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-523875</wp:posOffset>
                </wp:positionV>
                <wp:extent cx="6858000" cy="9906000"/>
                <wp:effectExtent l="0" t="0" r="0" b="0"/>
                <wp:wrapNone/>
                <wp:docPr id="135" name="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.25pt;margin-top:-41.25pt;height:780pt;width:540pt;z-index:251771904;v-text-anchor:middle;mso-width-relative:page;mso-height-relative:page;" fillcolor="#FFFFFF [3212]" filled="t" stroked="f" coordsize="21600,21600" o:gfxdata="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2spKfaAAAADQEAAA8AAAAAAAAAAQAgAAAAIgAAAGRycy9kb3ducmV2LnhtbFBLAQIUABQAAAAI&#10;AIdO4kCpWfDq6wEAAMsDAAAOAAAAAAAAAAEAIAAAACkBAABkcnMvZTJvRG9jLnhtbFBLBQYAAAAA&#10;BgAGAFkBAACG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5044440</wp:posOffset>
                </wp:positionV>
                <wp:extent cx="3815715" cy="306070"/>
                <wp:effectExtent l="0" t="0" r="0" b="0"/>
                <wp:wrapNone/>
                <wp:docPr id="136" name="圆角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ascii="Arial" w:hAnsi="Arial" w:eastAsia="微软雅黑" w:cs="Times New Roman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7pt;margin-top:397.2pt;height:24.1pt;width:300.45pt;z-index:251772928;v-text-anchor:middle;mso-width-relative:page;mso-height-relative:page;" fillcolor="#2A3D52 [3204]" filled="t" stroked="f" coordsize="21600,21600" arcsize="0.166666666666667" o:gfxdata="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1dUo2QAAAAsBAAAPAAAA&#10;AAAAAAEAIAAAACIAAABkcnMvZG93bnJldi54bWxQSwECFAAUAAAACACHTuJALMtd3RQCAAAPBAAA&#10;DgAAAAAAAAABACAAAAAoAQAAZHJzL2Uyb0RvYy54bWxQSwUGAAAAAAYABgBZAQAArgUAAAAA&#10;">
                <v:fill on="t" opacity="983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ascii="Arial" w:hAnsi="Arial" w:eastAsia="微软雅黑" w:cs="Times New Roman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7565390</wp:posOffset>
                </wp:positionV>
                <wp:extent cx="3815715" cy="306070"/>
                <wp:effectExtent l="0" t="0" r="0" b="0"/>
                <wp:wrapNone/>
                <wp:docPr id="137" name="圆角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Theme="minorEastAsia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Awards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7pt;margin-top:595.7pt;height:24.1pt;width:300.45pt;z-index:251773952;v-text-anchor:middle;mso-width-relative:page;mso-height-relative:page;" fillcolor="#2A3D52 [3204]" filled="t" stroked="f" coordsize="21600,21600" arcsize="0.166666666666667" o:gfxdata="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S/5+9kAAAANAQAADwAA&#10;AAAAAAABACAAAAAiAAAAZHJzL2Rvd25yZXYueG1sUEsBAhQAFAAAAAgAh07iQOGpNfYVAgAADwQA&#10;AA4AAAAAAAAAAQAgAAAAKAEAAGRycy9lMm9Eb2MueG1sUEsFBgAAAAAGAAYAWQEAAK8FAAAAAA==&#10;">
                <v:fill on="t" opacity="983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Theme="minorEastAsia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Awards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-244475</wp:posOffset>
                </wp:positionV>
                <wp:extent cx="3815715" cy="307340"/>
                <wp:effectExtent l="0" t="0" r="0" b="0"/>
                <wp:wrapNone/>
                <wp:docPr id="138" name="圆角矩形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6000" cy="30719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7pt;margin-top:-19.25pt;height:24.2pt;width:300.45pt;z-index:251774976;v-text-anchor:middle;mso-width-relative:page;mso-height-relative:page;" fillcolor="#2A3D52 [3204]" filled="t" stroked="f" coordsize="21600,21600" arcsize="0.166666666666667" o:gfxdata="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lDH/h2QAAAAkBAAAPAAAAAAAAAAEA&#10;IAAAACIAAABkcnMvZG93bnJldi54bWxQSwECFAAUAAAACACHTuJAyZCQREcCAABjBAAADgAAAAAA&#10;AAABACAAAAAoAQAAZHJzL2Uyb0RvYy54bWxQSwUGAAAAAAYABgBZAQAA4QUAAAAA&#10;">
                <v:fill on="t" opacity="9830f" focussize="0,0"/>
                <v:stroke on="f"/>
                <v:imagedata o:title=""/>
                <o:lock v:ext="edit" aspectratio="t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1375410</wp:posOffset>
                </wp:positionV>
                <wp:extent cx="3815715" cy="306070"/>
                <wp:effectExtent l="0" t="0" r="0" b="0"/>
                <wp:wrapNone/>
                <wp:docPr id="139" name="圆角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ascii="Arial" w:hAnsi="Arial" w:eastAsia="微软雅黑" w:cs="Times New Roman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Employment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7pt;margin-top:108.3pt;height:24.1pt;width:300.45pt;z-index:251776000;v-text-anchor:middle;mso-width-relative:page;mso-height-relative:page;" fillcolor="#2A3D52 [3204]" filled="t" stroked="f" coordsize="21600,21600" arcsize="0.166666666666667" o:gfxdata="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+OzN9kAAAALAQAADwAA&#10;AAAAAAABACAAAAAiAAAAZHJzL2Rvd25yZXYueG1sUEsBAhQAFAAAAAgAh07iQGb3do0VAgAADwQA&#10;AA4AAAAAAAAAAQAgAAAAKAEAAGRycy9lMm9Eb2MueG1sUEsFBgAAAAAGAAYAWQEAAK8FAAAAAA==&#10;">
                <v:fill on="t" opacity="983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ascii="Arial" w:hAnsi="Arial" w:eastAsia="微软雅黑" w:cs="Times New Roman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Employment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1454785</wp:posOffset>
                </wp:positionV>
                <wp:extent cx="173355" cy="147955"/>
                <wp:effectExtent l="0" t="0" r="0" b="4445"/>
                <wp:wrapNone/>
                <wp:docPr id="14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3103" cy="148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72" h="400516">
                              <a:moveTo>
                                <a:pt x="324036" y="0"/>
                              </a:moveTo>
                              <a:lnTo>
                                <a:pt x="648072" y="216024"/>
                              </a:lnTo>
                              <a:lnTo>
                                <a:pt x="520183" y="216024"/>
                              </a:lnTo>
                              <a:cubicBezTo>
                                <a:pt x="521934" y="217353"/>
                                <a:pt x="522036" y="218913"/>
                                <a:pt x="522036" y="220497"/>
                              </a:cubicBezTo>
                              <a:lnTo>
                                <a:pt x="522036" y="364511"/>
                              </a:lnTo>
                              <a:cubicBezTo>
                                <a:pt x="522036" y="384396"/>
                                <a:pt x="505916" y="400516"/>
                                <a:pt x="486031" y="400516"/>
                              </a:cubicBezTo>
                              <a:lnTo>
                                <a:pt x="378042" y="400516"/>
                              </a:lnTo>
                              <a:lnTo>
                                <a:pt x="378042" y="256516"/>
                              </a:lnTo>
                              <a:lnTo>
                                <a:pt x="270030" y="256516"/>
                              </a:lnTo>
                              <a:lnTo>
                                <a:pt x="270030" y="400516"/>
                              </a:lnTo>
                              <a:lnTo>
                                <a:pt x="162041" y="400516"/>
                              </a:lnTo>
                              <a:cubicBezTo>
                                <a:pt x="142156" y="400516"/>
                                <a:pt x="126036" y="384396"/>
                                <a:pt x="126036" y="364511"/>
                              </a:cubicBezTo>
                              <a:lnTo>
                                <a:pt x="126036" y="220497"/>
                              </a:lnTo>
                              <a:lnTo>
                                <a:pt x="127889" y="216024"/>
                              </a:lnTo>
                              <a:lnTo>
                                <a:pt x="0" y="2160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2.2pt;margin-top:114.55pt;height:11.65pt;width:13.65pt;z-index:251777024;v-text-anchor:middle;mso-width-relative:page;mso-height-relative:page;" fillcolor="#2A3D52 [3204]" filled="t" stroked="f" coordsize="648072,400516" o:gfxdata="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HapUAzaAAAACwEAAA8AAAAAAAAA&#10;AQAgAAAAIgAAAGRycy9kb3ducmV2LnhtbFBLAQIUABQAAAAIAIdO4kCfRIBVLAMAAPEHAAAOAAAA&#10;AAAAAAEAIAAAACkBAABkcnMvZTJvRG9jLnhtbFBLBQYAAAAABgAGAFkBAADHBgAAAAA=&#10;" path="m324036,0l648072,216024,520183,216024c521934,217353,522036,218913,522036,220497l522036,364511c522036,384396,505916,400516,486031,400516l378042,400516,378042,256516,270030,256516,270030,400516,162041,400516c142156,400516,126036,384396,126036,364511l126036,220497,127889,216024,0,216024xe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7603490</wp:posOffset>
                </wp:positionV>
                <wp:extent cx="167005" cy="212090"/>
                <wp:effectExtent l="0" t="0" r="5080" b="0"/>
                <wp:wrapNone/>
                <wp:docPr id="14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6808" cy="212044"/>
                        </a:xfrm>
                        <a:custGeom>
                          <a:avLst/>
                          <a:gdLst>
                            <a:gd name="T0" fmla="*/ 2147483646 w 4116"/>
                            <a:gd name="T1" fmla="*/ 2147483646 h 5239"/>
                            <a:gd name="T2" fmla="*/ 2147483646 w 4116"/>
                            <a:gd name="T3" fmla="*/ 2147483646 h 5239"/>
                            <a:gd name="T4" fmla="*/ 2147483646 w 4116"/>
                            <a:gd name="T5" fmla="*/ 2147483646 h 5239"/>
                            <a:gd name="T6" fmla="*/ 2147483646 w 4116"/>
                            <a:gd name="T7" fmla="*/ 2147483646 h 5239"/>
                            <a:gd name="T8" fmla="*/ 2147483646 w 4116"/>
                            <a:gd name="T9" fmla="*/ 2147483646 h 5239"/>
                            <a:gd name="T10" fmla="*/ 2147483646 w 4116"/>
                            <a:gd name="T11" fmla="*/ 2147483646 h 5239"/>
                            <a:gd name="T12" fmla="*/ 2147483646 w 4116"/>
                            <a:gd name="T13" fmla="*/ 2147483646 h 5239"/>
                            <a:gd name="T14" fmla="*/ 2147483646 w 4116"/>
                            <a:gd name="T15" fmla="*/ 2147483646 h 5239"/>
                            <a:gd name="T16" fmla="*/ 2147483646 w 4116"/>
                            <a:gd name="T17" fmla="*/ 2147483646 h 5239"/>
                            <a:gd name="T18" fmla="*/ 2147483646 w 4116"/>
                            <a:gd name="T19" fmla="*/ 2147483646 h 5239"/>
                            <a:gd name="T20" fmla="*/ 2147483646 w 4116"/>
                            <a:gd name="T21" fmla="*/ 2147483646 h 5239"/>
                            <a:gd name="T22" fmla="*/ 2147483646 w 4116"/>
                            <a:gd name="T23" fmla="*/ 2147483646 h 5239"/>
                            <a:gd name="T24" fmla="*/ 2147483646 w 4116"/>
                            <a:gd name="T25" fmla="*/ 2147483646 h 5239"/>
                            <a:gd name="T26" fmla="*/ 2147483646 w 4116"/>
                            <a:gd name="T27" fmla="*/ 2147483646 h 5239"/>
                            <a:gd name="T28" fmla="*/ 2147483646 w 4116"/>
                            <a:gd name="T29" fmla="*/ 2147483646 h 5239"/>
                            <a:gd name="T30" fmla="*/ 2147483646 w 4116"/>
                            <a:gd name="T31" fmla="*/ 2147483646 h 5239"/>
                            <a:gd name="T32" fmla="*/ 2147483646 w 4116"/>
                            <a:gd name="T33" fmla="*/ 2147483646 h 5239"/>
                            <a:gd name="T34" fmla="*/ 2147483646 w 4116"/>
                            <a:gd name="T35" fmla="*/ 2147483646 h 5239"/>
                            <a:gd name="T36" fmla="*/ 2147483646 w 4116"/>
                            <a:gd name="T37" fmla="*/ 2147483646 h 5239"/>
                            <a:gd name="T38" fmla="*/ 2147483646 w 4116"/>
                            <a:gd name="T39" fmla="*/ 2147483646 h 5239"/>
                            <a:gd name="T40" fmla="*/ 2147483646 w 4116"/>
                            <a:gd name="T41" fmla="*/ 2147483646 h 5239"/>
                            <a:gd name="T42" fmla="*/ 2147483646 w 4116"/>
                            <a:gd name="T43" fmla="*/ 2147483646 h 5239"/>
                            <a:gd name="T44" fmla="*/ 2147483646 w 4116"/>
                            <a:gd name="T45" fmla="*/ 2147483646 h 5239"/>
                            <a:gd name="T46" fmla="*/ 2147483646 w 4116"/>
                            <a:gd name="T47" fmla="*/ 2147483646 h 5239"/>
                            <a:gd name="T48" fmla="*/ 2147483646 w 4116"/>
                            <a:gd name="T49" fmla="*/ 2147483646 h 5239"/>
                            <a:gd name="T50" fmla="*/ 2147483646 w 4116"/>
                            <a:gd name="T51" fmla="*/ 2147483646 h 5239"/>
                            <a:gd name="T52" fmla="*/ 2147483646 w 4116"/>
                            <a:gd name="T53" fmla="*/ 2147483646 h 5239"/>
                            <a:gd name="T54" fmla="*/ 2147483646 w 4116"/>
                            <a:gd name="T55" fmla="*/ 2147483646 h 5239"/>
                            <a:gd name="T56" fmla="*/ 2147483646 w 4116"/>
                            <a:gd name="T57" fmla="*/ 2147483646 h 5239"/>
                            <a:gd name="T58" fmla="*/ 2147483646 w 4116"/>
                            <a:gd name="T59" fmla="*/ 2147483646 h 5239"/>
                            <a:gd name="T60" fmla="*/ 2147483646 w 4116"/>
                            <a:gd name="T61" fmla="*/ 2147483646 h 5239"/>
                            <a:gd name="T62" fmla="*/ 2147483646 w 4116"/>
                            <a:gd name="T63" fmla="*/ 2147483646 h 5239"/>
                            <a:gd name="T64" fmla="*/ 2147483646 w 4116"/>
                            <a:gd name="T65" fmla="*/ 2147483646 h 5239"/>
                            <a:gd name="T66" fmla="*/ 2147483646 w 4116"/>
                            <a:gd name="T67" fmla="*/ 2147483646 h 5239"/>
                            <a:gd name="T68" fmla="*/ 2147483646 w 4116"/>
                            <a:gd name="T69" fmla="*/ 2147483646 h 5239"/>
                            <a:gd name="T70" fmla="*/ 2147483646 w 4116"/>
                            <a:gd name="T71" fmla="*/ 2147483646 h 5239"/>
                            <a:gd name="T72" fmla="*/ 2147483646 w 4116"/>
                            <a:gd name="T73" fmla="*/ 2147483646 h 5239"/>
                            <a:gd name="T74" fmla="*/ 2147483646 w 4116"/>
                            <a:gd name="T75" fmla="*/ 2147483646 h 5239"/>
                            <a:gd name="T76" fmla="*/ 2147483646 w 4116"/>
                            <a:gd name="T77" fmla="*/ 2147483646 h 5239"/>
                            <a:gd name="T78" fmla="*/ 2147483646 w 4116"/>
                            <a:gd name="T79" fmla="*/ 2147483646 h 5239"/>
                            <a:gd name="T80" fmla="*/ 2147483646 w 4116"/>
                            <a:gd name="T81" fmla="*/ 2147483646 h 5239"/>
                            <a:gd name="T82" fmla="*/ 2147483646 w 4116"/>
                            <a:gd name="T83" fmla="*/ 2147483646 h 5239"/>
                            <a:gd name="T84" fmla="*/ 2147483646 w 4116"/>
                            <a:gd name="T85" fmla="*/ 2147483646 h 5239"/>
                            <a:gd name="T86" fmla="*/ 2147483646 w 4116"/>
                            <a:gd name="T87" fmla="*/ 2147483646 h 5239"/>
                            <a:gd name="T88" fmla="*/ 2147483646 w 4116"/>
                            <a:gd name="T89" fmla="*/ 2147483646 h 5239"/>
                            <a:gd name="T90" fmla="*/ 2147483646 w 4116"/>
                            <a:gd name="T91" fmla="*/ 2147483646 h 5239"/>
                            <a:gd name="T92" fmla="*/ 0 w 4116"/>
                            <a:gd name="T93" fmla="*/ 2147483646 h 5239"/>
                            <a:gd name="T94" fmla="*/ 2147483646 w 4116"/>
                            <a:gd name="T95" fmla="*/ 2147483646 h 5239"/>
                            <a:gd name="T96" fmla="*/ 2147483646 w 4116"/>
                            <a:gd name="T97" fmla="*/ 2147483646 h 5239"/>
                            <a:gd name="T98" fmla="*/ 2147483646 w 4116"/>
                            <a:gd name="T99" fmla="*/ 2147483646 h 5239"/>
                            <a:gd name="T100" fmla="*/ 2147483646 w 4116"/>
                            <a:gd name="T101" fmla="*/ 2147483646 h 5239"/>
                            <a:gd name="T102" fmla="*/ 2147483646 w 4116"/>
                            <a:gd name="T103" fmla="*/ 2147483646 h 5239"/>
                            <a:gd name="T104" fmla="*/ 2147483646 w 4116"/>
                            <a:gd name="T105" fmla="*/ 2147483646 h 5239"/>
                            <a:gd name="T106" fmla="*/ 2147483646 w 4116"/>
                            <a:gd name="T107" fmla="*/ 2147483646 h 5239"/>
                            <a:gd name="T108" fmla="*/ 2147483646 w 4116"/>
                            <a:gd name="T109" fmla="*/ 2147483646 h 5239"/>
                            <a:gd name="T110" fmla="*/ 2147483646 w 4116"/>
                            <a:gd name="T111" fmla="*/ 2147483646 h 5239"/>
                            <a:gd name="T112" fmla="*/ 2147483646 w 4116"/>
                            <a:gd name="T113" fmla="*/ 2147483646 h 5239"/>
                            <a:gd name="T114" fmla="*/ 2147483646 w 4116"/>
                            <a:gd name="T115" fmla="*/ 2147483646 h 523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116" h="5239">
                              <a:moveTo>
                                <a:pt x="2496" y="2121"/>
                              </a:moveTo>
                              <a:lnTo>
                                <a:pt x="2496" y="2121"/>
                              </a:lnTo>
                              <a:lnTo>
                                <a:pt x="2443" y="2107"/>
                              </a:lnTo>
                              <a:lnTo>
                                <a:pt x="2390" y="2095"/>
                              </a:lnTo>
                              <a:lnTo>
                                <a:pt x="2336" y="2084"/>
                              </a:lnTo>
                              <a:lnTo>
                                <a:pt x="2282" y="2075"/>
                              </a:lnTo>
                              <a:lnTo>
                                <a:pt x="2227" y="2068"/>
                              </a:lnTo>
                              <a:lnTo>
                                <a:pt x="2171" y="2063"/>
                              </a:lnTo>
                              <a:lnTo>
                                <a:pt x="2115" y="2060"/>
                              </a:lnTo>
                              <a:lnTo>
                                <a:pt x="2058" y="2059"/>
                              </a:lnTo>
                              <a:lnTo>
                                <a:pt x="2002" y="2060"/>
                              </a:lnTo>
                              <a:lnTo>
                                <a:pt x="1945" y="2063"/>
                              </a:lnTo>
                              <a:lnTo>
                                <a:pt x="1890" y="2068"/>
                              </a:lnTo>
                              <a:lnTo>
                                <a:pt x="1835" y="2075"/>
                              </a:lnTo>
                              <a:lnTo>
                                <a:pt x="1780" y="2084"/>
                              </a:lnTo>
                              <a:lnTo>
                                <a:pt x="1726" y="2095"/>
                              </a:lnTo>
                              <a:lnTo>
                                <a:pt x="1673" y="2107"/>
                              </a:lnTo>
                              <a:lnTo>
                                <a:pt x="1621" y="2121"/>
                              </a:lnTo>
                              <a:lnTo>
                                <a:pt x="1621" y="761"/>
                              </a:lnTo>
                              <a:lnTo>
                                <a:pt x="452" y="761"/>
                              </a:lnTo>
                              <a:lnTo>
                                <a:pt x="452" y="1438"/>
                              </a:lnTo>
                              <a:lnTo>
                                <a:pt x="1020" y="2446"/>
                              </a:lnTo>
                              <a:lnTo>
                                <a:pt x="989" y="2473"/>
                              </a:lnTo>
                              <a:lnTo>
                                <a:pt x="958" y="2502"/>
                              </a:lnTo>
                              <a:lnTo>
                                <a:pt x="928" y="2532"/>
                              </a:lnTo>
                              <a:lnTo>
                                <a:pt x="900" y="2561"/>
                              </a:lnTo>
                              <a:lnTo>
                                <a:pt x="871" y="2593"/>
                              </a:lnTo>
                              <a:lnTo>
                                <a:pt x="844" y="2624"/>
                              </a:lnTo>
                              <a:lnTo>
                                <a:pt x="817" y="2656"/>
                              </a:lnTo>
                              <a:lnTo>
                                <a:pt x="792" y="2689"/>
                              </a:lnTo>
                              <a:lnTo>
                                <a:pt x="767" y="2723"/>
                              </a:lnTo>
                              <a:lnTo>
                                <a:pt x="743" y="2758"/>
                              </a:lnTo>
                              <a:lnTo>
                                <a:pt x="720" y="2792"/>
                              </a:lnTo>
                              <a:lnTo>
                                <a:pt x="697" y="2828"/>
                              </a:lnTo>
                              <a:lnTo>
                                <a:pt x="676" y="2864"/>
                              </a:lnTo>
                              <a:lnTo>
                                <a:pt x="655" y="2901"/>
                              </a:lnTo>
                              <a:lnTo>
                                <a:pt x="636" y="2938"/>
                              </a:lnTo>
                              <a:lnTo>
                                <a:pt x="618" y="2977"/>
                              </a:lnTo>
                              <a:lnTo>
                                <a:pt x="600" y="3015"/>
                              </a:lnTo>
                              <a:lnTo>
                                <a:pt x="584" y="3054"/>
                              </a:lnTo>
                              <a:lnTo>
                                <a:pt x="569" y="3094"/>
                              </a:lnTo>
                              <a:lnTo>
                                <a:pt x="554" y="3134"/>
                              </a:lnTo>
                              <a:lnTo>
                                <a:pt x="540" y="3174"/>
                              </a:lnTo>
                              <a:lnTo>
                                <a:pt x="528" y="3216"/>
                              </a:lnTo>
                              <a:lnTo>
                                <a:pt x="517" y="3257"/>
                              </a:lnTo>
                              <a:lnTo>
                                <a:pt x="507" y="3300"/>
                              </a:lnTo>
                              <a:lnTo>
                                <a:pt x="499" y="3341"/>
                              </a:lnTo>
                              <a:lnTo>
                                <a:pt x="490" y="3384"/>
                              </a:lnTo>
                              <a:lnTo>
                                <a:pt x="483" y="3428"/>
                              </a:lnTo>
                              <a:lnTo>
                                <a:pt x="478" y="3472"/>
                              </a:lnTo>
                              <a:lnTo>
                                <a:pt x="474" y="3515"/>
                              </a:lnTo>
                              <a:lnTo>
                                <a:pt x="471" y="3559"/>
                              </a:lnTo>
                              <a:lnTo>
                                <a:pt x="469" y="3604"/>
                              </a:lnTo>
                              <a:lnTo>
                                <a:pt x="468" y="3649"/>
                              </a:lnTo>
                              <a:lnTo>
                                <a:pt x="469" y="3691"/>
                              </a:lnTo>
                              <a:lnTo>
                                <a:pt x="470" y="3731"/>
                              </a:lnTo>
                              <a:lnTo>
                                <a:pt x="473" y="3771"/>
                              </a:lnTo>
                              <a:lnTo>
                                <a:pt x="476" y="3812"/>
                              </a:lnTo>
                              <a:lnTo>
                                <a:pt x="481" y="3852"/>
                              </a:lnTo>
                              <a:lnTo>
                                <a:pt x="486" y="3891"/>
                              </a:lnTo>
                              <a:lnTo>
                                <a:pt x="493" y="3931"/>
                              </a:lnTo>
                              <a:lnTo>
                                <a:pt x="501" y="3970"/>
                              </a:lnTo>
                              <a:lnTo>
                                <a:pt x="509" y="4008"/>
                              </a:lnTo>
                              <a:lnTo>
                                <a:pt x="519" y="4046"/>
                              </a:lnTo>
                              <a:lnTo>
                                <a:pt x="529" y="4085"/>
                              </a:lnTo>
                              <a:lnTo>
                                <a:pt x="540" y="4122"/>
                              </a:lnTo>
                              <a:lnTo>
                                <a:pt x="552" y="4159"/>
                              </a:lnTo>
                              <a:lnTo>
                                <a:pt x="565" y="4196"/>
                              </a:lnTo>
                              <a:lnTo>
                                <a:pt x="579" y="4233"/>
                              </a:lnTo>
                              <a:lnTo>
                                <a:pt x="593" y="4268"/>
                              </a:lnTo>
                              <a:lnTo>
                                <a:pt x="609" y="4304"/>
                              </a:lnTo>
                              <a:lnTo>
                                <a:pt x="625" y="4339"/>
                              </a:lnTo>
                              <a:lnTo>
                                <a:pt x="642" y="4373"/>
                              </a:lnTo>
                              <a:lnTo>
                                <a:pt x="661" y="4407"/>
                              </a:lnTo>
                              <a:lnTo>
                                <a:pt x="679" y="4440"/>
                              </a:lnTo>
                              <a:lnTo>
                                <a:pt x="698" y="4474"/>
                              </a:lnTo>
                              <a:lnTo>
                                <a:pt x="719" y="4507"/>
                              </a:lnTo>
                              <a:lnTo>
                                <a:pt x="740" y="4538"/>
                              </a:lnTo>
                              <a:lnTo>
                                <a:pt x="761" y="4570"/>
                              </a:lnTo>
                              <a:lnTo>
                                <a:pt x="785" y="4600"/>
                              </a:lnTo>
                              <a:lnTo>
                                <a:pt x="807" y="4631"/>
                              </a:lnTo>
                              <a:lnTo>
                                <a:pt x="832" y="4660"/>
                              </a:lnTo>
                              <a:lnTo>
                                <a:pt x="856" y="4690"/>
                              </a:lnTo>
                              <a:lnTo>
                                <a:pt x="882" y="4718"/>
                              </a:lnTo>
                              <a:lnTo>
                                <a:pt x="907" y="4746"/>
                              </a:lnTo>
                              <a:lnTo>
                                <a:pt x="935" y="4773"/>
                              </a:lnTo>
                              <a:lnTo>
                                <a:pt x="961" y="4800"/>
                              </a:lnTo>
                              <a:lnTo>
                                <a:pt x="990" y="4826"/>
                              </a:lnTo>
                              <a:lnTo>
                                <a:pt x="1018" y="4852"/>
                              </a:lnTo>
                              <a:lnTo>
                                <a:pt x="1047" y="4876"/>
                              </a:lnTo>
                              <a:lnTo>
                                <a:pt x="1077" y="4900"/>
                              </a:lnTo>
                              <a:lnTo>
                                <a:pt x="1107" y="4923"/>
                              </a:lnTo>
                              <a:lnTo>
                                <a:pt x="1138" y="4946"/>
                              </a:lnTo>
                              <a:lnTo>
                                <a:pt x="1170" y="4968"/>
                              </a:lnTo>
                              <a:lnTo>
                                <a:pt x="1201" y="4988"/>
                              </a:lnTo>
                              <a:lnTo>
                                <a:pt x="1234" y="5009"/>
                              </a:lnTo>
                              <a:lnTo>
                                <a:pt x="1267" y="5028"/>
                              </a:lnTo>
                              <a:lnTo>
                                <a:pt x="1300" y="5047"/>
                              </a:lnTo>
                              <a:lnTo>
                                <a:pt x="1335" y="5065"/>
                              </a:lnTo>
                              <a:lnTo>
                                <a:pt x="1370" y="5082"/>
                              </a:lnTo>
                              <a:lnTo>
                                <a:pt x="1404" y="5098"/>
                              </a:lnTo>
                              <a:lnTo>
                                <a:pt x="1440" y="5114"/>
                              </a:lnTo>
                              <a:lnTo>
                                <a:pt x="1476" y="5129"/>
                              </a:lnTo>
                              <a:lnTo>
                                <a:pt x="1512" y="5142"/>
                              </a:lnTo>
                              <a:lnTo>
                                <a:pt x="1549" y="5155"/>
                              </a:lnTo>
                              <a:lnTo>
                                <a:pt x="1586" y="5168"/>
                              </a:lnTo>
                              <a:lnTo>
                                <a:pt x="1623" y="5179"/>
                              </a:lnTo>
                              <a:lnTo>
                                <a:pt x="1661" y="5189"/>
                              </a:lnTo>
                              <a:lnTo>
                                <a:pt x="1700" y="5198"/>
                              </a:lnTo>
                              <a:lnTo>
                                <a:pt x="1738" y="5206"/>
                              </a:lnTo>
                              <a:lnTo>
                                <a:pt x="1777" y="5214"/>
                              </a:lnTo>
                              <a:lnTo>
                                <a:pt x="1817" y="5221"/>
                              </a:lnTo>
                              <a:lnTo>
                                <a:pt x="1855" y="5227"/>
                              </a:lnTo>
                              <a:lnTo>
                                <a:pt x="1896" y="5231"/>
                              </a:lnTo>
                              <a:lnTo>
                                <a:pt x="1936" y="5235"/>
                              </a:lnTo>
                              <a:lnTo>
                                <a:pt x="1977" y="5237"/>
                              </a:lnTo>
                              <a:lnTo>
                                <a:pt x="2017" y="5239"/>
                              </a:lnTo>
                              <a:lnTo>
                                <a:pt x="2058" y="5239"/>
                              </a:lnTo>
                              <a:lnTo>
                                <a:pt x="2099" y="5239"/>
                              </a:lnTo>
                              <a:lnTo>
                                <a:pt x="2141" y="5237"/>
                              </a:lnTo>
                              <a:lnTo>
                                <a:pt x="2180" y="5235"/>
                              </a:lnTo>
                              <a:lnTo>
                                <a:pt x="2221" y="5231"/>
                              </a:lnTo>
                              <a:lnTo>
                                <a:pt x="2261" y="5227"/>
                              </a:lnTo>
                              <a:lnTo>
                                <a:pt x="2301" y="5221"/>
                              </a:lnTo>
                              <a:lnTo>
                                <a:pt x="2339" y="5214"/>
                              </a:lnTo>
                              <a:lnTo>
                                <a:pt x="2379" y="5206"/>
                              </a:lnTo>
                              <a:lnTo>
                                <a:pt x="2418" y="5198"/>
                              </a:lnTo>
                              <a:lnTo>
                                <a:pt x="2456" y="5189"/>
                              </a:lnTo>
                              <a:lnTo>
                                <a:pt x="2494" y="5179"/>
                              </a:lnTo>
                              <a:lnTo>
                                <a:pt x="2531" y="5168"/>
                              </a:lnTo>
                              <a:lnTo>
                                <a:pt x="2569" y="5155"/>
                              </a:lnTo>
                              <a:lnTo>
                                <a:pt x="2605" y="5142"/>
                              </a:lnTo>
                              <a:lnTo>
                                <a:pt x="2642" y="5129"/>
                              </a:lnTo>
                              <a:lnTo>
                                <a:pt x="2678" y="5114"/>
                              </a:lnTo>
                              <a:lnTo>
                                <a:pt x="2713" y="5098"/>
                              </a:lnTo>
                              <a:lnTo>
                                <a:pt x="2748" y="5082"/>
                              </a:lnTo>
                              <a:lnTo>
                                <a:pt x="2783" y="5065"/>
                              </a:lnTo>
                              <a:lnTo>
                                <a:pt x="2816" y="5047"/>
                              </a:lnTo>
                              <a:lnTo>
                                <a:pt x="2850" y="5028"/>
                              </a:lnTo>
                              <a:lnTo>
                                <a:pt x="2883" y="5009"/>
                              </a:lnTo>
                              <a:lnTo>
                                <a:pt x="2915" y="4988"/>
                              </a:lnTo>
                              <a:lnTo>
                                <a:pt x="2948" y="4968"/>
                              </a:lnTo>
                              <a:lnTo>
                                <a:pt x="2979" y="4946"/>
                              </a:lnTo>
                              <a:lnTo>
                                <a:pt x="3010" y="4923"/>
                              </a:lnTo>
                              <a:lnTo>
                                <a:pt x="3040" y="4900"/>
                              </a:lnTo>
                              <a:lnTo>
                                <a:pt x="3070" y="4876"/>
                              </a:lnTo>
                              <a:lnTo>
                                <a:pt x="3099" y="4852"/>
                              </a:lnTo>
                              <a:lnTo>
                                <a:pt x="3128" y="4826"/>
                              </a:lnTo>
                              <a:lnTo>
                                <a:pt x="3155" y="4800"/>
                              </a:lnTo>
                              <a:lnTo>
                                <a:pt x="3183" y="4773"/>
                              </a:lnTo>
                              <a:lnTo>
                                <a:pt x="3209" y="4746"/>
                              </a:lnTo>
                              <a:lnTo>
                                <a:pt x="3236" y="4718"/>
                              </a:lnTo>
                              <a:lnTo>
                                <a:pt x="3260" y="4690"/>
                              </a:lnTo>
                              <a:lnTo>
                                <a:pt x="3286" y="4660"/>
                              </a:lnTo>
                              <a:lnTo>
                                <a:pt x="3309" y="4631"/>
                              </a:lnTo>
                              <a:lnTo>
                                <a:pt x="3333" y="4600"/>
                              </a:lnTo>
                              <a:lnTo>
                                <a:pt x="3355" y="4570"/>
                              </a:lnTo>
                              <a:lnTo>
                                <a:pt x="3376" y="4538"/>
                              </a:lnTo>
                              <a:lnTo>
                                <a:pt x="3398" y="4507"/>
                              </a:lnTo>
                              <a:lnTo>
                                <a:pt x="3418" y="4474"/>
                              </a:lnTo>
                              <a:lnTo>
                                <a:pt x="3438" y="4440"/>
                              </a:lnTo>
                              <a:lnTo>
                                <a:pt x="3457" y="4407"/>
                              </a:lnTo>
                              <a:lnTo>
                                <a:pt x="3474" y="4373"/>
                              </a:lnTo>
                              <a:lnTo>
                                <a:pt x="3492" y="4339"/>
                              </a:lnTo>
                              <a:lnTo>
                                <a:pt x="3508" y="4304"/>
                              </a:lnTo>
                              <a:lnTo>
                                <a:pt x="3523" y="4268"/>
                              </a:lnTo>
                              <a:lnTo>
                                <a:pt x="3538" y="4233"/>
                              </a:lnTo>
                              <a:lnTo>
                                <a:pt x="3552" y="4196"/>
                              </a:lnTo>
                              <a:lnTo>
                                <a:pt x="3565" y="4159"/>
                              </a:lnTo>
                              <a:lnTo>
                                <a:pt x="3577" y="4122"/>
                              </a:lnTo>
                              <a:lnTo>
                                <a:pt x="3588" y="4085"/>
                              </a:lnTo>
                              <a:lnTo>
                                <a:pt x="3599" y="4046"/>
                              </a:lnTo>
                              <a:lnTo>
                                <a:pt x="3608" y="4008"/>
                              </a:lnTo>
                              <a:lnTo>
                                <a:pt x="3616" y="3970"/>
                              </a:lnTo>
                              <a:lnTo>
                                <a:pt x="3624" y="3931"/>
                              </a:lnTo>
                              <a:lnTo>
                                <a:pt x="3630" y="3891"/>
                              </a:lnTo>
                              <a:lnTo>
                                <a:pt x="3635" y="3852"/>
                              </a:lnTo>
                              <a:lnTo>
                                <a:pt x="3640" y="3812"/>
                              </a:lnTo>
                              <a:lnTo>
                                <a:pt x="3643" y="3771"/>
                              </a:lnTo>
                              <a:lnTo>
                                <a:pt x="3646" y="3731"/>
                              </a:lnTo>
                              <a:lnTo>
                                <a:pt x="3648" y="3691"/>
                              </a:lnTo>
                              <a:lnTo>
                                <a:pt x="3648" y="3649"/>
                              </a:lnTo>
                              <a:lnTo>
                                <a:pt x="3647" y="3601"/>
                              </a:lnTo>
                              <a:lnTo>
                                <a:pt x="3645" y="3552"/>
                              </a:lnTo>
                              <a:lnTo>
                                <a:pt x="3642" y="3504"/>
                              </a:lnTo>
                              <a:lnTo>
                                <a:pt x="3637" y="3457"/>
                              </a:lnTo>
                              <a:lnTo>
                                <a:pt x="3631" y="3411"/>
                              </a:lnTo>
                              <a:lnTo>
                                <a:pt x="3623" y="3364"/>
                              </a:lnTo>
                              <a:lnTo>
                                <a:pt x="3614" y="3318"/>
                              </a:lnTo>
                              <a:lnTo>
                                <a:pt x="3604" y="3272"/>
                              </a:lnTo>
                              <a:lnTo>
                                <a:pt x="3591" y="3227"/>
                              </a:lnTo>
                              <a:lnTo>
                                <a:pt x="3579" y="3182"/>
                              </a:lnTo>
                              <a:lnTo>
                                <a:pt x="3565" y="3139"/>
                              </a:lnTo>
                              <a:lnTo>
                                <a:pt x="3550" y="3095"/>
                              </a:lnTo>
                              <a:lnTo>
                                <a:pt x="3532" y="3052"/>
                              </a:lnTo>
                              <a:lnTo>
                                <a:pt x="3515" y="3010"/>
                              </a:lnTo>
                              <a:lnTo>
                                <a:pt x="3496" y="2969"/>
                              </a:lnTo>
                              <a:lnTo>
                                <a:pt x="3475" y="2928"/>
                              </a:lnTo>
                              <a:lnTo>
                                <a:pt x="3454" y="2887"/>
                              </a:lnTo>
                              <a:lnTo>
                                <a:pt x="3431" y="2847"/>
                              </a:lnTo>
                              <a:lnTo>
                                <a:pt x="3408" y="2809"/>
                              </a:lnTo>
                              <a:lnTo>
                                <a:pt x="3384" y="2771"/>
                              </a:lnTo>
                              <a:lnTo>
                                <a:pt x="3358" y="2733"/>
                              </a:lnTo>
                              <a:lnTo>
                                <a:pt x="3332" y="2697"/>
                              </a:lnTo>
                              <a:lnTo>
                                <a:pt x="3304" y="2661"/>
                              </a:lnTo>
                              <a:lnTo>
                                <a:pt x="3276" y="2626"/>
                              </a:lnTo>
                              <a:lnTo>
                                <a:pt x="3246" y="2592"/>
                              </a:lnTo>
                              <a:lnTo>
                                <a:pt x="3215" y="2559"/>
                              </a:lnTo>
                              <a:lnTo>
                                <a:pt x="3184" y="2526"/>
                              </a:lnTo>
                              <a:lnTo>
                                <a:pt x="3151" y="2495"/>
                              </a:lnTo>
                              <a:lnTo>
                                <a:pt x="3118" y="2464"/>
                              </a:lnTo>
                              <a:lnTo>
                                <a:pt x="3084" y="2435"/>
                              </a:lnTo>
                              <a:lnTo>
                                <a:pt x="3049" y="2406"/>
                              </a:lnTo>
                              <a:lnTo>
                                <a:pt x="3014" y="2378"/>
                              </a:lnTo>
                              <a:lnTo>
                                <a:pt x="3666" y="1453"/>
                              </a:lnTo>
                              <a:lnTo>
                                <a:pt x="3666" y="761"/>
                              </a:lnTo>
                              <a:lnTo>
                                <a:pt x="2496" y="761"/>
                              </a:lnTo>
                              <a:lnTo>
                                <a:pt x="2496" y="2121"/>
                              </a:lnTo>
                              <a:close/>
                              <a:moveTo>
                                <a:pt x="3080" y="3649"/>
                              </a:moveTo>
                              <a:lnTo>
                                <a:pt x="3080" y="3649"/>
                              </a:lnTo>
                              <a:lnTo>
                                <a:pt x="3079" y="3675"/>
                              </a:lnTo>
                              <a:lnTo>
                                <a:pt x="3078" y="3702"/>
                              </a:lnTo>
                              <a:lnTo>
                                <a:pt x="3077" y="3727"/>
                              </a:lnTo>
                              <a:lnTo>
                                <a:pt x="3074" y="3754"/>
                              </a:lnTo>
                              <a:lnTo>
                                <a:pt x="3072" y="3779"/>
                              </a:lnTo>
                              <a:lnTo>
                                <a:pt x="3068" y="3805"/>
                              </a:lnTo>
                              <a:lnTo>
                                <a:pt x="3064" y="3829"/>
                              </a:lnTo>
                              <a:lnTo>
                                <a:pt x="3059" y="3855"/>
                              </a:lnTo>
                              <a:lnTo>
                                <a:pt x="3053" y="3879"/>
                              </a:lnTo>
                              <a:lnTo>
                                <a:pt x="3047" y="3905"/>
                              </a:lnTo>
                              <a:lnTo>
                                <a:pt x="3041" y="3928"/>
                              </a:lnTo>
                              <a:lnTo>
                                <a:pt x="3033" y="3952"/>
                              </a:lnTo>
                              <a:lnTo>
                                <a:pt x="3026" y="3976"/>
                              </a:lnTo>
                              <a:lnTo>
                                <a:pt x="3018" y="4000"/>
                              </a:lnTo>
                              <a:lnTo>
                                <a:pt x="3009" y="4023"/>
                              </a:lnTo>
                              <a:lnTo>
                                <a:pt x="3000" y="4046"/>
                              </a:lnTo>
                              <a:lnTo>
                                <a:pt x="2979" y="4091"/>
                              </a:lnTo>
                              <a:lnTo>
                                <a:pt x="2956" y="4136"/>
                              </a:lnTo>
                              <a:lnTo>
                                <a:pt x="2931" y="4179"/>
                              </a:lnTo>
                              <a:lnTo>
                                <a:pt x="2905" y="4219"/>
                              </a:lnTo>
                              <a:lnTo>
                                <a:pt x="2876" y="4260"/>
                              </a:lnTo>
                              <a:lnTo>
                                <a:pt x="2846" y="4299"/>
                              </a:lnTo>
                              <a:lnTo>
                                <a:pt x="2814" y="4335"/>
                              </a:lnTo>
                              <a:lnTo>
                                <a:pt x="2780" y="4371"/>
                              </a:lnTo>
                              <a:lnTo>
                                <a:pt x="2745" y="4405"/>
                              </a:lnTo>
                              <a:lnTo>
                                <a:pt x="2707" y="4437"/>
                              </a:lnTo>
                              <a:lnTo>
                                <a:pt x="2669" y="4467"/>
                              </a:lnTo>
                              <a:lnTo>
                                <a:pt x="2629" y="4495"/>
                              </a:lnTo>
                              <a:lnTo>
                                <a:pt x="2588" y="4522"/>
                              </a:lnTo>
                              <a:lnTo>
                                <a:pt x="2545" y="4547"/>
                              </a:lnTo>
                              <a:lnTo>
                                <a:pt x="2500" y="4570"/>
                              </a:lnTo>
                              <a:lnTo>
                                <a:pt x="2456" y="4590"/>
                              </a:lnTo>
                              <a:lnTo>
                                <a:pt x="2432" y="4599"/>
                              </a:lnTo>
                              <a:lnTo>
                                <a:pt x="2410" y="4608"/>
                              </a:lnTo>
                              <a:lnTo>
                                <a:pt x="2385" y="4617"/>
                              </a:lnTo>
                              <a:lnTo>
                                <a:pt x="2362" y="4625"/>
                              </a:lnTo>
                              <a:lnTo>
                                <a:pt x="2337" y="4632"/>
                              </a:lnTo>
                              <a:lnTo>
                                <a:pt x="2313" y="4638"/>
                              </a:lnTo>
                              <a:lnTo>
                                <a:pt x="2288" y="4644"/>
                              </a:lnTo>
                              <a:lnTo>
                                <a:pt x="2264" y="4649"/>
                              </a:lnTo>
                              <a:lnTo>
                                <a:pt x="2239" y="4654"/>
                              </a:lnTo>
                              <a:lnTo>
                                <a:pt x="2214" y="4658"/>
                              </a:lnTo>
                              <a:lnTo>
                                <a:pt x="2189" y="4662"/>
                              </a:lnTo>
                              <a:lnTo>
                                <a:pt x="2163" y="4665"/>
                              </a:lnTo>
                              <a:lnTo>
                                <a:pt x="2137" y="4668"/>
                              </a:lnTo>
                              <a:lnTo>
                                <a:pt x="2111" y="4669"/>
                              </a:lnTo>
                              <a:lnTo>
                                <a:pt x="2085" y="4670"/>
                              </a:lnTo>
                              <a:lnTo>
                                <a:pt x="2058" y="4671"/>
                              </a:lnTo>
                              <a:lnTo>
                                <a:pt x="2032" y="4670"/>
                              </a:lnTo>
                              <a:lnTo>
                                <a:pt x="2006" y="4669"/>
                              </a:lnTo>
                              <a:lnTo>
                                <a:pt x="1980" y="4668"/>
                              </a:lnTo>
                              <a:lnTo>
                                <a:pt x="1954" y="4665"/>
                              </a:lnTo>
                              <a:lnTo>
                                <a:pt x="1929" y="4662"/>
                              </a:lnTo>
                              <a:lnTo>
                                <a:pt x="1903" y="4658"/>
                              </a:lnTo>
                              <a:lnTo>
                                <a:pt x="1878" y="4654"/>
                              </a:lnTo>
                              <a:lnTo>
                                <a:pt x="1852" y="4649"/>
                              </a:lnTo>
                              <a:lnTo>
                                <a:pt x="1828" y="4644"/>
                              </a:lnTo>
                              <a:lnTo>
                                <a:pt x="1804" y="4638"/>
                              </a:lnTo>
                              <a:lnTo>
                                <a:pt x="1779" y="4632"/>
                              </a:lnTo>
                              <a:lnTo>
                                <a:pt x="1755" y="4625"/>
                              </a:lnTo>
                              <a:lnTo>
                                <a:pt x="1731" y="4617"/>
                              </a:lnTo>
                              <a:lnTo>
                                <a:pt x="1708" y="4608"/>
                              </a:lnTo>
                              <a:lnTo>
                                <a:pt x="1684" y="4599"/>
                              </a:lnTo>
                              <a:lnTo>
                                <a:pt x="1661" y="4590"/>
                              </a:lnTo>
                              <a:lnTo>
                                <a:pt x="1616" y="4570"/>
                              </a:lnTo>
                              <a:lnTo>
                                <a:pt x="1572" y="4547"/>
                              </a:lnTo>
                              <a:lnTo>
                                <a:pt x="1530" y="4522"/>
                              </a:lnTo>
                              <a:lnTo>
                                <a:pt x="1488" y="4495"/>
                              </a:lnTo>
                              <a:lnTo>
                                <a:pt x="1448" y="4467"/>
                              </a:lnTo>
                              <a:lnTo>
                                <a:pt x="1409" y="4437"/>
                              </a:lnTo>
                              <a:lnTo>
                                <a:pt x="1373" y="4405"/>
                              </a:lnTo>
                              <a:lnTo>
                                <a:pt x="1337" y="4371"/>
                              </a:lnTo>
                              <a:lnTo>
                                <a:pt x="1303" y="4335"/>
                              </a:lnTo>
                              <a:lnTo>
                                <a:pt x="1271" y="4299"/>
                              </a:lnTo>
                              <a:lnTo>
                                <a:pt x="1240" y="4260"/>
                              </a:lnTo>
                              <a:lnTo>
                                <a:pt x="1212" y="4219"/>
                              </a:lnTo>
                              <a:lnTo>
                                <a:pt x="1185" y="4179"/>
                              </a:lnTo>
                              <a:lnTo>
                                <a:pt x="1161" y="4136"/>
                              </a:lnTo>
                              <a:lnTo>
                                <a:pt x="1138" y="4091"/>
                              </a:lnTo>
                              <a:lnTo>
                                <a:pt x="1118" y="4046"/>
                              </a:lnTo>
                              <a:lnTo>
                                <a:pt x="1108" y="4023"/>
                              </a:lnTo>
                              <a:lnTo>
                                <a:pt x="1100" y="4000"/>
                              </a:lnTo>
                              <a:lnTo>
                                <a:pt x="1091" y="3976"/>
                              </a:lnTo>
                              <a:lnTo>
                                <a:pt x="1083" y="3952"/>
                              </a:lnTo>
                              <a:lnTo>
                                <a:pt x="1076" y="3928"/>
                              </a:lnTo>
                              <a:lnTo>
                                <a:pt x="1069" y="3905"/>
                              </a:lnTo>
                              <a:lnTo>
                                <a:pt x="1064" y="3879"/>
                              </a:lnTo>
                              <a:lnTo>
                                <a:pt x="1058" y="3855"/>
                              </a:lnTo>
                              <a:lnTo>
                                <a:pt x="1053" y="3829"/>
                              </a:lnTo>
                              <a:lnTo>
                                <a:pt x="1049" y="3805"/>
                              </a:lnTo>
                              <a:lnTo>
                                <a:pt x="1046" y="3779"/>
                              </a:lnTo>
                              <a:lnTo>
                                <a:pt x="1043" y="3754"/>
                              </a:lnTo>
                              <a:lnTo>
                                <a:pt x="1041" y="3727"/>
                              </a:lnTo>
                              <a:lnTo>
                                <a:pt x="1038" y="3702"/>
                              </a:lnTo>
                              <a:lnTo>
                                <a:pt x="1037" y="3675"/>
                              </a:lnTo>
                              <a:lnTo>
                                <a:pt x="1037" y="3649"/>
                              </a:lnTo>
                              <a:lnTo>
                                <a:pt x="1037" y="3622"/>
                              </a:lnTo>
                              <a:lnTo>
                                <a:pt x="1038" y="3597"/>
                              </a:lnTo>
                              <a:lnTo>
                                <a:pt x="1041" y="3571"/>
                              </a:lnTo>
                              <a:lnTo>
                                <a:pt x="1043" y="3545"/>
                              </a:lnTo>
                              <a:lnTo>
                                <a:pt x="1046" y="3520"/>
                              </a:lnTo>
                              <a:lnTo>
                                <a:pt x="1049" y="3494"/>
                              </a:lnTo>
                              <a:lnTo>
                                <a:pt x="1053" y="3469"/>
                              </a:lnTo>
                              <a:lnTo>
                                <a:pt x="1058" y="3444"/>
                              </a:lnTo>
                              <a:lnTo>
                                <a:pt x="1064" y="3419"/>
                              </a:lnTo>
                              <a:lnTo>
                                <a:pt x="1069" y="3394"/>
                              </a:lnTo>
                              <a:lnTo>
                                <a:pt x="1076" y="3370"/>
                              </a:lnTo>
                              <a:lnTo>
                                <a:pt x="1083" y="3346"/>
                              </a:lnTo>
                              <a:lnTo>
                                <a:pt x="1091" y="3322"/>
                              </a:lnTo>
                              <a:lnTo>
                                <a:pt x="1100" y="3299"/>
                              </a:lnTo>
                              <a:lnTo>
                                <a:pt x="1108" y="3275"/>
                              </a:lnTo>
                              <a:lnTo>
                                <a:pt x="1118" y="3252"/>
                              </a:lnTo>
                              <a:lnTo>
                                <a:pt x="1138" y="3207"/>
                              </a:lnTo>
                              <a:lnTo>
                                <a:pt x="1161" y="3163"/>
                              </a:lnTo>
                              <a:lnTo>
                                <a:pt x="1185" y="3120"/>
                              </a:lnTo>
                              <a:lnTo>
                                <a:pt x="1212" y="3079"/>
                              </a:lnTo>
                              <a:lnTo>
                                <a:pt x="1240" y="3039"/>
                              </a:lnTo>
                              <a:lnTo>
                                <a:pt x="1271" y="3000"/>
                              </a:lnTo>
                              <a:lnTo>
                                <a:pt x="1303" y="2963"/>
                              </a:lnTo>
                              <a:lnTo>
                                <a:pt x="1337" y="2928"/>
                              </a:lnTo>
                              <a:lnTo>
                                <a:pt x="1373" y="2894"/>
                              </a:lnTo>
                              <a:lnTo>
                                <a:pt x="1409" y="2862"/>
                              </a:lnTo>
                              <a:lnTo>
                                <a:pt x="1448" y="2831"/>
                              </a:lnTo>
                              <a:lnTo>
                                <a:pt x="1488" y="2802"/>
                              </a:lnTo>
                              <a:lnTo>
                                <a:pt x="1530" y="2776"/>
                              </a:lnTo>
                              <a:lnTo>
                                <a:pt x="1572" y="2752"/>
                              </a:lnTo>
                              <a:lnTo>
                                <a:pt x="1616" y="2729"/>
                              </a:lnTo>
                              <a:lnTo>
                                <a:pt x="1661" y="2709"/>
                              </a:lnTo>
                              <a:lnTo>
                                <a:pt x="1684" y="2700"/>
                              </a:lnTo>
                              <a:lnTo>
                                <a:pt x="1708" y="2690"/>
                              </a:lnTo>
                              <a:lnTo>
                                <a:pt x="1731" y="2682"/>
                              </a:lnTo>
                              <a:lnTo>
                                <a:pt x="1755" y="2674"/>
                              </a:lnTo>
                              <a:lnTo>
                                <a:pt x="1779" y="2667"/>
                              </a:lnTo>
                              <a:lnTo>
                                <a:pt x="1804" y="2661"/>
                              </a:lnTo>
                              <a:lnTo>
                                <a:pt x="1828" y="2655"/>
                              </a:lnTo>
                              <a:lnTo>
                                <a:pt x="1852" y="2649"/>
                              </a:lnTo>
                              <a:lnTo>
                                <a:pt x="1878" y="2645"/>
                              </a:lnTo>
                              <a:lnTo>
                                <a:pt x="1903" y="2640"/>
                              </a:lnTo>
                              <a:lnTo>
                                <a:pt x="1929" y="2636"/>
                              </a:lnTo>
                              <a:lnTo>
                                <a:pt x="1954" y="2633"/>
                              </a:lnTo>
                              <a:lnTo>
                                <a:pt x="1980" y="2631"/>
                              </a:lnTo>
                              <a:lnTo>
                                <a:pt x="2006" y="2629"/>
                              </a:lnTo>
                              <a:lnTo>
                                <a:pt x="2032" y="2628"/>
                              </a:lnTo>
                              <a:lnTo>
                                <a:pt x="2058" y="2628"/>
                              </a:lnTo>
                              <a:lnTo>
                                <a:pt x="2085" y="2628"/>
                              </a:lnTo>
                              <a:lnTo>
                                <a:pt x="2111" y="2629"/>
                              </a:lnTo>
                              <a:lnTo>
                                <a:pt x="2137" y="2631"/>
                              </a:lnTo>
                              <a:lnTo>
                                <a:pt x="2163" y="2633"/>
                              </a:lnTo>
                              <a:lnTo>
                                <a:pt x="2189" y="2636"/>
                              </a:lnTo>
                              <a:lnTo>
                                <a:pt x="2214" y="2640"/>
                              </a:lnTo>
                              <a:lnTo>
                                <a:pt x="2239" y="2645"/>
                              </a:lnTo>
                              <a:lnTo>
                                <a:pt x="2264" y="2649"/>
                              </a:lnTo>
                              <a:lnTo>
                                <a:pt x="2288" y="2655"/>
                              </a:lnTo>
                              <a:lnTo>
                                <a:pt x="2313" y="2661"/>
                              </a:lnTo>
                              <a:lnTo>
                                <a:pt x="2337" y="2667"/>
                              </a:lnTo>
                              <a:lnTo>
                                <a:pt x="2362" y="2674"/>
                              </a:lnTo>
                              <a:lnTo>
                                <a:pt x="2385" y="2682"/>
                              </a:lnTo>
                              <a:lnTo>
                                <a:pt x="2410" y="2690"/>
                              </a:lnTo>
                              <a:lnTo>
                                <a:pt x="2432" y="2700"/>
                              </a:lnTo>
                              <a:lnTo>
                                <a:pt x="2456" y="2709"/>
                              </a:lnTo>
                              <a:lnTo>
                                <a:pt x="2500" y="2729"/>
                              </a:lnTo>
                              <a:lnTo>
                                <a:pt x="2545" y="2752"/>
                              </a:lnTo>
                              <a:lnTo>
                                <a:pt x="2588" y="2776"/>
                              </a:lnTo>
                              <a:lnTo>
                                <a:pt x="2629" y="2802"/>
                              </a:lnTo>
                              <a:lnTo>
                                <a:pt x="2669" y="2831"/>
                              </a:lnTo>
                              <a:lnTo>
                                <a:pt x="2707" y="2862"/>
                              </a:lnTo>
                              <a:lnTo>
                                <a:pt x="2745" y="2894"/>
                              </a:lnTo>
                              <a:lnTo>
                                <a:pt x="2780" y="2928"/>
                              </a:lnTo>
                              <a:lnTo>
                                <a:pt x="2814" y="2963"/>
                              </a:lnTo>
                              <a:lnTo>
                                <a:pt x="2846" y="3000"/>
                              </a:lnTo>
                              <a:lnTo>
                                <a:pt x="2876" y="3039"/>
                              </a:lnTo>
                              <a:lnTo>
                                <a:pt x="2905" y="3079"/>
                              </a:lnTo>
                              <a:lnTo>
                                <a:pt x="2931" y="3120"/>
                              </a:lnTo>
                              <a:lnTo>
                                <a:pt x="2956" y="3163"/>
                              </a:lnTo>
                              <a:lnTo>
                                <a:pt x="2979" y="3207"/>
                              </a:lnTo>
                              <a:lnTo>
                                <a:pt x="3000" y="3252"/>
                              </a:lnTo>
                              <a:lnTo>
                                <a:pt x="3009" y="3275"/>
                              </a:lnTo>
                              <a:lnTo>
                                <a:pt x="3018" y="3299"/>
                              </a:lnTo>
                              <a:lnTo>
                                <a:pt x="3026" y="3322"/>
                              </a:lnTo>
                              <a:lnTo>
                                <a:pt x="3033" y="3346"/>
                              </a:lnTo>
                              <a:lnTo>
                                <a:pt x="3041" y="3370"/>
                              </a:lnTo>
                              <a:lnTo>
                                <a:pt x="3047" y="3394"/>
                              </a:lnTo>
                              <a:lnTo>
                                <a:pt x="3053" y="3419"/>
                              </a:lnTo>
                              <a:lnTo>
                                <a:pt x="3059" y="3444"/>
                              </a:lnTo>
                              <a:lnTo>
                                <a:pt x="3064" y="3469"/>
                              </a:lnTo>
                              <a:lnTo>
                                <a:pt x="3068" y="3494"/>
                              </a:lnTo>
                              <a:lnTo>
                                <a:pt x="3072" y="3520"/>
                              </a:lnTo>
                              <a:lnTo>
                                <a:pt x="3074" y="3545"/>
                              </a:lnTo>
                              <a:lnTo>
                                <a:pt x="3077" y="3571"/>
                              </a:lnTo>
                              <a:lnTo>
                                <a:pt x="3078" y="3597"/>
                              </a:lnTo>
                              <a:lnTo>
                                <a:pt x="3079" y="3622"/>
                              </a:lnTo>
                              <a:lnTo>
                                <a:pt x="3080" y="364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462"/>
                              </a:lnTo>
                              <a:lnTo>
                                <a:pt x="4116" y="462"/>
                              </a:lnTo>
                              <a:lnTo>
                                <a:pt x="411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024" y="2698"/>
                              </a:moveTo>
                              <a:lnTo>
                                <a:pt x="1820" y="3321"/>
                              </a:lnTo>
                              <a:lnTo>
                                <a:pt x="1165" y="3321"/>
                              </a:lnTo>
                              <a:lnTo>
                                <a:pt x="1159" y="3321"/>
                              </a:lnTo>
                              <a:lnTo>
                                <a:pt x="1154" y="3323"/>
                              </a:lnTo>
                              <a:lnTo>
                                <a:pt x="1149" y="3325"/>
                              </a:lnTo>
                              <a:lnTo>
                                <a:pt x="1143" y="3328"/>
                              </a:lnTo>
                              <a:lnTo>
                                <a:pt x="1139" y="3331"/>
                              </a:lnTo>
                              <a:lnTo>
                                <a:pt x="1135" y="3335"/>
                              </a:lnTo>
                              <a:lnTo>
                                <a:pt x="1133" y="3340"/>
                              </a:lnTo>
                              <a:lnTo>
                                <a:pt x="1130" y="3345"/>
                              </a:lnTo>
                              <a:lnTo>
                                <a:pt x="1129" y="3352"/>
                              </a:lnTo>
                              <a:lnTo>
                                <a:pt x="1129" y="3357"/>
                              </a:lnTo>
                              <a:lnTo>
                                <a:pt x="1129" y="3363"/>
                              </a:lnTo>
                              <a:lnTo>
                                <a:pt x="1130" y="3368"/>
                              </a:lnTo>
                              <a:lnTo>
                                <a:pt x="1132" y="3373"/>
                              </a:lnTo>
                              <a:lnTo>
                                <a:pt x="1135" y="3378"/>
                              </a:lnTo>
                              <a:lnTo>
                                <a:pt x="1139" y="3382"/>
                              </a:lnTo>
                              <a:lnTo>
                                <a:pt x="1143" y="3386"/>
                              </a:lnTo>
                              <a:lnTo>
                                <a:pt x="1673" y="3772"/>
                              </a:lnTo>
                              <a:lnTo>
                                <a:pt x="1469" y="4400"/>
                              </a:lnTo>
                              <a:lnTo>
                                <a:pt x="1468" y="4405"/>
                              </a:lnTo>
                              <a:lnTo>
                                <a:pt x="1467" y="4411"/>
                              </a:lnTo>
                              <a:lnTo>
                                <a:pt x="1468" y="4416"/>
                              </a:lnTo>
                              <a:lnTo>
                                <a:pt x="1469" y="4422"/>
                              </a:lnTo>
                              <a:lnTo>
                                <a:pt x="1471" y="4427"/>
                              </a:lnTo>
                              <a:lnTo>
                                <a:pt x="1475" y="4431"/>
                              </a:lnTo>
                              <a:lnTo>
                                <a:pt x="1479" y="4436"/>
                              </a:lnTo>
                              <a:lnTo>
                                <a:pt x="1483" y="4439"/>
                              </a:lnTo>
                              <a:lnTo>
                                <a:pt x="1488" y="4442"/>
                              </a:lnTo>
                              <a:lnTo>
                                <a:pt x="1493" y="4444"/>
                              </a:lnTo>
                              <a:lnTo>
                                <a:pt x="1498" y="4446"/>
                              </a:lnTo>
                              <a:lnTo>
                                <a:pt x="1504" y="4446"/>
                              </a:lnTo>
                              <a:lnTo>
                                <a:pt x="1509" y="4446"/>
                              </a:lnTo>
                              <a:lnTo>
                                <a:pt x="1515" y="4444"/>
                              </a:lnTo>
                              <a:lnTo>
                                <a:pt x="1520" y="4442"/>
                              </a:lnTo>
                              <a:lnTo>
                                <a:pt x="1525" y="4439"/>
                              </a:lnTo>
                              <a:lnTo>
                                <a:pt x="2058" y="4052"/>
                              </a:lnTo>
                              <a:lnTo>
                                <a:pt x="2591" y="4439"/>
                              </a:lnTo>
                              <a:lnTo>
                                <a:pt x="2596" y="4442"/>
                              </a:lnTo>
                              <a:lnTo>
                                <a:pt x="2601" y="4444"/>
                              </a:lnTo>
                              <a:lnTo>
                                <a:pt x="2606" y="4446"/>
                              </a:lnTo>
                              <a:lnTo>
                                <a:pt x="2612" y="4446"/>
                              </a:lnTo>
                              <a:lnTo>
                                <a:pt x="2617" y="4446"/>
                              </a:lnTo>
                              <a:lnTo>
                                <a:pt x="2623" y="4444"/>
                              </a:lnTo>
                              <a:lnTo>
                                <a:pt x="2628" y="4442"/>
                              </a:lnTo>
                              <a:lnTo>
                                <a:pt x="2633" y="4439"/>
                              </a:lnTo>
                              <a:lnTo>
                                <a:pt x="2638" y="4436"/>
                              </a:lnTo>
                              <a:lnTo>
                                <a:pt x="2641" y="4431"/>
                              </a:lnTo>
                              <a:lnTo>
                                <a:pt x="2644" y="4427"/>
                              </a:lnTo>
                              <a:lnTo>
                                <a:pt x="2646" y="4422"/>
                              </a:lnTo>
                              <a:lnTo>
                                <a:pt x="2648" y="4416"/>
                              </a:lnTo>
                              <a:lnTo>
                                <a:pt x="2648" y="4411"/>
                              </a:lnTo>
                              <a:lnTo>
                                <a:pt x="2648" y="4405"/>
                              </a:lnTo>
                              <a:lnTo>
                                <a:pt x="2646" y="4400"/>
                              </a:lnTo>
                              <a:lnTo>
                                <a:pt x="2442" y="3772"/>
                              </a:lnTo>
                              <a:lnTo>
                                <a:pt x="2973" y="3386"/>
                              </a:lnTo>
                              <a:lnTo>
                                <a:pt x="2977" y="3382"/>
                              </a:lnTo>
                              <a:lnTo>
                                <a:pt x="2981" y="3378"/>
                              </a:lnTo>
                              <a:lnTo>
                                <a:pt x="2984" y="3373"/>
                              </a:lnTo>
                              <a:lnTo>
                                <a:pt x="2986" y="3368"/>
                              </a:lnTo>
                              <a:lnTo>
                                <a:pt x="2987" y="3363"/>
                              </a:lnTo>
                              <a:lnTo>
                                <a:pt x="2988" y="3357"/>
                              </a:lnTo>
                              <a:lnTo>
                                <a:pt x="2987" y="3352"/>
                              </a:lnTo>
                              <a:lnTo>
                                <a:pt x="2986" y="3345"/>
                              </a:lnTo>
                              <a:lnTo>
                                <a:pt x="2984" y="3340"/>
                              </a:lnTo>
                              <a:lnTo>
                                <a:pt x="2981" y="3335"/>
                              </a:lnTo>
                              <a:lnTo>
                                <a:pt x="2977" y="3331"/>
                              </a:lnTo>
                              <a:lnTo>
                                <a:pt x="2973" y="3328"/>
                              </a:lnTo>
                              <a:lnTo>
                                <a:pt x="2968" y="3325"/>
                              </a:lnTo>
                              <a:lnTo>
                                <a:pt x="2963" y="3323"/>
                              </a:lnTo>
                              <a:lnTo>
                                <a:pt x="2958" y="3321"/>
                              </a:lnTo>
                              <a:lnTo>
                                <a:pt x="2952" y="3321"/>
                              </a:lnTo>
                              <a:lnTo>
                                <a:pt x="2296" y="3321"/>
                              </a:lnTo>
                              <a:lnTo>
                                <a:pt x="2093" y="2698"/>
                              </a:lnTo>
                              <a:lnTo>
                                <a:pt x="2091" y="2691"/>
                              </a:lnTo>
                              <a:lnTo>
                                <a:pt x="2088" y="2687"/>
                              </a:lnTo>
                              <a:lnTo>
                                <a:pt x="2084" y="2682"/>
                              </a:lnTo>
                              <a:lnTo>
                                <a:pt x="2080" y="2679"/>
                              </a:lnTo>
                              <a:lnTo>
                                <a:pt x="2075" y="2676"/>
                              </a:lnTo>
                              <a:lnTo>
                                <a:pt x="2069" y="2674"/>
                              </a:lnTo>
                              <a:lnTo>
                                <a:pt x="2064" y="2673"/>
                              </a:lnTo>
                              <a:lnTo>
                                <a:pt x="2058" y="2672"/>
                              </a:lnTo>
                              <a:lnTo>
                                <a:pt x="2053" y="2673"/>
                              </a:lnTo>
                              <a:lnTo>
                                <a:pt x="2047" y="2674"/>
                              </a:lnTo>
                              <a:lnTo>
                                <a:pt x="2042" y="2676"/>
                              </a:lnTo>
                              <a:lnTo>
                                <a:pt x="2037" y="2679"/>
                              </a:lnTo>
                              <a:lnTo>
                                <a:pt x="2033" y="2682"/>
                              </a:lnTo>
                              <a:lnTo>
                                <a:pt x="2030" y="2687"/>
                              </a:lnTo>
                              <a:lnTo>
                                <a:pt x="2027" y="2691"/>
                              </a:lnTo>
                              <a:lnTo>
                                <a:pt x="2024" y="26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2.45pt;margin-top:598.7pt;height:16.7pt;width:13.15pt;z-index:251778048;v-text-anchor:middle;mso-width-relative:page;mso-height-relative:page;" fillcolor="#2A3D52 [3204]" filled="t" stroked="f" coordsize="4116,5239" o:gfxdata="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" path="m2496,2121l2496,2121,2443,2107,2390,2095,2336,2084,2282,2075,2227,2068,2171,2063,2115,2060,2058,2059,2002,2060,1945,2063,1890,2068,1835,2075,1780,2084,1726,2095,1673,2107,1621,2121,1621,761,452,761,452,1438,1020,2446,989,2473,958,2502,928,2532,900,2561,871,2593,844,2624,817,2656,792,2689,767,2723,743,2758,720,2792,697,2828,676,2864,655,2901,636,2938,618,2977,600,3015,584,3054,569,3094,554,3134,540,3174,528,3216,517,3257,507,3300,499,3341,490,3384,483,3428,478,3472,474,3515,471,3559,469,3604,468,3649,469,3691,470,3731,473,3771,476,3812,481,3852,486,3891,493,3931,501,3970,509,4008,519,4046,529,4085,540,4122,552,4159,565,4196,579,4233,593,4268,609,4304,625,4339,642,4373,661,4407,679,4440,698,4474,719,4507,740,4538,761,4570,785,4600,807,4631,832,4660,856,4690,882,4718,907,4746,935,4773,961,4800,990,4826,1018,4852,1047,4876,1077,4900,1107,4923,1138,4946,1170,4968,1201,4988,1234,5009,1267,5028,1300,5047,1335,5065,1370,5082,1404,5098,1440,5114,1476,5129,1512,5142,1549,5155,1586,5168,1623,5179,1661,5189,1700,5198,1738,5206,1777,5214,1817,5221,1855,5227,1896,5231,1936,5235,1977,5237,2017,5239,2058,5239,2099,5239,2141,5237,2180,5235,2221,5231,2261,5227,2301,5221,2339,5214,2379,5206,2418,5198,2456,5189,2494,5179,2531,5168,2569,5155,2605,5142,2642,5129,2678,5114,2713,5098,2748,5082,2783,5065,2816,5047,2850,5028,2883,5009,2915,4988,2948,4968,2979,4946,3010,4923,3040,4900,3070,4876,3099,4852,3128,4826,3155,4800,3183,4773,3209,4746,3236,4718,3260,4690,3286,4660,3309,4631,3333,4600,3355,4570,3376,4538,3398,4507,3418,4474,3438,4440,3457,4407,3474,4373,3492,4339,3508,4304,3523,4268,3538,4233,3552,4196,3565,4159,3577,4122,3588,4085,3599,4046,3608,4008,3616,3970,3624,3931,3630,3891,3635,3852,3640,3812,3643,3771,3646,3731,3648,3691,3648,3649,3647,3601,3645,3552,3642,3504,3637,3457,3631,3411,3623,3364,3614,3318,3604,3272,3591,3227,3579,3182,3565,3139,3550,3095,3532,3052,3515,3010,3496,2969,3475,2928,3454,2887,3431,2847,3408,2809,3384,2771,3358,2733,3332,2697,3304,2661,3276,2626,3246,2592,3215,2559,3184,2526,3151,2495,3118,2464,3084,2435,3049,2406,3014,2378,3666,1453,3666,761,2496,761,2496,2121xm3080,3649l3080,3649,3079,3675,3078,3702,3077,3727,3074,3754,3072,3779,3068,3805,3064,3829,3059,3855,3053,3879,3047,3905,3041,3928,3033,3952,3026,3976,3018,4000,3009,4023,3000,4046,2979,4091,2956,4136,2931,4179,2905,4219,2876,4260,2846,4299,2814,4335,2780,4371,2745,4405,2707,4437,2669,4467,2629,4495,2588,4522,2545,4547,2500,4570,2456,4590,2432,4599,2410,4608,2385,4617,2362,4625,2337,4632,2313,4638,2288,4644,2264,4649,2239,4654,2214,4658,2189,4662,2163,4665,2137,4668,2111,4669,2085,4670,2058,4671,2032,4670,2006,4669,1980,4668,1954,4665,1929,4662,1903,4658,1878,4654,1852,4649,1828,4644,1804,4638,1779,4632,1755,4625,1731,4617,1708,4608,1684,4599,1661,4590,1616,4570,1572,4547,1530,4522,1488,4495,1448,4467,1409,4437,1373,4405,1337,4371,1303,4335,1271,4299,1240,4260,1212,4219,1185,4179,1161,4136,1138,4091,1118,4046,1108,4023,1100,4000,1091,3976,1083,3952,1076,3928,1069,3905,1064,3879,1058,3855,1053,3829,1049,3805,1046,3779,1043,3754,1041,3727,1038,3702,1037,3675,1037,3649,1037,3622,1038,3597,1041,3571,1043,3545,1046,3520,1049,3494,1053,3469,1058,3444,1064,3419,1069,3394,1076,3370,1083,3346,1091,3322,1100,3299,1108,3275,1118,3252,1138,3207,1161,3163,1185,3120,1212,3079,1240,3039,1271,3000,1303,2963,1337,2928,1373,2894,1409,2862,1448,2831,1488,2802,1530,2776,1572,2752,1616,2729,1661,2709,1684,2700,1708,2690,1731,2682,1755,2674,1779,2667,1804,2661,1828,2655,1852,2649,1878,2645,1903,2640,1929,2636,1954,2633,1980,2631,2006,2629,2032,2628,2058,2628,2085,2628,2111,2629,2137,2631,2163,2633,2189,2636,2214,2640,2239,2645,2264,2649,2288,2655,2313,2661,2337,2667,2362,2674,2385,2682,2410,2690,2432,2700,2456,2709,2500,2729,2545,2752,2588,2776,2629,2802,2669,2831,2707,2862,2745,2894,2780,2928,2814,2963,2846,3000,2876,3039,2905,3079,2931,3120,2956,3163,2979,3207,3000,3252,3009,3275,3018,3299,3026,3322,3033,3346,3041,3370,3047,3394,3053,3419,3059,3444,3064,3469,3068,3494,3072,3520,3074,3545,3077,3571,3078,3597,3079,3622,3080,3649xm0,0l0,462,4116,462,4116,0,0,0xm2024,2698l1820,3321,1165,3321,1159,3321,1154,3323,1149,3325,1143,3328,1139,3331,1135,3335,1133,3340,1130,3345,1129,3352,1129,3357,1129,3363,1130,3368,1132,3373,1135,3378,1139,3382,1143,3386,1673,3772,1469,4400,1468,4405,1467,4411,1468,4416,1469,4422,1471,4427,1475,4431,1479,4436,1483,4439,1488,4442,1493,4444,1498,4446,1504,4446,1509,4446,1515,4444,1520,4442,1525,4439,2058,4052,2591,4439,2596,4442,2601,4444,2606,4446,2612,4446,2617,4446,2623,4444,2628,4442,2633,4439,2638,4436,2641,4431,2644,4427,2646,4422,2648,4416,2648,4411,2648,4405,2646,4400,2442,3772,2973,3386,2977,3382,2981,3378,2984,3373,2986,3368,2987,3363,2988,3357,2987,3352,2986,3345,2984,3340,2981,3335,2977,3331,2973,3328,2968,3325,2963,3323,2958,3321,2952,3321,2296,3321,2093,2698,2091,2691,2088,2687,2084,2682,2080,2679,2075,2676,2069,2674,2064,2673,2058,2672,2053,2673,2047,2674,2042,2676,2037,2679,2033,2682,2030,2687,2027,2691,2024,2698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0,@0;@0,@0;@0,@0;@0,@0;@0,@0;@0,@0;@0,@0;@0,@0;@0,@0;@0,@0;@0,@0;@0,@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6931660</wp:posOffset>
                </wp:positionV>
                <wp:extent cx="2087880" cy="306070"/>
                <wp:effectExtent l="0" t="0" r="7620" b="0"/>
                <wp:wrapNone/>
                <wp:docPr id="142" name="圆角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Theme="minorEastAsia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Skills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.4pt;margin-top:545.8pt;height:24.1pt;width:164.4pt;z-index:251779072;v-text-anchor:middle;mso-width-relative:page;mso-height-relative:page;" fillcolor="#2A3D52 [3204]" filled="t" stroked="f" coordsize="21600,21600" arcsize="0.166666666666667" o:gfxdata="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o3YfLZAAAADQEAAA8AAAAA&#10;AAAAAQAgAAAAIgAAAGRycy9kb3ducmV2LnhtbFBLAQIUABQAAAAIAIdO4kAzYyt/EwIAAA8EAAAO&#10;AAAAAAAAAAEAIAAAACgBAABkcnMvZTJvRG9jLnhtbFBLBQYAAAAABgAGAFkBAACtBQAAAAA=&#10;">
                <v:fill on="t" opacity="9830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Theme="minorEastAsia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Skills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-130810</wp:posOffset>
            </wp:positionV>
            <wp:extent cx="1423035" cy="1423035"/>
            <wp:effectExtent l="0" t="0" r="5715" b="5715"/>
            <wp:wrapNone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92" cy="1423092"/>
                    </a:xfrm>
                    <a:prstGeom prst="ellipse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-224155</wp:posOffset>
                </wp:positionV>
                <wp:extent cx="1610360" cy="1610360"/>
                <wp:effectExtent l="0" t="0" r="28575" b="28575"/>
                <wp:wrapNone/>
                <wp:docPr id="144" name="椭圆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10167" cy="16101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5.6pt;margin-top:-17.65pt;height:126.8pt;width:126.8pt;z-index:251781120;v-text-anchor:middle;mso-width-relative:page;mso-height-relative:page;" filled="f" stroked="t" coordsize="21600,21600" o:gfxdata="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ecT1e2QAAAAsBAAAPAAAAAAAAAAEAIAAAACIAAABkcnMv&#10;ZG93bnJldi54bWxQSwECFAAUAAAACACHTuJA240UBQICAAD5AwAADgAAAAAAAAABACAAAAAoAQAA&#10;ZHJzL2Uyb0RvYy54bWxQSwUGAAAAAAYABgBZAQAAnAUAAAAA&#10;">
                <v:fill on="f" focussize="0,0"/>
                <v:stroke weight="1pt" color="#FFFFFF [3212]" miterlimit="8" joinstyle="miter" dashstyle="dash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5107940</wp:posOffset>
                </wp:positionV>
                <wp:extent cx="179705" cy="179070"/>
                <wp:effectExtent l="0" t="0" r="0" b="0"/>
                <wp:wrapNone/>
                <wp:docPr id="145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78983"/>
                        </a:xfrm>
                        <a:custGeom>
                          <a:avLst/>
                          <a:gdLst>
                            <a:gd name="T0" fmla="*/ 132 w 144"/>
                            <a:gd name="T1" fmla="*/ 61 h 144"/>
                            <a:gd name="T2" fmla="*/ 121 w 144"/>
                            <a:gd name="T3" fmla="*/ 46 h 144"/>
                            <a:gd name="T4" fmla="*/ 127 w 144"/>
                            <a:gd name="T5" fmla="*/ 33 h 144"/>
                            <a:gd name="T6" fmla="*/ 119 w 144"/>
                            <a:gd name="T7" fmla="*/ 17 h 144"/>
                            <a:gd name="T8" fmla="*/ 106 w 144"/>
                            <a:gd name="T9" fmla="*/ 22 h 144"/>
                            <a:gd name="T10" fmla="*/ 88 w 144"/>
                            <a:gd name="T11" fmla="*/ 19 h 144"/>
                            <a:gd name="T12" fmla="*/ 83 w 144"/>
                            <a:gd name="T13" fmla="*/ 6 h 144"/>
                            <a:gd name="T14" fmla="*/ 66 w 144"/>
                            <a:gd name="T15" fmla="*/ 0 h 144"/>
                            <a:gd name="T16" fmla="*/ 61 w 144"/>
                            <a:gd name="T17" fmla="*/ 12 h 144"/>
                            <a:gd name="T18" fmla="*/ 46 w 144"/>
                            <a:gd name="T19" fmla="*/ 23 h 144"/>
                            <a:gd name="T20" fmla="*/ 33 w 144"/>
                            <a:gd name="T21" fmla="*/ 17 h 144"/>
                            <a:gd name="T22" fmla="*/ 17 w 144"/>
                            <a:gd name="T23" fmla="*/ 25 h 144"/>
                            <a:gd name="T24" fmla="*/ 22 w 144"/>
                            <a:gd name="T25" fmla="*/ 38 h 144"/>
                            <a:gd name="T26" fmla="*/ 19 w 144"/>
                            <a:gd name="T27" fmla="*/ 56 h 144"/>
                            <a:gd name="T28" fmla="*/ 6 w 144"/>
                            <a:gd name="T29" fmla="*/ 61 h 144"/>
                            <a:gd name="T30" fmla="*/ 0 w 144"/>
                            <a:gd name="T31" fmla="*/ 78 h 144"/>
                            <a:gd name="T32" fmla="*/ 12 w 144"/>
                            <a:gd name="T33" fmla="*/ 83 h 144"/>
                            <a:gd name="T34" fmla="*/ 23 w 144"/>
                            <a:gd name="T35" fmla="*/ 98 h 144"/>
                            <a:gd name="T36" fmla="*/ 17 w 144"/>
                            <a:gd name="T37" fmla="*/ 111 h 144"/>
                            <a:gd name="T38" fmla="*/ 25 w 144"/>
                            <a:gd name="T39" fmla="*/ 127 h 144"/>
                            <a:gd name="T40" fmla="*/ 38 w 144"/>
                            <a:gd name="T41" fmla="*/ 122 h 144"/>
                            <a:gd name="T42" fmla="*/ 56 w 144"/>
                            <a:gd name="T43" fmla="*/ 125 h 144"/>
                            <a:gd name="T44" fmla="*/ 61 w 144"/>
                            <a:gd name="T45" fmla="*/ 138 h 144"/>
                            <a:gd name="T46" fmla="*/ 78 w 144"/>
                            <a:gd name="T47" fmla="*/ 144 h 144"/>
                            <a:gd name="T48" fmla="*/ 83 w 144"/>
                            <a:gd name="T49" fmla="*/ 132 h 144"/>
                            <a:gd name="T50" fmla="*/ 98 w 144"/>
                            <a:gd name="T51" fmla="*/ 121 h 144"/>
                            <a:gd name="T52" fmla="*/ 111 w 144"/>
                            <a:gd name="T53" fmla="*/ 127 h 144"/>
                            <a:gd name="T54" fmla="*/ 127 w 144"/>
                            <a:gd name="T55" fmla="*/ 119 h 144"/>
                            <a:gd name="T56" fmla="*/ 122 w 144"/>
                            <a:gd name="T57" fmla="*/ 106 h 144"/>
                            <a:gd name="T58" fmla="*/ 125 w 144"/>
                            <a:gd name="T59" fmla="*/ 88 h 144"/>
                            <a:gd name="T60" fmla="*/ 138 w 144"/>
                            <a:gd name="T61" fmla="*/ 83 h 144"/>
                            <a:gd name="T62" fmla="*/ 144 w 144"/>
                            <a:gd name="T63" fmla="*/ 66 h 144"/>
                            <a:gd name="T64" fmla="*/ 100 w 144"/>
                            <a:gd name="T65" fmla="*/ 72 h 144"/>
                            <a:gd name="T66" fmla="*/ 44 w 144"/>
                            <a:gd name="T67" fmla="*/ 72 h 144"/>
                            <a:gd name="T68" fmla="*/ 100 w 144"/>
                            <a:gd name="T69" fmla="*/ 72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44">
                              <a:moveTo>
                                <a:pt x="138" y="61"/>
                              </a:moveTo>
                              <a:cubicBezTo>
                                <a:pt x="132" y="61"/>
                                <a:pt x="132" y="61"/>
                                <a:pt x="132" y="61"/>
                              </a:cubicBezTo>
                              <a:cubicBezTo>
                                <a:pt x="129" y="61"/>
                                <a:pt x="126" y="59"/>
                                <a:pt x="125" y="56"/>
                              </a:cubicBezTo>
                              <a:cubicBezTo>
                                <a:pt x="121" y="46"/>
                                <a:pt x="121" y="46"/>
                                <a:pt x="121" y="46"/>
                              </a:cubicBezTo>
                              <a:cubicBezTo>
                                <a:pt x="119" y="44"/>
                                <a:pt x="120" y="40"/>
                                <a:pt x="122" y="38"/>
                              </a:cubicBezTo>
                              <a:cubicBezTo>
                                <a:pt x="127" y="33"/>
                                <a:pt x="127" y="33"/>
                                <a:pt x="127" y="33"/>
                              </a:cubicBezTo>
                              <a:cubicBezTo>
                                <a:pt x="129" y="31"/>
                                <a:pt x="129" y="27"/>
                                <a:pt x="127" y="25"/>
                              </a:cubicBezTo>
                              <a:cubicBezTo>
                                <a:pt x="119" y="17"/>
                                <a:pt x="119" y="17"/>
                                <a:pt x="119" y="17"/>
                              </a:cubicBezTo>
                              <a:cubicBezTo>
                                <a:pt x="117" y="15"/>
                                <a:pt x="113" y="15"/>
                                <a:pt x="111" y="17"/>
                              </a:cubicBezTo>
                              <a:cubicBezTo>
                                <a:pt x="106" y="22"/>
                                <a:pt x="106" y="22"/>
                                <a:pt x="106" y="22"/>
                              </a:cubicBezTo>
                              <a:cubicBezTo>
                                <a:pt x="104" y="24"/>
                                <a:pt x="100" y="25"/>
                                <a:pt x="98" y="23"/>
                              </a:cubicBezTo>
                              <a:cubicBezTo>
                                <a:pt x="88" y="19"/>
                                <a:pt x="88" y="19"/>
                                <a:pt x="88" y="19"/>
                              </a:cubicBezTo>
                              <a:cubicBezTo>
                                <a:pt x="85" y="18"/>
                                <a:pt x="83" y="15"/>
                                <a:pt x="83" y="12"/>
                              </a:cubicBezTo>
                              <a:cubicBezTo>
                                <a:pt x="83" y="6"/>
                                <a:pt x="83" y="6"/>
                                <a:pt x="83" y="6"/>
                              </a:cubicBezTo>
                              <a:cubicBezTo>
                                <a:pt x="83" y="2"/>
                                <a:pt x="81" y="0"/>
                                <a:pt x="78" y="0"/>
                              </a:cubicBezTo>
                              <a:cubicBezTo>
                                <a:pt x="66" y="0"/>
                                <a:pt x="66" y="0"/>
                                <a:pt x="66" y="0"/>
                              </a:cubicBezTo>
                              <a:cubicBezTo>
                                <a:pt x="63" y="0"/>
                                <a:pt x="61" y="2"/>
                                <a:pt x="61" y="6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5"/>
                                <a:pt x="59" y="18"/>
                                <a:pt x="56" y="19"/>
                              </a:cubicBezTo>
                              <a:cubicBezTo>
                                <a:pt x="46" y="23"/>
                                <a:pt x="46" y="23"/>
                                <a:pt x="46" y="23"/>
                              </a:cubicBezTo>
                              <a:cubicBezTo>
                                <a:pt x="44" y="25"/>
                                <a:pt x="40" y="24"/>
                                <a:pt x="38" y="22"/>
                              </a:cubicBezTo>
                              <a:cubicBezTo>
                                <a:pt x="33" y="17"/>
                                <a:pt x="33" y="17"/>
                                <a:pt x="33" y="17"/>
                              </a:cubicBezTo>
                              <a:cubicBezTo>
                                <a:pt x="31" y="15"/>
                                <a:pt x="27" y="15"/>
                                <a:pt x="25" y="17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5" y="27"/>
                                <a:pt x="15" y="31"/>
                                <a:pt x="17" y="33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4" y="40"/>
                                <a:pt x="25" y="44"/>
                                <a:pt x="23" y="46"/>
                              </a:cubicBezTo>
                              <a:cubicBezTo>
                                <a:pt x="19" y="56"/>
                                <a:pt x="19" y="56"/>
                                <a:pt x="19" y="56"/>
                              </a:cubicBezTo>
                              <a:cubicBezTo>
                                <a:pt x="18" y="59"/>
                                <a:pt x="15" y="61"/>
                                <a:pt x="12" y="61"/>
                              </a:cubicBezTo>
                              <a:cubicBezTo>
                                <a:pt x="6" y="61"/>
                                <a:pt x="6" y="61"/>
                                <a:pt x="6" y="61"/>
                              </a:cubicBezTo>
                              <a:cubicBezTo>
                                <a:pt x="2" y="61"/>
                                <a:pt x="0" y="63"/>
                                <a:pt x="0" y="66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81"/>
                                <a:pt x="2" y="83"/>
                                <a:pt x="6" y="83"/>
                              </a:cubicBezTo>
                              <a:cubicBezTo>
                                <a:pt x="12" y="83"/>
                                <a:pt x="12" y="83"/>
                                <a:pt x="12" y="83"/>
                              </a:cubicBezTo>
                              <a:cubicBezTo>
                                <a:pt x="15" y="83"/>
                                <a:pt x="18" y="85"/>
                                <a:pt x="19" y="88"/>
                              </a:cubicBezTo>
                              <a:cubicBezTo>
                                <a:pt x="23" y="98"/>
                                <a:pt x="23" y="98"/>
                                <a:pt x="23" y="98"/>
                              </a:cubicBezTo>
                              <a:cubicBezTo>
                                <a:pt x="25" y="100"/>
                                <a:pt x="24" y="104"/>
                                <a:pt x="22" y="106"/>
                              </a:cubicBezTo>
                              <a:cubicBezTo>
                                <a:pt x="17" y="111"/>
                                <a:pt x="17" y="111"/>
                                <a:pt x="17" y="111"/>
                              </a:cubicBezTo>
                              <a:cubicBezTo>
                                <a:pt x="15" y="113"/>
                                <a:pt x="15" y="117"/>
                                <a:pt x="17" y="119"/>
                              </a:cubicBezTo>
                              <a:cubicBezTo>
                                <a:pt x="25" y="127"/>
                                <a:pt x="25" y="127"/>
                                <a:pt x="25" y="127"/>
                              </a:cubicBezTo>
                              <a:cubicBezTo>
                                <a:pt x="27" y="129"/>
                                <a:pt x="31" y="129"/>
                                <a:pt x="33" y="127"/>
                              </a:cubicBezTo>
                              <a:cubicBezTo>
                                <a:pt x="38" y="122"/>
                                <a:pt x="38" y="122"/>
                                <a:pt x="38" y="122"/>
                              </a:cubicBezTo>
                              <a:cubicBezTo>
                                <a:pt x="40" y="120"/>
                                <a:pt x="44" y="119"/>
                                <a:pt x="46" y="121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9" y="126"/>
                                <a:pt x="61" y="129"/>
                                <a:pt x="61" y="132"/>
                              </a:cubicBezTo>
                              <a:cubicBezTo>
                                <a:pt x="61" y="138"/>
                                <a:pt x="61" y="138"/>
                                <a:pt x="61" y="138"/>
                              </a:cubicBezTo>
                              <a:cubicBezTo>
                                <a:pt x="61" y="142"/>
                                <a:pt x="63" y="144"/>
                                <a:pt x="66" y="144"/>
                              </a:cubicBezTo>
                              <a:cubicBezTo>
                                <a:pt x="78" y="144"/>
                                <a:pt x="78" y="144"/>
                                <a:pt x="78" y="144"/>
                              </a:cubicBezTo>
                              <a:cubicBezTo>
                                <a:pt x="81" y="144"/>
                                <a:pt x="83" y="142"/>
                                <a:pt x="83" y="138"/>
                              </a:cubicBezTo>
                              <a:cubicBezTo>
                                <a:pt x="83" y="132"/>
                                <a:pt x="83" y="132"/>
                                <a:pt x="83" y="132"/>
                              </a:cubicBezTo>
                              <a:cubicBezTo>
                                <a:pt x="83" y="129"/>
                                <a:pt x="85" y="126"/>
                                <a:pt x="88" y="125"/>
                              </a:cubicBezTo>
                              <a:cubicBezTo>
                                <a:pt x="98" y="121"/>
                                <a:pt x="98" y="121"/>
                                <a:pt x="98" y="121"/>
                              </a:cubicBezTo>
                              <a:cubicBezTo>
                                <a:pt x="100" y="119"/>
                                <a:pt x="104" y="120"/>
                                <a:pt x="106" y="122"/>
                              </a:cubicBezTo>
                              <a:cubicBezTo>
                                <a:pt x="111" y="127"/>
                                <a:pt x="111" y="127"/>
                                <a:pt x="111" y="127"/>
                              </a:cubicBezTo>
                              <a:cubicBezTo>
                                <a:pt x="113" y="129"/>
                                <a:pt x="117" y="129"/>
                                <a:pt x="119" y="127"/>
                              </a:cubicBezTo>
                              <a:cubicBezTo>
                                <a:pt x="127" y="119"/>
                                <a:pt x="127" y="119"/>
                                <a:pt x="127" y="119"/>
                              </a:cubicBezTo>
                              <a:cubicBezTo>
                                <a:pt x="129" y="117"/>
                                <a:pt x="129" y="113"/>
                                <a:pt x="127" y="111"/>
                              </a:cubicBezTo>
                              <a:cubicBezTo>
                                <a:pt x="122" y="106"/>
                                <a:pt x="122" y="106"/>
                                <a:pt x="122" y="106"/>
                              </a:cubicBezTo>
                              <a:cubicBezTo>
                                <a:pt x="120" y="104"/>
                                <a:pt x="119" y="100"/>
                                <a:pt x="121" y="98"/>
                              </a:cubicBezTo>
                              <a:cubicBezTo>
                                <a:pt x="125" y="88"/>
                                <a:pt x="125" y="88"/>
                                <a:pt x="125" y="88"/>
                              </a:cubicBezTo>
                              <a:cubicBezTo>
                                <a:pt x="126" y="85"/>
                                <a:pt x="129" y="83"/>
                                <a:pt x="132" y="83"/>
                              </a:cubicBezTo>
                              <a:cubicBezTo>
                                <a:pt x="138" y="83"/>
                                <a:pt x="138" y="83"/>
                                <a:pt x="138" y="83"/>
                              </a:cubicBezTo>
                              <a:cubicBezTo>
                                <a:pt x="142" y="83"/>
                                <a:pt x="144" y="81"/>
                                <a:pt x="144" y="78"/>
                              </a:cubicBezTo>
                              <a:cubicBezTo>
                                <a:pt x="144" y="66"/>
                                <a:pt x="144" y="66"/>
                                <a:pt x="144" y="66"/>
                              </a:cubicBezTo>
                              <a:cubicBezTo>
                                <a:pt x="144" y="63"/>
                                <a:pt x="142" y="61"/>
                                <a:pt x="138" y="61"/>
                              </a:cubicBezTo>
                              <a:moveTo>
                                <a:pt x="100" y="72"/>
                              </a:moveTo>
                              <a:cubicBezTo>
                                <a:pt x="100" y="87"/>
                                <a:pt x="87" y="100"/>
                                <a:pt x="72" y="100"/>
                              </a:cubicBezTo>
                              <a:cubicBezTo>
                                <a:pt x="57" y="100"/>
                                <a:pt x="44" y="87"/>
                                <a:pt x="44" y="72"/>
                              </a:cubicBezTo>
                              <a:cubicBezTo>
                                <a:pt x="44" y="57"/>
                                <a:pt x="57" y="44"/>
                                <a:pt x="72" y="44"/>
                              </a:cubicBezTo>
                              <a:cubicBezTo>
                                <a:pt x="87" y="44"/>
                                <a:pt x="100" y="57"/>
                                <a:pt x="100" y="72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161.95pt;margin-top:402.2pt;height:14.1pt;width:14.15pt;z-index:251782144;mso-width-relative:page;mso-height-relative:page;" fillcolor="#2A3D52 [3204]" filled="t" stroked="f" coordsize="144,144" o:gfxdata="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Djs7Mi2AAAAAsBAAAPAAAAAAAAAAEAIAAAACIA&#10;AABkcnMvZG93bnJldi54bWxQSwECFAAUAAAACACHTuJAbOB18ykJAABqLgAADgAAAAAAAAABACAA&#10;AAAnAQAAZHJzL2Uyb0RvYy54bWxQSwUGAAAAAAYABgBZAQAAwgwAAAAA&#10;" path="m138,61c132,61,132,61,132,61c129,61,126,59,125,56c121,46,121,46,121,46c119,44,120,40,122,38c127,33,127,33,127,33c129,31,129,27,127,25c119,17,119,17,119,17c117,15,113,15,111,17c106,22,106,22,106,22c104,24,100,25,98,23c88,19,88,19,88,19c85,18,83,15,83,12c83,6,83,6,83,6c83,2,81,0,78,0c66,0,66,0,66,0c63,0,61,2,61,6c61,12,61,12,61,12c61,15,59,18,56,19c46,23,46,23,46,23c44,25,40,24,38,22c33,17,33,17,33,17c31,15,27,15,25,17c17,25,17,25,17,25c15,27,15,31,17,33c22,38,22,38,22,38c24,40,25,44,23,46c19,56,19,56,19,56c18,59,15,61,12,61c6,61,6,61,6,61c2,61,0,63,0,66c0,78,0,78,0,78c0,81,2,83,6,83c12,83,12,83,12,83c15,83,18,85,19,88c23,98,23,98,23,98c25,100,24,104,22,106c17,111,17,111,17,111c15,113,15,117,17,119c25,127,25,127,25,127c27,129,31,129,33,127c38,122,38,122,38,122c40,120,44,119,46,121c56,125,56,125,56,125c59,126,61,129,61,132c61,138,61,138,61,138c61,142,63,144,66,144c78,144,78,144,78,144c81,144,83,142,83,138c83,132,83,132,83,132c83,129,85,126,88,125c98,121,98,121,98,121c100,119,104,120,106,122c111,127,111,127,111,127c113,129,117,129,119,127c127,119,127,119,127,119c129,117,129,113,127,111c122,106,122,106,122,106c120,104,119,100,121,98c125,88,125,88,125,88c126,85,129,83,132,83c138,83,138,83,138,83c142,83,144,81,144,78c144,66,144,66,144,66c144,63,142,61,138,61m100,72c100,87,87,100,72,100c57,100,44,87,44,72c44,57,57,44,72,44c87,44,100,57,100,72e">
                <v:path o:connectlocs="165000,75819;151250,57175;158750,41016;148750,21129;132500,27344;110000,23615;103750,7457;82500,0;76250,14915;57500,28587;41250,21129;21250,31073;27500,47231;23750,69604;7500,75819;0,96949;15000,103163;28750,121807;21250,137966;31250,157853;47500,151638;70000,155367;76250,171525;97500,178983;103750,164067;122500,150395;138750,157853;158750,147909;152500,131751;156250,109378;172500,103163;180000,82033;125000,89491;55000,89491;125000,89491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2430780</wp:posOffset>
                </wp:positionV>
                <wp:extent cx="2087880" cy="306070"/>
                <wp:effectExtent l="0" t="0" r="7620" b="0"/>
                <wp:wrapNone/>
                <wp:docPr id="146" name="圆角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8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 w:val="0"/>
                              <w:overflowPunct w:val="0"/>
                              <w:spacing w:before="0" w:beforeAutospacing="0" w:after="0" w:afterAutospacing="0" w:line="28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eastAsiaTheme="minorEastAsia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Information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.4pt;margin-top:191.4pt;height:24.1pt;width:164.4pt;z-index:251783168;v-text-anchor:middle;mso-width-relative:page;mso-height-relative:page;" fillcolor="#2A3D52 [3204]" filled="t" stroked="f" coordsize="21600,21600" arcsize="0.166666666666667" o:gfxdata="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mXFe92QAAAAsBAAAPAAAAAAAAAAEAIAAAACIAAABkcnMv&#10;ZG93bnJldi54bWxQSwECFAAUAAAACACHTuJATUVTXzsCAABQBAAADgAAAAAAAAABACAAAAAoAQAA&#10;ZHJzL2Uyb0RvYy54bWxQSwUGAAAAAAYABgBZAQAA1QUAAAAA&#10;">
                <v:fill on="t" opacity="983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 w:val="0"/>
                        <w:overflowPunct w:val="0"/>
                        <w:spacing w:before="0" w:beforeAutospacing="0" w:after="0" w:afterAutospacing="0" w:line="280" w:lineRule="exact"/>
                        <w:jc w:val="center"/>
                        <w:textAlignment w:val="baseline"/>
                      </w:pPr>
                      <w:r>
                        <w:rPr>
                          <w:rFonts w:ascii="Arial" w:hAnsi="Arial" w:eastAsiaTheme="minorEastAsia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Information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2492375</wp:posOffset>
                </wp:positionV>
                <wp:extent cx="144145" cy="182880"/>
                <wp:effectExtent l="0" t="0" r="8890" b="7620"/>
                <wp:wrapNone/>
                <wp:docPr id="147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000" cy="18293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6.9pt;margin-top:196.25pt;height:14.4pt;width:11.35pt;z-index:251784192;v-text-anchor:middle;mso-width-relative:page;mso-height-relative:page;" fillcolor="#2A3D52 [3204]" filled="t" stroked="f" coordsize="1679575,2125662" o:gfxdata="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3594,80339;55329,86434;54695,90007;53963,94290;55377,98842;79188,144560;75967,97888;76870,93237;75894,89419;78627,86042;89897,79801;100217,80364;107804,87878;114342,96297;119806,105646;124051,116096;127076,127673;128760,140473;123441,149944;106535,157213;88800,161888;70503,163894;51133,163013;31982,159024;13661,152049;0,144266;1317,130683;4049,118470;8099,107506;13368,97741;19784,89101;27249,81441;36666,74050;71319,441;79490,2670;86880,6591;93198,11957;98198,18524;101734,26120;103564,34524;103344,44228;100515,53931;95417,62409;88368,69245;78465,74636;71782,76400;64562,76890;56489,75837;49074,73166;42415,69098;36391,63389;31464,56038;28342,47634;27195,38445;28171,29746;31001,21807;35391,14726;41147,8772;48074,4214;55953,1200;64489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4712970</wp:posOffset>
                </wp:positionV>
                <wp:extent cx="2087880" cy="306070"/>
                <wp:effectExtent l="0" t="0" r="7620" b="0"/>
                <wp:wrapNone/>
                <wp:docPr id="148" name="圆角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8000" cy="306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 w:val="0"/>
                              <w:overflowPunct w:val="0"/>
                              <w:spacing w:before="0" w:beforeAutospacing="0" w:after="0" w:afterAutospacing="0" w:line="280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eastAsiaTheme="minorEastAsia" w:cstheme="minorBid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5.4pt;margin-top:371.1pt;height:24.1pt;width:164.4pt;z-index:251785216;v-text-anchor:middle;mso-width-relative:page;mso-height-relative:page;" fillcolor="#2A3D52 [3204]" filled="t" stroked="f" coordsize="21600,21600" arcsize="0.166666666666667" o:gfxdata="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XYu59oAAAALAQAADwAAAAAAAAABACAAAAAiAAAAZHJz&#10;L2Rvd25yZXYueG1sUEsBAhQAFAAAAAgAh07iQO7b14E7AgAAUAQAAA4AAAAAAAAAAQAgAAAAKQEA&#10;AGRycy9lMm9Eb2MueG1sUEsFBgAAAAAGAAYAWQEAANYFAAAAAA==&#10;">
                <v:fill on="t" opacity="983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 w:val="0"/>
                        <w:overflowPunct w:val="0"/>
                        <w:spacing w:before="0" w:beforeAutospacing="0" w:after="0" w:afterAutospacing="0" w:line="280" w:lineRule="exact"/>
                        <w:jc w:val="center"/>
                        <w:textAlignment w:val="baseline"/>
                      </w:pPr>
                      <w:r>
                        <w:rPr>
                          <w:rFonts w:ascii="Arial" w:hAnsi="Arial" w:eastAsiaTheme="minorEastAsia" w:cstheme="minorBid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Contact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4785360</wp:posOffset>
                </wp:positionV>
                <wp:extent cx="144780" cy="161925"/>
                <wp:effectExtent l="0" t="0" r="8255" b="9525"/>
                <wp:wrapNone/>
                <wp:docPr id="149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574" cy="162000"/>
                        </a:xfrm>
                        <a:custGeom>
                          <a:avLst/>
                          <a:gdLst>
                            <a:gd name="T0" fmla="*/ 248428 w 2033587"/>
                            <a:gd name="T1" fmla="*/ 944529 h 2276475"/>
                            <a:gd name="T2" fmla="*/ 1175716 w 2033587"/>
                            <a:gd name="T3" fmla="*/ 709393 h 2276475"/>
                            <a:gd name="T4" fmla="*/ 1178374 w 2033587"/>
                            <a:gd name="T5" fmla="*/ 591162 h 2276475"/>
                            <a:gd name="T6" fmla="*/ 1585424 w 2033587"/>
                            <a:gd name="T7" fmla="*/ 232745 h 2276475"/>
                            <a:gd name="T8" fmla="*/ 1623685 w 2033587"/>
                            <a:gd name="T9" fmla="*/ 244701 h 2276475"/>
                            <a:gd name="T10" fmla="*/ 1656631 w 2033587"/>
                            <a:gd name="T11" fmla="*/ 266753 h 2276475"/>
                            <a:gd name="T12" fmla="*/ 1682138 w 2033587"/>
                            <a:gd name="T13" fmla="*/ 297308 h 2276475"/>
                            <a:gd name="T14" fmla="*/ 1697549 w 2033587"/>
                            <a:gd name="T15" fmla="*/ 334505 h 2276475"/>
                            <a:gd name="T16" fmla="*/ 1701800 w 2033587"/>
                            <a:gd name="T17" fmla="*/ 1767638 h 2276475"/>
                            <a:gd name="T18" fmla="*/ 1695689 w 2033587"/>
                            <a:gd name="T19" fmla="*/ 1808289 h 2276475"/>
                            <a:gd name="T20" fmla="*/ 1678419 w 2033587"/>
                            <a:gd name="T21" fmla="*/ 1844423 h 2276475"/>
                            <a:gd name="T22" fmla="*/ 1651849 w 2033587"/>
                            <a:gd name="T23" fmla="*/ 1873649 h 2276475"/>
                            <a:gd name="T24" fmla="*/ 1617839 w 2033587"/>
                            <a:gd name="T25" fmla="*/ 1894372 h 2276475"/>
                            <a:gd name="T26" fmla="*/ 1578251 w 2033587"/>
                            <a:gd name="T27" fmla="*/ 1904469 h 2276475"/>
                            <a:gd name="T28" fmla="*/ 381012 w 2033587"/>
                            <a:gd name="T29" fmla="*/ 1903672 h 2276475"/>
                            <a:gd name="T30" fmla="*/ 342220 w 2033587"/>
                            <a:gd name="T31" fmla="*/ 1891715 h 2276475"/>
                            <a:gd name="T32" fmla="*/ 309539 w 2033587"/>
                            <a:gd name="T33" fmla="*/ 1869397 h 2276475"/>
                            <a:gd name="T34" fmla="*/ 284298 w 2033587"/>
                            <a:gd name="T35" fmla="*/ 1838844 h 2276475"/>
                            <a:gd name="T36" fmla="*/ 268621 w 2033587"/>
                            <a:gd name="T37" fmla="*/ 1801912 h 2276475"/>
                            <a:gd name="T38" fmla="*/ 382075 w 2033587"/>
                            <a:gd name="T39" fmla="*/ 1767638 h 2276475"/>
                            <a:gd name="T40" fmla="*/ 385528 w 2033587"/>
                            <a:gd name="T41" fmla="*/ 1778531 h 2276475"/>
                            <a:gd name="T42" fmla="*/ 398017 w 2033587"/>
                            <a:gd name="T43" fmla="*/ 1786768 h 2276475"/>
                            <a:gd name="T44" fmla="*/ 1570013 w 2033587"/>
                            <a:gd name="T45" fmla="*/ 1786502 h 2276475"/>
                            <a:gd name="T46" fmla="*/ 1581704 w 2033587"/>
                            <a:gd name="T47" fmla="*/ 1776937 h 2276475"/>
                            <a:gd name="T48" fmla="*/ 1583830 w 2033587"/>
                            <a:gd name="T49" fmla="*/ 368513 h 2276475"/>
                            <a:gd name="T50" fmla="*/ 1580376 w 2033587"/>
                            <a:gd name="T51" fmla="*/ 357619 h 2276475"/>
                            <a:gd name="T52" fmla="*/ 1568419 w 2033587"/>
                            <a:gd name="T53" fmla="*/ 349383 h 2276475"/>
                            <a:gd name="T54" fmla="*/ 492697 w 2033587"/>
                            <a:gd name="T55" fmla="*/ 362402 h 2276475"/>
                            <a:gd name="T56" fmla="*/ 484724 w 2033587"/>
                            <a:gd name="T57" fmla="*/ 402787 h 2276475"/>
                            <a:gd name="T58" fmla="*/ 465590 w 2033587"/>
                            <a:gd name="T59" fmla="*/ 437592 h 2276475"/>
                            <a:gd name="T60" fmla="*/ 437421 w 2033587"/>
                            <a:gd name="T61" fmla="*/ 465490 h 2276475"/>
                            <a:gd name="T62" fmla="*/ 402608 w 2033587"/>
                            <a:gd name="T63" fmla="*/ 484619 h 2276475"/>
                            <a:gd name="T64" fmla="*/ 362480 w 2033587"/>
                            <a:gd name="T65" fmla="*/ 492856 h 2276475"/>
                            <a:gd name="T66" fmla="*/ 118789 w 2033587"/>
                            <a:gd name="T67" fmla="*/ 1542067 h 2276475"/>
                            <a:gd name="T68" fmla="*/ 128090 w 2033587"/>
                            <a:gd name="T69" fmla="*/ 1553757 h 2276475"/>
                            <a:gd name="T70" fmla="*/ 1299773 w 2033587"/>
                            <a:gd name="T71" fmla="*/ 1556149 h 2276475"/>
                            <a:gd name="T72" fmla="*/ 1310934 w 2033587"/>
                            <a:gd name="T73" fmla="*/ 1552695 h 2276475"/>
                            <a:gd name="T74" fmla="*/ 1319438 w 2033587"/>
                            <a:gd name="T75" fmla="*/ 1540208 h 2276475"/>
                            <a:gd name="T76" fmla="*/ 1318907 w 2033587"/>
                            <a:gd name="T77" fmla="*/ 131782 h 2276475"/>
                            <a:gd name="T78" fmla="*/ 1309340 w 2033587"/>
                            <a:gd name="T79" fmla="*/ 120357 h 2276475"/>
                            <a:gd name="T80" fmla="*/ 492963 w 2033587"/>
                            <a:gd name="T81" fmla="*/ 117967 h 2276475"/>
                            <a:gd name="T82" fmla="*/ 1327676 w 2033587"/>
                            <a:gd name="T83" fmla="*/ 2922 h 2276475"/>
                            <a:gd name="T84" fmla="*/ 1365413 w 2033587"/>
                            <a:gd name="T85" fmla="*/ 16738 h 2276475"/>
                            <a:gd name="T86" fmla="*/ 1397303 w 2033587"/>
                            <a:gd name="T87" fmla="*/ 40385 h 2276475"/>
                            <a:gd name="T88" fmla="*/ 1420954 w 2033587"/>
                            <a:gd name="T89" fmla="*/ 72268 h 2276475"/>
                            <a:gd name="T90" fmla="*/ 1434773 w 2033587"/>
                            <a:gd name="T91" fmla="*/ 109996 h 2276475"/>
                            <a:gd name="T92" fmla="*/ 1437430 w 2033587"/>
                            <a:gd name="T93" fmla="*/ 1543396 h 2276475"/>
                            <a:gd name="T94" fmla="*/ 1429192 w 2033587"/>
                            <a:gd name="T95" fmla="*/ 1583515 h 2276475"/>
                            <a:gd name="T96" fmla="*/ 1410324 w 2033587"/>
                            <a:gd name="T97" fmla="*/ 1618586 h 2276475"/>
                            <a:gd name="T98" fmla="*/ 1382155 w 2033587"/>
                            <a:gd name="T99" fmla="*/ 1646749 h 2276475"/>
                            <a:gd name="T100" fmla="*/ 1347076 w 2033587"/>
                            <a:gd name="T101" fmla="*/ 1665613 h 2276475"/>
                            <a:gd name="T102" fmla="*/ 1307214 w 2033587"/>
                            <a:gd name="T103" fmla="*/ 1673849 h 2276475"/>
                            <a:gd name="T104" fmla="*/ 109754 w 2033587"/>
                            <a:gd name="T105" fmla="*/ 1671192 h 2276475"/>
                            <a:gd name="T106" fmla="*/ 72017 w 2033587"/>
                            <a:gd name="T107" fmla="*/ 1657377 h 2276475"/>
                            <a:gd name="T108" fmla="*/ 40394 w 2033587"/>
                            <a:gd name="T109" fmla="*/ 1633731 h 2276475"/>
                            <a:gd name="T110" fmla="*/ 16476 w 2033587"/>
                            <a:gd name="T111" fmla="*/ 1601848 h 2276475"/>
                            <a:gd name="T112" fmla="*/ 2657 w 2033587"/>
                            <a:gd name="T113" fmla="*/ 1564120 h 2276475"/>
                            <a:gd name="T114" fmla="*/ 409517 w 2033587"/>
                            <a:gd name="T115" fmla="*/ 0 h 22764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033587" h="2276475">
                              <a:moveTo>
                                <a:pt x="312737" y="1411287"/>
                              </a:moveTo>
                              <a:lnTo>
                                <a:pt x="1422400" y="1411287"/>
                              </a:lnTo>
                              <a:lnTo>
                                <a:pt x="1422400" y="1552575"/>
                              </a:lnTo>
                              <a:lnTo>
                                <a:pt x="312737" y="1552575"/>
                              </a:lnTo>
                              <a:lnTo>
                                <a:pt x="312737" y="1411287"/>
                              </a:lnTo>
                              <a:close/>
                              <a:moveTo>
                                <a:pt x="296862" y="1128712"/>
                              </a:moveTo>
                              <a:lnTo>
                                <a:pt x="1404937" y="1128712"/>
                              </a:lnTo>
                              <a:lnTo>
                                <a:pt x="1404937" y="1270000"/>
                              </a:lnTo>
                              <a:lnTo>
                                <a:pt x="296862" y="1270000"/>
                              </a:lnTo>
                              <a:lnTo>
                                <a:pt x="296862" y="1128712"/>
                              </a:lnTo>
                              <a:close/>
                              <a:moveTo>
                                <a:pt x="296862" y="847725"/>
                              </a:moveTo>
                              <a:lnTo>
                                <a:pt x="1404937" y="847725"/>
                              </a:lnTo>
                              <a:lnTo>
                                <a:pt x="1404937" y="987425"/>
                              </a:lnTo>
                              <a:lnTo>
                                <a:pt x="296862" y="987425"/>
                              </a:lnTo>
                              <a:lnTo>
                                <a:pt x="296862" y="847725"/>
                              </a:lnTo>
                              <a:close/>
                              <a:moveTo>
                                <a:pt x="869950" y="565150"/>
                              </a:moveTo>
                              <a:lnTo>
                                <a:pt x="1408113" y="565150"/>
                              </a:lnTo>
                              <a:lnTo>
                                <a:pt x="1408113" y="706438"/>
                              </a:lnTo>
                              <a:lnTo>
                                <a:pt x="869950" y="706438"/>
                              </a:lnTo>
                              <a:lnTo>
                                <a:pt x="869950" y="565150"/>
                              </a:lnTo>
                              <a:close/>
                              <a:moveTo>
                                <a:pt x="1869440" y="276225"/>
                              </a:moveTo>
                              <a:lnTo>
                                <a:pt x="1877695" y="276543"/>
                              </a:lnTo>
                              <a:lnTo>
                                <a:pt x="1885950" y="276860"/>
                              </a:lnTo>
                              <a:lnTo>
                                <a:pt x="1894522" y="278130"/>
                              </a:lnTo>
                              <a:lnTo>
                                <a:pt x="1902460" y="279400"/>
                              </a:lnTo>
                              <a:lnTo>
                                <a:pt x="1910080" y="281305"/>
                              </a:lnTo>
                              <a:lnTo>
                                <a:pt x="1918017" y="283528"/>
                              </a:lnTo>
                              <a:lnTo>
                                <a:pt x="1925955" y="286068"/>
                              </a:lnTo>
                              <a:lnTo>
                                <a:pt x="1933257" y="288925"/>
                              </a:lnTo>
                              <a:lnTo>
                                <a:pt x="1940242" y="292418"/>
                              </a:lnTo>
                              <a:lnTo>
                                <a:pt x="1947545" y="296228"/>
                              </a:lnTo>
                              <a:lnTo>
                                <a:pt x="1954530" y="299720"/>
                              </a:lnTo>
                              <a:lnTo>
                                <a:pt x="1961197" y="304165"/>
                              </a:lnTo>
                              <a:lnTo>
                                <a:pt x="1967865" y="308928"/>
                              </a:lnTo>
                              <a:lnTo>
                                <a:pt x="1973897" y="313690"/>
                              </a:lnTo>
                              <a:lnTo>
                                <a:pt x="1979612" y="318770"/>
                              </a:lnTo>
                              <a:lnTo>
                                <a:pt x="1985645" y="324168"/>
                              </a:lnTo>
                              <a:lnTo>
                                <a:pt x="1991042" y="330200"/>
                              </a:lnTo>
                              <a:lnTo>
                                <a:pt x="1996122" y="335915"/>
                              </a:lnTo>
                              <a:lnTo>
                                <a:pt x="2000885" y="342265"/>
                              </a:lnTo>
                              <a:lnTo>
                                <a:pt x="2005647" y="348615"/>
                              </a:lnTo>
                              <a:lnTo>
                                <a:pt x="2010092" y="355283"/>
                              </a:lnTo>
                              <a:lnTo>
                                <a:pt x="2013585" y="362268"/>
                              </a:lnTo>
                              <a:lnTo>
                                <a:pt x="2017395" y="369570"/>
                              </a:lnTo>
                              <a:lnTo>
                                <a:pt x="2020570" y="376873"/>
                              </a:lnTo>
                              <a:lnTo>
                                <a:pt x="2023745" y="384175"/>
                              </a:lnTo>
                              <a:lnTo>
                                <a:pt x="2026285" y="391795"/>
                              </a:lnTo>
                              <a:lnTo>
                                <a:pt x="2028507" y="399733"/>
                              </a:lnTo>
                              <a:lnTo>
                                <a:pt x="2030412" y="407670"/>
                              </a:lnTo>
                              <a:lnTo>
                                <a:pt x="2032000" y="415608"/>
                              </a:lnTo>
                              <a:lnTo>
                                <a:pt x="2032952" y="423863"/>
                              </a:lnTo>
                              <a:lnTo>
                                <a:pt x="2033270" y="432118"/>
                              </a:lnTo>
                              <a:lnTo>
                                <a:pt x="2033587" y="440373"/>
                              </a:lnTo>
                              <a:lnTo>
                                <a:pt x="2033587" y="2112328"/>
                              </a:lnTo>
                              <a:lnTo>
                                <a:pt x="2033270" y="2120583"/>
                              </a:lnTo>
                              <a:lnTo>
                                <a:pt x="2032952" y="2128838"/>
                              </a:lnTo>
                              <a:lnTo>
                                <a:pt x="2032000" y="2137410"/>
                              </a:lnTo>
                              <a:lnTo>
                                <a:pt x="2030412" y="2145348"/>
                              </a:lnTo>
                              <a:lnTo>
                                <a:pt x="2028507" y="2153285"/>
                              </a:lnTo>
                              <a:lnTo>
                                <a:pt x="2026285" y="2160905"/>
                              </a:lnTo>
                              <a:lnTo>
                                <a:pt x="2023745" y="2168525"/>
                              </a:lnTo>
                              <a:lnTo>
                                <a:pt x="2020570" y="2175828"/>
                              </a:lnTo>
                              <a:lnTo>
                                <a:pt x="2017395" y="2183130"/>
                              </a:lnTo>
                              <a:lnTo>
                                <a:pt x="2013585" y="2190433"/>
                              </a:lnTo>
                              <a:lnTo>
                                <a:pt x="2010092" y="2197418"/>
                              </a:lnTo>
                              <a:lnTo>
                                <a:pt x="2005647" y="2204085"/>
                              </a:lnTo>
                              <a:lnTo>
                                <a:pt x="2000885" y="2210435"/>
                              </a:lnTo>
                              <a:lnTo>
                                <a:pt x="1996122" y="2216785"/>
                              </a:lnTo>
                              <a:lnTo>
                                <a:pt x="1991042" y="2222500"/>
                              </a:lnTo>
                              <a:lnTo>
                                <a:pt x="1985645" y="2228533"/>
                              </a:lnTo>
                              <a:lnTo>
                                <a:pt x="1979612" y="2233930"/>
                              </a:lnTo>
                              <a:lnTo>
                                <a:pt x="1973897" y="2239010"/>
                              </a:lnTo>
                              <a:lnTo>
                                <a:pt x="1967865" y="2243773"/>
                              </a:lnTo>
                              <a:lnTo>
                                <a:pt x="1961197" y="2248535"/>
                              </a:lnTo>
                              <a:lnTo>
                                <a:pt x="1954530" y="2252980"/>
                              </a:lnTo>
                              <a:lnTo>
                                <a:pt x="1947545" y="2256790"/>
                              </a:lnTo>
                              <a:lnTo>
                                <a:pt x="1940242" y="2260600"/>
                              </a:lnTo>
                              <a:lnTo>
                                <a:pt x="1933257" y="2263775"/>
                              </a:lnTo>
                              <a:lnTo>
                                <a:pt x="1925955" y="2266633"/>
                              </a:lnTo>
                              <a:lnTo>
                                <a:pt x="1918017" y="2269173"/>
                              </a:lnTo>
                              <a:lnTo>
                                <a:pt x="1910080" y="2271395"/>
                              </a:lnTo>
                              <a:lnTo>
                                <a:pt x="1902460" y="2273300"/>
                              </a:lnTo>
                              <a:lnTo>
                                <a:pt x="1894522" y="2274888"/>
                              </a:lnTo>
                              <a:lnTo>
                                <a:pt x="1885950" y="2275840"/>
                              </a:lnTo>
                              <a:lnTo>
                                <a:pt x="1877695" y="2276475"/>
                              </a:lnTo>
                              <a:lnTo>
                                <a:pt x="1869440" y="2276475"/>
                              </a:lnTo>
                              <a:lnTo>
                                <a:pt x="480377" y="2276475"/>
                              </a:lnTo>
                              <a:lnTo>
                                <a:pt x="471805" y="2276475"/>
                              </a:lnTo>
                              <a:lnTo>
                                <a:pt x="463550" y="2275840"/>
                              </a:lnTo>
                              <a:lnTo>
                                <a:pt x="455295" y="2274888"/>
                              </a:lnTo>
                              <a:lnTo>
                                <a:pt x="447040" y="2273300"/>
                              </a:lnTo>
                              <a:lnTo>
                                <a:pt x="439102" y="2271395"/>
                              </a:lnTo>
                              <a:lnTo>
                                <a:pt x="431482" y="2269173"/>
                              </a:lnTo>
                              <a:lnTo>
                                <a:pt x="423862" y="2266633"/>
                              </a:lnTo>
                              <a:lnTo>
                                <a:pt x="416242" y="2263775"/>
                              </a:lnTo>
                              <a:lnTo>
                                <a:pt x="408940" y="2260600"/>
                              </a:lnTo>
                              <a:lnTo>
                                <a:pt x="401955" y="2256790"/>
                              </a:lnTo>
                              <a:lnTo>
                                <a:pt x="394970" y="2252980"/>
                              </a:lnTo>
                              <a:lnTo>
                                <a:pt x="388620" y="2248535"/>
                              </a:lnTo>
                              <a:lnTo>
                                <a:pt x="381952" y="2243773"/>
                              </a:lnTo>
                              <a:lnTo>
                                <a:pt x="375602" y="2239010"/>
                              </a:lnTo>
                              <a:lnTo>
                                <a:pt x="369887" y="2233930"/>
                              </a:lnTo>
                              <a:lnTo>
                                <a:pt x="364172" y="2228533"/>
                              </a:lnTo>
                              <a:lnTo>
                                <a:pt x="358457" y="2222500"/>
                              </a:lnTo>
                              <a:lnTo>
                                <a:pt x="353377" y="2216785"/>
                              </a:lnTo>
                              <a:lnTo>
                                <a:pt x="348297" y="2210435"/>
                              </a:lnTo>
                              <a:lnTo>
                                <a:pt x="343852" y="2204085"/>
                              </a:lnTo>
                              <a:lnTo>
                                <a:pt x="339725" y="2197418"/>
                              </a:lnTo>
                              <a:lnTo>
                                <a:pt x="335597" y="2190433"/>
                              </a:lnTo>
                              <a:lnTo>
                                <a:pt x="332105" y="2183130"/>
                              </a:lnTo>
                              <a:lnTo>
                                <a:pt x="328612" y="2175828"/>
                              </a:lnTo>
                              <a:lnTo>
                                <a:pt x="325755" y="2168525"/>
                              </a:lnTo>
                              <a:lnTo>
                                <a:pt x="323215" y="2160905"/>
                              </a:lnTo>
                              <a:lnTo>
                                <a:pt x="320992" y="2153285"/>
                              </a:lnTo>
                              <a:lnTo>
                                <a:pt x="319087" y="2145348"/>
                              </a:lnTo>
                              <a:lnTo>
                                <a:pt x="317817" y="2137410"/>
                              </a:lnTo>
                              <a:lnTo>
                                <a:pt x="316547" y="2128838"/>
                              </a:lnTo>
                              <a:lnTo>
                                <a:pt x="315912" y="2120583"/>
                              </a:lnTo>
                              <a:lnTo>
                                <a:pt x="315912" y="2112328"/>
                              </a:lnTo>
                              <a:lnTo>
                                <a:pt x="456565" y="2112328"/>
                              </a:lnTo>
                              <a:lnTo>
                                <a:pt x="456882" y="2114868"/>
                              </a:lnTo>
                              <a:lnTo>
                                <a:pt x="457200" y="2116773"/>
                              </a:lnTo>
                              <a:lnTo>
                                <a:pt x="457835" y="2118995"/>
                              </a:lnTo>
                              <a:lnTo>
                                <a:pt x="458470" y="2121218"/>
                              </a:lnTo>
                              <a:lnTo>
                                <a:pt x="459422" y="2123440"/>
                              </a:lnTo>
                              <a:lnTo>
                                <a:pt x="460692" y="2125345"/>
                              </a:lnTo>
                              <a:lnTo>
                                <a:pt x="463550" y="2128838"/>
                              </a:lnTo>
                              <a:lnTo>
                                <a:pt x="467042" y="2132013"/>
                              </a:lnTo>
                              <a:lnTo>
                                <a:pt x="468947" y="2132965"/>
                              </a:lnTo>
                              <a:lnTo>
                                <a:pt x="471170" y="2133918"/>
                              </a:lnTo>
                              <a:lnTo>
                                <a:pt x="473392" y="2134870"/>
                              </a:lnTo>
                              <a:lnTo>
                                <a:pt x="475615" y="2135188"/>
                              </a:lnTo>
                              <a:lnTo>
                                <a:pt x="477837" y="2135505"/>
                              </a:lnTo>
                              <a:lnTo>
                                <a:pt x="480377" y="2135823"/>
                              </a:lnTo>
                              <a:lnTo>
                                <a:pt x="1869440" y="2135823"/>
                              </a:lnTo>
                              <a:lnTo>
                                <a:pt x="1871980" y="2135505"/>
                              </a:lnTo>
                              <a:lnTo>
                                <a:pt x="1874202" y="2135188"/>
                              </a:lnTo>
                              <a:lnTo>
                                <a:pt x="1876107" y="2134870"/>
                              </a:lnTo>
                              <a:lnTo>
                                <a:pt x="1878330" y="2133918"/>
                              </a:lnTo>
                              <a:lnTo>
                                <a:pt x="1880552" y="2132965"/>
                              </a:lnTo>
                              <a:lnTo>
                                <a:pt x="1882457" y="2132013"/>
                              </a:lnTo>
                              <a:lnTo>
                                <a:pt x="1885950" y="2128838"/>
                              </a:lnTo>
                              <a:lnTo>
                                <a:pt x="1888490" y="2125345"/>
                              </a:lnTo>
                              <a:lnTo>
                                <a:pt x="1890077" y="2123440"/>
                              </a:lnTo>
                              <a:lnTo>
                                <a:pt x="1890712" y="2121218"/>
                              </a:lnTo>
                              <a:lnTo>
                                <a:pt x="1891982" y="2118995"/>
                              </a:lnTo>
                              <a:lnTo>
                                <a:pt x="1892300" y="2116773"/>
                              </a:lnTo>
                              <a:lnTo>
                                <a:pt x="1892617" y="2114868"/>
                              </a:lnTo>
                              <a:lnTo>
                                <a:pt x="1892617" y="2112328"/>
                              </a:lnTo>
                              <a:lnTo>
                                <a:pt x="1892617" y="440373"/>
                              </a:lnTo>
                              <a:lnTo>
                                <a:pt x="1892617" y="438468"/>
                              </a:lnTo>
                              <a:lnTo>
                                <a:pt x="1892300" y="435928"/>
                              </a:lnTo>
                              <a:lnTo>
                                <a:pt x="1891982" y="433705"/>
                              </a:lnTo>
                              <a:lnTo>
                                <a:pt x="1890712" y="431483"/>
                              </a:lnTo>
                              <a:lnTo>
                                <a:pt x="1890077" y="429578"/>
                              </a:lnTo>
                              <a:lnTo>
                                <a:pt x="1888490" y="427355"/>
                              </a:lnTo>
                              <a:lnTo>
                                <a:pt x="1885950" y="424180"/>
                              </a:lnTo>
                              <a:lnTo>
                                <a:pt x="1882457" y="421323"/>
                              </a:lnTo>
                              <a:lnTo>
                                <a:pt x="1880552" y="420053"/>
                              </a:lnTo>
                              <a:lnTo>
                                <a:pt x="1878330" y="419100"/>
                              </a:lnTo>
                              <a:lnTo>
                                <a:pt x="1876107" y="418148"/>
                              </a:lnTo>
                              <a:lnTo>
                                <a:pt x="1874202" y="417513"/>
                              </a:lnTo>
                              <a:lnTo>
                                <a:pt x="1871980" y="417195"/>
                              </a:lnTo>
                              <a:lnTo>
                                <a:pt x="1869440" y="417195"/>
                              </a:lnTo>
                              <a:lnTo>
                                <a:pt x="1869440" y="276225"/>
                              </a:lnTo>
                              <a:close/>
                              <a:moveTo>
                                <a:pt x="589072" y="140970"/>
                              </a:moveTo>
                              <a:lnTo>
                                <a:pt x="589072" y="424815"/>
                              </a:lnTo>
                              <a:lnTo>
                                <a:pt x="588754" y="433070"/>
                              </a:lnTo>
                              <a:lnTo>
                                <a:pt x="588436" y="441643"/>
                              </a:lnTo>
                              <a:lnTo>
                                <a:pt x="587166" y="449580"/>
                              </a:lnTo>
                              <a:lnTo>
                                <a:pt x="585896" y="458153"/>
                              </a:lnTo>
                              <a:lnTo>
                                <a:pt x="583991" y="465773"/>
                              </a:lnTo>
                              <a:lnTo>
                                <a:pt x="581768" y="473710"/>
                              </a:lnTo>
                              <a:lnTo>
                                <a:pt x="579227" y="481330"/>
                              </a:lnTo>
                              <a:lnTo>
                                <a:pt x="576052" y="488633"/>
                              </a:lnTo>
                              <a:lnTo>
                                <a:pt x="572876" y="495935"/>
                              </a:lnTo>
                              <a:lnTo>
                                <a:pt x="569065" y="503238"/>
                              </a:lnTo>
                              <a:lnTo>
                                <a:pt x="565572" y="509905"/>
                              </a:lnTo>
                              <a:lnTo>
                                <a:pt x="561126" y="516573"/>
                              </a:lnTo>
                              <a:lnTo>
                                <a:pt x="556363" y="522923"/>
                              </a:lnTo>
                              <a:lnTo>
                                <a:pt x="551600" y="528955"/>
                              </a:lnTo>
                              <a:lnTo>
                                <a:pt x="546519" y="535305"/>
                              </a:lnTo>
                              <a:lnTo>
                                <a:pt x="541120" y="541020"/>
                              </a:lnTo>
                              <a:lnTo>
                                <a:pt x="535087" y="546100"/>
                              </a:lnTo>
                              <a:lnTo>
                                <a:pt x="529371" y="551815"/>
                              </a:lnTo>
                              <a:lnTo>
                                <a:pt x="522702" y="556260"/>
                              </a:lnTo>
                              <a:lnTo>
                                <a:pt x="516668" y="561023"/>
                              </a:lnTo>
                              <a:lnTo>
                                <a:pt x="509682" y="565150"/>
                              </a:lnTo>
                              <a:lnTo>
                                <a:pt x="503013" y="569278"/>
                              </a:lnTo>
                              <a:lnTo>
                                <a:pt x="495709" y="572770"/>
                              </a:lnTo>
                              <a:lnTo>
                                <a:pt x="488406" y="575945"/>
                              </a:lnTo>
                              <a:lnTo>
                                <a:pt x="481102" y="579120"/>
                              </a:lnTo>
                              <a:lnTo>
                                <a:pt x="473480" y="581978"/>
                              </a:lnTo>
                              <a:lnTo>
                                <a:pt x="465541" y="584200"/>
                              </a:lnTo>
                              <a:lnTo>
                                <a:pt x="457602" y="585788"/>
                              </a:lnTo>
                              <a:lnTo>
                                <a:pt x="449663" y="587375"/>
                              </a:lnTo>
                              <a:lnTo>
                                <a:pt x="441407" y="588328"/>
                              </a:lnTo>
                              <a:lnTo>
                                <a:pt x="433150" y="588963"/>
                              </a:lnTo>
                              <a:lnTo>
                                <a:pt x="424576" y="589280"/>
                              </a:lnTo>
                              <a:lnTo>
                                <a:pt x="140678" y="589280"/>
                              </a:lnTo>
                              <a:lnTo>
                                <a:pt x="140678" y="1836103"/>
                              </a:lnTo>
                              <a:lnTo>
                                <a:pt x="140678" y="1838643"/>
                              </a:lnTo>
                              <a:lnTo>
                                <a:pt x="140996" y="1840548"/>
                              </a:lnTo>
                              <a:lnTo>
                                <a:pt x="141948" y="1842770"/>
                              </a:lnTo>
                              <a:lnTo>
                                <a:pt x="142584" y="1844993"/>
                              </a:lnTo>
                              <a:lnTo>
                                <a:pt x="143536" y="1847215"/>
                              </a:lnTo>
                              <a:lnTo>
                                <a:pt x="144807" y="1849120"/>
                              </a:lnTo>
                              <a:lnTo>
                                <a:pt x="147665" y="1852613"/>
                              </a:lnTo>
                              <a:lnTo>
                                <a:pt x="151475" y="1855470"/>
                              </a:lnTo>
                              <a:lnTo>
                                <a:pt x="153063" y="1856740"/>
                              </a:lnTo>
                              <a:lnTo>
                                <a:pt x="155286" y="1857693"/>
                              </a:lnTo>
                              <a:lnTo>
                                <a:pt x="157191" y="1858645"/>
                              </a:lnTo>
                              <a:lnTo>
                                <a:pt x="159732" y="1858963"/>
                              </a:lnTo>
                              <a:lnTo>
                                <a:pt x="161955" y="1859280"/>
                              </a:lnTo>
                              <a:lnTo>
                                <a:pt x="164495" y="1859598"/>
                              </a:lnTo>
                              <a:lnTo>
                                <a:pt x="1553180" y="1859598"/>
                              </a:lnTo>
                              <a:lnTo>
                                <a:pt x="1556038" y="1859280"/>
                              </a:lnTo>
                              <a:lnTo>
                                <a:pt x="1557943" y="1858963"/>
                              </a:lnTo>
                              <a:lnTo>
                                <a:pt x="1560484" y="1858645"/>
                              </a:lnTo>
                              <a:lnTo>
                                <a:pt x="1562389" y="1857693"/>
                              </a:lnTo>
                              <a:lnTo>
                                <a:pt x="1564612" y="1856740"/>
                              </a:lnTo>
                              <a:lnTo>
                                <a:pt x="1566517" y="1855470"/>
                              </a:lnTo>
                              <a:lnTo>
                                <a:pt x="1570010" y="1852613"/>
                              </a:lnTo>
                              <a:lnTo>
                                <a:pt x="1572868" y="1849120"/>
                              </a:lnTo>
                              <a:lnTo>
                                <a:pt x="1574139" y="1847215"/>
                              </a:lnTo>
                              <a:lnTo>
                                <a:pt x="1575091" y="1844993"/>
                              </a:lnTo>
                              <a:lnTo>
                                <a:pt x="1576044" y="1842770"/>
                              </a:lnTo>
                              <a:lnTo>
                                <a:pt x="1576679" y="1840548"/>
                              </a:lnTo>
                              <a:lnTo>
                                <a:pt x="1576997" y="1838643"/>
                              </a:lnTo>
                              <a:lnTo>
                                <a:pt x="1576997" y="1836103"/>
                              </a:lnTo>
                              <a:lnTo>
                                <a:pt x="1576997" y="164782"/>
                              </a:lnTo>
                              <a:lnTo>
                                <a:pt x="1576997" y="161925"/>
                              </a:lnTo>
                              <a:lnTo>
                                <a:pt x="1576679" y="160020"/>
                              </a:lnTo>
                              <a:lnTo>
                                <a:pt x="1576044" y="157480"/>
                              </a:lnTo>
                              <a:lnTo>
                                <a:pt x="1575091" y="155257"/>
                              </a:lnTo>
                              <a:lnTo>
                                <a:pt x="1574139" y="153352"/>
                              </a:lnTo>
                              <a:lnTo>
                                <a:pt x="1572868" y="151447"/>
                              </a:lnTo>
                              <a:lnTo>
                                <a:pt x="1570010" y="147955"/>
                              </a:lnTo>
                              <a:lnTo>
                                <a:pt x="1566517" y="145097"/>
                              </a:lnTo>
                              <a:lnTo>
                                <a:pt x="1564612" y="143827"/>
                              </a:lnTo>
                              <a:lnTo>
                                <a:pt x="1562389" y="142875"/>
                              </a:lnTo>
                              <a:lnTo>
                                <a:pt x="1560484" y="141922"/>
                              </a:lnTo>
                              <a:lnTo>
                                <a:pt x="1557943" y="141287"/>
                              </a:lnTo>
                              <a:lnTo>
                                <a:pt x="1556038" y="140970"/>
                              </a:lnTo>
                              <a:lnTo>
                                <a:pt x="1553180" y="140970"/>
                              </a:lnTo>
                              <a:lnTo>
                                <a:pt x="589072" y="140970"/>
                              </a:lnTo>
                              <a:close/>
                              <a:moveTo>
                                <a:pt x="489358" y="0"/>
                              </a:moveTo>
                              <a:lnTo>
                                <a:pt x="1553180" y="0"/>
                              </a:lnTo>
                              <a:lnTo>
                                <a:pt x="1562071" y="317"/>
                              </a:lnTo>
                              <a:lnTo>
                                <a:pt x="1570010" y="952"/>
                              </a:lnTo>
                              <a:lnTo>
                                <a:pt x="1578584" y="2222"/>
                              </a:lnTo>
                              <a:lnTo>
                                <a:pt x="1586523" y="3492"/>
                              </a:lnTo>
                              <a:lnTo>
                                <a:pt x="1594462" y="5397"/>
                              </a:lnTo>
                              <a:lnTo>
                                <a:pt x="1602084" y="7620"/>
                              </a:lnTo>
                              <a:lnTo>
                                <a:pt x="1609705" y="10160"/>
                              </a:lnTo>
                              <a:lnTo>
                                <a:pt x="1617644" y="13017"/>
                              </a:lnTo>
                              <a:lnTo>
                                <a:pt x="1624630" y="16192"/>
                              </a:lnTo>
                              <a:lnTo>
                                <a:pt x="1631617" y="20002"/>
                              </a:lnTo>
                              <a:lnTo>
                                <a:pt x="1638603" y="23812"/>
                              </a:lnTo>
                              <a:lnTo>
                                <a:pt x="1645589" y="28257"/>
                              </a:lnTo>
                              <a:lnTo>
                                <a:pt x="1651623" y="32702"/>
                              </a:lnTo>
                              <a:lnTo>
                                <a:pt x="1657974" y="37782"/>
                              </a:lnTo>
                              <a:lnTo>
                                <a:pt x="1664008" y="42862"/>
                              </a:lnTo>
                              <a:lnTo>
                                <a:pt x="1669724" y="48260"/>
                              </a:lnTo>
                              <a:lnTo>
                                <a:pt x="1675122" y="53975"/>
                              </a:lnTo>
                              <a:lnTo>
                                <a:pt x="1680203" y="60007"/>
                              </a:lnTo>
                              <a:lnTo>
                                <a:pt x="1685284" y="66357"/>
                              </a:lnTo>
                              <a:lnTo>
                                <a:pt x="1689730" y="72390"/>
                              </a:lnTo>
                              <a:lnTo>
                                <a:pt x="1694176" y="79375"/>
                              </a:lnTo>
                              <a:lnTo>
                                <a:pt x="1697987" y="86360"/>
                              </a:lnTo>
                              <a:lnTo>
                                <a:pt x="1701797" y="93345"/>
                              </a:lnTo>
                              <a:lnTo>
                                <a:pt x="1704973" y="100647"/>
                              </a:lnTo>
                              <a:lnTo>
                                <a:pt x="1707831" y="108267"/>
                              </a:lnTo>
                              <a:lnTo>
                                <a:pt x="1710371" y="115570"/>
                              </a:lnTo>
                              <a:lnTo>
                                <a:pt x="1712594" y="123507"/>
                              </a:lnTo>
                              <a:lnTo>
                                <a:pt x="1714500" y="131445"/>
                              </a:lnTo>
                              <a:lnTo>
                                <a:pt x="1715770" y="139382"/>
                              </a:lnTo>
                              <a:lnTo>
                                <a:pt x="1717040" y="147637"/>
                              </a:lnTo>
                              <a:lnTo>
                                <a:pt x="1717675" y="155892"/>
                              </a:lnTo>
                              <a:lnTo>
                                <a:pt x="1717675" y="164782"/>
                              </a:lnTo>
                              <a:lnTo>
                                <a:pt x="1717675" y="1836103"/>
                              </a:lnTo>
                              <a:lnTo>
                                <a:pt x="1717675" y="1844358"/>
                              </a:lnTo>
                              <a:lnTo>
                                <a:pt x="1717040" y="1852613"/>
                              </a:lnTo>
                              <a:lnTo>
                                <a:pt x="1715770" y="1861185"/>
                              </a:lnTo>
                              <a:lnTo>
                                <a:pt x="1714500" y="1869123"/>
                              </a:lnTo>
                              <a:lnTo>
                                <a:pt x="1712594" y="1877060"/>
                              </a:lnTo>
                              <a:lnTo>
                                <a:pt x="1710371" y="1884680"/>
                              </a:lnTo>
                              <a:lnTo>
                                <a:pt x="1707831" y="1892300"/>
                              </a:lnTo>
                              <a:lnTo>
                                <a:pt x="1704973" y="1900238"/>
                              </a:lnTo>
                              <a:lnTo>
                                <a:pt x="1701797" y="1907223"/>
                              </a:lnTo>
                              <a:lnTo>
                                <a:pt x="1697987" y="1914208"/>
                              </a:lnTo>
                              <a:lnTo>
                                <a:pt x="1694176" y="1921193"/>
                              </a:lnTo>
                              <a:lnTo>
                                <a:pt x="1689730" y="1927860"/>
                              </a:lnTo>
                              <a:lnTo>
                                <a:pt x="1685284" y="1934210"/>
                              </a:lnTo>
                              <a:lnTo>
                                <a:pt x="1680203" y="1940560"/>
                              </a:lnTo>
                              <a:lnTo>
                                <a:pt x="1675122" y="1946275"/>
                              </a:lnTo>
                              <a:lnTo>
                                <a:pt x="1669724" y="1952308"/>
                              </a:lnTo>
                              <a:lnTo>
                                <a:pt x="1664008" y="1957705"/>
                              </a:lnTo>
                              <a:lnTo>
                                <a:pt x="1657974" y="1962785"/>
                              </a:lnTo>
                              <a:lnTo>
                                <a:pt x="1651623" y="1967865"/>
                              </a:lnTo>
                              <a:lnTo>
                                <a:pt x="1645589" y="1972310"/>
                              </a:lnTo>
                              <a:lnTo>
                                <a:pt x="1638603" y="1976755"/>
                              </a:lnTo>
                              <a:lnTo>
                                <a:pt x="1631617" y="1980565"/>
                              </a:lnTo>
                              <a:lnTo>
                                <a:pt x="1624630" y="1984375"/>
                              </a:lnTo>
                              <a:lnTo>
                                <a:pt x="1617644" y="1987550"/>
                              </a:lnTo>
                              <a:lnTo>
                                <a:pt x="1609705" y="1990408"/>
                              </a:lnTo>
                              <a:lnTo>
                                <a:pt x="1602084" y="1992948"/>
                              </a:lnTo>
                              <a:lnTo>
                                <a:pt x="1594462" y="1995170"/>
                              </a:lnTo>
                              <a:lnTo>
                                <a:pt x="1586523" y="1997075"/>
                              </a:lnTo>
                              <a:lnTo>
                                <a:pt x="1578584" y="1998345"/>
                              </a:lnTo>
                              <a:lnTo>
                                <a:pt x="1570010" y="1999615"/>
                              </a:lnTo>
                              <a:lnTo>
                                <a:pt x="1562071" y="2000250"/>
                              </a:lnTo>
                              <a:lnTo>
                                <a:pt x="1553180" y="2000250"/>
                              </a:lnTo>
                              <a:lnTo>
                                <a:pt x="164495" y="2000250"/>
                              </a:lnTo>
                              <a:lnTo>
                                <a:pt x="155604" y="2000250"/>
                              </a:lnTo>
                              <a:lnTo>
                                <a:pt x="147665" y="1999615"/>
                              </a:lnTo>
                              <a:lnTo>
                                <a:pt x="139408" y="1998345"/>
                              </a:lnTo>
                              <a:lnTo>
                                <a:pt x="131152" y="1997075"/>
                              </a:lnTo>
                              <a:lnTo>
                                <a:pt x="123213" y="1995170"/>
                              </a:lnTo>
                              <a:lnTo>
                                <a:pt x="115591" y="1992948"/>
                              </a:lnTo>
                              <a:lnTo>
                                <a:pt x="107970" y="1990408"/>
                              </a:lnTo>
                              <a:lnTo>
                                <a:pt x="100348" y="1987550"/>
                              </a:lnTo>
                              <a:lnTo>
                                <a:pt x="93044" y="1984375"/>
                              </a:lnTo>
                              <a:lnTo>
                                <a:pt x="86058" y="1980565"/>
                              </a:lnTo>
                              <a:lnTo>
                                <a:pt x="79072" y="1976755"/>
                              </a:lnTo>
                              <a:lnTo>
                                <a:pt x="72721" y="1972310"/>
                              </a:lnTo>
                              <a:lnTo>
                                <a:pt x="66052" y="1967865"/>
                              </a:lnTo>
                              <a:lnTo>
                                <a:pt x="59701" y="1962785"/>
                              </a:lnTo>
                              <a:lnTo>
                                <a:pt x="53667" y="1957705"/>
                              </a:lnTo>
                              <a:lnTo>
                                <a:pt x="48269" y="1952308"/>
                              </a:lnTo>
                              <a:lnTo>
                                <a:pt x="42553" y="1946275"/>
                              </a:lnTo>
                              <a:lnTo>
                                <a:pt x="37472" y="1940560"/>
                              </a:lnTo>
                              <a:lnTo>
                                <a:pt x="32391" y="1934210"/>
                              </a:lnTo>
                              <a:lnTo>
                                <a:pt x="27945" y="1927860"/>
                              </a:lnTo>
                              <a:lnTo>
                                <a:pt x="23817" y="1921193"/>
                              </a:lnTo>
                              <a:lnTo>
                                <a:pt x="19688" y="1914208"/>
                              </a:lnTo>
                              <a:lnTo>
                                <a:pt x="16195" y="1907223"/>
                              </a:lnTo>
                              <a:lnTo>
                                <a:pt x="12702" y="1900238"/>
                              </a:lnTo>
                              <a:lnTo>
                                <a:pt x="9844" y="1892300"/>
                              </a:lnTo>
                              <a:lnTo>
                                <a:pt x="7304" y="1884680"/>
                              </a:lnTo>
                              <a:lnTo>
                                <a:pt x="5081" y="1877060"/>
                              </a:lnTo>
                              <a:lnTo>
                                <a:pt x="3175" y="1869123"/>
                              </a:lnTo>
                              <a:lnTo>
                                <a:pt x="1905" y="1861185"/>
                              </a:lnTo>
                              <a:lnTo>
                                <a:pt x="635" y="1852613"/>
                              </a:lnTo>
                              <a:lnTo>
                                <a:pt x="0" y="1844358"/>
                              </a:lnTo>
                              <a:lnTo>
                                <a:pt x="0" y="1836103"/>
                              </a:lnTo>
                              <a:lnTo>
                                <a:pt x="0" y="489585"/>
                              </a:lnTo>
                              <a:lnTo>
                                <a:pt x="48935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8pt;margin-top:376.8pt;height:12.75pt;width:11.4pt;z-index:251786240;v-text-anchor:middle;mso-width-relative:page;mso-height-relative:page;" fillcolor="#2A3D52 [3204]" filled="t" stroked="f" coordsize="2033587,2276475" o:gfxdata="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" path="m312737,1411287l1422400,1411287,1422400,1552575,312737,1552575,312737,1411287xm296862,1128712l1404937,1128712,1404937,1270000,296862,1270000,296862,1128712xm296862,847725l1404937,847725,1404937,987425,296862,987425,296862,847725xm869950,565150l1408113,565150,1408113,706438,869950,706438,869950,565150xm1869440,276225l1877695,276543,1885950,276860,1894522,278130,1902460,279400,1910080,281305,1918017,283528,1925955,286068,1933257,288925,1940242,292418,1947545,296228,1954530,299720,1961197,304165,1967865,308928,1973897,313690,1979612,318770,1985645,324168,1991042,330200,1996122,335915,2000885,342265,2005647,348615,2010092,355283,2013585,362268,2017395,369570,2020570,376873,2023745,384175,2026285,391795,2028507,399733,2030412,407670,2032000,415608,2032952,423863,2033270,432118,2033587,440373,2033587,2112328,2033270,2120583,2032952,2128838,2032000,2137410,2030412,2145348,2028507,2153285,2026285,2160905,2023745,2168525,2020570,2175828,2017395,2183130,2013585,2190433,2010092,2197418,2005647,2204085,2000885,2210435,1996122,2216785,1991042,2222500,1985645,2228533,1979612,2233930,1973897,2239010,1967865,2243773,1961197,2248535,1954530,2252980,1947545,2256790,1940242,2260600,1933257,2263775,1925955,2266633,1918017,2269173,1910080,2271395,1902460,2273300,1894522,2274888,1885950,2275840,1877695,2276475,1869440,2276475,480377,2276475,471805,2276475,463550,2275840,455295,2274888,447040,2273300,439102,2271395,431482,2269173,423862,2266633,416242,2263775,408940,2260600,401955,2256790,394970,2252980,388620,2248535,381952,2243773,375602,2239010,369887,2233930,364172,2228533,358457,2222500,353377,2216785,348297,2210435,343852,2204085,339725,2197418,335597,2190433,332105,2183130,328612,2175828,325755,2168525,323215,2160905,320992,2153285,319087,2145348,317817,2137410,316547,2128838,315912,2120583,315912,2112328,456565,2112328,456882,2114868,457200,2116773,457835,2118995,458470,2121218,459422,2123440,460692,2125345,463550,2128838,467042,2132013,468947,2132965,471170,2133918,473392,2134870,475615,2135188,477837,2135505,480377,2135823,1869440,2135823,1871980,2135505,1874202,2135188,1876107,2134870,1878330,2133918,1880552,2132965,1882457,2132013,1885950,2128838,1888490,2125345,1890077,2123440,1890712,2121218,1891982,2118995,1892300,2116773,1892617,2114868,1892617,2112328,1892617,440373,1892617,438468,1892300,435928,1891982,433705,1890712,431483,1890077,429578,1888490,427355,1885950,424180,1882457,421323,1880552,420053,1878330,419100,1876107,418148,1874202,417513,1871980,417195,1869440,417195,1869440,276225xm589072,140970l589072,424815,588754,433070,588436,441643,587166,449580,585896,458153,583991,465773,581768,473710,579227,481330,576052,488633,572876,495935,569065,503238,565572,509905,561126,516573,556363,522923,551600,528955,546519,535305,541120,541020,535087,546100,529371,551815,522702,556260,516668,561023,509682,565150,503013,569278,495709,572770,488406,575945,481102,579120,473480,581978,465541,584200,457602,585788,449663,587375,441407,588328,433150,588963,424576,589280,140678,589280,140678,1836103,140678,1838643,140996,1840548,141948,1842770,142584,1844993,143536,1847215,144807,1849120,147665,1852613,151475,1855470,153063,1856740,155286,1857693,157191,1858645,159732,1858963,161955,1859280,164495,1859598,1553180,1859598,1556038,1859280,1557943,1858963,1560484,1858645,1562389,1857693,1564612,1856740,1566517,1855470,1570010,1852613,1572868,1849120,1574139,1847215,1575091,1844993,1576044,1842770,1576679,1840548,1576997,1838643,1576997,1836103,1576997,164782,1576997,161925,1576679,160020,1576044,157480,1575091,155257,1574139,153352,1572868,151447,1570010,147955,1566517,145097,1564612,143827,1562389,142875,1560484,141922,1557943,141287,1556038,140970,1553180,140970,589072,140970xm489358,0l1553180,0,1562071,317,1570010,952,1578584,2222,1586523,3492,1594462,5397,1602084,7620,1609705,10160,1617644,13017,1624630,16192,1631617,20002,1638603,23812,1645589,28257,1651623,32702,1657974,37782,1664008,42862,1669724,48260,1675122,53975,1680203,60007,1685284,66357,1689730,72390,1694176,79375,1697987,86360,1701797,93345,1704973,100647,1707831,108267,1710371,115570,1712594,123507,1714500,131445,1715770,139382,1717040,147637,1717675,155892,1717675,164782,1717675,1836103,1717675,1844358,1717040,1852613,1715770,1861185,1714500,1869123,1712594,1877060,1710371,1884680,1707831,1892300,1704973,1900238,1701797,1907223,1697987,1914208,1694176,1921193,1689730,1927860,1685284,1934210,1680203,1940560,1675122,1946275,1669724,1952308,1664008,1957705,1657974,1962785,1651623,1967865,1645589,1972310,1638603,1976755,1631617,1980565,1624630,1984375,1617644,1987550,1609705,1990408,1602084,1992948,1594462,1995170,1586523,1997075,1578584,1998345,1570010,1999615,1562071,2000250,1553180,2000250,164495,2000250,155604,2000250,147665,1999615,139408,1998345,131152,1997075,123213,1995170,115591,1992948,107970,1990408,100348,1987550,93044,1984375,86058,1980565,79072,1976755,72721,1972310,66052,1967865,59701,1962785,53667,1957705,48269,1952308,42553,1946275,37472,1940560,32391,1934210,27945,1927860,23817,1921193,19688,1914208,16195,1907223,12702,1900238,9844,1892300,7304,1884680,5081,1877060,3175,1869123,1905,1861185,635,1852613,0,1844358,0,1836103,0,489585,489358,0xe">
                <v:path o:connectlocs="17661,67215;83585,50482;83774,42068;112712,16562;115432,17413;117775,18982;119588,21157;120684,23804;120986,125789;120551,128682;119324,131254;117435,133333;115017,134808;112202,135527;27087,135470;24329,134619;22006,133031;20211,130857;19097,128228;27162,125789;27408,126564;28296,127151;111617,127132;112448,126451;112599,26224;112353,25449;111503,24863;35027,25789;34460,28663;33100,31140;31097,33125;28622,34486;25769,35072;8445,109737;9106,110569;92404,110739;93198,110493;93802,109605;93765,9377;93085,8564;35046,8394;94388,207;97071,1191;99338,2873;101020,5142;102002,7827;102191,109832;101605,112687;100264,115182;98261,117187;95767,118529;92933,119115;7802,118926;5119,117943;2871,116260;1171,113991;188,111306;29113,0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-156210</wp:posOffset>
                </wp:positionV>
                <wp:extent cx="220345" cy="129540"/>
                <wp:effectExtent l="0" t="0" r="8890" b="3810"/>
                <wp:wrapNone/>
                <wp:docPr id="15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0283" cy="129600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0.35pt;margin-top:-12.3pt;height:10.2pt;width:17.35pt;z-index:251787264;v-text-anchor:middle;mso-width-relative:page;mso-height-relative:page;" fillcolor="#2A3D52 [3204]" filled="t" stroked="f" coordsize="6649,3908" o:gfxdata="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" path="m6649,1054l3324,0,0,1054,1706,1594,1398,3223,3324,3908,5251,3223,4943,1594,6649,1054xe">
                <v:path o:connectlocs="63113117,10018133;31551820,0;0,10018133;16193566,15150763;13269988,30634183;31551820,37145024;49843128,30634183;46919550,15150763;63113117,10018133" o:connectangles="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180975</wp:posOffset>
                </wp:positionV>
                <wp:extent cx="3915410" cy="388620"/>
                <wp:effectExtent l="0" t="0" r="0" b="0"/>
                <wp:wrapNone/>
                <wp:docPr id="15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hAnsi="Lao UI" w:asciiTheme="minorHAnsi" w:eastAsiaTheme="minorEastAsia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Financial Management / </w:t>
                            </w:r>
                            <w:r>
                              <w:rPr>
                                <w:rFonts w:hAnsi="Lao UI" w:asciiTheme="minorHAnsi" w:eastAsiaTheme="minorEastAsia" w:cstheme="minorBid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2015-2018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1" o:spid="_x0000_s1026" o:spt="202" type="#_x0000_t202" style="position:absolute;left:0pt;margin-left:157.9pt;margin-top:14.25pt;height:30.6pt;width:308.3pt;z-index:251788288;mso-width-relative:page;mso-height-relative:page;" filled="f" stroked="f" coordsize="21600,21600" o:gfxdata="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jFTrdgAAAAJAQAADwAAAAAAAAABACAAAAAiAAAAZHJzL2Rvd25yZXYueG1sUEsB&#10;AhQAFAAAAAgAh07iQGnOsx68AQAAY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</w:pPr>
                      <w:r>
                        <w:rPr>
                          <w:rFonts w:hAnsi="Lao UI" w:asciiTheme="minorHAnsi" w:eastAsiaTheme="minorEastAsia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Financial Management / </w:t>
                      </w:r>
                      <w:r>
                        <w:rPr>
                          <w:rFonts w:hAnsi="Lao UI" w:asciiTheme="minorHAnsi" w:eastAsiaTheme="minorEastAsia" w:cstheme="minorBid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2015-2018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459105</wp:posOffset>
                </wp:positionV>
                <wp:extent cx="4061460" cy="599440"/>
                <wp:effectExtent l="0" t="0" r="0" b="0"/>
                <wp:wrapNone/>
                <wp:docPr id="152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Finance, International Finance, Financial Markets, Commercial Banking Management, Investment Banking,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57.9pt;margin-top:36.15pt;height:47.2pt;width:319.8pt;z-index:251789312;mso-width-relative:page;mso-height-relative:page;" filled="f" stroked="f" coordsize="21600,21600" o:gfxdata="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chUV3YAAAACgEAAA8AAAAAAAAAAQAgAAAAIgAAAGRycy9kb3ducmV2LnhtbFBL&#10;AQIUABQAAAAIAIdO4kA3n/S2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 w:ascii="微软雅黑" w:hAnsi="微软雅黑" w:cs="Times New Roman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Finance, International Finance, Financial Markets, Commercial Banking Management, Investment Banking,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7391400</wp:posOffset>
                </wp:positionV>
                <wp:extent cx="2326640" cy="1551940"/>
                <wp:effectExtent l="0" t="0" r="0" b="0"/>
                <wp:wrapNone/>
                <wp:docPr id="153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1551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CET6(596)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Driving license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National Computer Secondary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qualification certificate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CPA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-45.4pt;margin-top:582pt;height:122.2pt;width:183.2pt;z-index:251790336;mso-width-relative:page;mso-height-relative:page;" filled="f" stroked="f" coordsize="21600,21600" o:gfxdata="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r9Fq52gAAAA0BAAAPAAAAAAAAAAEAIAAAACIAAABkcnMvZG93bnJldi54bWxQ&#10;SwECFAAUAAAACACHTuJAWNH2aLwBAABh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60" w:lineRule="exact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CET6(596)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Driving license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National Computer Secondary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qualification certificate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</w:pPr>
                      <w:r>
                        <w:rPr>
                          <w:rFonts w:hAnsi="Lao UI" w:eastAsia="微软雅黑" w:cs="Times New Roman" w:asciiTheme="minorHAnsi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CPA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5185410</wp:posOffset>
                </wp:positionV>
                <wp:extent cx="1979930" cy="345440"/>
                <wp:effectExtent l="0" t="0" r="0" b="0"/>
                <wp:wrapNone/>
                <wp:docPr id="154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159 6666 6666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-20.9pt;margin-top:408.3pt;height:27.2pt;width:155.9pt;z-index:251791360;mso-width-relative:page;mso-height-relative:page;" filled="f" stroked="f" coordsize="21600,21600" o:gfxdata="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VHKhXYAAAACwEAAA8AAAAAAAAAAQAgAAAAIgAAAGRycy9kb3ducmV2LnhtbFBL&#10;AQIUABQAAAAIAIdO4kAWsneM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159 6666 6666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5540375</wp:posOffset>
                </wp:positionV>
                <wp:extent cx="1979930" cy="345440"/>
                <wp:effectExtent l="0" t="0" r="0" b="0"/>
                <wp:wrapNone/>
                <wp:docPr id="155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hr163@163.com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-20.9pt;margin-top:436.25pt;height:27.2pt;width:155.9pt;z-index:251792384;mso-width-relative:page;mso-height-relative:page;" filled="f" stroked="f" coordsize="21600,21600" o:gfxdata="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JisM3YAAAACwEAAA8AAAAAAAAAAQAgAAAAIgAAAGRycy9kb3ducmV2LnhtbFBL&#10;AQIUABQAAAAIAIdO4kDVg9Oz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hr163@163.com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3992880</wp:posOffset>
                </wp:positionV>
                <wp:extent cx="100965" cy="172720"/>
                <wp:effectExtent l="38100" t="0" r="33020" b="37465"/>
                <wp:wrapNone/>
                <wp:docPr id="15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0800" cy="17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7.1pt;margin-top:314.4pt;height:13.6pt;width:7.95pt;z-index:251793408;v-text-anchor:middle;mso-width-relative:page;mso-height-relative:page;" filled="f" stroked="t" coordsize="559792,955625" o:gfxdata="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+D5OENkA&#10;AAALAQAADwAAAAAAAAABACAAAAAiAAAAZHJzL2Rvd25yZXYueG1sUEsBAhQAFAAAAAgAh07iQFsV&#10;99p0AwAA8ggAAA4AAAAAAAAAAQAgAAAAKAEAAGRycy9lMm9Eb2MueG1sUEsFBgAAAAAGAAYAWQEA&#10;AA4H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f" focussize="0,0"/>
                <v:stroke weight="1pt" color="#2A3D52 [3204]" miterlimit="8" joinstyle="miter"/>
                <v:imagedata o:title=""/>
                <o:lock v:ext="edit" aspectratio="t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3641090</wp:posOffset>
                </wp:positionV>
                <wp:extent cx="179705" cy="170815"/>
                <wp:effectExtent l="0" t="0" r="10795" b="20320"/>
                <wp:wrapNone/>
                <wp:docPr id="157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000" cy="170710"/>
                        </a:xfrm>
                        <a:custGeom>
                          <a:avLst/>
                          <a:gdLst>
                            <a:gd name="T0" fmla="*/ 232 w 465"/>
                            <a:gd name="T1" fmla="*/ 0 h 441"/>
                            <a:gd name="T2" fmla="*/ 289 w 465"/>
                            <a:gd name="T3" fmla="*/ 164 h 441"/>
                            <a:gd name="T4" fmla="*/ 465 w 465"/>
                            <a:gd name="T5" fmla="*/ 167 h 441"/>
                            <a:gd name="T6" fmla="*/ 325 w 465"/>
                            <a:gd name="T7" fmla="*/ 274 h 441"/>
                            <a:gd name="T8" fmla="*/ 375 w 465"/>
                            <a:gd name="T9" fmla="*/ 441 h 441"/>
                            <a:gd name="T10" fmla="*/ 232 w 465"/>
                            <a:gd name="T11" fmla="*/ 343 h 441"/>
                            <a:gd name="T12" fmla="*/ 89 w 465"/>
                            <a:gd name="T13" fmla="*/ 441 h 441"/>
                            <a:gd name="T14" fmla="*/ 140 w 465"/>
                            <a:gd name="T15" fmla="*/ 274 h 441"/>
                            <a:gd name="T16" fmla="*/ 0 w 465"/>
                            <a:gd name="T17" fmla="*/ 167 h 441"/>
                            <a:gd name="T18" fmla="*/ 176 w 465"/>
                            <a:gd name="T19" fmla="*/ 164 h 441"/>
                            <a:gd name="T20" fmla="*/ 232 w 465"/>
                            <a:gd name="T21" fmla="*/ 0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65" h="441">
                              <a:moveTo>
                                <a:pt x="232" y="0"/>
                              </a:moveTo>
                              <a:lnTo>
                                <a:pt x="289" y="164"/>
                              </a:lnTo>
                              <a:lnTo>
                                <a:pt x="465" y="167"/>
                              </a:lnTo>
                              <a:lnTo>
                                <a:pt x="325" y="274"/>
                              </a:lnTo>
                              <a:lnTo>
                                <a:pt x="375" y="441"/>
                              </a:lnTo>
                              <a:lnTo>
                                <a:pt x="232" y="343"/>
                              </a:lnTo>
                              <a:lnTo>
                                <a:pt x="89" y="441"/>
                              </a:lnTo>
                              <a:lnTo>
                                <a:pt x="140" y="274"/>
                              </a:lnTo>
                              <a:lnTo>
                                <a:pt x="0" y="167"/>
                              </a:lnTo>
                              <a:lnTo>
                                <a:pt x="176" y="164"/>
                              </a:lnTo>
                              <a:lnTo>
                                <a:pt x="232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-40.2pt;margin-top:286.7pt;height:13.45pt;width:14.15pt;z-index:251794432;mso-width-relative:page;mso-height-relative:page;" filled="f" stroked="t" coordsize="465,441" o:gfxdata="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" path="m232,0l289,164,465,167,325,274,375,441,232,343,89,441,140,274,0,167,176,164,232,0xe">
                <v:path o:connectlocs="89806,0;111870,63483;180000,64645;125806,106064;145161,170710;89806,132774;34451,170710;54193,106064;0,64645;68129,63483;89806,0" o:connectangles="0,0,0,0,0,0,0,0,0,0,0"/>
                <v:fill on="f" focussize="0,0"/>
                <v:stroke color="#2A3D52 [3204]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2980055</wp:posOffset>
                </wp:positionV>
                <wp:extent cx="158115" cy="158750"/>
                <wp:effectExtent l="0" t="0" r="0" b="0"/>
                <wp:wrapNone/>
                <wp:docPr id="158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58156" cy="158554"/>
                        </a:xfrm>
                        <a:custGeom>
                          <a:avLst/>
                          <a:gdLst>
                            <a:gd name="T0" fmla="*/ 3804 w 6725"/>
                            <a:gd name="T1" fmla="*/ 3784 h 6742"/>
                            <a:gd name="T2" fmla="*/ 4225 w 6725"/>
                            <a:gd name="T3" fmla="*/ 4205 h 6742"/>
                            <a:gd name="T4" fmla="*/ 4225 w 6725"/>
                            <a:gd name="T5" fmla="*/ 2523 h 6742"/>
                            <a:gd name="T6" fmla="*/ 3804 w 6725"/>
                            <a:gd name="T7" fmla="*/ 2944 h 6742"/>
                            <a:gd name="T8" fmla="*/ 4225 w 6725"/>
                            <a:gd name="T9" fmla="*/ 2523 h 6742"/>
                            <a:gd name="T10" fmla="*/ 3804 w 6725"/>
                            <a:gd name="T11" fmla="*/ 5047 h 6742"/>
                            <a:gd name="T12" fmla="*/ 4225 w 6725"/>
                            <a:gd name="T13" fmla="*/ 5465 h 6742"/>
                            <a:gd name="T14" fmla="*/ 5486 w 6725"/>
                            <a:gd name="T15" fmla="*/ 3784 h 6742"/>
                            <a:gd name="T16" fmla="*/ 5067 w 6725"/>
                            <a:gd name="T17" fmla="*/ 4205 h 6742"/>
                            <a:gd name="T18" fmla="*/ 5486 w 6725"/>
                            <a:gd name="T19" fmla="*/ 3784 h 6742"/>
                            <a:gd name="T20" fmla="*/ 2544 w 6725"/>
                            <a:gd name="T21" fmla="*/ 2523 h 6742"/>
                            <a:gd name="T22" fmla="*/ 2965 w 6725"/>
                            <a:gd name="T23" fmla="*/ 2944 h 6742"/>
                            <a:gd name="T24" fmla="*/ 5486 w 6725"/>
                            <a:gd name="T25" fmla="*/ 2523 h 6742"/>
                            <a:gd name="T26" fmla="*/ 5067 w 6725"/>
                            <a:gd name="T27" fmla="*/ 2944 h 6742"/>
                            <a:gd name="T28" fmla="*/ 5486 w 6725"/>
                            <a:gd name="T29" fmla="*/ 2523 h 6742"/>
                            <a:gd name="T30" fmla="*/ 5067 w 6725"/>
                            <a:gd name="T31" fmla="*/ 0 h 6742"/>
                            <a:gd name="T32" fmla="*/ 4646 w 6725"/>
                            <a:gd name="T33" fmla="*/ 438 h 6742"/>
                            <a:gd name="T34" fmla="*/ 2123 w 6725"/>
                            <a:gd name="T35" fmla="*/ 0 h 6742"/>
                            <a:gd name="T36" fmla="*/ 1704 w 6725"/>
                            <a:gd name="T37" fmla="*/ 438 h 6742"/>
                            <a:gd name="T38" fmla="*/ 0 w 6725"/>
                            <a:gd name="T39" fmla="*/ 6742 h 6742"/>
                            <a:gd name="T40" fmla="*/ 6725 w 6725"/>
                            <a:gd name="T41" fmla="*/ 438 h 6742"/>
                            <a:gd name="T42" fmla="*/ 6327 w 6725"/>
                            <a:gd name="T43" fmla="*/ 6307 h 6742"/>
                            <a:gd name="T44" fmla="*/ 442 w 6725"/>
                            <a:gd name="T45" fmla="*/ 2102 h 6742"/>
                            <a:gd name="T46" fmla="*/ 6327 w 6725"/>
                            <a:gd name="T47" fmla="*/ 6307 h 6742"/>
                            <a:gd name="T48" fmla="*/ 442 w 6725"/>
                            <a:gd name="T49" fmla="*/ 1681 h 6742"/>
                            <a:gd name="T50" fmla="*/ 1704 w 6725"/>
                            <a:gd name="T51" fmla="*/ 842 h 6742"/>
                            <a:gd name="T52" fmla="*/ 2123 w 6725"/>
                            <a:gd name="T53" fmla="*/ 1263 h 6742"/>
                            <a:gd name="T54" fmla="*/ 4646 w 6725"/>
                            <a:gd name="T55" fmla="*/ 842 h 6742"/>
                            <a:gd name="T56" fmla="*/ 5067 w 6725"/>
                            <a:gd name="T57" fmla="*/ 1263 h 6742"/>
                            <a:gd name="T58" fmla="*/ 6327 w 6725"/>
                            <a:gd name="T59" fmla="*/ 842 h 6742"/>
                            <a:gd name="T60" fmla="*/ 1704 w 6725"/>
                            <a:gd name="T61" fmla="*/ 5047 h 6742"/>
                            <a:gd name="T62" fmla="*/ 1284 w 6725"/>
                            <a:gd name="T63" fmla="*/ 5465 h 6742"/>
                            <a:gd name="T64" fmla="*/ 1704 w 6725"/>
                            <a:gd name="T65" fmla="*/ 5047 h 6742"/>
                            <a:gd name="T66" fmla="*/ 1284 w 6725"/>
                            <a:gd name="T67" fmla="*/ 3784 h 6742"/>
                            <a:gd name="T68" fmla="*/ 1704 w 6725"/>
                            <a:gd name="T69" fmla="*/ 4205 h 6742"/>
                            <a:gd name="T70" fmla="*/ 2965 w 6725"/>
                            <a:gd name="T71" fmla="*/ 5047 h 6742"/>
                            <a:gd name="T72" fmla="*/ 2544 w 6725"/>
                            <a:gd name="T73" fmla="*/ 5465 h 6742"/>
                            <a:gd name="T74" fmla="*/ 2965 w 6725"/>
                            <a:gd name="T75" fmla="*/ 5047 h 6742"/>
                            <a:gd name="T76" fmla="*/ 2544 w 6725"/>
                            <a:gd name="T77" fmla="*/ 3784 h 6742"/>
                            <a:gd name="T78" fmla="*/ 2965 w 6725"/>
                            <a:gd name="T79" fmla="*/ 4205 h 6742"/>
                            <a:gd name="T80" fmla="*/ 1704 w 6725"/>
                            <a:gd name="T81" fmla="*/ 2523 h 6742"/>
                            <a:gd name="T82" fmla="*/ 1284 w 6725"/>
                            <a:gd name="T83" fmla="*/ 2944 h 6742"/>
                            <a:gd name="T84" fmla="*/ 1704 w 6725"/>
                            <a:gd name="T85" fmla="*/ 2523 h 6742"/>
                            <a:gd name="T86" fmla="*/ 5067 w 6725"/>
                            <a:gd name="T87" fmla="*/ 5047 h 6742"/>
                            <a:gd name="T88" fmla="*/ 5486 w 6725"/>
                            <a:gd name="T89" fmla="*/ 5465 h 6742"/>
                            <a:gd name="T90" fmla="*/ 5486 w 6725"/>
                            <a:gd name="T91" fmla="*/ 5047 h 67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6725" h="6742">
                              <a:moveTo>
                                <a:pt x="4225" y="3784"/>
                              </a:moveTo>
                              <a:lnTo>
                                <a:pt x="3804" y="3784"/>
                              </a:lnTo>
                              <a:lnTo>
                                <a:pt x="3804" y="4205"/>
                              </a:lnTo>
                              <a:lnTo>
                                <a:pt x="4225" y="4205"/>
                              </a:lnTo>
                              <a:lnTo>
                                <a:pt x="4225" y="3784"/>
                              </a:lnTo>
                              <a:close/>
                              <a:moveTo>
                                <a:pt x="4225" y="2523"/>
                              </a:moveTo>
                              <a:lnTo>
                                <a:pt x="3804" y="2523"/>
                              </a:lnTo>
                              <a:lnTo>
                                <a:pt x="3804" y="2944"/>
                              </a:lnTo>
                              <a:lnTo>
                                <a:pt x="4225" y="2944"/>
                              </a:lnTo>
                              <a:lnTo>
                                <a:pt x="4225" y="2523"/>
                              </a:lnTo>
                              <a:close/>
                              <a:moveTo>
                                <a:pt x="4225" y="5047"/>
                              </a:moveTo>
                              <a:lnTo>
                                <a:pt x="3804" y="5047"/>
                              </a:lnTo>
                              <a:lnTo>
                                <a:pt x="3804" y="5465"/>
                              </a:lnTo>
                              <a:lnTo>
                                <a:pt x="4225" y="5465"/>
                              </a:lnTo>
                              <a:lnTo>
                                <a:pt x="4225" y="5047"/>
                              </a:lnTo>
                              <a:close/>
                              <a:moveTo>
                                <a:pt x="5486" y="3784"/>
                              </a:moveTo>
                              <a:lnTo>
                                <a:pt x="5067" y="3784"/>
                              </a:lnTo>
                              <a:lnTo>
                                <a:pt x="5067" y="4205"/>
                              </a:lnTo>
                              <a:lnTo>
                                <a:pt x="5486" y="4205"/>
                              </a:lnTo>
                              <a:lnTo>
                                <a:pt x="5486" y="3784"/>
                              </a:lnTo>
                              <a:close/>
                              <a:moveTo>
                                <a:pt x="2965" y="2523"/>
                              </a:moveTo>
                              <a:lnTo>
                                <a:pt x="2544" y="2523"/>
                              </a:lnTo>
                              <a:lnTo>
                                <a:pt x="2544" y="2944"/>
                              </a:lnTo>
                              <a:lnTo>
                                <a:pt x="2965" y="2944"/>
                              </a:lnTo>
                              <a:lnTo>
                                <a:pt x="2965" y="2523"/>
                              </a:lnTo>
                              <a:close/>
                              <a:moveTo>
                                <a:pt x="5486" y="2523"/>
                              </a:moveTo>
                              <a:lnTo>
                                <a:pt x="5067" y="2523"/>
                              </a:lnTo>
                              <a:lnTo>
                                <a:pt x="5067" y="2944"/>
                              </a:lnTo>
                              <a:lnTo>
                                <a:pt x="5486" y="2944"/>
                              </a:lnTo>
                              <a:lnTo>
                                <a:pt x="5486" y="2523"/>
                              </a:lnTo>
                              <a:close/>
                              <a:moveTo>
                                <a:pt x="5067" y="438"/>
                              </a:moveTo>
                              <a:lnTo>
                                <a:pt x="5067" y="0"/>
                              </a:lnTo>
                              <a:lnTo>
                                <a:pt x="4646" y="0"/>
                              </a:lnTo>
                              <a:lnTo>
                                <a:pt x="4646" y="438"/>
                              </a:lnTo>
                              <a:lnTo>
                                <a:pt x="2123" y="438"/>
                              </a:lnTo>
                              <a:lnTo>
                                <a:pt x="2123" y="0"/>
                              </a:lnTo>
                              <a:lnTo>
                                <a:pt x="1704" y="0"/>
                              </a:lnTo>
                              <a:lnTo>
                                <a:pt x="1704" y="438"/>
                              </a:lnTo>
                              <a:lnTo>
                                <a:pt x="0" y="438"/>
                              </a:lnTo>
                              <a:lnTo>
                                <a:pt x="0" y="6742"/>
                              </a:lnTo>
                              <a:lnTo>
                                <a:pt x="6725" y="6742"/>
                              </a:lnTo>
                              <a:lnTo>
                                <a:pt x="6725" y="438"/>
                              </a:lnTo>
                              <a:lnTo>
                                <a:pt x="5067" y="438"/>
                              </a:lnTo>
                              <a:close/>
                              <a:moveTo>
                                <a:pt x="6327" y="6307"/>
                              </a:moveTo>
                              <a:lnTo>
                                <a:pt x="442" y="6307"/>
                              </a:lnTo>
                              <a:lnTo>
                                <a:pt x="442" y="2102"/>
                              </a:lnTo>
                              <a:lnTo>
                                <a:pt x="6327" y="2102"/>
                              </a:lnTo>
                              <a:lnTo>
                                <a:pt x="6327" y="6307"/>
                              </a:lnTo>
                              <a:close/>
                              <a:moveTo>
                                <a:pt x="6327" y="1681"/>
                              </a:moveTo>
                              <a:lnTo>
                                <a:pt x="442" y="1681"/>
                              </a:lnTo>
                              <a:lnTo>
                                <a:pt x="442" y="842"/>
                              </a:lnTo>
                              <a:lnTo>
                                <a:pt x="1704" y="842"/>
                              </a:lnTo>
                              <a:lnTo>
                                <a:pt x="1704" y="1263"/>
                              </a:lnTo>
                              <a:lnTo>
                                <a:pt x="2123" y="1263"/>
                              </a:lnTo>
                              <a:lnTo>
                                <a:pt x="2123" y="842"/>
                              </a:lnTo>
                              <a:lnTo>
                                <a:pt x="4646" y="842"/>
                              </a:lnTo>
                              <a:lnTo>
                                <a:pt x="4646" y="1263"/>
                              </a:lnTo>
                              <a:lnTo>
                                <a:pt x="5067" y="1263"/>
                              </a:lnTo>
                              <a:lnTo>
                                <a:pt x="5067" y="842"/>
                              </a:lnTo>
                              <a:lnTo>
                                <a:pt x="6327" y="842"/>
                              </a:lnTo>
                              <a:lnTo>
                                <a:pt x="6327" y="1681"/>
                              </a:lnTo>
                              <a:close/>
                              <a:moveTo>
                                <a:pt x="1704" y="5047"/>
                              </a:moveTo>
                              <a:lnTo>
                                <a:pt x="1284" y="5047"/>
                              </a:lnTo>
                              <a:lnTo>
                                <a:pt x="1284" y="5465"/>
                              </a:lnTo>
                              <a:lnTo>
                                <a:pt x="1704" y="5465"/>
                              </a:lnTo>
                              <a:lnTo>
                                <a:pt x="1704" y="5047"/>
                              </a:lnTo>
                              <a:close/>
                              <a:moveTo>
                                <a:pt x="1704" y="3784"/>
                              </a:moveTo>
                              <a:lnTo>
                                <a:pt x="1284" y="3784"/>
                              </a:lnTo>
                              <a:lnTo>
                                <a:pt x="1284" y="4205"/>
                              </a:lnTo>
                              <a:lnTo>
                                <a:pt x="1704" y="4205"/>
                              </a:lnTo>
                              <a:lnTo>
                                <a:pt x="1704" y="3784"/>
                              </a:lnTo>
                              <a:close/>
                              <a:moveTo>
                                <a:pt x="2965" y="5047"/>
                              </a:moveTo>
                              <a:lnTo>
                                <a:pt x="2544" y="5047"/>
                              </a:lnTo>
                              <a:lnTo>
                                <a:pt x="2544" y="5465"/>
                              </a:lnTo>
                              <a:lnTo>
                                <a:pt x="2965" y="5465"/>
                              </a:lnTo>
                              <a:lnTo>
                                <a:pt x="2965" y="5047"/>
                              </a:lnTo>
                              <a:close/>
                              <a:moveTo>
                                <a:pt x="2965" y="3784"/>
                              </a:moveTo>
                              <a:lnTo>
                                <a:pt x="2544" y="3784"/>
                              </a:lnTo>
                              <a:lnTo>
                                <a:pt x="2544" y="4205"/>
                              </a:lnTo>
                              <a:lnTo>
                                <a:pt x="2965" y="4205"/>
                              </a:lnTo>
                              <a:lnTo>
                                <a:pt x="2965" y="3784"/>
                              </a:lnTo>
                              <a:close/>
                              <a:moveTo>
                                <a:pt x="1704" y="2523"/>
                              </a:moveTo>
                              <a:lnTo>
                                <a:pt x="1284" y="2523"/>
                              </a:lnTo>
                              <a:lnTo>
                                <a:pt x="1284" y="2944"/>
                              </a:lnTo>
                              <a:lnTo>
                                <a:pt x="1704" y="2944"/>
                              </a:lnTo>
                              <a:lnTo>
                                <a:pt x="1704" y="2523"/>
                              </a:lnTo>
                              <a:close/>
                              <a:moveTo>
                                <a:pt x="5486" y="5047"/>
                              </a:moveTo>
                              <a:lnTo>
                                <a:pt x="5067" y="5047"/>
                              </a:lnTo>
                              <a:lnTo>
                                <a:pt x="5067" y="5465"/>
                              </a:lnTo>
                              <a:lnTo>
                                <a:pt x="5486" y="5465"/>
                              </a:lnTo>
                              <a:lnTo>
                                <a:pt x="5486" y="5047"/>
                              </a:lnTo>
                              <a:close/>
                              <a:moveTo>
                                <a:pt x="5486" y="5047"/>
                              </a:moveTo>
                              <a:lnTo>
                                <a:pt x="5486" y="50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-39.35pt;margin-top:234.65pt;height:12.5pt;width:12.45pt;z-index:251795456;mso-width-relative:page;mso-height-relative:page;" fillcolor="#2A3D52 [3204]" filled="t" stroked="f" coordsize="6725,6742" o:gfxdata="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" path="m4225,3784l3804,3784,3804,4205,4225,4205,4225,3784xm4225,2523l3804,2523,3804,2944,4225,2944,4225,2523xm4225,5047l3804,5047,3804,5465,4225,5465,4225,5047xm5486,3784l5067,3784,5067,4205,5486,4205,5486,3784xm2965,2523l2544,2523,2544,2944,2965,2944,2965,2523xm5486,2523l5067,2523,5067,2944,5486,2944,5486,2523xm5067,438l5067,0,4646,0,4646,438,2123,438,2123,0,1704,0,1704,438,0,438,0,6742,6725,6742,6725,438,5067,438xm6327,6307l442,6307,442,2102,6327,2102,6327,6307xm6327,1681l442,1681,442,842,1704,842,1704,1263,2123,1263,2123,842,4646,842,4646,1263,5067,1263,5067,842,6327,842,6327,1681xm1704,5047l1284,5047,1284,5465,1704,5465,1704,5047xm1704,3784l1284,3784,1284,4205,1704,4205,1704,3784xm2965,5047l2544,5047,2544,5465,2965,5465,2965,5047xm2965,3784l2544,3784,2544,4205,2965,4205,2965,3784xm1704,2523l1284,2523,1284,2944,1704,2944,1704,2523xm5486,5047l5067,5047,5067,5465,5486,5465,5486,5047xm5486,5047l5486,5047xe">
                <v:path o:connectlocs="89461,88989;99361,98890;99361,59334;89461,69235;99361,59334;89461,118692;99361,128522;129017,88989;119163,98890;129017,88989;59828,59334;69729,69235;129017,59334;119163,69235;129017,59334;119163,0;109262,10300;49927,0;40074,10300;0,158554;158156,10300;148795,148323;10394,49433;148795,148323;10394,39532;40074,19801;49927,29702;109262,19801;119163,29702;148795,19801;40074,118692;30196,128522;40074,118692;30196,88989;40074,98890;69729,118692;59828,128522;69729,118692;59828,88989;69729,98890;40074,59334;30196,69235;40074,59334;119163,118692;129017,128522;129017,118692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3331845</wp:posOffset>
                </wp:positionV>
                <wp:extent cx="220345" cy="129540"/>
                <wp:effectExtent l="0" t="0" r="27940" b="22860"/>
                <wp:wrapNone/>
                <wp:docPr id="159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0283" cy="129600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1.8pt;margin-top:262.35pt;height:10.2pt;width:17.35pt;z-index:251796480;v-text-anchor:middle;mso-width-relative:page;mso-height-relative:page;" filled="f" stroked="t" coordsize="6649,3908" o:gfxdata="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" path="m6649,1054l3324,0,0,1054,1706,1594,1398,3223,3324,3908,5251,3223,4943,1594,6649,1054xe">
                <v:path o:connectlocs="63113117,10018133;31551820,0;0,10018133;16193566,15150763;13269988,30634183;31551820,37145024;49843128,30634183;46919550,15150763;63113117,10018133" o:connectangles="0,0,0,0,0,0,0,0,0"/>
                <v:fill on="f" focussize="0,0"/>
                <v:stroke color="#2A3D52 [3204]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5672455</wp:posOffset>
                </wp:positionV>
                <wp:extent cx="161925" cy="121920"/>
                <wp:effectExtent l="0" t="0" r="28575" b="12065"/>
                <wp:wrapNone/>
                <wp:docPr id="160" name="圆角矩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2000" cy="121655"/>
                        </a:xfrm>
                        <a:custGeom>
                          <a:avLst/>
                          <a:gdLst>
                            <a:gd name="connsiteX0" fmla="*/ 328067 w 328067"/>
                            <a:gd name="connsiteY0" fmla="*/ 100011 h 246366"/>
                            <a:gd name="connsiteX1" fmla="*/ 325686 w 328067"/>
                            <a:gd name="connsiteY1" fmla="*/ 205304 h 246366"/>
                            <a:gd name="connsiteX2" fmla="*/ 284624 w 328067"/>
                            <a:gd name="connsiteY2" fmla="*/ 246366 h 246366"/>
                            <a:gd name="connsiteX3" fmla="*/ 41062 w 328067"/>
                            <a:gd name="connsiteY3" fmla="*/ 246366 h 246366"/>
                            <a:gd name="connsiteX4" fmla="*/ 0 w 328067"/>
                            <a:gd name="connsiteY4" fmla="*/ 205304 h 246366"/>
                            <a:gd name="connsiteX5" fmla="*/ 0 w 328067"/>
                            <a:gd name="connsiteY5" fmla="*/ 41062 h 246366"/>
                            <a:gd name="connsiteX6" fmla="*/ 41062 w 328067"/>
                            <a:gd name="connsiteY6" fmla="*/ 0 h 246366"/>
                            <a:gd name="connsiteX7" fmla="*/ 284624 w 328067"/>
                            <a:gd name="connsiteY7" fmla="*/ 0 h 246366"/>
                            <a:gd name="connsiteX8" fmla="*/ 325686 w 328067"/>
                            <a:gd name="connsiteY8" fmla="*/ 41062 h 246366"/>
                            <a:gd name="connsiteX9" fmla="*/ 168523 w 328067"/>
                            <a:gd name="connsiteY9" fmla="*/ 123825 h 246366"/>
                            <a:gd name="connsiteX10" fmla="*/ 57557 w 328067"/>
                            <a:gd name="connsiteY10" fmla="*/ 70008 h 246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28067" h="246366">
                              <a:moveTo>
                                <a:pt x="328067" y="100011"/>
                              </a:moveTo>
                              <a:cubicBezTo>
                                <a:pt x="327273" y="135109"/>
                                <a:pt x="326480" y="170206"/>
                                <a:pt x="325686" y="205304"/>
                              </a:cubicBezTo>
                              <a:cubicBezTo>
                                <a:pt x="325686" y="227982"/>
                                <a:pt x="307302" y="246366"/>
                                <a:pt x="284624" y="246366"/>
                              </a:cubicBezTo>
                              <a:lnTo>
                                <a:pt x="41062" y="246366"/>
                              </a:lnTo>
                              <a:cubicBezTo>
                                <a:pt x="18384" y="246366"/>
                                <a:pt x="0" y="227982"/>
                                <a:pt x="0" y="205304"/>
                              </a:cubicBezTo>
                              <a:lnTo>
                                <a:pt x="0" y="41062"/>
                              </a:lnTo>
                              <a:cubicBezTo>
                                <a:pt x="0" y="18384"/>
                                <a:pt x="18384" y="0"/>
                                <a:pt x="41062" y="0"/>
                              </a:cubicBezTo>
                              <a:lnTo>
                                <a:pt x="284624" y="0"/>
                              </a:lnTo>
                              <a:cubicBezTo>
                                <a:pt x="307302" y="0"/>
                                <a:pt x="325686" y="18384"/>
                                <a:pt x="325686" y="41062"/>
                              </a:cubicBezTo>
                              <a:cubicBezTo>
                                <a:pt x="317845" y="55349"/>
                                <a:pt x="193368" y="111063"/>
                                <a:pt x="168523" y="123825"/>
                              </a:cubicBezTo>
                              <a:lnTo>
                                <a:pt x="57557" y="70008"/>
                              </a:lnTo>
                            </a:path>
                          </a:pathLst>
                        </a:custGeom>
                        <a:noFill/>
                        <a:ln w="12700" cap="rnd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角矩形 116" o:spid="_x0000_s1026" o:spt="100" style="position:absolute;left:0pt;margin-left:-38.75pt;margin-top:446.65pt;height:9.6pt;width:12.75pt;z-index:251797504;v-text-anchor:middle;mso-width-relative:page;mso-height-relative:page;" filled="f" stroked="t" coordsize="328067,246366" o:gfxdata="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FwnW/3cAAAACwEAAA8AAAAAAAAAAQAgAAAAIgAA&#10;AGRycy9kb3ducmV2LnhtbFBLAQIUABQAAAAIAIdO4kBLjKhQdwQAANkOAAAOAAAAAAAAAAEAIAAA&#10;ACsBAABkcnMvZTJvRG9jLnhtbFBLBQYAAAAABgAGAFkBAAAUCAAAAAA=&#10;" path="m328067,100011c327273,135109,326480,170206,325686,205304c325686,227982,307302,246366,284624,246366l41062,246366c18384,246366,0,227982,0,205304l0,41062c0,18384,18384,0,41062,0l284624,0c307302,0,325686,18384,325686,41062c317845,55349,193368,111063,168523,123825l57557,70008e">
                <v:path o:connectlocs="162000,49385;160824,101378;140547,121655;20276,121655;0,101378;0,20276;20276,0;140547,0;160824,20276;83216,61144;28421,34569" o:connectangles="0,0,0,0,0,0,0,0,0,0,0"/>
                <v:fill on="f" focussize="0,0"/>
                <v:stroke weight="1pt" color="#2A3D52 [3204]" miterlimit="8" joinstyle="miter" endcap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5256530</wp:posOffset>
                </wp:positionV>
                <wp:extent cx="125730" cy="201295"/>
                <wp:effectExtent l="0" t="0" r="7620" b="8255"/>
                <wp:wrapNone/>
                <wp:docPr id="161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26000" cy="201297"/>
                        </a:xfrm>
                        <a:custGeom>
                          <a:avLst/>
                          <a:gdLst>
                            <a:gd name="T0" fmla="*/ 1638 w 2048"/>
                            <a:gd name="T1" fmla="*/ 0 h 3277"/>
                            <a:gd name="T2" fmla="*/ 410 w 2048"/>
                            <a:gd name="T3" fmla="*/ 0 h 3277"/>
                            <a:gd name="T4" fmla="*/ 0 w 2048"/>
                            <a:gd name="T5" fmla="*/ 408 h 3277"/>
                            <a:gd name="T6" fmla="*/ 0 w 2048"/>
                            <a:gd name="T7" fmla="*/ 2868 h 3277"/>
                            <a:gd name="T8" fmla="*/ 410 w 2048"/>
                            <a:gd name="T9" fmla="*/ 3277 h 3277"/>
                            <a:gd name="T10" fmla="*/ 1638 w 2048"/>
                            <a:gd name="T11" fmla="*/ 3277 h 3277"/>
                            <a:gd name="T12" fmla="*/ 2048 w 2048"/>
                            <a:gd name="T13" fmla="*/ 2868 h 3277"/>
                            <a:gd name="T14" fmla="*/ 2048 w 2048"/>
                            <a:gd name="T15" fmla="*/ 408 h 3277"/>
                            <a:gd name="T16" fmla="*/ 1638 w 2048"/>
                            <a:gd name="T17" fmla="*/ 0 h 3277"/>
                            <a:gd name="T18" fmla="*/ 1024 w 2048"/>
                            <a:gd name="T19" fmla="*/ 3072 h 3277"/>
                            <a:gd name="T20" fmla="*/ 819 w 2048"/>
                            <a:gd name="T21" fmla="*/ 2867 h 3277"/>
                            <a:gd name="T22" fmla="*/ 1024 w 2048"/>
                            <a:gd name="T23" fmla="*/ 2662 h 3277"/>
                            <a:gd name="T24" fmla="*/ 1229 w 2048"/>
                            <a:gd name="T25" fmla="*/ 2867 h 3277"/>
                            <a:gd name="T26" fmla="*/ 1024 w 2048"/>
                            <a:gd name="T27" fmla="*/ 3072 h 3277"/>
                            <a:gd name="T28" fmla="*/ 1843 w 2048"/>
                            <a:gd name="T29" fmla="*/ 2458 h 3277"/>
                            <a:gd name="T30" fmla="*/ 205 w 2048"/>
                            <a:gd name="T31" fmla="*/ 2458 h 3277"/>
                            <a:gd name="T32" fmla="*/ 205 w 2048"/>
                            <a:gd name="T33" fmla="*/ 409 h 3277"/>
                            <a:gd name="T34" fmla="*/ 409 w 2048"/>
                            <a:gd name="T35" fmla="*/ 205 h 3277"/>
                            <a:gd name="T36" fmla="*/ 1639 w 2048"/>
                            <a:gd name="T37" fmla="*/ 205 h 3277"/>
                            <a:gd name="T38" fmla="*/ 1843 w 2048"/>
                            <a:gd name="T39" fmla="*/ 409 h 3277"/>
                            <a:gd name="T40" fmla="*/ 1843 w 2048"/>
                            <a:gd name="T41" fmla="*/ 2458 h 3277"/>
                            <a:gd name="T42" fmla="*/ 1843 w 2048"/>
                            <a:gd name="T43" fmla="*/ 2458 h 3277"/>
                            <a:gd name="T44" fmla="*/ 1843 w 2048"/>
                            <a:gd name="T45" fmla="*/ 2458 h 3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048" h="3277">
                              <a:moveTo>
                                <a:pt x="1638" y="0"/>
                              </a:moveTo>
                              <a:cubicBezTo>
                                <a:pt x="410" y="0"/>
                                <a:pt x="410" y="0"/>
                                <a:pt x="410" y="0"/>
                              </a:cubicBezTo>
                              <a:cubicBezTo>
                                <a:pt x="182" y="0"/>
                                <a:pt x="0" y="183"/>
                                <a:pt x="0" y="408"/>
                              </a:cubicBezTo>
                              <a:cubicBezTo>
                                <a:pt x="0" y="2868"/>
                                <a:pt x="0" y="2868"/>
                                <a:pt x="0" y="2868"/>
                              </a:cubicBezTo>
                              <a:cubicBezTo>
                                <a:pt x="0" y="3094"/>
                                <a:pt x="183" y="3277"/>
                                <a:pt x="410" y="3277"/>
                              </a:cubicBezTo>
                              <a:cubicBezTo>
                                <a:pt x="1638" y="3277"/>
                                <a:pt x="1638" y="3277"/>
                                <a:pt x="1638" y="3277"/>
                              </a:cubicBezTo>
                              <a:cubicBezTo>
                                <a:pt x="1866" y="3277"/>
                                <a:pt x="2048" y="3094"/>
                                <a:pt x="2048" y="2868"/>
                              </a:cubicBezTo>
                              <a:cubicBezTo>
                                <a:pt x="2048" y="408"/>
                                <a:pt x="2048" y="408"/>
                                <a:pt x="2048" y="408"/>
                              </a:cubicBezTo>
                              <a:cubicBezTo>
                                <a:pt x="2048" y="183"/>
                                <a:pt x="1865" y="0"/>
                                <a:pt x="1638" y="0"/>
                              </a:cubicBezTo>
                              <a:close/>
                              <a:moveTo>
                                <a:pt x="1024" y="3072"/>
                              </a:moveTo>
                              <a:cubicBezTo>
                                <a:pt x="911" y="3072"/>
                                <a:pt x="819" y="2980"/>
                                <a:pt x="819" y="2867"/>
                              </a:cubicBezTo>
                              <a:cubicBezTo>
                                <a:pt x="819" y="2754"/>
                                <a:pt x="911" y="2662"/>
                                <a:pt x="1024" y="2662"/>
                              </a:cubicBezTo>
                              <a:cubicBezTo>
                                <a:pt x="1137" y="2662"/>
                                <a:pt x="1229" y="2754"/>
                                <a:pt x="1229" y="2867"/>
                              </a:cubicBezTo>
                              <a:cubicBezTo>
                                <a:pt x="1229" y="2980"/>
                                <a:pt x="1137" y="3072"/>
                                <a:pt x="1024" y="3072"/>
                              </a:cubicBezTo>
                              <a:close/>
                              <a:moveTo>
                                <a:pt x="1843" y="2458"/>
                              </a:moveTo>
                              <a:cubicBezTo>
                                <a:pt x="205" y="2458"/>
                                <a:pt x="205" y="2458"/>
                                <a:pt x="205" y="2458"/>
                              </a:cubicBezTo>
                              <a:cubicBezTo>
                                <a:pt x="205" y="409"/>
                                <a:pt x="205" y="409"/>
                                <a:pt x="205" y="409"/>
                              </a:cubicBezTo>
                              <a:cubicBezTo>
                                <a:pt x="205" y="296"/>
                                <a:pt x="298" y="205"/>
                                <a:pt x="409" y="205"/>
                              </a:cubicBezTo>
                              <a:cubicBezTo>
                                <a:pt x="1639" y="205"/>
                                <a:pt x="1639" y="205"/>
                                <a:pt x="1639" y="205"/>
                              </a:cubicBezTo>
                              <a:cubicBezTo>
                                <a:pt x="1752" y="205"/>
                                <a:pt x="1843" y="296"/>
                                <a:pt x="1843" y="409"/>
                              </a:cubicBezTo>
                              <a:lnTo>
                                <a:pt x="1843" y="2458"/>
                              </a:lnTo>
                              <a:close/>
                              <a:moveTo>
                                <a:pt x="1843" y="2458"/>
                              </a:moveTo>
                              <a:cubicBezTo>
                                <a:pt x="1843" y="2458"/>
                                <a:pt x="1843" y="2458"/>
                                <a:pt x="1843" y="2458"/>
                              </a:cubicBez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" o:spid="_x0000_s1026" o:spt="100" style="position:absolute;left:0pt;margin-left:-37.3pt;margin-top:413.9pt;height:15.85pt;width:9.9pt;z-index:251798528;mso-width-relative:page;mso-height-relative:page;" fillcolor="#2A3D52 [3204]" filled="t" stroked="f" coordsize="2048,3277" o:gfxdata="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" path="m1638,0c410,0,410,0,410,0c182,0,0,183,0,408c0,2868,0,2868,0,2868c0,3094,183,3277,410,3277c1638,3277,1638,3277,1638,3277c1866,3277,2048,3094,2048,2868c2048,408,2048,408,2048,408c2048,183,1865,0,1638,0xm1024,3072c911,3072,819,2980,819,2867c819,2754,911,2662,1024,2662c1137,2662,1229,2754,1229,2867c1229,2980,1137,3072,1024,3072xm1843,2458c205,2458,205,2458,205,2458c205,409,205,409,205,409c205,296,298,205,409,205c1639,205,1639,205,1639,205c1752,205,1843,296,1843,409l1843,2458xm1843,2458c1843,2458,1843,2458,1843,2458e">
                <v:path o:connectlocs="100775,0;25224,0;0,25062;0,176173;25224,201297;100775,201297;126000,176173;126000,25062;100775,0;63000,188704;50387,176111;63000,163519;75612,176111;63000,188704;113387,150988;12612,150988;12612,25123;25163,12592;100836,12592;113387,25123;113387,150988;113387,150988;113387,150988" o:connectangles="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5880735</wp:posOffset>
                </wp:positionV>
                <wp:extent cx="1979930" cy="345440"/>
                <wp:effectExtent l="0" t="0" r="0" b="0"/>
                <wp:wrapNone/>
                <wp:docPr id="162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linyunerweixin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6" o:spid="_x0000_s1026" o:spt="202" type="#_x0000_t202" style="position:absolute;left:0pt;margin-left:-20.9pt;margin-top:463.05pt;height:27.2pt;width:155.9pt;z-index:251799552;mso-width-relative:page;mso-height-relative:page;" filled="f" stroked="f" coordsize="21600,21600" o:gfxdata="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T9F13YAAAACwEAAA8AAAAAAAAAAQAgAAAAIgAAAGRycy9kb3ducmV2LnhtbFBL&#10;AQIUABQAAAAIAIdO4kAabcbPvQEAAGE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linyunerweixin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6008370</wp:posOffset>
                </wp:positionV>
                <wp:extent cx="161925" cy="141605"/>
                <wp:effectExtent l="0" t="0" r="9525" b="0"/>
                <wp:wrapNone/>
                <wp:docPr id="163" name="圆角矩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2000" cy="141416"/>
                        </a:xfrm>
                        <a:custGeom>
                          <a:avLst/>
                          <a:gdLst>
                            <a:gd name="connsiteX0" fmla="*/ 424975 w 608697"/>
                            <a:gd name="connsiteY0" fmla="*/ 168488 h 531358"/>
                            <a:gd name="connsiteX1" fmla="*/ 387604 w 608697"/>
                            <a:gd name="connsiteY1" fmla="*/ 205806 h 531358"/>
                            <a:gd name="connsiteX2" fmla="*/ 424975 w 608697"/>
                            <a:gd name="connsiteY2" fmla="*/ 243124 h 531358"/>
                            <a:gd name="connsiteX3" fmla="*/ 462346 w 608697"/>
                            <a:gd name="connsiteY3" fmla="*/ 205806 h 531358"/>
                            <a:gd name="connsiteX4" fmla="*/ 424975 w 608697"/>
                            <a:gd name="connsiteY4" fmla="*/ 168488 h 531358"/>
                            <a:gd name="connsiteX5" fmla="*/ 287947 w 608697"/>
                            <a:gd name="connsiteY5" fmla="*/ 168488 h 531358"/>
                            <a:gd name="connsiteX6" fmla="*/ 250576 w 608697"/>
                            <a:gd name="connsiteY6" fmla="*/ 205806 h 531358"/>
                            <a:gd name="connsiteX7" fmla="*/ 287947 w 608697"/>
                            <a:gd name="connsiteY7" fmla="*/ 243124 h 531358"/>
                            <a:gd name="connsiteX8" fmla="*/ 325318 w 608697"/>
                            <a:gd name="connsiteY8" fmla="*/ 205806 h 531358"/>
                            <a:gd name="connsiteX9" fmla="*/ 287947 w 608697"/>
                            <a:gd name="connsiteY9" fmla="*/ 168488 h 531358"/>
                            <a:gd name="connsiteX10" fmla="*/ 102356 w 608697"/>
                            <a:gd name="connsiteY10" fmla="*/ 121231 h 531358"/>
                            <a:gd name="connsiteX11" fmla="*/ 98850 w 608697"/>
                            <a:gd name="connsiteY11" fmla="*/ 127711 h 531358"/>
                            <a:gd name="connsiteX12" fmla="*/ 76842 w 608697"/>
                            <a:gd name="connsiteY12" fmla="*/ 217990 h 531358"/>
                            <a:gd name="connsiteX13" fmla="*/ 98850 w 608697"/>
                            <a:gd name="connsiteY13" fmla="*/ 308194 h 531358"/>
                            <a:gd name="connsiteX14" fmla="*/ 157488 w 608697"/>
                            <a:gd name="connsiteY14" fmla="*/ 380223 h 531358"/>
                            <a:gd name="connsiteX15" fmla="*/ 344668 w 608697"/>
                            <a:gd name="connsiteY15" fmla="*/ 444729 h 531358"/>
                            <a:gd name="connsiteX16" fmla="*/ 370257 w 608697"/>
                            <a:gd name="connsiteY16" fmla="*/ 443687 h 531358"/>
                            <a:gd name="connsiteX17" fmla="*/ 236717 w 608697"/>
                            <a:gd name="connsiteY17" fmla="*/ 477876 h 531358"/>
                            <a:gd name="connsiteX18" fmla="*/ 198072 w 608697"/>
                            <a:gd name="connsiteY18" fmla="*/ 475344 h 531358"/>
                            <a:gd name="connsiteX19" fmla="*/ 82437 w 608697"/>
                            <a:gd name="connsiteY19" fmla="*/ 531284 h 531358"/>
                            <a:gd name="connsiteX20" fmla="*/ 81542 w 608697"/>
                            <a:gd name="connsiteY20" fmla="*/ 531358 h 531358"/>
                            <a:gd name="connsiteX21" fmla="*/ 75051 w 608697"/>
                            <a:gd name="connsiteY21" fmla="*/ 527857 h 531358"/>
                            <a:gd name="connsiteX22" fmla="*/ 74753 w 608697"/>
                            <a:gd name="connsiteY22" fmla="*/ 519738 h 531358"/>
                            <a:gd name="connsiteX23" fmla="*/ 88778 w 608697"/>
                            <a:gd name="connsiteY23" fmla="*/ 435046 h 531358"/>
                            <a:gd name="connsiteX24" fmla="*/ 0 w 608697"/>
                            <a:gd name="connsiteY24" fmla="*/ 282198 h 531358"/>
                            <a:gd name="connsiteX25" fmla="*/ 102356 w 608697"/>
                            <a:gd name="connsiteY25" fmla="*/ 121231 h 531358"/>
                            <a:gd name="connsiteX26" fmla="*/ 356424 w 608697"/>
                            <a:gd name="connsiteY26" fmla="*/ 0 h 531358"/>
                            <a:gd name="connsiteX27" fmla="*/ 608697 w 608697"/>
                            <a:gd name="connsiteY27" fmla="*/ 211244 h 531358"/>
                            <a:gd name="connsiteX28" fmla="*/ 518290 w 608697"/>
                            <a:gd name="connsiteY28" fmla="*/ 373401 h 531358"/>
                            <a:gd name="connsiteX29" fmla="*/ 531941 w 608697"/>
                            <a:gd name="connsiteY29" fmla="*/ 441109 h 531358"/>
                            <a:gd name="connsiteX30" fmla="*/ 531120 w 608697"/>
                            <a:gd name="connsiteY30" fmla="*/ 465391 h 531358"/>
                            <a:gd name="connsiteX31" fmla="*/ 511577 w 608697"/>
                            <a:gd name="connsiteY31" fmla="*/ 475894 h 531358"/>
                            <a:gd name="connsiteX32" fmla="*/ 509041 w 608697"/>
                            <a:gd name="connsiteY32" fmla="*/ 475745 h 531358"/>
                            <a:gd name="connsiteX33" fmla="*/ 391408 w 608697"/>
                            <a:gd name="connsiteY33" fmla="*/ 420476 h 531358"/>
                            <a:gd name="connsiteX34" fmla="*/ 356424 w 608697"/>
                            <a:gd name="connsiteY34" fmla="*/ 422487 h 531358"/>
                            <a:gd name="connsiteX35" fmla="*/ 104225 w 608697"/>
                            <a:gd name="connsiteY35" fmla="*/ 211244 h 531358"/>
                            <a:gd name="connsiteX36" fmla="*/ 356424 w 608697"/>
                            <a:gd name="connsiteY36" fmla="*/ 0 h 53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08697" h="531358">
                              <a:moveTo>
                                <a:pt x="424975" y="168488"/>
                              </a:moveTo>
                              <a:cubicBezTo>
                                <a:pt x="404312" y="168488"/>
                                <a:pt x="387604" y="185248"/>
                                <a:pt x="387604" y="205806"/>
                              </a:cubicBezTo>
                              <a:cubicBezTo>
                                <a:pt x="387604" y="226439"/>
                                <a:pt x="404312" y="243124"/>
                                <a:pt x="424975" y="243124"/>
                              </a:cubicBezTo>
                              <a:cubicBezTo>
                                <a:pt x="445562" y="243124"/>
                                <a:pt x="462346" y="226439"/>
                                <a:pt x="462346" y="205806"/>
                              </a:cubicBezTo>
                              <a:cubicBezTo>
                                <a:pt x="462346" y="185248"/>
                                <a:pt x="445637" y="168488"/>
                                <a:pt x="424975" y="168488"/>
                              </a:cubicBezTo>
                              <a:close/>
                              <a:moveTo>
                                <a:pt x="287947" y="168488"/>
                              </a:moveTo>
                              <a:cubicBezTo>
                                <a:pt x="267285" y="168488"/>
                                <a:pt x="250576" y="185248"/>
                                <a:pt x="250576" y="205806"/>
                              </a:cubicBezTo>
                              <a:cubicBezTo>
                                <a:pt x="250576" y="226439"/>
                                <a:pt x="267285" y="243124"/>
                                <a:pt x="287947" y="243124"/>
                              </a:cubicBezTo>
                              <a:cubicBezTo>
                                <a:pt x="308610" y="243124"/>
                                <a:pt x="325318" y="226439"/>
                                <a:pt x="325318" y="205806"/>
                              </a:cubicBezTo>
                              <a:cubicBezTo>
                                <a:pt x="325318" y="185248"/>
                                <a:pt x="308610" y="168488"/>
                                <a:pt x="287947" y="168488"/>
                              </a:cubicBezTo>
                              <a:close/>
                              <a:moveTo>
                                <a:pt x="102356" y="121231"/>
                              </a:moveTo>
                              <a:cubicBezTo>
                                <a:pt x="101162" y="123317"/>
                                <a:pt x="99969" y="125477"/>
                                <a:pt x="98850" y="127711"/>
                              </a:cubicBezTo>
                              <a:cubicBezTo>
                                <a:pt x="84227" y="156240"/>
                                <a:pt x="76842" y="186631"/>
                                <a:pt x="76842" y="217990"/>
                              </a:cubicBezTo>
                              <a:cubicBezTo>
                                <a:pt x="76842" y="249275"/>
                                <a:pt x="84227" y="279666"/>
                                <a:pt x="98850" y="308194"/>
                              </a:cubicBezTo>
                              <a:cubicBezTo>
                                <a:pt x="112726" y="335308"/>
                                <a:pt x="132496" y="359516"/>
                                <a:pt x="157488" y="380223"/>
                              </a:cubicBezTo>
                              <a:cubicBezTo>
                                <a:pt x="207845" y="421787"/>
                                <a:pt x="274317" y="444729"/>
                                <a:pt x="344668" y="444729"/>
                              </a:cubicBezTo>
                              <a:cubicBezTo>
                                <a:pt x="353173" y="444729"/>
                                <a:pt x="361752" y="444357"/>
                                <a:pt x="370257" y="443687"/>
                              </a:cubicBezTo>
                              <a:cubicBezTo>
                                <a:pt x="332209" y="465288"/>
                                <a:pt x="286254" y="477876"/>
                                <a:pt x="236717" y="477876"/>
                              </a:cubicBezTo>
                              <a:cubicBezTo>
                                <a:pt x="223736" y="477876"/>
                                <a:pt x="210755" y="477057"/>
                                <a:pt x="198072" y="475344"/>
                              </a:cubicBezTo>
                              <a:cubicBezTo>
                                <a:pt x="160397" y="499478"/>
                                <a:pt x="110637" y="528155"/>
                                <a:pt x="82437" y="531284"/>
                              </a:cubicBezTo>
                              <a:cubicBezTo>
                                <a:pt x="82138" y="531358"/>
                                <a:pt x="81840" y="531358"/>
                                <a:pt x="81542" y="531358"/>
                              </a:cubicBezTo>
                              <a:cubicBezTo>
                                <a:pt x="78930" y="531358"/>
                                <a:pt x="76469" y="530017"/>
                                <a:pt x="75051" y="527857"/>
                              </a:cubicBezTo>
                              <a:cubicBezTo>
                                <a:pt x="73410" y="525399"/>
                                <a:pt x="73335" y="522271"/>
                                <a:pt x="74753" y="519738"/>
                              </a:cubicBezTo>
                              <a:cubicBezTo>
                                <a:pt x="75051" y="519291"/>
                                <a:pt x="99223" y="476014"/>
                                <a:pt x="88778" y="435046"/>
                              </a:cubicBezTo>
                              <a:cubicBezTo>
                                <a:pt x="32303" y="397653"/>
                                <a:pt x="0" y="342160"/>
                                <a:pt x="0" y="282198"/>
                              </a:cubicBezTo>
                              <a:cubicBezTo>
                                <a:pt x="0" y="215532"/>
                                <a:pt x="40584" y="156538"/>
                                <a:pt x="102356" y="121231"/>
                              </a:cubicBezTo>
                              <a:close/>
                              <a:moveTo>
                                <a:pt x="356424" y="0"/>
                              </a:moveTo>
                              <a:cubicBezTo>
                                <a:pt x="495540" y="0"/>
                                <a:pt x="608697" y="94747"/>
                                <a:pt x="608697" y="211244"/>
                              </a:cubicBezTo>
                              <a:cubicBezTo>
                                <a:pt x="608697" y="274408"/>
                                <a:pt x="575802" y="333178"/>
                                <a:pt x="518290" y="373401"/>
                              </a:cubicBezTo>
                              <a:cubicBezTo>
                                <a:pt x="512845" y="406324"/>
                                <a:pt x="531717" y="440811"/>
                                <a:pt x="531941" y="441109"/>
                              </a:cubicBezTo>
                              <a:cubicBezTo>
                                <a:pt x="536267" y="448781"/>
                                <a:pt x="535969" y="458092"/>
                                <a:pt x="531120" y="465391"/>
                              </a:cubicBezTo>
                              <a:cubicBezTo>
                                <a:pt x="526794" y="472021"/>
                                <a:pt x="519484" y="475894"/>
                                <a:pt x="511577" y="475894"/>
                              </a:cubicBezTo>
                              <a:cubicBezTo>
                                <a:pt x="510756" y="475894"/>
                                <a:pt x="509936" y="475894"/>
                                <a:pt x="509041" y="475745"/>
                              </a:cubicBezTo>
                              <a:cubicBezTo>
                                <a:pt x="484574" y="473064"/>
                                <a:pt x="444966" y="454442"/>
                                <a:pt x="391408" y="420476"/>
                              </a:cubicBezTo>
                              <a:cubicBezTo>
                                <a:pt x="379920" y="421817"/>
                                <a:pt x="368135" y="422487"/>
                                <a:pt x="356424" y="422487"/>
                              </a:cubicBezTo>
                              <a:cubicBezTo>
                                <a:pt x="217382" y="422487"/>
                                <a:pt x="104225" y="327741"/>
                                <a:pt x="104225" y="211244"/>
                              </a:cubicBezTo>
                              <a:cubicBezTo>
                                <a:pt x="104225" y="94747"/>
                                <a:pt x="217382" y="0"/>
                                <a:pt x="3564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角矩形 116" o:spid="_x0000_s1026" o:spt="100" style="position:absolute;left:0pt;margin-left:-38.75pt;margin-top:473.1pt;height:11.15pt;width:12.75pt;z-index:251800576;v-text-anchor:middle;mso-width-relative:page;mso-height-relative:page;" fillcolor="#2A3D52 [3204]" filled="t" stroked="f" coordsize="608697,531358" o:gfxdata="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" path="m424975,168488c404312,168488,387604,185248,387604,205806c387604,226439,404312,243124,424975,243124c445562,243124,462346,226439,462346,205806c462346,185248,445637,168488,424975,168488xm287947,168488c267285,168488,250576,185248,250576,205806c250576,226439,267285,243124,287947,243124c308610,243124,325318,226439,325318,205806c325318,185248,308610,168488,287947,168488xm102356,121231c101162,123317,99969,125477,98850,127711c84227,156240,76842,186631,76842,217990c76842,249275,84227,279666,98850,308194c112726,335308,132496,359516,157488,380223c207845,421787,274317,444729,344668,444729c353173,444729,361752,444357,370257,443687c332209,465288,286254,477876,236717,477876c223736,477876,210755,477057,198072,475344c160397,499478,110637,528155,82437,531284c82138,531358,81840,531358,81542,531358c78930,531358,76469,530017,75051,527857c73410,525399,73335,522271,74753,519738c75051,519291,99223,476014,88778,435046c32303,397653,0,342160,0,282198c0,215532,40584,156538,102356,121231xm356424,0c495540,0,608697,94747,608697,211244c608697,274408,575802,333178,518290,373401c512845,406324,531717,440811,531941,441109c536267,448781,535969,458092,531120,465391c526794,472021,519484,475894,511577,475894c510756,475894,509936,475894,509041,475745c484574,473064,444966,454442,391408,420476c379920,421817,368135,422487,356424,422487c217382,422487,104225,327741,104225,211244c104225,94747,217382,0,356424,0xe">
                <v:path o:connectlocs="113103,44841;103157,54773;113103,64705;123049,54773;113103,44841;76634,44841;66688,54773;76634,64705;86580,54773;76634,44841;27241,32264;26308,33989;20450,58016;26308,82022;41914,101192;91730,118360;98541,118083;63000,127182;52715,126508;21939,141396;21701,141416;19974,140484;19894,138323;23627,115783;0,75104;27241,32264;94859,0;162000,56220;137938,99377;141571,117397;141353,123859;136152,126654;135477,126615;104170,111905;94859,112440;27738,56220;94859,0" o:connectangles="0,0,0,0,0,0,0,0,0,0,0,0,0,0,0,0,0,0,0,0,0,0,0,0,0,0,0,0,0,0,0,0,0,0,0,0,0"/>
                <v:fill on="t" focussize="0,0"/>
                <v:stroke on="f" weight="1pt" miterlimit="8" joinstyle="miter" endcap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6223000</wp:posOffset>
                </wp:positionV>
                <wp:extent cx="1979930" cy="345440"/>
                <wp:effectExtent l="0" t="0" r="0" b="0"/>
                <wp:wrapNone/>
                <wp:docPr id="164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www.hr163.com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8" o:spid="_x0000_s1026" o:spt="202" type="#_x0000_t202" style="position:absolute;left:0pt;margin-left:-20.9pt;margin-top:490pt;height:27.2pt;width:155.9pt;z-index:251801600;mso-width-relative:page;mso-height-relative:page;" filled="f" stroked="f" coordsize="21600,21600" o:gfxdata="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SU6TE2AAAAAwBAAAPAAAAAAAAAAEAIAAAACIAAABkcnMvZG93bnJldi54bWxQ&#10;SwECFAAUAAAACACHTuJANP+lxr4BAABh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www.hr163.com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-492125</wp:posOffset>
                </wp:positionH>
                <wp:positionV relativeFrom="paragraph">
                  <wp:posOffset>6326505</wp:posOffset>
                </wp:positionV>
                <wp:extent cx="161925" cy="161925"/>
                <wp:effectExtent l="0" t="0" r="9525" b="0"/>
                <wp:wrapNone/>
                <wp:docPr id="165" name="圆角矩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2000" cy="161774"/>
                        </a:xfrm>
                        <a:custGeom>
                          <a:avLst/>
                          <a:gdLst>
                            <a:gd name="T0" fmla="*/ 0 w 8160"/>
                            <a:gd name="T1" fmla="*/ 4080 h 8160"/>
                            <a:gd name="T2" fmla="*/ 8160 w 8160"/>
                            <a:gd name="T3" fmla="*/ 4080 h 8160"/>
                            <a:gd name="T4" fmla="*/ 4080 w 8160"/>
                            <a:gd name="T5" fmla="*/ 7476 h 8160"/>
                            <a:gd name="T6" fmla="*/ 3113 w 8160"/>
                            <a:gd name="T7" fmla="*/ 6418 h 8160"/>
                            <a:gd name="T8" fmla="*/ 4977 w 8160"/>
                            <a:gd name="T9" fmla="*/ 6581 h 8160"/>
                            <a:gd name="T10" fmla="*/ 2897 w 8160"/>
                            <a:gd name="T11" fmla="*/ 5734 h 8160"/>
                            <a:gd name="T12" fmla="*/ 5440 w 8160"/>
                            <a:gd name="T13" fmla="*/ 4422 h 8160"/>
                            <a:gd name="T14" fmla="*/ 2897 w 8160"/>
                            <a:gd name="T15" fmla="*/ 5734 h 8160"/>
                            <a:gd name="T16" fmla="*/ 2036 w 8160"/>
                            <a:gd name="T17" fmla="*/ 4422 h 8160"/>
                            <a:gd name="T18" fmla="*/ 1115 w 8160"/>
                            <a:gd name="T19" fmla="*/ 5734 h 8160"/>
                            <a:gd name="T20" fmla="*/ 4080 w 8160"/>
                            <a:gd name="T21" fmla="*/ 684 h 8160"/>
                            <a:gd name="T22" fmla="*/ 5047 w 8160"/>
                            <a:gd name="T23" fmla="*/ 1742 h 8160"/>
                            <a:gd name="T24" fmla="*/ 3183 w 8160"/>
                            <a:gd name="T25" fmla="*/ 1579 h 8160"/>
                            <a:gd name="T26" fmla="*/ 5263 w 8160"/>
                            <a:gd name="T27" fmla="*/ 2426 h 8160"/>
                            <a:gd name="T28" fmla="*/ 2720 w 8160"/>
                            <a:gd name="T29" fmla="*/ 3738 h 8160"/>
                            <a:gd name="T30" fmla="*/ 5263 w 8160"/>
                            <a:gd name="T31" fmla="*/ 2426 h 8160"/>
                            <a:gd name="T32" fmla="*/ 701 w 8160"/>
                            <a:gd name="T33" fmla="*/ 3738 h 8160"/>
                            <a:gd name="T34" fmla="*/ 2197 w 8160"/>
                            <a:gd name="T35" fmla="*/ 2426 h 8160"/>
                            <a:gd name="T36" fmla="*/ 6124 w 8160"/>
                            <a:gd name="T37" fmla="*/ 4422 h 8160"/>
                            <a:gd name="T38" fmla="*/ 7045 w 8160"/>
                            <a:gd name="T39" fmla="*/ 5734 h 8160"/>
                            <a:gd name="T40" fmla="*/ 6124 w 8160"/>
                            <a:gd name="T41" fmla="*/ 4422 h 8160"/>
                            <a:gd name="T42" fmla="*/ 5963 w 8160"/>
                            <a:gd name="T43" fmla="*/ 2426 h 8160"/>
                            <a:gd name="T44" fmla="*/ 7459 w 8160"/>
                            <a:gd name="T45" fmla="*/ 3738 h 8160"/>
                            <a:gd name="T46" fmla="*/ 6541 w 8160"/>
                            <a:gd name="T47" fmla="*/ 1742 h 8160"/>
                            <a:gd name="T48" fmla="*/ 5599 w 8160"/>
                            <a:gd name="T49" fmla="*/ 1295 h 8160"/>
                            <a:gd name="T50" fmla="*/ 6541 w 8160"/>
                            <a:gd name="T51" fmla="*/ 1742 h 8160"/>
                            <a:gd name="T52" fmla="*/ 2561 w 8160"/>
                            <a:gd name="T53" fmla="*/ 1295 h 8160"/>
                            <a:gd name="T54" fmla="*/ 1619 w 8160"/>
                            <a:gd name="T55" fmla="*/ 1742 h 8160"/>
                            <a:gd name="T56" fmla="*/ 1619 w 8160"/>
                            <a:gd name="T57" fmla="*/ 6418 h 8160"/>
                            <a:gd name="T58" fmla="*/ 2561 w 8160"/>
                            <a:gd name="T59" fmla="*/ 6865 h 8160"/>
                            <a:gd name="T60" fmla="*/ 1619 w 8160"/>
                            <a:gd name="T61" fmla="*/ 6418 h 8160"/>
                            <a:gd name="T62" fmla="*/ 5599 w 8160"/>
                            <a:gd name="T63" fmla="*/ 6865 h 8160"/>
                            <a:gd name="T64" fmla="*/ 6541 w 8160"/>
                            <a:gd name="T65" fmla="*/ 6418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4080" y="0"/>
                              </a:moveTo>
                              <a:cubicBezTo>
                                <a:pt x="1830" y="0"/>
                                <a:pt x="0" y="1830"/>
                                <a:pt x="0" y="4080"/>
                              </a:cubicBezTo>
                              <a:cubicBezTo>
                                <a:pt x="0" y="6330"/>
                                <a:pt x="1830" y="8160"/>
                                <a:pt x="4080" y="8160"/>
                              </a:cubicBezTo>
                              <a:cubicBezTo>
                                <a:pt x="6330" y="8160"/>
                                <a:pt x="8160" y="6330"/>
                                <a:pt x="8160" y="4080"/>
                              </a:cubicBezTo>
                              <a:cubicBezTo>
                                <a:pt x="8160" y="1830"/>
                                <a:pt x="6330" y="0"/>
                                <a:pt x="4080" y="0"/>
                              </a:cubicBezTo>
                              <a:close/>
                              <a:moveTo>
                                <a:pt x="4080" y="7476"/>
                              </a:moveTo>
                              <a:cubicBezTo>
                                <a:pt x="3774" y="7476"/>
                                <a:pt x="3439" y="7142"/>
                                <a:pt x="3183" y="6581"/>
                              </a:cubicBezTo>
                              <a:cubicBezTo>
                                <a:pt x="3158" y="6528"/>
                                <a:pt x="3135" y="6474"/>
                                <a:pt x="3113" y="6418"/>
                              </a:cubicBezTo>
                              <a:lnTo>
                                <a:pt x="5047" y="6418"/>
                              </a:lnTo>
                              <a:cubicBezTo>
                                <a:pt x="5025" y="6474"/>
                                <a:pt x="5002" y="6528"/>
                                <a:pt x="4977" y="6581"/>
                              </a:cubicBezTo>
                              <a:cubicBezTo>
                                <a:pt x="4721" y="7142"/>
                                <a:pt x="4386" y="7476"/>
                                <a:pt x="4080" y="7476"/>
                              </a:cubicBezTo>
                              <a:close/>
                              <a:moveTo>
                                <a:pt x="2897" y="5734"/>
                              </a:moveTo>
                              <a:cubicBezTo>
                                <a:pt x="2801" y="5331"/>
                                <a:pt x="2740" y="4886"/>
                                <a:pt x="2720" y="4422"/>
                              </a:cubicBezTo>
                              <a:lnTo>
                                <a:pt x="5440" y="4422"/>
                              </a:lnTo>
                              <a:cubicBezTo>
                                <a:pt x="5420" y="4886"/>
                                <a:pt x="5359" y="5331"/>
                                <a:pt x="5263" y="5734"/>
                              </a:cubicBezTo>
                              <a:lnTo>
                                <a:pt x="2897" y="5734"/>
                              </a:lnTo>
                              <a:close/>
                              <a:moveTo>
                                <a:pt x="701" y="4422"/>
                              </a:moveTo>
                              <a:lnTo>
                                <a:pt x="2036" y="4422"/>
                              </a:lnTo>
                              <a:cubicBezTo>
                                <a:pt x="2054" y="4880"/>
                                <a:pt x="2109" y="5323"/>
                                <a:pt x="2197" y="5734"/>
                              </a:cubicBezTo>
                              <a:lnTo>
                                <a:pt x="1115" y="5734"/>
                              </a:lnTo>
                              <a:cubicBezTo>
                                <a:pt x="893" y="5339"/>
                                <a:pt x="748" y="4895"/>
                                <a:pt x="701" y="4422"/>
                              </a:cubicBezTo>
                              <a:close/>
                              <a:moveTo>
                                <a:pt x="4080" y="684"/>
                              </a:moveTo>
                              <a:cubicBezTo>
                                <a:pt x="4386" y="684"/>
                                <a:pt x="4721" y="1018"/>
                                <a:pt x="4977" y="1579"/>
                              </a:cubicBezTo>
                              <a:cubicBezTo>
                                <a:pt x="5002" y="1632"/>
                                <a:pt x="5025" y="1686"/>
                                <a:pt x="5047" y="1742"/>
                              </a:cubicBezTo>
                              <a:lnTo>
                                <a:pt x="3113" y="1742"/>
                              </a:lnTo>
                              <a:cubicBezTo>
                                <a:pt x="3135" y="1686"/>
                                <a:pt x="3158" y="1632"/>
                                <a:pt x="3183" y="1579"/>
                              </a:cubicBezTo>
                              <a:cubicBezTo>
                                <a:pt x="3439" y="1018"/>
                                <a:pt x="3774" y="684"/>
                                <a:pt x="4080" y="684"/>
                              </a:cubicBezTo>
                              <a:close/>
                              <a:moveTo>
                                <a:pt x="5263" y="2426"/>
                              </a:moveTo>
                              <a:cubicBezTo>
                                <a:pt x="5359" y="2829"/>
                                <a:pt x="5420" y="3274"/>
                                <a:pt x="5440" y="3738"/>
                              </a:cubicBezTo>
                              <a:lnTo>
                                <a:pt x="2720" y="3738"/>
                              </a:lnTo>
                              <a:cubicBezTo>
                                <a:pt x="2740" y="3274"/>
                                <a:pt x="2801" y="2829"/>
                                <a:pt x="2897" y="2426"/>
                              </a:cubicBezTo>
                              <a:lnTo>
                                <a:pt x="5263" y="2426"/>
                              </a:lnTo>
                              <a:close/>
                              <a:moveTo>
                                <a:pt x="2036" y="3738"/>
                              </a:moveTo>
                              <a:lnTo>
                                <a:pt x="701" y="3738"/>
                              </a:lnTo>
                              <a:cubicBezTo>
                                <a:pt x="748" y="3265"/>
                                <a:pt x="893" y="2821"/>
                                <a:pt x="1115" y="2426"/>
                              </a:cubicBezTo>
                              <a:lnTo>
                                <a:pt x="2197" y="2426"/>
                              </a:lnTo>
                              <a:cubicBezTo>
                                <a:pt x="2109" y="2837"/>
                                <a:pt x="2054" y="3280"/>
                                <a:pt x="2036" y="3738"/>
                              </a:cubicBezTo>
                              <a:close/>
                              <a:moveTo>
                                <a:pt x="6124" y="4422"/>
                              </a:moveTo>
                              <a:lnTo>
                                <a:pt x="7459" y="4422"/>
                              </a:lnTo>
                              <a:cubicBezTo>
                                <a:pt x="7412" y="4894"/>
                                <a:pt x="7267" y="5339"/>
                                <a:pt x="7045" y="5734"/>
                              </a:cubicBezTo>
                              <a:lnTo>
                                <a:pt x="5963" y="5734"/>
                              </a:lnTo>
                              <a:cubicBezTo>
                                <a:pt x="6051" y="5323"/>
                                <a:pt x="6106" y="4880"/>
                                <a:pt x="6124" y="4422"/>
                              </a:cubicBezTo>
                              <a:close/>
                              <a:moveTo>
                                <a:pt x="6124" y="3738"/>
                              </a:moveTo>
                              <a:cubicBezTo>
                                <a:pt x="6106" y="3280"/>
                                <a:pt x="6051" y="2837"/>
                                <a:pt x="5963" y="2426"/>
                              </a:cubicBezTo>
                              <a:lnTo>
                                <a:pt x="7045" y="2426"/>
                              </a:lnTo>
                              <a:cubicBezTo>
                                <a:pt x="7267" y="2821"/>
                                <a:pt x="7412" y="3266"/>
                                <a:pt x="7459" y="3738"/>
                              </a:cubicBezTo>
                              <a:lnTo>
                                <a:pt x="6124" y="3738"/>
                              </a:lnTo>
                              <a:close/>
                              <a:moveTo>
                                <a:pt x="6541" y="1742"/>
                              </a:moveTo>
                              <a:lnTo>
                                <a:pt x="5776" y="1742"/>
                              </a:lnTo>
                              <a:cubicBezTo>
                                <a:pt x="5723" y="1585"/>
                                <a:pt x="5664" y="1436"/>
                                <a:pt x="5599" y="1295"/>
                              </a:cubicBezTo>
                              <a:cubicBezTo>
                                <a:pt x="5545" y="1176"/>
                                <a:pt x="5488" y="1066"/>
                                <a:pt x="5428" y="963"/>
                              </a:cubicBezTo>
                              <a:cubicBezTo>
                                <a:pt x="5850" y="1146"/>
                                <a:pt x="6228" y="1413"/>
                                <a:pt x="6541" y="1742"/>
                              </a:cubicBezTo>
                              <a:close/>
                              <a:moveTo>
                                <a:pt x="2732" y="963"/>
                              </a:moveTo>
                              <a:cubicBezTo>
                                <a:pt x="2672" y="1066"/>
                                <a:pt x="2615" y="1176"/>
                                <a:pt x="2561" y="1295"/>
                              </a:cubicBezTo>
                              <a:cubicBezTo>
                                <a:pt x="2496" y="1436"/>
                                <a:pt x="2437" y="1585"/>
                                <a:pt x="2384" y="1742"/>
                              </a:cubicBezTo>
                              <a:lnTo>
                                <a:pt x="1619" y="1742"/>
                              </a:lnTo>
                              <a:cubicBezTo>
                                <a:pt x="1932" y="1413"/>
                                <a:pt x="2310" y="1146"/>
                                <a:pt x="2732" y="963"/>
                              </a:cubicBezTo>
                              <a:close/>
                              <a:moveTo>
                                <a:pt x="1619" y="6418"/>
                              </a:moveTo>
                              <a:lnTo>
                                <a:pt x="2384" y="6418"/>
                              </a:lnTo>
                              <a:cubicBezTo>
                                <a:pt x="2437" y="6575"/>
                                <a:pt x="2496" y="6724"/>
                                <a:pt x="2561" y="6865"/>
                              </a:cubicBezTo>
                              <a:cubicBezTo>
                                <a:pt x="2615" y="6984"/>
                                <a:pt x="2672" y="7094"/>
                                <a:pt x="2732" y="7197"/>
                              </a:cubicBezTo>
                              <a:cubicBezTo>
                                <a:pt x="2310" y="7014"/>
                                <a:pt x="1932" y="6747"/>
                                <a:pt x="1619" y="6418"/>
                              </a:cubicBezTo>
                              <a:close/>
                              <a:moveTo>
                                <a:pt x="5428" y="7197"/>
                              </a:moveTo>
                              <a:cubicBezTo>
                                <a:pt x="5488" y="7094"/>
                                <a:pt x="5545" y="6984"/>
                                <a:pt x="5599" y="6865"/>
                              </a:cubicBezTo>
                              <a:cubicBezTo>
                                <a:pt x="5664" y="6724"/>
                                <a:pt x="5723" y="6575"/>
                                <a:pt x="5776" y="6418"/>
                              </a:cubicBezTo>
                              <a:lnTo>
                                <a:pt x="6541" y="6418"/>
                              </a:lnTo>
                              <a:cubicBezTo>
                                <a:pt x="6228" y="6747"/>
                                <a:pt x="5850" y="7014"/>
                                <a:pt x="5428" y="71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圆角矩形 116" o:spid="_x0000_s1026" o:spt="100" style="position:absolute;left:0pt;margin-left:-38.75pt;margin-top:498.15pt;height:12.75pt;width:12.75pt;z-index:251802624;v-text-anchor:middle;mso-width-relative:page;mso-height-relative:page;" fillcolor="#2A3D52 [3204]" filled="t" stroked="f" coordsize="8160,8160" o:gfxdata="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" path="m4080,0c1830,0,0,1830,0,4080c0,6330,1830,8160,4080,8160c6330,8160,8160,6330,8160,4080c8160,1830,6330,0,4080,0xm4080,7476c3774,7476,3439,7142,3183,6581c3158,6528,3135,6474,3113,6418l5047,6418c5025,6474,5002,6528,4977,6581c4721,7142,4386,7476,4080,7476xm2897,5734c2801,5331,2740,4886,2720,4422l5440,4422c5420,4886,5359,5331,5263,5734l2897,5734xm701,4422l2036,4422c2054,4880,2109,5323,2197,5734l1115,5734c893,5339,748,4895,701,4422xm4080,684c4386,684,4721,1018,4977,1579c5002,1632,5025,1686,5047,1742l3113,1742c3135,1686,3158,1632,3183,1579c3439,1018,3774,684,4080,684xm5263,2426c5359,2829,5420,3274,5440,3738l2720,3738c2740,3274,2801,2829,2897,2426l5263,2426xm2036,3738l701,3738c748,3265,893,2821,1115,2426l2197,2426c2109,2837,2054,3280,2036,3738xm6124,4422l7459,4422c7412,4894,7267,5339,7045,5734l5963,5734c6051,5323,6106,4880,6124,4422xm6124,3738c6106,3280,6051,2837,5963,2426l7045,2426c7267,2821,7412,3266,7459,3738l6124,3738xm6541,1742l5776,1742c5723,1585,5664,1436,5599,1295c5545,1176,5488,1066,5428,963c5850,1146,6228,1413,6541,1742xm2732,963c2672,1066,2615,1176,2561,1295c2496,1436,2437,1585,2384,1742l1619,1742c1932,1413,2310,1146,2732,963xm1619,6418l2384,6418c2437,6575,2496,6724,2561,6865c2615,6984,2672,7094,2732,7197c2310,7014,1932,6747,1619,6418xm5428,7197c5488,7094,5545,6984,5599,6865c5664,6724,5723,6575,5776,6418l6541,6418c6228,6747,5850,7014,5428,7197xe">
                <v:path o:connectlocs="0,80887;162000,80887;81000,148213;61802,127238;98808,130469;57513,113677;108000,87667;57513,113677;40420,87667;22136,113677;81000,13560;100197,34535;63191,31304;104486,48096;54000,74106;104486,48096;13916,74106;43616,48096;121579,87667;139863,113677;121579,87667;118383,48096;148083,74106;129858,34535;111156,25673;129858,34535;50843,25673;32141,34535;32141,127238;50843,136100;32141,127238;111156,136100;129858,127238" o:connectangles="0,0,0,0,0,0,0,0,0,0,0,0,0,0,0,0,0,0,0,0,0,0,0,0,0,0,0,0,0,0,0,0,0"/>
                <v:fill on="t" focussize="0,0"/>
                <v:stroke on="f" weight="1pt" miterlimit="8" joinstyle="miter" endcap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-517525</wp:posOffset>
                </wp:positionH>
                <wp:positionV relativeFrom="paragraph">
                  <wp:posOffset>6998970</wp:posOffset>
                </wp:positionV>
                <wp:extent cx="179705" cy="171450"/>
                <wp:effectExtent l="0" t="0" r="0" b="635"/>
                <wp:wrapNone/>
                <wp:docPr id="166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000" cy="171431"/>
                        </a:xfrm>
                        <a:custGeom>
                          <a:avLst/>
                          <a:gdLst>
                            <a:gd name="T0" fmla="*/ 49 w 168"/>
                            <a:gd name="T1" fmla="*/ 73 h 160"/>
                            <a:gd name="T2" fmla="*/ 49 w 168"/>
                            <a:gd name="T3" fmla="*/ 73 h 160"/>
                            <a:gd name="T4" fmla="*/ 65 w 168"/>
                            <a:gd name="T5" fmla="*/ 89 h 160"/>
                            <a:gd name="T6" fmla="*/ 71 w 168"/>
                            <a:gd name="T7" fmla="*/ 84 h 160"/>
                            <a:gd name="T8" fmla="*/ 65 w 168"/>
                            <a:gd name="T9" fmla="*/ 77 h 160"/>
                            <a:gd name="T10" fmla="*/ 62 w 168"/>
                            <a:gd name="T11" fmla="*/ 75 h 160"/>
                            <a:gd name="T12" fmla="*/ 77 w 168"/>
                            <a:gd name="T13" fmla="*/ 60 h 160"/>
                            <a:gd name="T14" fmla="*/ 78 w 168"/>
                            <a:gd name="T15" fmla="*/ 60 h 160"/>
                            <a:gd name="T16" fmla="*/ 80 w 168"/>
                            <a:gd name="T17" fmla="*/ 60 h 160"/>
                            <a:gd name="T18" fmla="*/ 83 w 168"/>
                            <a:gd name="T19" fmla="*/ 60 h 160"/>
                            <a:gd name="T20" fmla="*/ 72 w 168"/>
                            <a:gd name="T21" fmla="*/ 49 h 160"/>
                            <a:gd name="T22" fmla="*/ 72 w 168"/>
                            <a:gd name="T23" fmla="*/ 49 h 160"/>
                            <a:gd name="T24" fmla="*/ 63 w 168"/>
                            <a:gd name="T25" fmla="*/ 14 h 160"/>
                            <a:gd name="T26" fmla="*/ 28 w 168"/>
                            <a:gd name="T27" fmla="*/ 5 h 160"/>
                            <a:gd name="T28" fmla="*/ 48 w 168"/>
                            <a:gd name="T29" fmla="*/ 25 h 160"/>
                            <a:gd name="T30" fmla="*/ 43 w 168"/>
                            <a:gd name="T31" fmla="*/ 45 h 160"/>
                            <a:gd name="T32" fmla="*/ 24 w 168"/>
                            <a:gd name="T33" fmla="*/ 50 h 160"/>
                            <a:gd name="T34" fmla="*/ 4 w 168"/>
                            <a:gd name="T35" fmla="*/ 30 h 160"/>
                            <a:gd name="T36" fmla="*/ 13 w 168"/>
                            <a:gd name="T37" fmla="*/ 64 h 160"/>
                            <a:gd name="T38" fmla="*/ 49 w 168"/>
                            <a:gd name="T39" fmla="*/ 73 h 160"/>
                            <a:gd name="T40" fmla="*/ 108 w 168"/>
                            <a:gd name="T41" fmla="*/ 85 h 160"/>
                            <a:gd name="T42" fmla="*/ 107 w 168"/>
                            <a:gd name="T43" fmla="*/ 89 h 160"/>
                            <a:gd name="T44" fmla="*/ 108 w 168"/>
                            <a:gd name="T45" fmla="*/ 91 h 160"/>
                            <a:gd name="T46" fmla="*/ 106 w 168"/>
                            <a:gd name="T47" fmla="*/ 92 h 160"/>
                            <a:gd name="T48" fmla="*/ 96 w 168"/>
                            <a:gd name="T49" fmla="*/ 103 h 160"/>
                            <a:gd name="T50" fmla="*/ 93 w 168"/>
                            <a:gd name="T51" fmla="*/ 105 h 160"/>
                            <a:gd name="T52" fmla="*/ 84 w 168"/>
                            <a:gd name="T53" fmla="*/ 96 h 160"/>
                            <a:gd name="T54" fmla="*/ 78 w 168"/>
                            <a:gd name="T55" fmla="*/ 102 h 160"/>
                            <a:gd name="T56" fmla="*/ 131 w 168"/>
                            <a:gd name="T57" fmla="*/ 155 h 160"/>
                            <a:gd name="T58" fmla="*/ 143 w 168"/>
                            <a:gd name="T59" fmla="*/ 160 h 160"/>
                            <a:gd name="T60" fmla="*/ 154 w 168"/>
                            <a:gd name="T61" fmla="*/ 155 h 160"/>
                            <a:gd name="T62" fmla="*/ 154 w 168"/>
                            <a:gd name="T63" fmla="*/ 131 h 160"/>
                            <a:gd name="T64" fmla="*/ 108 w 168"/>
                            <a:gd name="T65" fmla="*/ 85 h 160"/>
                            <a:gd name="T66" fmla="*/ 148 w 168"/>
                            <a:gd name="T67" fmla="*/ 149 h 160"/>
                            <a:gd name="T68" fmla="*/ 140 w 168"/>
                            <a:gd name="T69" fmla="*/ 152 h 160"/>
                            <a:gd name="T70" fmla="*/ 133 w 168"/>
                            <a:gd name="T71" fmla="*/ 145 h 160"/>
                            <a:gd name="T72" fmla="*/ 135 w 168"/>
                            <a:gd name="T73" fmla="*/ 136 h 160"/>
                            <a:gd name="T74" fmla="*/ 144 w 168"/>
                            <a:gd name="T75" fmla="*/ 134 h 160"/>
                            <a:gd name="T76" fmla="*/ 150 w 168"/>
                            <a:gd name="T77" fmla="*/ 141 h 160"/>
                            <a:gd name="T78" fmla="*/ 148 w 168"/>
                            <a:gd name="T79" fmla="*/ 149 h 160"/>
                            <a:gd name="T80" fmla="*/ 84 w 168"/>
                            <a:gd name="T81" fmla="*/ 91 h 160"/>
                            <a:gd name="T82" fmla="*/ 93 w 168"/>
                            <a:gd name="T83" fmla="*/ 100 h 160"/>
                            <a:gd name="T84" fmla="*/ 103 w 168"/>
                            <a:gd name="T85" fmla="*/ 90 h 160"/>
                            <a:gd name="T86" fmla="*/ 108 w 168"/>
                            <a:gd name="T87" fmla="*/ 75 h 160"/>
                            <a:gd name="T88" fmla="*/ 122 w 168"/>
                            <a:gd name="T89" fmla="*/ 70 h 160"/>
                            <a:gd name="T90" fmla="*/ 168 w 168"/>
                            <a:gd name="T91" fmla="*/ 25 h 160"/>
                            <a:gd name="T92" fmla="*/ 142 w 168"/>
                            <a:gd name="T93" fmla="*/ 0 h 160"/>
                            <a:gd name="T94" fmla="*/ 97 w 168"/>
                            <a:gd name="T95" fmla="*/ 45 h 160"/>
                            <a:gd name="T96" fmla="*/ 92 w 168"/>
                            <a:gd name="T97" fmla="*/ 59 h 160"/>
                            <a:gd name="T98" fmla="*/ 78 w 168"/>
                            <a:gd name="T99" fmla="*/ 64 h 160"/>
                            <a:gd name="T100" fmla="*/ 68 w 168"/>
                            <a:gd name="T101" fmla="*/ 75 h 160"/>
                            <a:gd name="T102" fmla="*/ 77 w 168"/>
                            <a:gd name="T103" fmla="*/ 84 h 160"/>
                            <a:gd name="T104" fmla="*/ 32 w 168"/>
                            <a:gd name="T105" fmla="*/ 128 h 160"/>
                            <a:gd name="T106" fmla="*/ 31 w 168"/>
                            <a:gd name="T107" fmla="*/ 127 h 160"/>
                            <a:gd name="T108" fmla="*/ 22 w 168"/>
                            <a:gd name="T109" fmla="*/ 134 h 160"/>
                            <a:gd name="T110" fmla="*/ 8 w 168"/>
                            <a:gd name="T111" fmla="*/ 156 h 160"/>
                            <a:gd name="T112" fmla="*/ 11 w 168"/>
                            <a:gd name="T113" fmla="*/ 160 h 160"/>
                            <a:gd name="T114" fmla="*/ 34 w 168"/>
                            <a:gd name="T115" fmla="*/ 146 h 160"/>
                            <a:gd name="T116" fmla="*/ 41 w 168"/>
                            <a:gd name="T117" fmla="*/ 137 h 160"/>
                            <a:gd name="T118" fmla="*/ 39 w 168"/>
                            <a:gd name="T119" fmla="*/ 135 h 160"/>
                            <a:gd name="T120" fmla="*/ 84 w 168"/>
                            <a:gd name="T121" fmla="*/ 91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8" h="160">
                              <a:moveTo>
                                <a:pt x="49" y="73"/>
                              </a:move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65" y="89"/>
                                <a:pt x="65" y="89"/>
                                <a:pt x="65" y="89"/>
                              </a:cubicBezTo>
                              <a:cubicBezTo>
                                <a:pt x="71" y="84"/>
                                <a:pt x="71" y="84"/>
                                <a:pt x="71" y="84"/>
                              </a:cubicBezTo>
                              <a:cubicBezTo>
                                <a:pt x="65" y="77"/>
                                <a:pt x="65" y="77"/>
                                <a:pt x="65" y="77"/>
                              </a:cubicBezTo>
                              <a:cubicBezTo>
                                <a:pt x="62" y="75"/>
                                <a:pt x="62" y="75"/>
                                <a:pt x="62" y="75"/>
                              </a:cubicBezTo>
                              <a:cubicBezTo>
                                <a:pt x="77" y="60"/>
                                <a:pt x="77" y="60"/>
                                <a:pt x="77" y="60"/>
                              </a:cubicBezTo>
                              <a:cubicBezTo>
                                <a:pt x="78" y="60"/>
                                <a:pt x="78" y="60"/>
                                <a:pt x="78" y="60"/>
                              </a:cubicBezTo>
                              <a:cubicBezTo>
                                <a:pt x="79" y="60"/>
                                <a:pt x="79" y="60"/>
                                <a:pt x="80" y="60"/>
                              </a:cubicBezTo>
                              <a:cubicBezTo>
                                <a:pt x="81" y="60"/>
                                <a:pt x="82" y="60"/>
                                <a:pt x="83" y="60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5" y="37"/>
                                <a:pt x="72" y="24"/>
                                <a:pt x="63" y="14"/>
                              </a:cubicBezTo>
                              <a:cubicBezTo>
                                <a:pt x="53" y="5"/>
                                <a:pt x="40" y="2"/>
                                <a:pt x="28" y="5"/>
                              </a:cubicBezTo>
                              <a:cubicBezTo>
                                <a:pt x="48" y="25"/>
                                <a:pt x="48" y="25"/>
                                <a:pt x="48" y="25"/>
                              </a:cubicBezTo>
                              <a:cubicBezTo>
                                <a:pt x="43" y="45"/>
                                <a:pt x="43" y="45"/>
                                <a:pt x="43" y="45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4" y="30"/>
                                <a:pt x="4" y="30"/>
                                <a:pt x="4" y="30"/>
                              </a:cubicBezTo>
                              <a:cubicBezTo>
                                <a:pt x="0" y="42"/>
                                <a:pt x="4" y="55"/>
                                <a:pt x="13" y="64"/>
                              </a:cubicBezTo>
                              <a:cubicBezTo>
                                <a:pt x="22" y="74"/>
                                <a:pt x="36" y="77"/>
                                <a:pt x="49" y="73"/>
                              </a:cubicBezTo>
                              <a:close/>
                              <a:moveTo>
                                <a:pt x="108" y="85"/>
                              </a:moveTo>
                              <a:cubicBezTo>
                                <a:pt x="107" y="86"/>
                                <a:pt x="107" y="88"/>
                                <a:pt x="107" y="89"/>
                              </a:cubicBezTo>
                              <a:cubicBezTo>
                                <a:pt x="108" y="91"/>
                                <a:pt x="108" y="91"/>
                                <a:pt x="108" y="91"/>
                              </a:cubicBezTo>
                              <a:cubicBezTo>
                                <a:pt x="106" y="92"/>
                                <a:pt x="106" y="92"/>
                                <a:pt x="106" y="9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8" y="102"/>
                                <a:pt x="78" y="102"/>
                                <a:pt x="78" y="102"/>
                              </a:cubicBezTo>
                              <a:cubicBezTo>
                                <a:pt x="131" y="155"/>
                                <a:pt x="131" y="155"/>
                                <a:pt x="131" y="155"/>
                              </a:cubicBezTo>
                              <a:cubicBezTo>
                                <a:pt x="134" y="158"/>
                                <a:pt x="138" y="160"/>
                                <a:pt x="143" y="160"/>
                              </a:cubicBezTo>
                              <a:cubicBezTo>
                                <a:pt x="147" y="160"/>
                                <a:pt x="151" y="158"/>
                                <a:pt x="154" y="155"/>
                              </a:cubicBezTo>
                              <a:cubicBezTo>
                                <a:pt x="161" y="148"/>
                                <a:pt x="161" y="138"/>
                                <a:pt x="154" y="131"/>
                              </a:cubicBezTo>
                              <a:lnTo>
                                <a:pt x="108" y="85"/>
                              </a:lnTo>
                              <a:close/>
                              <a:moveTo>
                                <a:pt x="148" y="149"/>
                              </a:moveTo>
                              <a:cubicBezTo>
                                <a:pt x="140" y="152"/>
                                <a:pt x="140" y="152"/>
                                <a:pt x="140" y="152"/>
                              </a:cubicBezTo>
                              <a:cubicBezTo>
                                <a:pt x="133" y="145"/>
                                <a:pt x="133" y="145"/>
                                <a:pt x="133" y="145"/>
                              </a:cubicBezTo>
                              <a:cubicBezTo>
                                <a:pt x="135" y="136"/>
                                <a:pt x="135" y="136"/>
                                <a:pt x="135" y="136"/>
                              </a:cubicBezTo>
                              <a:cubicBezTo>
                                <a:pt x="144" y="134"/>
                                <a:pt x="144" y="134"/>
                                <a:pt x="144" y="134"/>
                              </a:cubicBezTo>
                              <a:cubicBezTo>
                                <a:pt x="150" y="141"/>
                                <a:pt x="150" y="141"/>
                                <a:pt x="150" y="141"/>
                              </a:cubicBezTo>
                              <a:lnTo>
                                <a:pt x="148" y="149"/>
                              </a:lnTo>
                              <a:close/>
                              <a:moveTo>
                                <a:pt x="84" y="91"/>
                              </a:moveTo>
                              <a:cubicBezTo>
                                <a:pt x="93" y="100"/>
                                <a:pt x="93" y="100"/>
                                <a:pt x="93" y="100"/>
                              </a:cubicBezTo>
                              <a:cubicBezTo>
                                <a:pt x="103" y="90"/>
                                <a:pt x="103" y="90"/>
                                <a:pt x="103" y="90"/>
                              </a:cubicBezTo>
                              <a:cubicBezTo>
                                <a:pt x="103" y="84"/>
                                <a:pt x="104" y="79"/>
                                <a:pt x="108" y="75"/>
                              </a:cubicBezTo>
                              <a:cubicBezTo>
                                <a:pt x="112" y="72"/>
                                <a:pt x="117" y="70"/>
                                <a:pt x="122" y="70"/>
                              </a:cubicBezTo>
                              <a:cubicBezTo>
                                <a:pt x="168" y="25"/>
                                <a:pt x="168" y="25"/>
                                <a:pt x="168" y="25"/>
                              </a:cubicBezTo>
                              <a:cubicBezTo>
                                <a:pt x="142" y="0"/>
                                <a:pt x="142" y="0"/>
                                <a:pt x="142" y="0"/>
                              </a:cubicBezTo>
                              <a:cubicBezTo>
                                <a:pt x="97" y="45"/>
                                <a:pt x="97" y="45"/>
                                <a:pt x="97" y="45"/>
                              </a:cubicBezTo>
                              <a:cubicBezTo>
                                <a:pt x="98" y="50"/>
                                <a:pt x="96" y="55"/>
                                <a:pt x="92" y="59"/>
                              </a:cubicBezTo>
                              <a:cubicBezTo>
                                <a:pt x="88" y="63"/>
                                <a:pt x="83" y="65"/>
                                <a:pt x="78" y="64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7" y="84"/>
                                <a:pt x="77" y="84"/>
                                <a:pt x="77" y="84"/>
                              </a:cubicBezTo>
                              <a:cubicBezTo>
                                <a:pt x="32" y="128"/>
                                <a:pt x="32" y="128"/>
                                <a:pt x="32" y="128"/>
                              </a:cubicBezTo>
                              <a:cubicBezTo>
                                <a:pt x="31" y="127"/>
                                <a:pt x="31" y="127"/>
                                <a:pt x="31" y="127"/>
                              </a:cubicBezTo>
                              <a:cubicBezTo>
                                <a:pt x="22" y="134"/>
                                <a:pt x="22" y="134"/>
                                <a:pt x="22" y="134"/>
                              </a:cubicBezTo>
                              <a:cubicBezTo>
                                <a:pt x="8" y="156"/>
                                <a:pt x="8" y="156"/>
                                <a:pt x="8" y="156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34" y="146"/>
                                <a:pt x="34" y="146"/>
                                <a:pt x="34" y="146"/>
                              </a:cubicBezTo>
                              <a:cubicBezTo>
                                <a:pt x="41" y="137"/>
                                <a:pt x="41" y="137"/>
                                <a:pt x="41" y="137"/>
                              </a:cubicBezTo>
                              <a:cubicBezTo>
                                <a:pt x="39" y="135"/>
                                <a:pt x="39" y="135"/>
                                <a:pt x="39" y="135"/>
                              </a:cubicBezTo>
                              <a:lnTo>
                                <a:pt x="84" y="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-40.75pt;margin-top:551.1pt;height:13.5pt;width:14.15pt;z-index:251803648;mso-width-relative:page;mso-height-relative:page;" fillcolor="#2A3D52 [3204]" filled="t" stroked="f" coordsize="168,160" o:gfxdata="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" path="m49,73c49,73,49,73,49,73c65,89,65,89,65,89c71,84,71,84,71,84c65,77,65,77,65,77c62,75,62,75,62,75c77,60,77,60,77,60c78,60,78,60,78,60c79,60,79,60,80,60c81,60,82,60,83,60c72,49,72,49,72,49c72,49,72,49,72,49c75,37,72,24,63,14c53,5,40,2,28,5c48,25,48,25,48,25c43,45,43,45,43,45c24,50,24,50,24,50c4,30,4,30,4,30c0,42,4,55,13,64c22,74,36,77,49,73xm108,85c107,86,107,88,107,89c108,91,108,91,108,91c106,92,106,92,106,92c96,103,96,103,96,103c93,105,93,105,93,105c84,96,84,96,84,96c78,102,78,102,78,102c131,155,131,155,131,155c134,158,138,160,143,160c147,160,151,158,154,155c161,148,161,138,154,131l108,85xm148,149c140,152,140,152,140,152c133,145,133,145,133,145c135,136,135,136,135,136c144,134,144,134,144,134c150,141,150,141,150,141l148,149xm84,91c93,100,93,100,93,100c103,90,103,90,103,90c103,84,104,79,108,75c112,72,117,70,122,70c168,25,168,25,168,25c142,0,142,0,142,0c97,45,97,45,97,45c98,50,96,55,92,59c88,63,83,65,78,64c68,75,68,75,68,75c77,84,77,84,77,84c32,128,32,128,32,128c31,127,31,127,31,127c22,134,22,134,22,134c8,156,8,156,8,156c11,160,11,160,11,160c34,146,34,146,34,146c41,137,41,137,41,137c39,135,39,135,39,135l84,91xe">
                <v:path o:connectlocs="52500,78215;52500,78215;69642,95358;76071,90001;69642,82501;66428,80358;82500,64286;83571,64286;85714,64286;88928,64286;77142,52500;77142,52500;67500,15000;30000,5357;51428,26786;46071,48214;25714,53572;4285,32143;13928,68572;52500,78215;115714,91072;114642,95358;115714,97501;113571,98572;102857,110358;99642,112501;90000,102858;83571,109287;140357,166073;153214,171431;165000,166073;165000,140359;115714,91072;158571,159645;150000,162859;142500,155359;144642,145716;154285,143573;160714,151073;158571,159645;90000,97501;99642,107144;110357,96429;115714,80358;130714,75001;180000,26786;152142,0;103928,48214;98571,63215;83571,68572;72857,80358;82500,90001;34285,137144;33214,136073;23571,143573;8571,167145;11785,171431;36428,156430;43928,146787;41785,144644;90000,97501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5462905</wp:posOffset>
                </wp:positionV>
                <wp:extent cx="3985895" cy="345440"/>
                <wp:effectExtent l="0" t="0" r="0" b="0"/>
                <wp:wrapNone/>
                <wp:docPr id="16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95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 w:eastAsiaTheme="minor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Yale University / Graphic Design / </w:t>
                            </w:r>
                            <w:r>
                              <w:rPr>
                                <w:rFonts w:hAnsi="Lao UI" w:eastAsia="微软雅黑" w:asciiTheme="minorHAns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2004-2008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152.4pt;margin-top:430.15pt;height:27.2pt;width:313.85pt;z-index:251804672;mso-width-relative:page;mso-height-relative:page;" filled="f" stroked="f" coordsize="21600,21600" o:gfxdata="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JoyOy9kAAAALAQAADwAAAAAAAAABACAAAAAiAAAAZHJzL2Rvd25yZXYueG1s&#10;UEsBAhQAFAAAAAgAh07iQPkvqZ2+AQAAYA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 w:eastAsiaTheme="minorEastAsia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Yale University / Graphic Design / </w:t>
                      </w:r>
                      <w:r>
                        <w:rPr>
                          <w:rFonts w:hAnsi="Lao UI" w:eastAsia="微软雅黑" w:asciiTheme="minorHAnsi"/>
                          <w:color w:val="262626"/>
                          <w:kern w:val="24"/>
                          <w:sz w:val="22"/>
                          <w:szCs w:val="22"/>
                        </w:rPr>
                        <w:t>2004-2008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5686425</wp:posOffset>
                </wp:positionV>
                <wp:extent cx="3940810" cy="599440"/>
                <wp:effectExtent l="0" t="0" r="0" b="0"/>
                <wp:wrapNone/>
                <wp:docPr id="16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52.4pt;margin-top:447.75pt;height:47.2pt;width:310.3pt;z-index:251805696;mso-width-relative:page;mso-height-relative:page;" filled="f" stroked="f" coordsize="21600,21600" o:gfxdata="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Ec1tXZAAAACwEAAA8AAAAAAAAAAQAgAAAAIgAAAGRycy9kb3ducmV2LnhtbFBL&#10;AQIUABQAAAAIAIdO4kCVX1MdvAEAAGA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1759585</wp:posOffset>
                </wp:positionV>
                <wp:extent cx="3604260" cy="345440"/>
                <wp:effectExtent l="0" t="0" r="0" b="0"/>
                <wp:wrapNone/>
                <wp:docPr id="169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eastAsia="微软雅黑" w:cs="Times New Roman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Dell / </w:t>
                            </w:r>
                            <w:r>
                              <w:rPr>
                                <w:rFonts w:hAnsi="Lao UI" w:cs="Vrinda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Graphic Designer</w:t>
                            </w:r>
                            <w:r>
                              <w:rPr>
                                <w:rFonts w:hAnsi="Lao UI" w:eastAsia="微软雅黑" w:cs="Times New Roman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eastAsia="微软雅黑" w:cs="Times New Roman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2010-2012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155.15pt;margin-top:138.55pt;height:27.2pt;width:283.8pt;z-index:251806720;mso-width-relative:page;mso-height-relative:page;" filled="f" stroked="f" coordsize="21600,21600" o:gfxdata="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GxCdHYAAAACwEAAA8AAAAAAAAAAQAgAAAAIgAAAGRycy9kb3ducmV2LnhtbFBL&#10;AQIUABQAAAAIAIdO4kBIniimvQEAAGA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eastAsia="微软雅黑" w:cs="Times New Roman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Dell / </w:t>
                      </w:r>
                      <w:r>
                        <w:rPr>
                          <w:rFonts w:hAnsi="Lao UI" w:cs="Vrinda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Graphic Designer</w:t>
                      </w:r>
                      <w:r>
                        <w:rPr>
                          <w:rFonts w:hAnsi="Lao UI" w:eastAsia="微软雅黑" w:cs="Times New Roman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eastAsia="微软雅黑" w:cs="Times New Roman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2010-2012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1976755</wp:posOffset>
                </wp:positionV>
                <wp:extent cx="4097020" cy="853440"/>
                <wp:effectExtent l="0" t="0" r="0" b="0"/>
                <wp:wrapNone/>
                <wp:docPr id="170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Lorem ipsum dolor sit amet cons ectetuer adipiscing elit, sed diam nonummy nibh </w:t>
                            </w:r>
                            <w:r>
                              <w:rPr>
                                <w:rFonts w:hAnsi="Lao UI" w:eastAsia="微软雅黑" w:cs="Times New Roman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55.15pt;margin-top:155.65pt;height:67.2pt;width:322.6pt;z-index:251807744;mso-width-relative:page;mso-height-relative:page;" filled="f" stroked="f" coordsize="21600,21600" o:gfxdata="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l4X3O1wAAAAsBAAAPAAAAAAAAAAEAIAAAACIAAABkcnMvZG93bnJldi54bWxQSwEC&#10;FAAUAAAACACHTuJA1FaH+LwBAABg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Lorem ipsum dolor sit amet cons ectetuer adipiscing elit, sed diam nonummy nibh </w:t>
                      </w:r>
                      <w:r>
                        <w:rPr>
                          <w:rFonts w:hAnsi="Lao UI" w:eastAsia="微软雅黑" w:cs="Times New Roman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2824480</wp:posOffset>
                </wp:positionV>
                <wp:extent cx="2772410" cy="345440"/>
                <wp:effectExtent l="0" t="0" r="0" b="0"/>
                <wp:wrapNone/>
                <wp:docPr id="171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eastAsia="微软雅黑" w:cs="Arial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IBM</w:t>
                            </w:r>
                            <w:r>
                              <w:rPr>
                                <w:rFonts w:hAnsi="Lao UI" w:eastAsia="微软雅黑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cs="Vrinda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Web Designer</w:t>
                            </w:r>
                            <w:r>
                              <w:rPr>
                                <w:rFonts w:hAnsi="Lao UI" w:eastAsia="微软雅黑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eastAsia="微软雅黑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2012-2014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9" o:spid="_x0000_s1026" o:spt="202" type="#_x0000_t202" style="position:absolute;left:0pt;margin-left:155.15pt;margin-top:222.4pt;height:27.2pt;width:218.3pt;z-index:251808768;mso-width-relative:page;mso-height-relative:page;" filled="f" stroked="f" coordsize="21600,21600" o:gfxdata="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dPXFN2QAAAAsBAAAPAAAAAAAAAAEAIAAAACIAAABkcnMvZG93bnJldi54bWxQ&#10;SwECFAAUAAAACACHTuJALkgT/L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eastAsia="微软雅黑" w:cs="Arial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IBM</w:t>
                      </w:r>
                      <w:r>
                        <w:rPr>
                          <w:rFonts w:hAnsi="Lao UI" w:eastAsia="微软雅黑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cs="Vrinda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Web Designer</w:t>
                      </w:r>
                      <w:r>
                        <w:rPr>
                          <w:rFonts w:hAnsi="Lao UI" w:eastAsia="微软雅黑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eastAsia="微软雅黑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2012-2014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3041015</wp:posOffset>
                </wp:positionV>
                <wp:extent cx="4097020" cy="599440"/>
                <wp:effectExtent l="0" t="0" r="0" b="0"/>
                <wp:wrapNone/>
                <wp:docPr id="172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0" o:spid="_x0000_s1026" o:spt="202" type="#_x0000_t202" style="position:absolute;left:0pt;margin-left:155.15pt;margin-top:239.45pt;height:47.2pt;width:322.6pt;z-index:251809792;mso-width-relative:page;mso-height-relative:page;" filled="f" stroked="f" coordsize="21600,21600" o:gfxdata="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NmkddkAAAALAQAADwAAAAAAAAABACAAAAAiAAAAZHJzL2Rvd25yZXYueG1sUEsB&#10;AhQAFAAAAAgAh07iQItRCoC7AQAAYQ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3716020</wp:posOffset>
                </wp:positionV>
                <wp:extent cx="2954020" cy="348615"/>
                <wp:effectExtent l="0" t="0" r="0" b="0"/>
                <wp:wrapNone/>
                <wp:docPr id="173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982" cy="3488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eastAsia="微软雅黑" w:cs="Arial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Facebook</w:t>
                            </w:r>
                            <w:r>
                              <w:rPr>
                                <w:rFonts w:hAnsi="Lao UI" w:eastAsia="微软雅黑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cs="Vrinda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Creative Director</w:t>
                            </w:r>
                            <w:r>
                              <w:rPr>
                                <w:rFonts w:hAnsi="Lao UI" w:eastAsia="Arial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eastAsia="微软雅黑" w:asciiTheme="minorHAnsi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eastAsia="微软雅黑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2014-2016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1" o:spid="_x0000_s1026" o:spt="202" type="#_x0000_t202" style="position:absolute;left:0pt;margin-left:155.15pt;margin-top:292.6pt;height:27.45pt;width:232.6pt;z-index:251810816;mso-width-relative:page;mso-height-relative:page;" filled="f" stroked="f" coordsize="21600,21600" o:gfxdata="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sda+ptkAAAALAQAADwAAAAAAAAABACAAAAAiAAAAZHJzL2Rvd25yZXYueG1s&#10;UEsBAhQAFAAAAAgAh07iQKuWJPC+AQAAYQMAAA4AAAAAAAAAAQAgAAAAKAEAAGRycy9lMm9Eb2Mu&#10;eG1sUEsFBgAAAAAGAAYAWQEAAFg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eastAsia="微软雅黑" w:cs="Arial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Facebook</w:t>
                      </w:r>
                      <w:r>
                        <w:rPr>
                          <w:rFonts w:hAnsi="Lao UI" w:eastAsia="微软雅黑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cs="Vrinda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Creative Director</w:t>
                      </w:r>
                      <w:r>
                        <w:rPr>
                          <w:rFonts w:hAnsi="Lao UI" w:eastAsia="Arial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eastAsia="微软雅黑" w:asciiTheme="minorHAnsi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eastAsia="微软雅黑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2014-2016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3933190</wp:posOffset>
                </wp:positionV>
                <wp:extent cx="4097020" cy="599440"/>
                <wp:effectExtent l="0" t="0" r="0" b="0"/>
                <wp:wrapNone/>
                <wp:docPr id="174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2" o:spid="_x0000_s1026" o:spt="202" type="#_x0000_t202" style="position:absolute;left:0pt;margin-left:155.15pt;margin-top:309.7pt;height:47.2pt;width:322.6pt;z-index:251811840;mso-width-relative:page;mso-height-relative:page;" filled="f" stroked="f" coordsize="21600,21600" o:gfxdata="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KggxB2QAAAAsBAAAPAAAAAAAAAAEAIAAAACIAAABkcnMvZG93bnJldi54bWxQ&#10;SwECFAAUAAAACACHTuJABVNktr0BAABh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6267450</wp:posOffset>
                </wp:positionV>
                <wp:extent cx="3985895" cy="348615"/>
                <wp:effectExtent l="0" t="0" r="0" b="0"/>
                <wp:wrapNone/>
                <wp:docPr id="17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43" cy="3488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 w:eastAsiaTheme="minor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Harvard University / Web Design</w:t>
                            </w:r>
                            <w:r>
                              <w:rPr>
                                <w:rFonts w:hAnsi="Lao UI" w:cs="Vrinda" w:asciiTheme="minorHAnsi" w:eastAsiaTheme="minorEastAsia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 w:eastAsiaTheme="minorEastAsia"/>
                                <w:b/>
                                <w:bCs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/ </w:t>
                            </w:r>
                            <w:r>
                              <w:rPr>
                                <w:rFonts w:hAnsi="Lao UI" w:eastAsia="微软雅黑" w:asciiTheme="minorHAnsi"/>
                                <w:color w:val="262626"/>
                                <w:kern w:val="24"/>
                                <w:sz w:val="22"/>
                                <w:szCs w:val="22"/>
                              </w:rPr>
                              <w:t>2008-2010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152.4pt;margin-top:493.5pt;height:27.45pt;width:313.85pt;z-index:251812864;mso-width-relative:page;mso-height-relative:page;" filled="f" stroked="f" coordsize="21600,21600" o:gfxdata="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qaUz/ZAAAADAEAAA8AAAAAAAAAAQAgAAAAIgAAAGRycy9kb3ducmV2LnhtbFBL&#10;AQIUABQAAAAIAIdO4kAfxkqavAEAAGA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 w:eastAsiaTheme="minorEastAsia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Harvard University / Web Design</w:t>
                      </w:r>
                      <w:r>
                        <w:rPr>
                          <w:rFonts w:hAnsi="Lao UI" w:cs="Vrinda" w:asciiTheme="minorHAnsi" w:eastAsiaTheme="minorEastAsia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 w:eastAsiaTheme="minorEastAsia"/>
                          <w:b/>
                          <w:bCs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/ </w:t>
                      </w:r>
                      <w:r>
                        <w:rPr>
                          <w:rFonts w:hAnsi="Lao UI" w:eastAsia="微软雅黑" w:asciiTheme="minorHAnsi"/>
                          <w:color w:val="262626"/>
                          <w:kern w:val="24"/>
                          <w:sz w:val="22"/>
                          <w:szCs w:val="22"/>
                        </w:rPr>
                        <w:t>2008-2010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6452870</wp:posOffset>
                </wp:positionV>
                <wp:extent cx="3940810" cy="599440"/>
                <wp:effectExtent l="0" t="0" r="0" b="0"/>
                <wp:wrapNone/>
                <wp:docPr id="17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52.4pt;margin-top:508.1pt;height:47.2pt;width:310.3pt;z-index:251813888;mso-width-relative:page;mso-height-relative:page;" filled="f" stroked="f" coordsize="21600,21600" o:gfxdata="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eyI0f2QAAAA0BAAAPAAAAAAAAAAEAIAAAACIAAABkcnMvZG93bnJldi54bWxQ&#10;SwECFAAUAAAACACHTuJASjf8lr0BAABg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7919720</wp:posOffset>
                </wp:positionV>
                <wp:extent cx="3985895" cy="1107440"/>
                <wp:effectExtent l="0" t="0" r="0" b="0"/>
                <wp:wrapNone/>
                <wp:docPr id="177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95" cy="110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 sed diam nonummy nibh euismod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 xml:space="preserve">Lorem ipsum dolor sit amet cons ectetuer adipiscing elit, sed diam nonummy nibh </w:t>
                            </w:r>
                            <w:r>
                              <w:rPr>
                                <w:rFonts w:hAnsi="Lao UI" w:cs="Vrinda" w:asciiTheme="minorHAnsi"/>
                                <w:color w:val="0D0D0D" w:themeColor="text1" w:themeTint="F2"/>
                                <w:kern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Lorem ipsum dolor sit amet cons ectetuer adipiscing elit,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5" o:spid="_x0000_s1026" o:spt="202" type="#_x0000_t202" style="position:absolute;left:0pt;margin-left:152.4pt;margin-top:623.6pt;height:87.2pt;width:313.85pt;z-index:251814912;mso-width-relative:page;mso-height-relative:page;" filled="f" stroked="f" coordsize="21600,21600" o:gfxdata="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E462o2gAAAA0BAAAPAAAAAAAAAAEAIAAAACIAAABkcnMvZG93bnJldi54&#10;bWxQSwECFAAUAAAACACHTuJAn54Mo78BAABiAwAADgAAAAAAAAABACAAAAAp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</w:pP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 sed diam nonummy nibh euismod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 xml:space="preserve">Lorem ipsum dolor sit amet cons ectetuer adipiscing elit, sed diam nonummy nibh </w:t>
                      </w:r>
                      <w:r>
                        <w:rPr>
                          <w:rFonts w:hAnsi="Lao UI" w:cs="Vrinda" w:asciiTheme="minorHAnsi"/>
                          <w:color w:val="0D0D0D" w:themeColor="text1" w:themeTint="F2"/>
                          <w:kern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Lorem ipsum dolor sit amet cons ectetuer adipiscing elit,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2834005</wp:posOffset>
                </wp:positionV>
                <wp:extent cx="1821815" cy="1412240"/>
                <wp:effectExtent l="0" t="0" r="0" b="0"/>
                <wp:wrapNone/>
                <wp:docPr id="17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141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1996.08.16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Undergraduate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CPC member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262626" w:themeColor="text1" w:themeTint="D9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Chengdu, Sichuan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-20.9pt;margin-top:223.15pt;height:111.2pt;width:143.45pt;z-index:251815936;mso-width-relative:page;mso-height-relative:page;" filled="f" stroked="f" coordsize="21600,21600" o:gfxdata="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gdMGnZAAAACwEAAA8AAAAAAAAAAQAgAAAAIgAAAGRycy9kb3ducmV2LnhtbFBL&#10;AQIUABQAAAAIAIdO4kA1twBkvAEAAGE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1996.08.16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Undergraduate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CPC member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20" w:lineRule="exact"/>
                      </w:pPr>
                      <w:r>
                        <w:rPr>
                          <w:rFonts w:ascii="Arial" w:hAnsi="Arial" w:cs="Arial" w:eastAsiaTheme="minorEastAsia"/>
                          <w:color w:val="262626" w:themeColor="text1" w:themeTint="D9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Chengdu, Sichuan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1532255</wp:posOffset>
                </wp:positionV>
                <wp:extent cx="1830070" cy="348615"/>
                <wp:effectExtent l="0" t="0" r="0" b="0"/>
                <wp:wrapNone/>
                <wp:docPr id="179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843" cy="3488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hAnsi="Lao UI" w:eastAsia="华文细黑" w:asciiTheme="minorHAnsi" w:cstheme="minorBid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Howard Allen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-34.25pt;margin-top:120.65pt;height:27.45pt;width:144.1pt;z-index:251816960;mso-width-relative:page;mso-height-relative:page;" filled="f" stroked="f" coordsize="21600,21600" o:gfxdata="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BOzrQ2QAAAAsBAAAPAAAAAAAAAAEAIAAAACIAAABkcnMvZG93bnJldi54bWxQ&#10;SwECFAAUAAAACACHTuJALqyt7b0BAABh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hAnsi="Lao UI" w:eastAsia="华文细黑" w:asciiTheme="minorHAnsi" w:cstheme="minorBidi"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Howard Allen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1890395</wp:posOffset>
                </wp:positionV>
                <wp:extent cx="2002790" cy="345440"/>
                <wp:effectExtent l="0" t="0" r="0" b="0"/>
                <wp:wrapNone/>
                <wp:docPr id="180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hAnsi="Lao UI" w:eastAsia="华文细黑" w:cs="Times New Roman" w:asciiTheme="minorHAnsi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UX/UI Designer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1" o:spid="_x0000_s1026" o:spt="202" type="#_x0000_t202" style="position:absolute;left:0pt;margin-left:-41.05pt;margin-top:148.85pt;height:27.2pt;width:157.7pt;z-index:251817984;mso-width-relative:page;mso-height-relative:page;" filled="f" stroked="f" coordsize="21600,21600" o:gfxdata="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Aezb42QAAAAsBAAAPAAAAAAAAAAEAIAAAACIAAABkcnMvZG93bnJldi54bWxQ&#10;SwECFAAUAAAACACHTuJANGiqvr0BAABh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hAnsi="Lao UI" w:eastAsia="华文细黑" w:cs="Times New Roman" w:asciiTheme="minorHAnsi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UX/UI Designer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712470</wp:posOffset>
                </wp:positionV>
                <wp:extent cx="497840" cy="497840"/>
                <wp:effectExtent l="0" t="0" r="0" b="0"/>
                <wp:wrapNone/>
                <wp:docPr id="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7911" cy="497926"/>
                        </a:xfrm>
                        <a:custGeom>
                          <a:avLst/>
                          <a:gdLst>
                            <a:gd name="T0" fmla="*/ 1818595 w 3473450"/>
                            <a:gd name="T1" fmla="*/ 3471632 h 3473450"/>
                            <a:gd name="T2" fmla="*/ 2385333 w 3473450"/>
                            <a:gd name="T3" fmla="*/ 3055772 h 3473450"/>
                            <a:gd name="T4" fmla="*/ 1619956 w 3473450"/>
                            <a:gd name="T5" fmla="*/ 3201664 h 3473450"/>
                            <a:gd name="T6" fmla="*/ 1014153 w 3473450"/>
                            <a:gd name="T7" fmla="*/ 3316196 h 3473450"/>
                            <a:gd name="T8" fmla="*/ 2797307 w 3473450"/>
                            <a:gd name="T9" fmla="*/ 3112258 h 3473450"/>
                            <a:gd name="T10" fmla="*/ 2873256 w 3473450"/>
                            <a:gd name="T11" fmla="*/ 2668111 h 3473450"/>
                            <a:gd name="T12" fmla="*/ 805262 w 3473450"/>
                            <a:gd name="T13" fmla="*/ 2872246 h 3473450"/>
                            <a:gd name="T14" fmla="*/ 425491 w 3473450"/>
                            <a:gd name="T15" fmla="*/ 2875198 h 3473450"/>
                            <a:gd name="T16" fmla="*/ 2040619 w 3473450"/>
                            <a:gd name="T17" fmla="*/ 3016188 h 3473450"/>
                            <a:gd name="T18" fmla="*/ 1953987 w 3473450"/>
                            <a:gd name="T19" fmla="*/ 2468207 h 3473450"/>
                            <a:gd name="T20" fmla="*/ 1711326 w 3473450"/>
                            <a:gd name="T21" fmla="*/ 2499105 h 3473450"/>
                            <a:gd name="T22" fmla="*/ 1126439 w 3473450"/>
                            <a:gd name="T23" fmla="*/ 2900776 h 3473450"/>
                            <a:gd name="T24" fmla="*/ 2475820 w 3473450"/>
                            <a:gd name="T25" fmla="*/ 2822843 h 3473450"/>
                            <a:gd name="T26" fmla="*/ 1161086 w 3473450"/>
                            <a:gd name="T27" fmla="*/ 2237840 h 3473450"/>
                            <a:gd name="T28" fmla="*/ 815356 w 3473450"/>
                            <a:gd name="T29" fmla="*/ 2673307 h 3473450"/>
                            <a:gd name="T30" fmla="*/ 1812881 w 3473450"/>
                            <a:gd name="T31" fmla="*/ 2339299 h 3473450"/>
                            <a:gd name="T32" fmla="*/ 1551507 w 3473450"/>
                            <a:gd name="T33" fmla="*/ 2314607 h 3473450"/>
                            <a:gd name="T34" fmla="*/ 1892111 w 3473450"/>
                            <a:gd name="T35" fmla="*/ 1886404 h 3473450"/>
                            <a:gd name="T36" fmla="*/ 3472316 w 3473450"/>
                            <a:gd name="T37" fmla="*/ 1805887 h 3473450"/>
                            <a:gd name="T38" fmla="*/ 3016250 w 3473450"/>
                            <a:gd name="T39" fmla="*/ 2460436 h 3473450"/>
                            <a:gd name="T40" fmla="*/ 3206750 w 3473450"/>
                            <a:gd name="T41" fmla="*/ 1778000 h 3473450"/>
                            <a:gd name="T42" fmla="*/ 2900272 w 3473450"/>
                            <a:gd name="T43" fmla="*/ 2348606 h 3473450"/>
                            <a:gd name="T44" fmla="*/ 1949419 w 3473450"/>
                            <a:gd name="T45" fmla="*/ 1778000 h 3473450"/>
                            <a:gd name="T46" fmla="*/ 1533267 w 3473450"/>
                            <a:gd name="T47" fmla="*/ 1806880 h 3473450"/>
                            <a:gd name="T48" fmla="*/ 986519 w 3473450"/>
                            <a:gd name="T49" fmla="*/ 1876615 h 3473450"/>
                            <a:gd name="T50" fmla="*/ 503011 w 3473450"/>
                            <a:gd name="T51" fmla="*/ 2188782 h 3473450"/>
                            <a:gd name="T52" fmla="*/ 288472 w 3473450"/>
                            <a:gd name="T53" fmla="*/ 1982958 h 3473450"/>
                            <a:gd name="T54" fmla="*/ 134938 w 3473450"/>
                            <a:gd name="T55" fmla="*/ 2406249 h 3473450"/>
                            <a:gd name="T56" fmla="*/ 1784273 w 3473450"/>
                            <a:gd name="T57" fmla="*/ 1606989 h 3473450"/>
                            <a:gd name="T58" fmla="*/ 1866461 w 3473450"/>
                            <a:gd name="T59" fmla="*/ 1784272 h 3473450"/>
                            <a:gd name="T60" fmla="*/ 1689179 w 3473450"/>
                            <a:gd name="T61" fmla="*/ 1866686 h 3473450"/>
                            <a:gd name="T62" fmla="*/ 1606991 w 3473450"/>
                            <a:gd name="T63" fmla="*/ 1689404 h 3473450"/>
                            <a:gd name="T64" fmla="*/ 2318599 w 3473450"/>
                            <a:gd name="T65" fmla="*/ 1559576 h 3473450"/>
                            <a:gd name="T66" fmla="*/ 1130753 w 3473450"/>
                            <a:gd name="T67" fmla="*/ 1708242 h 3473450"/>
                            <a:gd name="T68" fmla="*/ 2257425 w 3473450"/>
                            <a:gd name="T69" fmla="*/ 1422063 h 3473450"/>
                            <a:gd name="T70" fmla="*/ 1337426 w 3473450"/>
                            <a:gd name="T71" fmla="*/ 1280056 h 3473450"/>
                            <a:gd name="T72" fmla="*/ 1763713 w 3473450"/>
                            <a:gd name="T73" fmla="*/ 1128712 h 3473450"/>
                            <a:gd name="T74" fmla="*/ 2929383 w 3473450"/>
                            <a:gd name="T75" fmla="*/ 1184120 h 3473450"/>
                            <a:gd name="T76" fmla="*/ 2499713 w 3473450"/>
                            <a:gd name="T77" fmla="*/ 1691897 h 3473450"/>
                            <a:gd name="T78" fmla="*/ 1057275 w 3473450"/>
                            <a:gd name="T79" fmla="*/ 1389584 h 3473450"/>
                            <a:gd name="T80" fmla="*/ 973955 w 3473450"/>
                            <a:gd name="T81" fmla="*/ 1725613 h 3473450"/>
                            <a:gd name="T82" fmla="*/ 570298 w 3473450"/>
                            <a:gd name="T83" fmla="*/ 1131622 h 3473450"/>
                            <a:gd name="T84" fmla="*/ 3472316 w 3473450"/>
                            <a:gd name="T85" fmla="*/ 1669824 h 3473450"/>
                            <a:gd name="T86" fmla="*/ 3059355 w 3473450"/>
                            <a:gd name="T87" fmla="*/ 1093787 h 3473450"/>
                            <a:gd name="T88" fmla="*/ 274324 w 3473450"/>
                            <a:gd name="T89" fmla="*/ 1587047 h 3473450"/>
                            <a:gd name="T90" fmla="*/ 133418 w 3473450"/>
                            <a:gd name="T91" fmla="*/ 1067254 h 3473450"/>
                            <a:gd name="T92" fmla="*/ 2778636 w 3473450"/>
                            <a:gd name="T93" fmla="*/ 936044 h 3473450"/>
                            <a:gd name="T94" fmla="*/ 2227893 w 3473450"/>
                            <a:gd name="T95" fmla="*/ 1152465 h 3473450"/>
                            <a:gd name="T96" fmla="*/ 1160428 w 3473450"/>
                            <a:gd name="T97" fmla="*/ 1237537 h 3473450"/>
                            <a:gd name="T98" fmla="*/ 843337 w 3473450"/>
                            <a:gd name="T99" fmla="*/ 773388 h 3473450"/>
                            <a:gd name="T100" fmla="*/ 2124224 w 3473450"/>
                            <a:gd name="T101" fmla="*/ 480146 h 3473450"/>
                            <a:gd name="T102" fmla="*/ 1930382 w 3473450"/>
                            <a:gd name="T103" fmla="*/ 998035 h 3473450"/>
                            <a:gd name="T104" fmla="*/ 1554500 w 3473450"/>
                            <a:gd name="T105" fmla="*/ 995312 h 3473450"/>
                            <a:gd name="T106" fmla="*/ 1330725 w 3473450"/>
                            <a:gd name="T107" fmla="*/ 486047 h 3473450"/>
                            <a:gd name="T108" fmla="*/ 2895252 w 3473450"/>
                            <a:gd name="T109" fmla="*/ 441660 h 3473450"/>
                            <a:gd name="T110" fmla="*/ 2860111 w 3473450"/>
                            <a:gd name="T111" fmla="*/ 787977 h 3473450"/>
                            <a:gd name="T112" fmla="*/ 824731 w 3473450"/>
                            <a:gd name="T113" fmla="*/ 584221 h 3473450"/>
                            <a:gd name="T114" fmla="*/ 344391 w 3473450"/>
                            <a:gd name="T115" fmla="*/ 699585 h 3473450"/>
                            <a:gd name="T116" fmla="*/ 1929991 w 3473450"/>
                            <a:gd name="T117" fmla="*/ 10416 h 3473450"/>
                            <a:gd name="T118" fmla="*/ 2357466 w 3473450"/>
                            <a:gd name="T119" fmla="*/ 403301 h 3473450"/>
                            <a:gd name="T120" fmla="*/ 1664356 w 3473450"/>
                            <a:gd name="T121" fmla="*/ 267886 h 3473450"/>
                            <a:gd name="T122" fmla="*/ 907156 w 3473450"/>
                            <a:gd name="T123" fmla="*/ 210369 h 3473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73450" h="3473450">
                              <a:moveTo>
                                <a:pt x="2443163" y="3025775"/>
                              </a:moveTo>
                              <a:lnTo>
                                <a:pt x="2576513" y="3257566"/>
                              </a:lnTo>
                              <a:lnTo>
                                <a:pt x="2553835" y="3270065"/>
                              </a:lnTo>
                              <a:lnTo>
                                <a:pt x="2530929" y="3281882"/>
                              </a:lnTo>
                              <a:lnTo>
                                <a:pt x="2507797" y="3293698"/>
                              </a:lnTo>
                              <a:lnTo>
                                <a:pt x="2484211" y="3305061"/>
                              </a:lnTo>
                              <a:lnTo>
                                <a:pt x="2460626" y="3316196"/>
                              </a:lnTo>
                              <a:lnTo>
                                <a:pt x="2437267" y="3326876"/>
                              </a:lnTo>
                              <a:lnTo>
                                <a:pt x="2413228" y="3337103"/>
                              </a:lnTo>
                              <a:lnTo>
                                <a:pt x="2389188" y="3347329"/>
                              </a:lnTo>
                              <a:lnTo>
                                <a:pt x="2364695" y="3356646"/>
                              </a:lnTo>
                              <a:lnTo>
                                <a:pt x="2340203" y="3366190"/>
                              </a:lnTo>
                              <a:lnTo>
                                <a:pt x="2315710" y="3375053"/>
                              </a:lnTo>
                              <a:lnTo>
                                <a:pt x="2290990" y="3383461"/>
                              </a:lnTo>
                              <a:lnTo>
                                <a:pt x="2265817" y="3391642"/>
                              </a:lnTo>
                              <a:lnTo>
                                <a:pt x="2240870" y="3399368"/>
                              </a:lnTo>
                              <a:lnTo>
                                <a:pt x="2215470" y="3406867"/>
                              </a:lnTo>
                              <a:lnTo>
                                <a:pt x="2190070" y="3414139"/>
                              </a:lnTo>
                              <a:lnTo>
                                <a:pt x="2164217" y="3420729"/>
                              </a:lnTo>
                              <a:lnTo>
                                <a:pt x="2138363" y="3426865"/>
                              </a:lnTo>
                              <a:lnTo>
                                <a:pt x="2112736" y="3433000"/>
                              </a:lnTo>
                              <a:lnTo>
                                <a:pt x="2086656" y="3438454"/>
                              </a:lnTo>
                              <a:lnTo>
                                <a:pt x="2060349" y="3443681"/>
                              </a:lnTo>
                              <a:lnTo>
                                <a:pt x="2034042" y="3448226"/>
                              </a:lnTo>
                              <a:lnTo>
                                <a:pt x="2007508" y="3452771"/>
                              </a:lnTo>
                              <a:lnTo>
                                <a:pt x="1980747" y="3456634"/>
                              </a:lnTo>
                              <a:lnTo>
                                <a:pt x="1954213" y="3460270"/>
                              </a:lnTo>
                              <a:lnTo>
                                <a:pt x="1927226" y="3463224"/>
                              </a:lnTo>
                              <a:lnTo>
                                <a:pt x="1900238" y="3465951"/>
                              </a:lnTo>
                              <a:lnTo>
                                <a:pt x="1873251" y="3468451"/>
                              </a:lnTo>
                              <a:lnTo>
                                <a:pt x="1846036" y="3470269"/>
                              </a:lnTo>
                              <a:lnTo>
                                <a:pt x="1818595" y="3471632"/>
                              </a:lnTo>
                              <a:lnTo>
                                <a:pt x="1791154" y="3472768"/>
                              </a:lnTo>
                              <a:lnTo>
                                <a:pt x="1763713" y="3473450"/>
                              </a:lnTo>
                              <a:lnTo>
                                <a:pt x="1763713" y="3206209"/>
                              </a:lnTo>
                              <a:lnTo>
                                <a:pt x="1786392" y="3205527"/>
                              </a:lnTo>
                              <a:lnTo>
                                <a:pt x="1809524" y="3204618"/>
                              </a:lnTo>
                              <a:lnTo>
                                <a:pt x="1832203" y="3203482"/>
                              </a:lnTo>
                              <a:lnTo>
                                <a:pt x="1855108" y="3201664"/>
                              </a:lnTo>
                              <a:lnTo>
                                <a:pt x="1877560" y="3199619"/>
                              </a:lnTo>
                              <a:lnTo>
                                <a:pt x="1900238" y="3197346"/>
                              </a:lnTo>
                              <a:lnTo>
                                <a:pt x="1922463" y="3194846"/>
                              </a:lnTo>
                              <a:lnTo>
                                <a:pt x="1944915" y="3191892"/>
                              </a:lnTo>
                              <a:lnTo>
                                <a:pt x="1967140" y="3188484"/>
                              </a:lnTo>
                              <a:lnTo>
                                <a:pt x="1989138" y="3184848"/>
                              </a:lnTo>
                              <a:lnTo>
                                <a:pt x="2011363" y="3180757"/>
                              </a:lnTo>
                              <a:lnTo>
                                <a:pt x="2033135" y="3176439"/>
                              </a:lnTo>
                              <a:lnTo>
                                <a:pt x="2054906" y="3171895"/>
                              </a:lnTo>
                              <a:lnTo>
                                <a:pt x="2076451" y="3167122"/>
                              </a:lnTo>
                              <a:lnTo>
                                <a:pt x="2097995" y="3161668"/>
                              </a:lnTo>
                              <a:lnTo>
                                <a:pt x="2119540" y="3156215"/>
                              </a:lnTo>
                              <a:lnTo>
                                <a:pt x="2140858" y="3150306"/>
                              </a:lnTo>
                              <a:lnTo>
                                <a:pt x="2161949" y="3143943"/>
                              </a:lnTo>
                              <a:lnTo>
                                <a:pt x="2183040" y="3137580"/>
                              </a:lnTo>
                              <a:lnTo>
                                <a:pt x="2203904" y="3130536"/>
                              </a:lnTo>
                              <a:lnTo>
                                <a:pt x="2224769" y="3123718"/>
                              </a:lnTo>
                              <a:lnTo>
                                <a:pt x="2245406" y="3116219"/>
                              </a:lnTo>
                              <a:lnTo>
                                <a:pt x="2265590" y="3108493"/>
                              </a:lnTo>
                              <a:lnTo>
                                <a:pt x="2286001" y="3100312"/>
                              </a:lnTo>
                              <a:lnTo>
                                <a:pt x="2306185" y="3092131"/>
                              </a:lnTo>
                              <a:lnTo>
                                <a:pt x="2326142" y="3083269"/>
                              </a:lnTo>
                              <a:lnTo>
                                <a:pt x="2346099" y="3074406"/>
                              </a:lnTo>
                              <a:lnTo>
                                <a:pt x="2365829" y="3065316"/>
                              </a:lnTo>
                              <a:lnTo>
                                <a:pt x="2385333" y="3055772"/>
                              </a:lnTo>
                              <a:lnTo>
                                <a:pt x="2404610" y="3046000"/>
                              </a:lnTo>
                              <a:lnTo>
                                <a:pt x="2424113" y="3036229"/>
                              </a:lnTo>
                              <a:lnTo>
                                <a:pt x="2443163" y="3025775"/>
                              </a:lnTo>
                              <a:close/>
                              <a:moveTo>
                                <a:pt x="1031838" y="3025775"/>
                              </a:moveTo>
                              <a:lnTo>
                                <a:pt x="1050882" y="3036001"/>
                              </a:lnTo>
                              <a:lnTo>
                                <a:pt x="1070154" y="3046000"/>
                              </a:lnTo>
                              <a:lnTo>
                                <a:pt x="1089652" y="3055772"/>
                              </a:lnTo>
                              <a:lnTo>
                                <a:pt x="1109150" y="3065316"/>
                              </a:lnTo>
                              <a:lnTo>
                                <a:pt x="1128648" y="3074406"/>
                              </a:lnTo>
                              <a:lnTo>
                                <a:pt x="1148826" y="3083269"/>
                              </a:lnTo>
                              <a:lnTo>
                                <a:pt x="1168551" y="3092131"/>
                              </a:lnTo>
                              <a:lnTo>
                                <a:pt x="1188956" y="3100312"/>
                              </a:lnTo>
                              <a:lnTo>
                                <a:pt x="1209361" y="3108493"/>
                              </a:lnTo>
                              <a:lnTo>
                                <a:pt x="1229540" y="3116219"/>
                              </a:lnTo>
                              <a:lnTo>
                                <a:pt x="1250171" y="3123718"/>
                              </a:lnTo>
                              <a:lnTo>
                                <a:pt x="1271030" y="3130536"/>
                              </a:lnTo>
                              <a:lnTo>
                                <a:pt x="1291888" y="3137580"/>
                              </a:lnTo>
                              <a:lnTo>
                                <a:pt x="1312747" y="3143943"/>
                              </a:lnTo>
                              <a:lnTo>
                                <a:pt x="1333832" y="3150306"/>
                              </a:lnTo>
                              <a:lnTo>
                                <a:pt x="1355144" y="3156215"/>
                              </a:lnTo>
                              <a:lnTo>
                                <a:pt x="1376909" y="3161668"/>
                              </a:lnTo>
                              <a:lnTo>
                                <a:pt x="1398448" y="3166895"/>
                              </a:lnTo>
                              <a:lnTo>
                                <a:pt x="1419986" y="3171895"/>
                              </a:lnTo>
                              <a:lnTo>
                                <a:pt x="1441752" y="3176439"/>
                              </a:lnTo>
                              <a:lnTo>
                                <a:pt x="1463517" y="3180757"/>
                              </a:lnTo>
                              <a:lnTo>
                                <a:pt x="1485509" y="3184848"/>
                              </a:lnTo>
                              <a:lnTo>
                                <a:pt x="1507728" y="3188484"/>
                              </a:lnTo>
                              <a:lnTo>
                                <a:pt x="1529947" y="3191665"/>
                              </a:lnTo>
                              <a:lnTo>
                                <a:pt x="1552166" y="3194619"/>
                              </a:lnTo>
                              <a:lnTo>
                                <a:pt x="1574611" y="3197346"/>
                              </a:lnTo>
                              <a:lnTo>
                                <a:pt x="1597057" y="3199619"/>
                              </a:lnTo>
                              <a:lnTo>
                                <a:pt x="1619956" y="3201664"/>
                              </a:lnTo>
                              <a:lnTo>
                                <a:pt x="1642402" y="3203482"/>
                              </a:lnTo>
                              <a:lnTo>
                                <a:pt x="1665301" y="3204618"/>
                              </a:lnTo>
                              <a:lnTo>
                                <a:pt x="1688426" y="3205527"/>
                              </a:lnTo>
                              <a:lnTo>
                                <a:pt x="1711325" y="3206209"/>
                              </a:lnTo>
                              <a:lnTo>
                                <a:pt x="1711325" y="3473450"/>
                              </a:lnTo>
                              <a:lnTo>
                                <a:pt x="1683665" y="3472768"/>
                              </a:lnTo>
                              <a:lnTo>
                                <a:pt x="1656458" y="3471632"/>
                              </a:lnTo>
                              <a:lnTo>
                                <a:pt x="1628798" y="3470269"/>
                              </a:lnTo>
                              <a:lnTo>
                                <a:pt x="1601592" y="3468451"/>
                              </a:lnTo>
                              <a:lnTo>
                                <a:pt x="1574611" y="3465951"/>
                              </a:lnTo>
                              <a:lnTo>
                                <a:pt x="1547631" y="3463224"/>
                              </a:lnTo>
                              <a:lnTo>
                                <a:pt x="1520878" y="3460270"/>
                              </a:lnTo>
                              <a:lnTo>
                                <a:pt x="1494125" y="3456634"/>
                              </a:lnTo>
                              <a:lnTo>
                                <a:pt x="1467145" y="3452771"/>
                              </a:lnTo>
                              <a:lnTo>
                                <a:pt x="1441072" y="3448226"/>
                              </a:lnTo>
                              <a:lnTo>
                                <a:pt x="1414545" y="3443681"/>
                              </a:lnTo>
                              <a:lnTo>
                                <a:pt x="1388245" y="3438454"/>
                              </a:lnTo>
                              <a:lnTo>
                                <a:pt x="1362172" y="3433000"/>
                              </a:lnTo>
                              <a:lnTo>
                                <a:pt x="1336326" y="3426865"/>
                              </a:lnTo>
                              <a:lnTo>
                                <a:pt x="1310706" y="3420729"/>
                              </a:lnTo>
                              <a:lnTo>
                                <a:pt x="1284860" y="3414139"/>
                              </a:lnTo>
                              <a:lnTo>
                                <a:pt x="1259467" y="3406867"/>
                              </a:lnTo>
                              <a:lnTo>
                                <a:pt x="1234301" y="3399368"/>
                              </a:lnTo>
                              <a:lnTo>
                                <a:pt x="1208908" y="3391642"/>
                              </a:lnTo>
                              <a:lnTo>
                                <a:pt x="1183968" y="3383461"/>
                              </a:lnTo>
                              <a:lnTo>
                                <a:pt x="1159256" y="3375053"/>
                              </a:lnTo>
                              <a:lnTo>
                                <a:pt x="1134770" y="3366190"/>
                              </a:lnTo>
                              <a:lnTo>
                                <a:pt x="1110057" y="3356646"/>
                              </a:lnTo>
                              <a:lnTo>
                                <a:pt x="1085798" y="3347329"/>
                              </a:lnTo>
                              <a:lnTo>
                                <a:pt x="1061765" y="3337103"/>
                              </a:lnTo>
                              <a:lnTo>
                                <a:pt x="1037732" y="3326876"/>
                              </a:lnTo>
                              <a:lnTo>
                                <a:pt x="1014153" y="3316196"/>
                              </a:lnTo>
                              <a:lnTo>
                                <a:pt x="990574" y="3305061"/>
                              </a:lnTo>
                              <a:lnTo>
                                <a:pt x="967222" y="3293698"/>
                              </a:lnTo>
                              <a:lnTo>
                                <a:pt x="944096" y="3281882"/>
                              </a:lnTo>
                              <a:lnTo>
                                <a:pt x="920970" y="3270065"/>
                              </a:lnTo>
                              <a:lnTo>
                                <a:pt x="898525" y="3257566"/>
                              </a:lnTo>
                              <a:lnTo>
                                <a:pt x="1031838" y="3025775"/>
                              </a:lnTo>
                              <a:close/>
                              <a:moveTo>
                                <a:pt x="2989335" y="2505075"/>
                              </a:moveTo>
                              <a:lnTo>
                                <a:pt x="3221038" y="2638819"/>
                              </a:lnTo>
                              <a:lnTo>
                                <a:pt x="3206982" y="2661526"/>
                              </a:lnTo>
                              <a:lnTo>
                                <a:pt x="3192699" y="2684006"/>
                              </a:lnTo>
                              <a:lnTo>
                                <a:pt x="3177735" y="2706485"/>
                              </a:lnTo>
                              <a:lnTo>
                                <a:pt x="3162545" y="2728284"/>
                              </a:lnTo>
                              <a:lnTo>
                                <a:pt x="3147355" y="2750083"/>
                              </a:lnTo>
                              <a:lnTo>
                                <a:pt x="3131712" y="2771654"/>
                              </a:lnTo>
                              <a:lnTo>
                                <a:pt x="3115615" y="2792772"/>
                              </a:lnTo>
                              <a:lnTo>
                                <a:pt x="3099292" y="2813889"/>
                              </a:lnTo>
                              <a:lnTo>
                                <a:pt x="3082515" y="2834552"/>
                              </a:lnTo>
                              <a:lnTo>
                                <a:pt x="3065511" y="2854989"/>
                              </a:lnTo>
                              <a:lnTo>
                                <a:pt x="3048281" y="2875198"/>
                              </a:lnTo>
                              <a:lnTo>
                                <a:pt x="3030824" y="2895407"/>
                              </a:lnTo>
                              <a:lnTo>
                                <a:pt x="3012913" y="2914935"/>
                              </a:lnTo>
                              <a:lnTo>
                                <a:pt x="2994549" y="2934236"/>
                              </a:lnTo>
                              <a:lnTo>
                                <a:pt x="2976185" y="2953309"/>
                              </a:lnTo>
                              <a:lnTo>
                                <a:pt x="2957368" y="2972383"/>
                              </a:lnTo>
                              <a:lnTo>
                                <a:pt x="2938324" y="2990776"/>
                              </a:lnTo>
                              <a:lnTo>
                                <a:pt x="2919053" y="3008941"/>
                              </a:lnTo>
                              <a:lnTo>
                                <a:pt x="2899329" y="3026880"/>
                              </a:lnTo>
                              <a:lnTo>
                                <a:pt x="2879605" y="3044818"/>
                              </a:lnTo>
                              <a:lnTo>
                                <a:pt x="2859427" y="3062076"/>
                              </a:lnTo>
                              <a:lnTo>
                                <a:pt x="2839022" y="3079106"/>
                              </a:lnTo>
                              <a:lnTo>
                                <a:pt x="2818391" y="3095909"/>
                              </a:lnTo>
                              <a:lnTo>
                                <a:pt x="2797307" y="3112258"/>
                              </a:lnTo>
                              <a:lnTo>
                                <a:pt x="2776222" y="3128380"/>
                              </a:lnTo>
                              <a:lnTo>
                                <a:pt x="2754684" y="3144047"/>
                              </a:lnTo>
                              <a:lnTo>
                                <a:pt x="2733146" y="3159715"/>
                              </a:lnTo>
                              <a:lnTo>
                                <a:pt x="2711155" y="3174929"/>
                              </a:lnTo>
                              <a:lnTo>
                                <a:pt x="2688937" y="3189688"/>
                              </a:lnTo>
                              <a:lnTo>
                                <a:pt x="2666719" y="3204221"/>
                              </a:lnTo>
                              <a:lnTo>
                                <a:pt x="2643820" y="3218299"/>
                              </a:lnTo>
                              <a:lnTo>
                                <a:pt x="2621149" y="3232150"/>
                              </a:lnTo>
                              <a:lnTo>
                                <a:pt x="2487613" y="3000313"/>
                              </a:lnTo>
                              <a:lnTo>
                                <a:pt x="2506657" y="2988959"/>
                              </a:lnTo>
                              <a:lnTo>
                                <a:pt x="2525475" y="2976925"/>
                              </a:lnTo>
                              <a:lnTo>
                                <a:pt x="2544292" y="2964890"/>
                              </a:lnTo>
                              <a:lnTo>
                                <a:pt x="2562656" y="2952401"/>
                              </a:lnTo>
                              <a:lnTo>
                                <a:pt x="2581020" y="2939685"/>
                              </a:lnTo>
                              <a:lnTo>
                                <a:pt x="2599157" y="2926742"/>
                              </a:lnTo>
                              <a:lnTo>
                                <a:pt x="2616841" y="2913345"/>
                              </a:lnTo>
                              <a:lnTo>
                                <a:pt x="2634752" y="2899948"/>
                              </a:lnTo>
                              <a:lnTo>
                                <a:pt x="2652209" y="2886324"/>
                              </a:lnTo>
                              <a:lnTo>
                                <a:pt x="2669439" y="2872246"/>
                              </a:lnTo>
                              <a:lnTo>
                                <a:pt x="2686443" y="2858168"/>
                              </a:lnTo>
                              <a:lnTo>
                                <a:pt x="2703447" y="2843408"/>
                              </a:lnTo>
                              <a:lnTo>
                                <a:pt x="2719997" y="2828876"/>
                              </a:lnTo>
                              <a:lnTo>
                                <a:pt x="2736320" y="2813662"/>
                              </a:lnTo>
                              <a:lnTo>
                                <a:pt x="2752417" y="2798448"/>
                              </a:lnTo>
                              <a:lnTo>
                                <a:pt x="2768287" y="2783008"/>
                              </a:lnTo>
                              <a:lnTo>
                                <a:pt x="2784157" y="2767113"/>
                              </a:lnTo>
                              <a:lnTo>
                                <a:pt x="2799574" y="2751218"/>
                              </a:lnTo>
                              <a:lnTo>
                                <a:pt x="2814764" y="2735096"/>
                              </a:lnTo>
                              <a:lnTo>
                                <a:pt x="2829727" y="2718747"/>
                              </a:lnTo>
                              <a:lnTo>
                                <a:pt x="2844464" y="2702171"/>
                              </a:lnTo>
                              <a:lnTo>
                                <a:pt x="2858973" y="2685368"/>
                              </a:lnTo>
                              <a:lnTo>
                                <a:pt x="2873256" y="2668111"/>
                              </a:lnTo>
                              <a:lnTo>
                                <a:pt x="2887086" y="2650854"/>
                              </a:lnTo>
                              <a:lnTo>
                                <a:pt x="2900916" y="2633369"/>
                              </a:lnTo>
                              <a:lnTo>
                                <a:pt x="2914292" y="2615431"/>
                              </a:lnTo>
                              <a:lnTo>
                                <a:pt x="2927442" y="2597719"/>
                              </a:lnTo>
                              <a:lnTo>
                                <a:pt x="2940591" y="2579554"/>
                              </a:lnTo>
                              <a:lnTo>
                                <a:pt x="2953287" y="2561161"/>
                              </a:lnTo>
                              <a:lnTo>
                                <a:pt x="2965530" y="2542769"/>
                              </a:lnTo>
                              <a:lnTo>
                                <a:pt x="2977772" y="2523922"/>
                              </a:lnTo>
                              <a:lnTo>
                                <a:pt x="2989335" y="2505075"/>
                              </a:lnTo>
                              <a:close/>
                              <a:moveTo>
                                <a:pt x="484773" y="2505075"/>
                              </a:moveTo>
                              <a:lnTo>
                                <a:pt x="496357" y="2523922"/>
                              </a:lnTo>
                              <a:lnTo>
                                <a:pt x="508395" y="2542769"/>
                              </a:lnTo>
                              <a:lnTo>
                                <a:pt x="520888" y="2561161"/>
                              </a:lnTo>
                              <a:lnTo>
                                <a:pt x="533607" y="2579554"/>
                              </a:lnTo>
                              <a:lnTo>
                                <a:pt x="546781" y="2597719"/>
                              </a:lnTo>
                              <a:lnTo>
                                <a:pt x="559955" y="2615431"/>
                              </a:lnTo>
                              <a:lnTo>
                                <a:pt x="573356" y="2633369"/>
                              </a:lnTo>
                              <a:lnTo>
                                <a:pt x="586985" y="2650854"/>
                              </a:lnTo>
                              <a:lnTo>
                                <a:pt x="601067" y="2668111"/>
                              </a:lnTo>
                              <a:lnTo>
                                <a:pt x="615149" y="2685368"/>
                              </a:lnTo>
                              <a:lnTo>
                                <a:pt x="629913" y="2702171"/>
                              </a:lnTo>
                              <a:lnTo>
                                <a:pt x="644450" y="2718747"/>
                              </a:lnTo>
                              <a:lnTo>
                                <a:pt x="659668" y="2735096"/>
                              </a:lnTo>
                              <a:lnTo>
                                <a:pt x="674886" y="2751218"/>
                              </a:lnTo>
                              <a:lnTo>
                                <a:pt x="690332" y="2767113"/>
                              </a:lnTo>
                              <a:lnTo>
                                <a:pt x="706231" y="2783008"/>
                              </a:lnTo>
                              <a:lnTo>
                                <a:pt x="722131" y="2798448"/>
                              </a:lnTo>
                              <a:lnTo>
                                <a:pt x="738257" y="2813662"/>
                              </a:lnTo>
                              <a:lnTo>
                                <a:pt x="754611" y="2828876"/>
                              </a:lnTo>
                              <a:lnTo>
                                <a:pt x="771192" y="2843408"/>
                              </a:lnTo>
                              <a:lnTo>
                                <a:pt x="788000" y="2858168"/>
                              </a:lnTo>
                              <a:lnTo>
                                <a:pt x="805262" y="2872246"/>
                              </a:lnTo>
                              <a:lnTo>
                                <a:pt x="822525" y="2886324"/>
                              </a:lnTo>
                              <a:lnTo>
                                <a:pt x="840014" y="2899948"/>
                              </a:lnTo>
                              <a:lnTo>
                                <a:pt x="857504" y="2913345"/>
                              </a:lnTo>
                              <a:lnTo>
                                <a:pt x="875675" y="2926742"/>
                              </a:lnTo>
                              <a:lnTo>
                                <a:pt x="893846" y="2939685"/>
                              </a:lnTo>
                              <a:lnTo>
                                <a:pt x="912244" y="2952401"/>
                              </a:lnTo>
                              <a:lnTo>
                                <a:pt x="930642" y="2964890"/>
                              </a:lnTo>
                              <a:lnTo>
                                <a:pt x="949494" y="2976925"/>
                              </a:lnTo>
                              <a:lnTo>
                                <a:pt x="968346" y="2988959"/>
                              </a:lnTo>
                              <a:lnTo>
                                <a:pt x="987426" y="3000313"/>
                              </a:lnTo>
                              <a:lnTo>
                                <a:pt x="853643" y="3232150"/>
                              </a:lnTo>
                              <a:lnTo>
                                <a:pt x="830702" y="3218299"/>
                              </a:lnTo>
                              <a:lnTo>
                                <a:pt x="807988" y="3204221"/>
                              </a:lnTo>
                              <a:lnTo>
                                <a:pt x="785502" y="3189688"/>
                              </a:lnTo>
                              <a:lnTo>
                                <a:pt x="763469" y="3174929"/>
                              </a:lnTo>
                              <a:lnTo>
                                <a:pt x="741437" y="3159715"/>
                              </a:lnTo>
                              <a:lnTo>
                                <a:pt x="719859" y="3144047"/>
                              </a:lnTo>
                              <a:lnTo>
                                <a:pt x="698281" y="3128380"/>
                              </a:lnTo>
                              <a:lnTo>
                                <a:pt x="677158" y="3112258"/>
                              </a:lnTo>
                              <a:lnTo>
                                <a:pt x="656034" y="3095909"/>
                              </a:lnTo>
                              <a:lnTo>
                                <a:pt x="635365" y="3079106"/>
                              </a:lnTo>
                              <a:lnTo>
                                <a:pt x="614695" y="3062076"/>
                              </a:lnTo>
                              <a:lnTo>
                                <a:pt x="594707" y="3044818"/>
                              </a:lnTo>
                              <a:lnTo>
                                <a:pt x="574719" y="3026880"/>
                              </a:lnTo>
                              <a:lnTo>
                                <a:pt x="555185" y="3008941"/>
                              </a:lnTo>
                              <a:lnTo>
                                <a:pt x="535879" y="2990776"/>
                              </a:lnTo>
                              <a:lnTo>
                                <a:pt x="516799" y="2972383"/>
                              </a:lnTo>
                              <a:lnTo>
                                <a:pt x="497720" y="2953309"/>
                              </a:lnTo>
                              <a:lnTo>
                                <a:pt x="479549" y="2934236"/>
                              </a:lnTo>
                              <a:lnTo>
                                <a:pt x="461151" y="2914935"/>
                              </a:lnTo>
                              <a:lnTo>
                                <a:pt x="443207" y="2895407"/>
                              </a:lnTo>
                              <a:lnTo>
                                <a:pt x="425491" y="2875198"/>
                              </a:lnTo>
                              <a:lnTo>
                                <a:pt x="408228" y="2854989"/>
                              </a:lnTo>
                              <a:lnTo>
                                <a:pt x="391193" y="2834552"/>
                              </a:lnTo>
                              <a:lnTo>
                                <a:pt x="374612" y="2813889"/>
                              </a:lnTo>
                              <a:lnTo>
                                <a:pt x="358258" y="2792772"/>
                              </a:lnTo>
                              <a:lnTo>
                                <a:pt x="342132" y="2771654"/>
                              </a:lnTo>
                              <a:lnTo>
                                <a:pt x="326232" y="2750083"/>
                              </a:lnTo>
                              <a:lnTo>
                                <a:pt x="310787" y="2728284"/>
                              </a:lnTo>
                              <a:lnTo>
                                <a:pt x="296023" y="2706485"/>
                              </a:lnTo>
                              <a:lnTo>
                                <a:pt x="281032" y="2684006"/>
                              </a:lnTo>
                              <a:lnTo>
                                <a:pt x="266722" y="2661526"/>
                              </a:lnTo>
                              <a:lnTo>
                                <a:pt x="252413" y="2638819"/>
                              </a:lnTo>
                              <a:lnTo>
                                <a:pt x="484773" y="2505075"/>
                              </a:lnTo>
                              <a:close/>
                              <a:moveTo>
                                <a:pt x="2089605" y="2413000"/>
                              </a:moveTo>
                              <a:lnTo>
                                <a:pt x="2365376" y="2891688"/>
                              </a:lnTo>
                              <a:lnTo>
                                <a:pt x="2348367" y="2900776"/>
                              </a:lnTo>
                              <a:lnTo>
                                <a:pt x="2331358" y="2909636"/>
                              </a:lnTo>
                              <a:lnTo>
                                <a:pt x="2314123" y="2918042"/>
                              </a:lnTo>
                              <a:lnTo>
                                <a:pt x="2296887" y="2926448"/>
                              </a:lnTo>
                              <a:lnTo>
                                <a:pt x="2279198" y="2934400"/>
                              </a:lnTo>
                              <a:lnTo>
                                <a:pt x="2261735" y="2942352"/>
                              </a:lnTo>
                              <a:lnTo>
                                <a:pt x="2244046" y="2950076"/>
                              </a:lnTo>
                              <a:lnTo>
                                <a:pt x="2226130" y="2957346"/>
                              </a:lnTo>
                              <a:lnTo>
                                <a:pt x="2208214" y="2964616"/>
                              </a:lnTo>
                              <a:lnTo>
                                <a:pt x="2190071" y="2971205"/>
                              </a:lnTo>
                              <a:lnTo>
                                <a:pt x="2171701" y="2977566"/>
                              </a:lnTo>
                              <a:lnTo>
                                <a:pt x="2153331" y="2984154"/>
                              </a:lnTo>
                              <a:lnTo>
                                <a:pt x="2134735" y="2990061"/>
                              </a:lnTo>
                              <a:lnTo>
                                <a:pt x="2116139" y="2995741"/>
                              </a:lnTo>
                              <a:lnTo>
                                <a:pt x="2097542" y="3001194"/>
                              </a:lnTo>
                              <a:lnTo>
                                <a:pt x="2078719" y="3006419"/>
                              </a:lnTo>
                              <a:lnTo>
                                <a:pt x="2059669" y="3011417"/>
                              </a:lnTo>
                              <a:lnTo>
                                <a:pt x="2040619" y="3016188"/>
                              </a:lnTo>
                              <a:lnTo>
                                <a:pt x="2021342" y="3020732"/>
                              </a:lnTo>
                              <a:lnTo>
                                <a:pt x="2002065" y="3024594"/>
                              </a:lnTo>
                              <a:lnTo>
                                <a:pt x="1982788" y="3028683"/>
                              </a:lnTo>
                              <a:lnTo>
                                <a:pt x="1963285" y="3032091"/>
                              </a:lnTo>
                              <a:lnTo>
                                <a:pt x="1943554" y="3035272"/>
                              </a:lnTo>
                              <a:lnTo>
                                <a:pt x="1924051" y="3038225"/>
                              </a:lnTo>
                              <a:lnTo>
                                <a:pt x="1904094" y="3040725"/>
                              </a:lnTo>
                              <a:lnTo>
                                <a:pt x="1884363" y="3043224"/>
                              </a:lnTo>
                              <a:lnTo>
                                <a:pt x="1864633" y="3045268"/>
                              </a:lnTo>
                              <a:lnTo>
                                <a:pt x="1844449" y="3046859"/>
                              </a:lnTo>
                              <a:lnTo>
                                <a:pt x="1824265" y="3048449"/>
                              </a:lnTo>
                              <a:lnTo>
                                <a:pt x="1804081" y="3049812"/>
                              </a:lnTo>
                              <a:lnTo>
                                <a:pt x="1783897" y="3050494"/>
                              </a:lnTo>
                              <a:lnTo>
                                <a:pt x="1763713" y="3051175"/>
                              </a:lnTo>
                              <a:lnTo>
                                <a:pt x="1763713" y="2499105"/>
                              </a:lnTo>
                              <a:lnTo>
                                <a:pt x="1774599" y="2498651"/>
                              </a:lnTo>
                              <a:lnTo>
                                <a:pt x="1785485" y="2497969"/>
                              </a:lnTo>
                              <a:lnTo>
                                <a:pt x="1796370" y="2497288"/>
                              </a:lnTo>
                              <a:lnTo>
                                <a:pt x="1807256" y="2496379"/>
                              </a:lnTo>
                              <a:lnTo>
                                <a:pt x="1817915" y="2495243"/>
                              </a:lnTo>
                              <a:lnTo>
                                <a:pt x="1828801" y="2494107"/>
                              </a:lnTo>
                              <a:lnTo>
                                <a:pt x="1839460" y="2492517"/>
                              </a:lnTo>
                              <a:lnTo>
                                <a:pt x="1850119" y="2491153"/>
                              </a:lnTo>
                              <a:lnTo>
                                <a:pt x="1860778" y="2489563"/>
                              </a:lnTo>
                              <a:lnTo>
                                <a:pt x="1871437" y="2487518"/>
                              </a:lnTo>
                              <a:lnTo>
                                <a:pt x="1881869" y="2485928"/>
                              </a:lnTo>
                              <a:lnTo>
                                <a:pt x="1892301" y="2483656"/>
                              </a:lnTo>
                              <a:lnTo>
                                <a:pt x="1902733" y="2481384"/>
                              </a:lnTo>
                              <a:lnTo>
                                <a:pt x="1913165" y="2479112"/>
                              </a:lnTo>
                              <a:lnTo>
                                <a:pt x="1923597" y="2476386"/>
                              </a:lnTo>
                              <a:lnTo>
                                <a:pt x="1933803" y="2473887"/>
                              </a:lnTo>
                              <a:lnTo>
                                <a:pt x="1953987" y="2468207"/>
                              </a:lnTo>
                              <a:lnTo>
                                <a:pt x="1974171" y="2461846"/>
                              </a:lnTo>
                              <a:lnTo>
                                <a:pt x="1994128" y="2455030"/>
                              </a:lnTo>
                              <a:lnTo>
                                <a:pt x="2013858" y="2447533"/>
                              </a:lnTo>
                              <a:lnTo>
                                <a:pt x="2033135" y="2440036"/>
                              </a:lnTo>
                              <a:lnTo>
                                <a:pt x="2052185" y="2431403"/>
                              </a:lnTo>
                              <a:lnTo>
                                <a:pt x="2071008" y="2422542"/>
                              </a:lnTo>
                              <a:lnTo>
                                <a:pt x="2089605" y="2413000"/>
                              </a:lnTo>
                              <a:close/>
                              <a:moveTo>
                                <a:pt x="1385331" y="2413000"/>
                              </a:moveTo>
                              <a:lnTo>
                                <a:pt x="1403920" y="2422542"/>
                              </a:lnTo>
                              <a:lnTo>
                                <a:pt x="1422736" y="2431403"/>
                              </a:lnTo>
                              <a:lnTo>
                                <a:pt x="1441779" y="2440036"/>
                              </a:lnTo>
                              <a:lnTo>
                                <a:pt x="1461048" y="2447533"/>
                              </a:lnTo>
                              <a:lnTo>
                                <a:pt x="1480771" y="2455030"/>
                              </a:lnTo>
                              <a:lnTo>
                                <a:pt x="1500721" y="2461846"/>
                              </a:lnTo>
                              <a:lnTo>
                                <a:pt x="1520897" y="2468207"/>
                              </a:lnTo>
                              <a:lnTo>
                                <a:pt x="1541074" y="2473887"/>
                              </a:lnTo>
                              <a:lnTo>
                                <a:pt x="1551275" y="2476386"/>
                              </a:lnTo>
                              <a:lnTo>
                                <a:pt x="1561703" y="2479112"/>
                              </a:lnTo>
                              <a:lnTo>
                                <a:pt x="1572132" y="2481384"/>
                              </a:lnTo>
                              <a:lnTo>
                                <a:pt x="1582560" y="2483656"/>
                              </a:lnTo>
                              <a:lnTo>
                                <a:pt x="1592988" y="2485928"/>
                              </a:lnTo>
                              <a:lnTo>
                                <a:pt x="1603644" y="2487518"/>
                              </a:lnTo>
                              <a:lnTo>
                                <a:pt x="1614072" y="2489563"/>
                              </a:lnTo>
                              <a:lnTo>
                                <a:pt x="1624727" y="2491153"/>
                              </a:lnTo>
                              <a:lnTo>
                                <a:pt x="1635382" y="2492517"/>
                              </a:lnTo>
                              <a:lnTo>
                                <a:pt x="1646036" y="2494107"/>
                              </a:lnTo>
                              <a:lnTo>
                                <a:pt x="1656918" y="2495243"/>
                              </a:lnTo>
                              <a:lnTo>
                                <a:pt x="1667800" y="2496379"/>
                              </a:lnTo>
                              <a:lnTo>
                                <a:pt x="1678455" y="2497288"/>
                              </a:lnTo>
                              <a:lnTo>
                                <a:pt x="1689336" y="2497969"/>
                              </a:lnTo>
                              <a:lnTo>
                                <a:pt x="1700218" y="2498651"/>
                              </a:lnTo>
                              <a:lnTo>
                                <a:pt x="1711326" y="2499105"/>
                              </a:lnTo>
                              <a:lnTo>
                                <a:pt x="1711326" y="3051175"/>
                              </a:lnTo>
                              <a:lnTo>
                                <a:pt x="1691150" y="3050494"/>
                              </a:lnTo>
                              <a:lnTo>
                                <a:pt x="1670747" y="3049812"/>
                              </a:lnTo>
                              <a:lnTo>
                                <a:pt x="1650344" y="3048449"/>
                              </a:lnTo>
                              <a:lnTo>
                                <a:pt x="1630394" y="3046859"/>
                              </a:lnTo>
                              <a:lnTo>
                                <a:pt x="1610218" y="3045268"/>
                              </a:lnTo>
                              <a:lnTo>
                                <a:pt x="1590494" y="3043224"/>
                              </a:lnTo>
                              <a:lnTo>
                                <a:pt x="1570545" y="3040725"/>
                              </a:lnTo>
                              <a:lnTo>
                                <a:pt x="1550822" y="3038225"/>
                              </a:lnTo>
                              <a:lnTo>
                                <a:pt x="1531326" y="3035272"/>
                              </a:lnTo>
                              <a:lnTo>
                                <a:pt x="1511603" y="3032091"/>
                              </a:lnTo>
                              <a:lnTo>
                                <a:pt x="1492106" y="3028683"/>
                              </a:lnTo>
                              <a:lnTo>
                                <a:pt x="1472837" y="3024594"/>
                              </a:lnTo>
                              <a:lnTo>
                                <a:pt x="1453341" y="3020732"/>
                              </a:lnTo>
                              <a:lnTo>
                                <a:pt x="1434298" y="3016188"/>
                              </a:lnTo>
                              <a:lnTo>
                                <a:pt x="1415255" y="3011417"/>
                              </a:lnTo>
                              <a:lnTo>
                                <a:pt x="1396212" y="3006419"/>
                              </a:lnTo>
                              <a:lnTo>
                                <a:pt x="1377396" y="3001194"/>
                              </a:lnTo>
                              <a:lnTo>
                                <a:pt x="1358807" y="2995741"/>
                              </a:lnTo>
                              <a:lnTo>
                                <a:pt x="1340217" y="2990061"/>
                              </a:lnTo>
                              <a:lnTo>
                                <a:pt x="1321628" y="2984154"/>
                              </a:lnTo>
                              <a:lnTo>
                                <a:pt x="1303265" y="2977566"/>
                              </a:lnTo>
                              <a:lnTo>
                                <a:pt x="1284902" y="2971205"/>
                              </a:lnTo>
                              <a:lnTo>
                                <a:pt x="1266766" y="2964616"/>
                              </a:lnTo>
                              <a:lnTo>
                                <a:pt x="1248630" y="2957346"/>
                              </a:lnTo>
                              <a:lnTo>
                                <a:pt x="1230947" y="2950076"/>
                              </a:lnTo>
                              <a:lnTo>
                                <a:pt x="1213265" y="2942352"/>
                              </a:lnTo>
                              <a:lnTo>
                                <a:pt x="1195582" y="2934400"/>
                              </a:lnTo>
                              <a:lnTo>
                                <a:pt x="1178126" y="2926448"/>
                              </a:lnTo>
                              <a:lnTo>
                                <a:pt x="1160670" y="2918042"/>
                              </a:lnTo>
                              <a:lnTo>
                                <a:pt x="1143668" y="2909636"/>
                              </a:lnTo>
                              <a:lnTo>
                                <a:pt x="1126439" y="2900776"/>
                              </a:lnTo>
                              <a:lnTo>
                                <a:pt x="1109663" y="2891688"/>
                              </a:lnTo>
                              <a:lnTo>
                                <a:pt x="1385331" y="2413000"/>
                              </a:lnTo>
                              <a:close/>
                              <a:moveTo>
                                <a:pt x="2376715" y="2152650"/>
                              </a:moveTo>
                              <a:lnTo>
                                <a:pt x="2854325" y="2428159"/>
                              </a:lnTo>
                              <a:lnTo>
                                <a:pt x="2843666" y="2444698"/>
                              </a:lnTo>
                              <a:lnTo>
                                <a:pt x="2833007" y="2461238"/>
                              </a:lnTo>
                              <a:lnTo>
                                <a:pt x="2821895" y="2477551"/>
                              </a:lnTo>
                              <a:lnTo>
                                <a:pt x="2810556" y="2493638"/>
                              </a:lnTo>
                              <a:lnTo>
                                <a:pt x="2798990" y="2509724"/>
                              </a:lnTo>
                              <a:lnTo>
                                <a:pt x="2787423" y="2525357"/>
                              </a:lnTo>
                              <a:lnTo>
                                <a:pt x="2775404" y="2541217"/>
                              </a:lnTo>
                              <a:lnTo>
                                <a:pt x="2763384" y="2556624"/>
                              </a:lnTo>
                              <a:lnTo>
                                <a:pt x="2750911" y="2572031"/>
                              </a:lnTo>
                              <a:lnTo>
                                <a:pt x="2738211" y="2586758"/>
                              </a:lnTo>
                              <a:lnTo>
                                <a:pt x="2725284" y="2601938"/>
                              </a:lnTo>
                              <a:lnTo>
                                <a:pt x="2712131" y="2616665"/>
                              </a:lnTo>
                              <a:lnTo>
                                <a:pt x="2698977" y="2630939"/>
                              </a:lnTo>
                              <a:lnTo>
                                <a:pt x="2685370" y="2645213"/>
                              </a:lnTo>
                              <a:lnTo>
                                <a:pt x="2671763" y="2659486"/>
                              </a:lnTo>
                              <a:lnTo>
                                <a:pt x="2657929" y="2673307"/>
                              </a:lnTo>
                              <a:lnTo>
                                <a:pt x="2643868" y="2686901"/>
                              </a:lnTo>
                              <a:lnTo>
                                <a:pt x="2629354" y="2700269"/>
                              </a:lnTo>
                              <a:lnTo>
                                <a:pt x="2614840" y="2713637"/>
                              </a:lnTo>
                              <a:lnTo>
                                <a:pt x="2600098" y="2726778"/>
                              </a:lnTo>
                              <a:lnTo>
                                <a:pt x="2585357" y="2739466"/>
                              </a:lnTo>
                              <a:lnTo>
                                <a:pt x="2570163" y="2752153"/>
                              </a:lnTo>
                              <a:lnTo>
                                <a:pt x="2554741" y="2764388"/>
                              </a:lnTo>
                              <a:lnTo>
                                <a:pt x="2539320" y="2776623"/>
                              </a:lnTo>
                              <a:lnTo>
                                <a:pt x="2523898" y="2788405"/>
                              </a:lnTo>
                              <a:lnTo>
                                <a:pt x="2508023" y="2800413"/>
                              </a:lnTo>
                              <a:lnTo>
                                <a:pt x="2491922" y="2811741"/>
                              </a:lnTo>
                              <a:lnTo>
                                <a:pt x="2475820" y="2822843"/>
                              </a:lnTo>
                              <a:lnTo>
                                <a:pt x="2459265" y="2834172"/>
                              </a:lnTo>
                              <a:lnTo>
                                <a:pt x="2442709" y="2844820"/>
                              </a:lnTo>
                              <a:lnTo>
                                <a:pt x="2425927" y="2855469"/>
                              </a:lnTo>
                              <a:lnTo>
                                <a:pt x="2408918" y="2865438"/>
                              </a:lnTo>
                              <a:lnTo>
                                <a:pt x="2133600" y="2388962"/>
                              </a:lnTo>
                              <a:lnTo>
                                <a:pt x="2142672" y="2383298"/>
                              </a:lnTo>
                              <a:lnTo>
                                <a:pt x="2151743" y="2377634"/>
                              </a:lnTo>
                              <a:lnTo>
                                <a:pt x="2160588" y="2371516"/>
                              </a:lnTo>
                              <a:lnTo>
                                <a:pt x="2169659" y="2365626"/>
                              </a:lnTo>
                              <a:lnTo>
                                <a:pt x="2178277" y="2359508"/>
                              </a:lnTo>
                              <a:lnTo>
                                <a:pt x="2186895" y="2352938"/>
                              </a:lnTo>
                              <a:lnTo>
                                <a:pt x="2195513" y="2346820"/>
                              </a:lnTo>
                              <a:lnTo>
                                <a:pt x="2203904" y="2340250"/>
                              </a:lnTo>
                              <a:lnTo>
                                <a:pt x="2212522" y="2333679"/>
                              </a:lnTo>
                              <a:lnTo>
                                <a:pt x="2220686" y="2327109"/>
                              </a:lnTo>
                              <a:lnTo>
                                <a:pt x="2237015" y="2313062"/>
                              </a:lnTo>
                              <a:lnTo>
                                <a:pt x="2252890" y="2298788"/>
                              </a:lnTo>
                              <a:lnTo>
                                <a:pt x="2268538" y="2284061"/>
                              </a:lnTo>
                              <a:lnTo>
                                <a:pt x="2283506" y="2269107"/>
                              </a:lnTo>
                              <a:lnTo>
                                <a:pt x="2298247" y="2253700"/>
                              </a:lnTo>
                              <a:lnTo>
                                <a:pt x="2312307" y="2237840"/>
                              </a:lnTo>
                              <a:lnTo>
                                <a:pt x="2326141" y="2221527"/>
                              </a:lnTo>
                              <a:lnTo>
                                <a:pt x="2339522" y="2204761"/>
                              </a:lnTo>
                              <a:lnTo>
                                <a:pt x="2352448" y="2187769"/>
                              </a:lnTo>
                              <a:lnTo>
                                <a:pt x="2364922" y="2170323"/>
                              </a:lnTo>
                              <a:lnTo>
                                <a:pt x="2376715" y="2152650"/>
                              </a:lnTo>
                              <a:close/>
                              <a:moveTo>
                                <a:pt x="1096432" y="2152650"/>
                              </a:moveTo>
                              <a:lnTo>
                                <a:pt x="1108682" y="2170323"/>
                              </a:lnTo>
                              <a:lnTo>
                                <a:pt x="1121160" y="2187769"/>
                              </a:lnTo>
                              <a:lnTo>
                                <a:pt x="1133864" y="2204761"/>
                              </a:lnTo>
                              <a:lnTo>
                                <a:pt x="1147021" y="2221527"/>
                              </a:lnTo>
                              <a:lnTo>
                                <a:pt x="1161086" y="2237840"/>
                              </a:lnTo>
                              <a:lnTo>
                                <a:pt x="1175152" y="2253700"/>
                              </a:lnTo>
                              <a:lnTo>
                                <a:pt x="1189897" y="2269107"/>
                              </a:lnTo>
                              <a:lnTo>
                                <a:pt x="1204870" y="2284061"/>
                              </a:lnTo>
                              <a:lnTo>
                                <a:pt x="1220523" y="2298788"/>
                              </a:lnTo>
                              <a:lnTo>
                                <a:pt x="1236403" y="2313062"/>
                              </a:lnTo>
                              <a:lnTo>
                                <a:pt x="1252737" y="2327109"/>
                              </a:lnTo>
                              <a:lnTo>
                                <a:pt x="1269297" y="2340250"/>
                              </a:lnTo>
                              <a:lnTo>
                                <a:pt x="1277691" y="2346820"/>
                              </a:lnTo>
                              <a:lnTo>
                                <a:pt x="1286538" y="2352938"/>
                              </a:lnTo>
                              <a:lnTo>
                                <a:pt x="1295159" y="2359508"/>
                              </a:lnTo>
                              <a:lnTo>
                                <a:pt x="1303780" y="2365626"/>
                              </a:lnTo>
                              <a:lnTo>
                                <a:pt x="1312854" y="2371516"/>
                              </a:lnTo>
                              <a:lnTo>
                                <a:pt x="1321701" y="2377634"/>
                              </a:lnTo>
                              <a:lnTo>
                                <a:pt x="1330549" y="2383298"/>
                              </a:lnTo>
                              <a:lnTo>
                                <a:pt x="1339850" y="2388962"/>
                              </a:lnTo>
                              <a:lnTo>
                                <a:pt x="1064218" y="2865438"/>
                              </a:lnTo>
                              <a:lnTo>
                                <a:pt x="1047204" y="2855469"/>
                              </a:lnTo>
                              <a:lnTo>
                                <a:pt x="1030644" y="2844820"/>
                              </a:lnTo>
                              <a:lnTo>
                                <a:pt x="1013856" y="2834172"/>
                              </a:lnTo>
                              <a:lnTo>
                                <a:pt x="997522" y="2822843"/>
                              </a:lnTo>
                              <a:lnTo>
                                <a:pt x="981416" y="2811741"/>
                              </a:lnTo>
                              <a:lnTo>
                                <a:pt x="965309" y="2800413"/>
                              </a:lnTo>
                              <a:lnTo>
                                <a:pt x="949429" y="2788405"/>
                              </a:lnTo>
                              <a:lnTo>
                                <a:pt x="933776" y="2776623"/>
                              </a:lnTo>
                              <a:lnTo>
                                <a:pt x="918576" y="2764388"/>
                              </a:lnTo>
                              <a:lnTo>
                                <a:pt x="903150" y="2752153"/>
                              </a:lnTo>
                              <a:lnTo>
                                <a:pt x="887950" y="2739466"/>
                              </a:lnTo>
                              <a:lnTo>
                                <a:pt x="872978" y="2726778"/>
                              </a:lnTo>
                              <a:lnTo>
                                <a:pt x="858232" y="2713637"/>
                              </a:lnTo>
                              <a:lnTo>
                                <a:pt x="843940" y="2700269"/>
                              </a:lnTo>
                              <a:lnTo>
                                <a:pt x="829421" y="2686901"/>
                              </a:lnTo>
                              <a:lnTo>
                                <a:pt x="815356" y="2673307"/>
                              </a:lnTo>
                              <a:lnTo>
                                <a:pt x="801518" y="2659486"/>
                              </a:lnTo>
                              <a:lnTo>
                                <a:pt x="787680" y="2645213"/>
                              </a:lnTo>
                              <a:lnTo>
                                <a:pt x="774068" y="2630939"/>
                              </a:lnTo>
                              <a:lnTo>
                                <a:pt x="760910" y="2616665"/>
                              </a:lnTo>
                              <a:lnTo>
                                <a:pt x="747753" y="2601938"/>
                              </a:lnTo>
                              <a:lnTo>
                                <a:pt x="735049" y="2586758"/>
                              </a:lnTo>
                              <a:lnTo>
                                <a:pt x="722345" y="2572031"/>
                              </a:lnTo>
                              <a:lnTo>
                                <a:pt x="709868" y="2556624"/>
                              </a:lnTo>
                              <a:lnTo>
                                <a:pt x="697844" y="2541217"/>
                              </a:lnTo>
                              <a:lnTo>
                                <a:pt x="685821" y="2525357"/>
                              </a:lnTo>
                              <a:lnTo>
                                <a:pt x="674251" y="2509724"/>
                              </a:lnTo>
                              <a:lnTo>
                                <a:pt x="662454" y="2493638"/>
                              </a:lnTo>
                              <a:lnTo>
                                <a:pt x="651338" y="2477551"/>
                              </a:lnTo>
                              <a:lnTo>
                                <a:pt x="640222" y="2461238"/>
                              </a:lnTo>
                              <a:lnTo>
                                <a:pt x="629560" y="2444698"/>
                              </a:lnTo>
                              <a:lnTo>
                                <a:pt x="619125" y="2428159"/>
                              </a:lnTo>
                              <a:lnTo>
                                <a:pt x="1096432" y="2152650"/>
                              </a:lnTo>
                              <a:close/>
                              <a:moveTo>
                                <a:pt x="1814920" y="1938337"/>
                              </a:moveTo>
                              <a:lnTo>
                                <a:pt x="2011363" y="2278589"/>
                              </a:lnTo>
                              <a:lnTo>
                                <a:pt x="1997089" y="2285385"/>
                              </a:lnTo>
                              <a:lnTo>
                                <a:pt x="1982814" y="2291954"/>
                              </a:lnTo>
                              <a:lnTo>
                                <a:pt x="1968313" y="2298297"/>
                              </a:lnTo>
                              <a:lnTo>
                                <a:pt x="1953586" y="2303960"/>
                              </a:lnTo>
                              <a:lnTo>
                                <a:pt x="1938405" y="2309397"/>
                              </a:lnTo>
                              <a:lnTo>
                                <a:pt x="1923451" y="2314607"/>
                              </a:lnTo>
                              <a:lnTo>
                                <a:pt x="1908044" y="2319364"/>
                              </a:lnTo>
                              <a:lnTo>
                                <a:pt x="1892636" y="2323668"/>
                              </a:lnTo>
                              <a:lnTo>
                                <a:pt x="1877002" y="2327520"/>
                              </a:lnTo>
                              <a:lnTo>
                                <a:pt x="1861142" y="2330917"/>
                              </a:lnTo>
                              <a:lnTo>
                                <a:pt x="1845281" y="2334315"/>
                              </a:lnTo>
                              <a:lnTo>
                                <a:pt x="1829194" y="2337034"/>
                              </a:lnTo>
                              <a:lnTo>
                                <a:pt x="1812881" y="2339299"/>
                              </a:lnTo>
                              <a:lnTo>
                                <a:pt x="1796567" y="2340885"/>
                              </a:lnTo>
                              <a:lnTo>
                                <a:pt x="1780253" y="2342471"/>
                              </a:lnTo>
                              <a:lnTo>
                                <a:pt x="1763713" y="2343150"/>
                              </a:lnTo>
                              <a:lnTo>
                                <a:pt x="1763713" y="1950797"/>
                              </a:lnTo>
                              <a:lnTo>
                                <a:pt x="1770284" y="1950117"/>
                              </a:lnTo>
                              <a:lnTo>
                                <a:pt x="1776855" y="1948984"/>
                              </a:lnTo>
                              <a:lnTo>
                                <a:pt x="1783426" y="1947625"/>
                              </a:lnTo>
                              <a:lnTo>
                                <a:pt x="1789996" y="1946266"/>
                              </a:lnTo>
                              <a:lnTo>
                                <a:pt x="1796114" y="1944454"/>
                              </a:lnTo>
                              <a:lnTo>
                                <a:pt x="1802458" y="1942415"/>
                              </a:lnTo>
                              <a:lnTo>
                                <a:pt x="1808802" y="1940376"/>
                              </a:lnTo>
                              <a:lnTo>
                                <a:pt x="1814920" y="1938337"/>
                              </a:lnTo>
                              <a:close/>
                              <a:moveTo>
                                <a:pt x="1659939" y="1938337"/>
                              </a:moveTo>
                              <a:lnTo>
                                <a:pt x="1666051" y="1940376"/>
                              </a:lnTo>
                              <a:lnTo>
                                <a:pt x="1672163" y="1942415"/>
                              </a:lnTo>
                              <a:lnTo>
                                <a:pt x="1678501" y="1944454"/>
                              </a:lnTo>
                              <a:lnTo>
                                <a:pt x="1684840" y="1946266"/>
                              </a:lnTo>
                              <a:lnTo>
                                <a:pt x="1691405" y="1947625"/>
                              </a:lnTo>
                              <a:lnTo>
                                <a:pt x="1697969" y="1948984"/>
                              </a:lnTo>
                              <a:lnTo>
                                <a:pt x="1704760" y="1950117"/>
                              </a:lnTo>
                              <a:lnTo>
                                <a:pt x="1711325" y="1950797"/>
                              </a:lnTo>
                              <a:lnTo>
                                <a:pt x="1711325" y="2343150"/>
                              </a:lnTo>
                              <a:lnTo>
                                <a:pt x="1694800" y="2342471"/>
                              </a:lnTo>
                              <a:lnTo>
                                <a:pt x="1678275" y="2340885"/>
                              </a:lnTo>
                              <a:lnTo>
                                <a:pt x="1661976" y="2339299"/>
                              </a:lnTo>
                              <a:lnTo>
                                <a:pt x="1645451" y="2337034"/>
                              </a:lnTo>
                              <a:lnTo>
                                <a:pt x="1629379" y="2334315"/>
                              </a:lnTo>
                              <a:lnTo>
                                <a:pt x="1613533" y="2331371"/>
                              </a:lnTo>
                              <a:lnTo>
                                <a:pt x="1597686" y="2327520"/>
                              </a:lnTo>
                              <a:lnTo>
                                <a:pt x="1582293" y="2323895"/>
                              </a:lnTo>
                              <a:lnTo>
                                <a:pt x="1566900" y="2319364"/>
                              </a:lnTo>
                              <a:lnTo>
                                <a:pt x="1551507" y="2314607"/>
                              </a:lnTo>
                              <a:lnTo>
                                <a:pt x="1536340" y="2309623"/>
                              </a:lnTo>
                              <a:lnTo>
                                <a:pt x="1521399" y="2303960"/>
                              </a:lnTo>
                              <a:lnTo>
                                <a:pt x="1506685" y="2298297"/>
                              </a:lnTo>
                              <a:lnTo>
                                <a:pt x="1492198" y="2292180"/>
                              </a:lnTo>
                              <a:lnTo>
                                <a:pt x="1477710" y="2285385"/>
                              </a:lnTo>
                              <a:lnTo>
                                <a:pt x="1463675" y="2278589"/>
                              </a:lnTo>
                              <a:lnTo>
                                <a:pt x="1659939" y="1938337"/>
                              </a:lnTo>
                              <a:close/>
                              <a:moveTo>
                                <a:pt x="1901647" y="1876425"/>
                              </a:moveTo>
                              <a:lnTo>
                                <a:pt x="2243138" y="2073276"/>
                              </a:lnTo>
                              <a:lnTo>
                                <a:pt x="2233829" y="2086883"/>
                              </a:lnTo>
                              <a:lnTo>
                                <a:pt x="2224293" y="2100036"/>
                              </a:lnTo>
                              <a:lnTo>
                                <a:pt x="2214302" y="2112736"/>
                              </a:lnTo>
                              <a:lnTo>
                                <a:pt x="2203858" y="2125210"/>
                              </a:lnTo>
                              <a:lnTo>
                                <a:pt x="2193413" y="2137683"/>
                              </a:lnTo>
                              <a:lnTo>
                                <a:pt x="2182514" y="2149702"/>
                              </a:lnTo>
                              <a:lnTo>
                                <a:pt x="2171162" y="2161495"/>
                              </a:lnTo>
                              <a:lnTo>
                                <a:pt x="2159582" y="2172835"/>
                              </a:lnTo>
                              <a:lnTo>
                                <a:pt x="2147775" y="2183947"/>
                              </a:lnTo>
                              <a:lnTo>
                                <a:pt x="2135514" y="2194833"/>
                              </a:lnTo>
                              <a:lnTo>
                                <a:pt x="2123253" y="2205265"/>
                              </a:lnTo>
                              <a:lnTo>
                                <a:pt x="2110538" y="2215470"/>
                              </a:lnTo>
                              <a:lnTo>
                                <a:pt x="2097369" y="2225449"/>
                              </a:lnTo>
                              <a:lnTo>
                                <a:pt x="2084200" y="2234747"/>
                              </a:lnTo>
                              <a:lnTo>
                                <a:pt x="2070576" y="2244045"/>
                              </a:lnTo>
                              <a:lnTo>
                                <a:pt x="2056953" y="2252663"/>
                              </a:lnTo>
                              <a:lnTo>
                                <a:pt x="1860550" y="1913165"/>
                              </a:lnTo>
                              <a:lnTo>
                                <a:pt x="1866227" y="1909309"/>
                              </a:lnTo>
                              <a:lnTo>
                                <a:pt x="1871676" y="1904774"/>
                              </a:lnTo>
                              <a:lnTo>
                                <a:pt x="1876898" y="1900691"/>
                              </a:lnTo>
                              <a:lnTo>
                                <a:pt x="1882120" y="1895929"/>
                              </a:lnTo>
                              <a:lnTo>
                                <a:pt x="1887116" y="1891166"/>
                              </a:lnTo>
                              <a:lnTo>
                                <a:pt x="1892111" y="1886404"/>
                              </a:lnTo>
                              <a:lnTo>
                                <a:pt x="1896879" y="1881415"/>
                              </a:lnTo>
                              <a:lnTo>
                                <a:pt x="1901647" y="1876425"/>
                              </a:lnTo>
                              <a:close/>
                              <a:moveTo>
                                <a:pt x="1573391" y="1876425"/>
                              </a:moveTo>
                              <a:lnTo>
                                <a:pt x="1578159" y="1881415"/>
                              </a:lnTo>
                              <a:lnTo>
                                <a:pt x="1582927" y="1886404"/>
                              </a:lnTo>
                              <a:lnTo>
                                <a:pt x="1587695" y="1891393"/>
                              </a:lnTo>
                              <a:lnTo>
                                <a:pt x="1592918" y="1896156"/>
                              </a:lnTo>
                              <a:lnTo>
                                <a:pt x="1597913" y="1900691"/>
                              </a:lnTo>
                              <a:lnTo>
                                <a:pt x="1603135" y="1905000"/>
                              </a:lnTo>
                              <a:lnTo>
                                <a:pt x="1608585" y="1909309"/>
                              </a:lnTo>
                              <a:lnTo>
                                <a:pt x="1614488" y="1913165"/>
                              </a:lnTo>
                              <a:lnTo>
                                <a:pt x="1418085" y="2252663"/>
                              </a:lnTo>
                              <a:lnTo>
                                <a:pt x="1404462" y="2244045"/>
                              </a:lnTo>
                              <a:lnTo>
                                <a:pt x="1390838" y="2234747"/>
                              </a:lnTo>
                              <a:lnTo>
                                <a:pt x="1377669" y="2225449"/>
                              </a:lnTo>
                              <a:lnTo>
                                <a:pt x="1364500" y="2215470"/>
                              </a:lnTo>
                              <a:lnTo>
                                <a:pt x="1351785" y="2205265"/>
                              </a:lnTo>
                              <a:lnTo>
                                <a:pt x="1339297" y="2194833"/>
                              </a:lnTo>
                              <a:lnTo>
                                <a:pt x="1327263" y="2183947"/>
                              </a:lnTo>
                              <a:lnTo>
                                <a:pt x="1315229" y="2172835"/>
                              </a:lnTo>
                              <a:lnTo>
                                <a:pt x="1303876" y="2161495"/>
                              </a:lnTo>
                              <a:lnTo>
                                <a:pt x="1292523" y="2149702"/>
                              </a:lnTo>
                              <a:lnTo>
                                <a:pt x="1281625" y="2137683"/>
                              </a:lnTo>
                              <a:lnTo>
                                <a:pt x="1271180" y="2125436"/>
                              </a:lnTo>
                              <a:lnTo>
                                <a:pt x="1260736" y="2112736"/>
                              </a:lnTo>
                              <a:lnTo>
                                <a:pt x="1250745" y="2100036"/>
                              </a:lnTo>
                              <a:lnTo>
                                <a:pt x="1241209" y="2086883"/>
                              </a:lnTo>
                              <a:lnTo>
                                <a:pt x="1231900" y="2073276"/>
                              </a:lnTo>
                              <a:lnTo>
                                <a:pt x="1573391" y="1876425"/>
                              </a:lnTo>
                              <a:close/>
                              <a:moveTo>
                                <a:pt x="3206750" y="1778000"/>
                              </a:moveTo>
                              <a:lnTo>
                                <a:pt x="3473450" y="1778000"/>
                              </a:lnTo>
                              <a:lnTo>
                                <a:pt x="3472316" y="1805887"/>
                              </a:lnTo>
                              <a:lnTo>
                                <a:pt x="3471182" y="1833547"/>
                              </a:lnTo>
                              <a:lnTo>
                                <a:pt x="3469368" y="1861207"/>
                              </a:lnTo>
                              <a:lnTo>
                                <a:pt x="3467100" y="1888414"/>
                              </a:lnTo>
                              <a:lnTo>
                                <a:pt x="3464832" y="1915621"/>
                              </a:lnTo>
                              <a:lnTo>
                                <a:pt x="3461657" y="1942828"/>
                              </a:lnTo>
                              <a:lnTo>
                                <a:pt x="3458255" y="1969581"/>
                              </a:lnTo>
                              <a:lnTo>
                                <a:pt x="3454627" y="1996788"/>
                              </a:lnTo>
                              <a:lnTo>
                                <a:pt x="3450091" y="2023541"/>
                              </a:lnTo>
                              <a:lnTo>
                                <a:pt x="3445555" y="2050067"/>
                              </a:lnTo>
                              <a:lnTo>
                                <a:pt x="3440339" y="2076594"/>
                              </a:lnTo>
                              <a:lnTo>
                                <a:pt x="3435123" y="2102667"/>
                              </a:lnTo>
                              <a:lnTo>
                                <a:pt x="3429227" y="2128967"/>
                              </a:lnTo>
                              <a:lnTo>
                                <a:pt x="3423104" y="2155040"/>
                              </a:lnTo>
                              <a:lnTo>
                                <a:pt x="3416300" y="2180886"/>
                              </a:lnTo>
                              <a:lnTo>
                                <a:pt x="3409496" y="2206733"/>
                              </a:lnTo>
                              <a:lnTo>
                                <a:pt x="3402012" y="2232126"/>
                              </a:lnTo>
                              <a:lnTo>
                                <a:pt x="3394302" y="2257519"/>
                              </a:lnTo>
                              <a:lnTo>
                                <a:pt x="3386138" y="2282685"/>
                              </a:lnTo>
                              <a:lnTo>
                                <a:pt x="3377746" y="2307851"/>
                              </a:lnTo>
                              <a:lnTo>
                                <a:pt x="3368902" y="2332791"/>
                              </a:lnTo>
                              <a:lnTo>
                                <a:pt x="3359604" y="2357277"/>
                              </a:lnTo>
                              <a:lnTo>
                                <a:pt x="3349852" y="2381989"/>
                              </a:lnTo>
                              <a:lnTo>
                                <a:pt x="3340100" y="2406249"/>
                              </a:lnTo>
                              <a:lnTo>
                                <a:pt x="3329668" y="2430508"/>
                              </a:lnTo>
                              <a:lnTo>
                                <a:pt x="3319009" y="2454314"/>
                              </a:lnTo>
                              <a:lnTo>
                                <a:pt x="3308123" y="2478120"/>
                              </a:lnTo>
                              <a:lnTo>
                                <a:pt x="3296557" y="2501699"/>
                              </a:lnTo>
                              <a:lnTo>
                                <a:pt x="3284764" y="2525052"/>
                              </a:lnTo>
                              <a:lnTo>
                                <a:pt x="3272745" y="2548177"/>
                              </a:lnTo>
                              <a:lnTo>
                                <a:pt x="3260498" y="2571303"/>
                              </a:lnTo>
                              <a:lnTo>
                                <a:pt x="3247571" y="2593975"/>
                              </a:lnTo>
                              <a:lnTo>
                                <a:pt x="3016250" y="2460436"/>
                              </a:lnTo>
                              <a:lnTo>
                                <a:pt x="3026909" y="2441391"/>
                              </a:lnTo>
                              <a:lnTo>
                                <a:pt x="3037341" y="2422346"/>
                              </a:lnTo>
                              <a:lnTo>
                                <a:pt x="3047547" y="2402621"/>
                              </a:lnTo>
                              <a:lnTo>
                                <a:pt x="3057072" y="2383123"/>
                              </a:lnTo>
                              <a:lnTo>
                                <a:pt x="3066823" y="2363625"/>
                              </a:lnTo>
                              <a:lnTo>
                                <a:pt x="3076122" y="2343447"/>
                              </a:lnTo>
                              <a:lnTo>
                                <a:pt x="3084966" y="2323268"/>
                              </a:lnTo>
                              <a:lnTo>
                                <a:pt x="3093584" y="2303317"/>
                              </a:lnTo>
                              <a:lnTo>
                                <a:pt x="3101975" y="2282912"/>
                              </a:lnTo>
                              <a:lnTo>
                                <a:pt x="3110140" y="2262507"/>
                              </a:lnTo>
                              <a:lnTo>
                                <a:pt x="3117850" y="2241648"/>
                              </a:lnTo>
                              <a:lnTo>
                                <a:pt x="3125334" y="2220790"/>
                              </a:lnTo>
                              <a:lnTo>
                                <a:pt x="3132591" y="2199931"/>
                              </a:lnTo>
                              <a:lnTo>
                                <a:pt x="3139168" y="2178846"/>
                              </a:lnTo>
                              <a:lnTo>
                                <a:pt x="3145971" y="2157534"/>
                              </a:lnTo>
                              <a:lnTo>
                                <a:pt x="3152095" y="2136222"/>
                              </a:lnTo>
                              <a:lnTo>
                                <a:pt x="3157991" y="2114683"/>
                              </a:lnTo>
                              <a:lnTo>
                                <a:pt x="3163434" y="2093145"/>
                              </a:lnTo>
                              <a:lnTo>
                                <a:pt x="3168650" y="2071379"/>
                              </a:lnTo>
                              <a:lnTo>
                                <a:pt x="3173639" y="2049387"/>
                              </a:lnTo>
                              <a:lnTo>
                                <a:pt x="3178402" y="2027395"/>
                              </a:lnTo>
                              <a:lnTo>
                                <a:pt x="3182711" y="2005403"/>
                              </a:lnTo>
                              <a:lnTo>
                                <a:pt x="3186566" y="1982958"/>
                              </a:lnTo>
                              <a:lnTo>
                                <a:pt x="3190195" y="1960739"/>
                              </a:lnTo>
                              <a:lnTo>
                                <a:pt x="3193596" y="1938293"/>
                              </a:lnTo>
                              <a:lnTo>
                                <a:pt x="3196545" y="1915621"/>
                              </a:lnTo>
                              <a:lnTo>
                                <a:pt x="3199039" y="1893175"/>
                              </a:lnTo>
                              <a:lnTo>
                                <a:pt x="3201307" y="1870276"/>
                              </a:lnTo>
                              <a:lnTo>
                                <a:pt x="3203121" y="1847151"/>
                              </a:lnTo>
                              <a:lnTo>
                                <a:pt x="3204709" y="1824478"/>
                              </a:lnTo>
                              <a:lnTo>
                                <a:pt x="3205843" y="1801353"/>
                              </a:lnTo>
                              <a:lnTo>
                                <a:pt x="3206750" y="1778000"/>
                              </a:lnTo>
                              <a:close/>
                              <a:moveTo>
                                <a:pt x="2498926" y="1778000"/>
                              </a:moveTo>
                              <a:lnTo>
                                <a:pt x="3051175" y="1778000"/>
                              </a:lnTo>
                              <a:lnTo>
                                <a:pt x="3050493" y="1798630"/>
                              </a:lnTo>
                              <a:lnTo>
                                <a:pt x="3049584" y="1819033"/>
                              </a:lnTo>
                              <a:lnTo>
                                <a:pt x="3047994" y="1839436"/>
                              </a:lnTo>
                              <a:lnTo>
                                <a:pt x="3046175" y="1859613"/>
                              </a:lnTo>
                              <a:lnTo>
                                <a:pt x="3044357" y="1880016"/>
                              </a:lnTo>
                              <a:lnTo>
                                <a:pt x="3041857" y="1899965"/>
                              </a:lnTo>
                              <a:lnTo>
                                <a:pt x="3039358" y="1919915"/>
                              </a:lnTo>
                              <a:lnTo>
                                <a:pt x="3036403" y="1939865"/>
                              </a:lnTo>
                              <a:lnTo>
                                <a:pt x="3032994" y="1959588"/>
                              </a:lnTo>
                              <a:lnTo>
                                <a:pt x="3029358" y="1979311"/>
                              </a:lnTo>
                              <a:lnTo>
                                <a:pt x="3025722" y="1998807"/>
                              </a:lnTo>
                              <a:lnTo>
                                <a:pt x="3021404" y="2018530"/>
                              </a:lnTo>
                              <a:lnTo>
                                <a:pt x="3017086" y="2037799"/>
                              </a:lnTo>
                              <a:lnTo>
                                <a:pt x="3012540" y="2056842"/>
                              </a:lnTo>
                              <a:lnTo>
                                <a:pt x="3007541" y="2076112"/>
                              </a:lnTo>
                              <a:lnTo>
                                <a:pt x="3002086" y="2095381"/>
                              </a:lnTo>
                              <a:lnTo>
                                <a:pt x="2996632" y="2114198"/>
                              </a:lnTo>
                              <a:lnTo>
                                <a:pt x="2990950" y="2133014"/>
                              </a:lnTo>
                              <a:lnTo>
                                <a:pt x="2984587" y="2151603"/>
                              </a:lnTo>
                              <a:lnTo>
                                <a:pt x="2978224" y="2170193"/>
                              </a:lnTo>
                              <a:lnTo>
                                <a:pt x="2971633" y="2188782"/>
                              </a:lnTo>
                              <a:lnTo>
                                <a:pt x="2964815" y="2207145"/>
                              </a:lnTo>
                              <a:lnTo>
                                <a:pt x="2957543" y="2225281"/>
                              </a:lnTo>
                              <a:lnTo>
                                <a:pt x="2950043" y="2243190"/>
                              </a:lnTo>
                              <a:lnTo>
                                <a:pt x="2942316" y="2261100"/>
                              </a:lnTo>
                              <a:lnTo>
                                <a:pt x="2934362" y="2279009"/>
                              </a:lnTo>
                              <a:lnTo>
                                <a:pt x="2926180" y="2296465"/>
                              </a:lnTo>
                              <a:lnTo>
                                <a:pt x="2917772" y="2314148"/>
                              </a:lnTo>
                              <a:lnTo>
                                <a:pt x="2909136" y="2331604"/>
                              </a:lnTo>
                              <a:lnTo>
                                <a:pt x="2900272" y="2348606"/>
                              </a:lnTo>
                              <a:lnTo>
                                <a:pt x="2890955" y="2365609"/>
                              </a:lnTo>
                              <a:lnTo>
                                <a:pt x="2881637" y="2382838"/>
                              </a:lnTo>
                              <a:lnTo>
                                <a:pt x="2403475" y="2107397"/>
                              </a:lnTo>
                              <a:lnTo>
                                <a:pt x="2413475" y="2088807"/>
                              </a:lnTo>
                              <a:lnTo>
                                <a:pt x="2423247" y="2069764"/>
                              </a:lnTo>
                              <a:lnTo>
                                <a:pt x="2432110" y="2050721"/>
                              </a:lnTo>
                              <a:lnTo>
                                <a:pt x="2440746" y="2031225"/>
                              </a:lnTo>
                              <a:lnTo>
                                <a:pt x="2444837" y="2021250"/>
                              </a:lnTo>
                              <a:lnTo>
                                <a:pt x="2448701" y="2011275"/>
                              </a:lnTo>
                              <a:lnTo>
                                <a:pt x="2452564" y="2001301"/>
                              </a:lnTo>
                              <a:lnTo>
                                <a:pt x="2456200" y="1991326"/>
                              </a:lnTo>
                              <a:lnTo>
                                <a:pt x="2459609" y="1981351"/>
                              </a:lnTo>
                              <a:lnTo>
                                <a:pt x="2463245" y="1970923"/>
                              </a:lnTo>
                              <a:lnTo>
                                <a:pt x="2466427" y="1960721"/>
                              </a:lnTo>
                              <a:lnTo>
                                <a:pt x="2469382" y="1950293"/>
                              </a:lnTo>
                              <a:lnTo>
                                <a:pt x="2472336" y="1940091"/>
                              </a:lnTo>
                              <a:lnTo>
                                <a:pt x="2475290" y="1929663"/>
                              </a:lnTo>
                              <a:lnTo>
                                <a:pt x="2477790" y="1919008"/>
                              </a:lnTo>
                              <a:lnTo>
                                <a:pt x="2480517" y="1908580"/>
                              </a:lnTo>
                              <a:lnTo>
                                <a:pt x="2482790" y="1897925"/>
                              </a:lnTo>
                              <a:lnTo>
                                <a:pt x="2485063" y="1887270"/>
                              </a:lnTo>
                              <a:lnTo>
                                <a:pt x="2487108" y="1876615"/>
                              </a:lnTo>
                              <a:lnTo>
                                <a:pt x="2488926" y="1865733"/>
                              </a:lnTo>
                              <a:lnTo>
                                <a:pt x="2490744" y="1855079"/>
                              </a:lnTo>
                              <a:lnTo>
                                <a:pt x="2492562" y="1844197"/>
                              </a:lnTo>
                              <a:lnTo>
                                <a:pt x="2493926" y="1833315"/>
                              </a:lnTo>
                              <a:lnTo>
                                <a:pt x="2495290" y="1822434"/>
                              </a:lnTo>
                              <a:lnTo>
                                <a:pt x="2496426" y="1811325"/>
                              </a:lnTo>
                              <a:lnTo>
                                <a:pt x="2497562" y="1800444"/>
                              </a:lnTo>
                              <a:lnTo>
                                <a:pt x="2498244" y="1789109"/>
                              </a:lnTo>
                              <a:lnTo>
                                <a:pt x="2498926" y="1778000"/>
                              </a:lnTo>
                              <a:close/>
                              <a:moveTo>
                                <a:pt x="1949419" y="1778000"/>
                              </a:moveTo>
                              <a:lnTo>
                                <a:pt x="2343150" y="1778000"/>
                              </a:lnTo>
                              <a:lnTo>
                                <a:pt x="2341792" y="1795189"/>
                              </a:lnTo>
                              <a:lnTo>
                                <a:pt x="2339754" y="1811700"/>
                              </a:lnTo>
                              <a:lnTo>
                                <a:pt x="2337490" y="1828437"/>
                              </a:lnTo>
                              <a:lnTo>
                                <a:pt x="2334773" y="1844721"/>
                              </a:lnTo>
                              <a:lnTo>
                                <a:pt x="2331603" y="1861232"/>
                              </a:lnTo>
                              <a:lnTo>
                                <a:pt x="2327981" y="1877516"/>
                              </a:lnTo>
                              <a:lnTo>
                                <a:pt x="2323905" y="1893348"/>
                              </a:lnTo>
                              <a:lnTo>
                                <a:pt x="2319603" y="1909180"/>
                              </a:lnTo>
                              <a:lnTo>
                                <a:pt x="2314622" y="1925012"/>
                              </a:lnTo>
                              <a:lnTo>
                                <a:pt x="2309415" y="1940166"/>
                              </a:lnTo>
                              <a:lnTo>
                                <a:pt x="2303754" y="1955545"/>
                              </a:lnTo>
                              <a:lnTo>
                                <a:pt x="2297415" y="1970699"/>
                              </a:lnTo>
                              <a:lnTo>
                                <a:pt x="2291075" y="1985626"/>
                              </a:lnTo>
                              <a:lnTo>
                                <a:pt x="2284057" y="2000101"/>
                              </a:lnTo>
                              <a:lnTo>
                                <a:pt x="2277038" y="2014803"/>
                              </a:lnTo>
                              <a:lnTo>
                                <a:pt x="2269340" y="2028825"/>
                              </a:lnTo>
                              <a:lnTo>
                                <a:pt x="1930400" y="1833412"/>
                              </a:lnTo>
                              <a:lnTo>
                                <a:pt x="1933796" y="1827080"/>
                              </a:lnTo>
                              <a:lnTo>
                                <a:pt x="1936740" y="1820294"/>
                              </a:lnTo>
                              <a:lnTo>
                                <a:pt x="1939457" y="1813509"/>
                              </a:lnTo>
                              <a:lnTo>
                                <a:pt x="1941947" y="1806724"/>
                              </a:lnTo>
                              <a:lnTo>
                                <a:pt x="1943985" y="1799487"/>
                              </a:lnTo>
                              <a:lnTo>
                                <a:pt x="1946249" y="1792701"/>
                              </a:lnTo>
                              <a:lnTo>
                                <a:pt x="1948060" y="1785464"/>
                              </a:lnTo>
                              <a:lnTo>
                                <a:pt x="1949419" y="1778000"/>
                              </a:lnTo>
                              <a:close/>
                              <a:moveTo>
                                <a:pt x="1130300" y="1778000"/>
                              </a:moveTo>
                              <a:lnTo>
                                <a:pt x="1525535" y="1778000"/>
                              </a:lnTo>
                              <a:lnTo>
                                <a:pt x="1527127" y="1785504"/>
                              </a:lnTo>
                              <a:lnTo>
                                <a:pt x="1528719" y="1792781"/>
                              </a:lnTo>
                              <a:lnTo>
                                <a:pt x="1530993" y="1799603"/>
                              </a:lnTo>
                              <a:lnTo>
                                <a:pt x="1533267" y="1806880"/>
                              </a:lnTo>
                              <a:lnTo>
                                <a:pt x="1535769" y="1813702"/>
                              </a:lnTo>
                              <a:lnTo>
                                <a:pt x="1538498" y="1820524"/>
                              </a:lnTo>
                              <a:lnTo>
                                <a:pt x="1541454" y="1827346"/>
                              </a:lnTo>
                              <a:lnTo>
                                <a:pt x="1544638" y="1833713"/>
                              </a:lnTo>
                              <a:lnTo>
                                <a:pt x="1204435" y="2030413"/>
                              </a:lnTo>
                              <a:lnTo>
                                <a:pt x="1196703" y="2016087"/>
                              </a:lnTo>
                              <a:lnTo>
                                <a:pt x="1189426" y="2001534"/>
                              </a:lnTo>
                              <a:lnTo>
                                <a:pt x="1182604" y="1986753"/>
                              </a:lnTo>
                              <a:lnTo>
                                <a:pt x="1176009" y="1971744"/>
                              </a:lnTo>
                              <a:lnTo>
                                <a:pt x="1169869" y="1956509"/>
                              </a:lnTo>
                              <a:lnTo>
                                <a:pt x="1164184" y="1941045"/>
                              </a:lnTo>
                              <a:lnTo>
                                <a:pt x="1158953" y="1925810"/>
                              </a:lnTo>
                              <a:lnTo>
                                <a:pt x="1153950" y="1909892"/>
                              </a:lnTo>
                              <a:lnTo>
                                <a:pt x="1149402" y="1893974"/>
                              </a:lnTo>
                              <a:lnTo>
                                <a:pt x="1145536" y="1878056"/>
                              </a:lnTo>
                              <a:lnTo>
                                <a:pt x="1141898" y="1861683"/>
                              </a:lnTo>
                              <a:lnTo>
                                <a:pt x="1138486" y="1845083"/>
                              </a:lnTo>
                              <a:lnTo>
                                <a:pt x="1135758" y="1828710"/>
                              </a:lnTo>
                              <a:lnTo>
                                <a:pt x="1133483" y="1811883"/>
                              </a:lnTo>
                              <a:lnTo>
                                <a:pt x="1131664" y="1795283"/>
                              </a:lnTo>
                              <a:lnTo>
                                <a:pt x="1130300" y="1778000"/>
                              </a:lnTo>
                              <a:close/>
                              <a:moveTo>
                                <a:pt x="423863" y="1778000"/>
                              </a:moveTo>
                              <a:lnTo>
                                <a:pt x="974952" y="1778000"/>
                              </a:lnTo>
                              <a:lnTo>
                                <a:pt x="975406" y="1789109"/>
                              </a:lnTo>
                              <a:lnTo>
                                <a:pt x="976313" y="1800444"/>
                              </a:lnTo>
                              <a:lnTo>
                                <a:pt x="977447" y="1811325"/>
                              </a:lnTo>
                              <a:lnTo>
                                <a:pt x="978581" y="1822434"/>
                              </a:lnTo>
                              <a:lnTo>
                                <a:pt x="979715" y="1833315"/>
                              </a:lnTo>
                              <a:lnTo>
                                <a:pt x="981302" y="1844197"/>
                              </a:lnTo>
                              <a:lnTo>
                                <a:pt x="982890" y="1855079"/>
                              </a:lnTo>
                              <a:lnTo>
                                <a:pt x="984478" y="1865733"/>
                              </a:lnTo>
                              <a:lnTo>
                                <a:pt x="986519" y="1876615"/>
                              </a:lnTo>
                              <a:lnTo>
                                <a:pt x="988786" y="1887270"/>
                              </a:lnTo>
                              <a:lnTo>
                                <a:pt x="991054" y="1897925"/>
                              </a:lnTo>
                              <a:lnTo>
                                <a:pt x="993095" y="1908580"/>
                              </a:lnTo>
                              <a:lnTo>
                                <a:pt x="995590" y="1919008"/>
                              </a:lnTo>
                              <a:lnTo>
                                <a:pt x="998311" y="1929663"/>
                              </a:lnTo>
                              <a:lnTo>
                                <a:pt x="1001033" y="1940091"/>
                              </a:lnTo>
                              <a:lnTo>
                                <a:pt x="1004208" y="1950293"/>
                              </a:lnTo>
                              <a:lnTo>
                                <a:pt x="1007383" y="1960721"/>
                              </a:lnTo>
                              <a:lnTo>
                                <a:pt x="1010558" y="1970923"/>
                              </a:lnTo>
                              <a:lnTo>
                                <a:pt x="1013960" y="1981351"/>
                              </a:lnTo>
                              <a:lnTo>
                                <a:pt x="1017588" y="1991326"/>
                              </a:lnTo>
                              <a:lnTo>
                                <a:pt x="1021217" y="2001301"/>
                              </a:lnTo>
                              <a:lnTo>
                                <a:pt x="1024845" y="2011275"/>
                              </a:lnTo>
                              <a:lnTo>
                                <a:pt x="1028928" y="2021250"/>
                              </a:lnTo>
                              <a:lnTo>
                                <a:pt x="1032783" y="2031225"/>
                              </a:lnTo>
                              <a:lnTo>
                                <a:pt x="1037092" y="2040973"/>
                              </a:lnTo>
                              <a:lnTo>
                                <a:pt x="1041401" y="2050721"/>
                              </a:lnTo>
                              <a:lnTo>
                                <a:pt x="1050472" y="2069764"/>
                              </a:lnTo>
                              <a:lnTo>
                                <a:pt x="1059997" y="2088807"/>
                              </a:lnTo>
                              <a:lnTo>
                                <a:pt x="1069976" y="2107397"/>
                              </a:lnTo>
                              <a:lnTo>
                                <a:pt x="593045" y="2382838"/>
                              </a:lnTo>
                              <a:lnTo>
                                <a:pt x="583747" y="2365609"/>
                              </a:lnTo>
                              <a:lnTo>
                                <a:pt x="574449" y="2348606"/>
                              </a:lnTo>
                              <a:lnTo>
                                <a:pt x="565604" y="2331604"/>
                              </a:lnTo>
                              <a:lnTo>
                                <a:pt x="556986" y="2314148"/>
                              </a:lnTo>
                              <a:lnTo>
                                <a:pt x="548368" y="2296465"/>
                              </a:lnTo>
                              <a:lnTo>
                                <a:pt x="540204" y="2279009"/>
                              </a:lnTo>
                              <a:lnTo>
                                <a:pt x="532266" y="2261100"/>
                              </a:lnTo>
                              <a:lnTo>
                                <a:pt x="524556" y="2243190"/>
                              </a:lnTo>
                              <a:lnTo>
                                <a:pt x="517299" y="2225281"/>
                              </a:lnTo>
                              <a:lnTo>
                                <a:pt x="510041" y="2207145"/>
                              </a:lnTo>
                              <a:lnTo>
                                <a:pt x="503011" y="2188782"/>
                              </a:lnTo>
                              <a:lnTo>
                                <a:pt x="496661" y="2170193"/>
                              </a:lnTo>
                              <a:lnTo>
                                <a:pt x="490311" y="2151603"/>
                              </a:lnTo>
                              <a:lnTo>
                                <a:pt x="483961" y="2133014"/>
                              </a:lnTo>
                              <a:lnTo>
                                <a:pt x="478291" y="2114198"/>
                              </a:lnTo>
                              <a:lnTo>
                                <a:pt x="472849" y="2095381"/>
                              </a:lnTo>
                              <a:lnTo>
                                <a:pt x="467406" y="2076112"/>
                              </a:lnTo>
                              <a:lnTo>
                                <a:pt x="462416" y="2056842"/>
                              </a:lnTo>
                              <a:lnTo>
                                <a:pt x="457881" y="2037799"/>
                              </a:lnTo>
                              <a:lnTo>
                                <a:pt x="453572" y="2018530"/>
                              </a:lnTo>
                              <a:lnTo>
                                <a:pt x="449263" y="1998807"/>
                              </a:lnTo>
                              <a:lnTo>
                                <a:pt x="445634" y="1979311"/>
                              </a:lnTo>
                              <a:lnTo>
                                <a:pt x="441779" y="1959588"/>
                              </a:lnTo>
                              <a:lnTo>
                                <a:pt x="438604" y="1939865"/>
                              </a:lnTo>
                              <a:lnTo>
                                <a:pt x="435882" y="1919915"/>
                              </a:lnTo>
                              <a:lnTo>
                                <a:pt x="433161" y="1899965"/>
                              </a:lnTo>
                              <a:lnTo>
                                <a:pt x="430666" y="1880016"/>
                              </a:lnTo>
                              <a:lnTo>
                                <a:pt x="428625" y="1859613"/>
                              </a:lnTo>
                              <a:lnTo>
                                <a:pt x="427038" y="1839436"/>
                              </a:lnTo>
                              <a:lnTo>
                                <a:pt x="425450" y="1819033"/>
                              </a:lnTo>
                              <a:lnTo>
                                <a:pt x="424543" y="1798630"/>
                              </a:lnTo>
                              <a:lnTo>
                                <a:pt x="423863" y="1778000"/>
                              </a:lnTo>
                              <a:close/>
                              <a:moveTo>
                                <a:pt x="1588" y="1778000"/>
                              </a:moveTo>
                              <a:lnTo>
                                <a:pt x="268288" y="1778000"/>
                              </a:lnTo>
                              <a:lnTo>
                                <a:pt x="268968" y="1801353"/>
                              </a:lnTo>
                              <a:lnTo>
                                <a:pt x="270329" y="1824478"/>
                              </a:lnTo>
                              <a:lnTo>
                                <a:pt x="271690" y="1847151"/>
                              </a:lnTo>
                              <a:lnTo>
                                <a:pt x="273731" y="1870276"/>
                              </a:lnTo>
                              <a:lnTo>
                                <a:pt x="275998" y="1893175"/>
                              </a:lnTo>
                              <a:lnTo>
                                <a:pt x="278493" y="1915621"/>
                              </a:lnTo>
                              <a:lnTo>
                                <a:pt x="281441" y="1938293"/>
                              </a:lnTo>
                              <a:lnTo>
                                <a:pt x="284616" y="1960739"/>
                              </a:lnTo>
                              <a:lnTo>
                                <a:pt x="288472" y="1982958"/>
                              </a:lnTo>
                              <a:lnTo>
                                <a:pt x="292327" y="2005403"/>
                              </a:lnTo>
                              <a:lnTo>
                                <a:pt x="296636" y="2027395"/>
                              </a:lnTo>
                              <a:lnTo>
                                <a:pt x="301398" y="2049387"/>
                              </a:lnTo>
                              <a:lnTo>
                                <a:pt x="306161" y="2071379"/>
                              </a:lnTo>
                              <a:lnTo>
                                <a:pt x="311377" y="2093145"/>
                              </a:lnTo>
                              <a:lnTo>
                                <a:pt x="316820" y="2114683"/>
                              </a:lnTo>
                              <a:lnTo>
                                <a:pt x="322943" y="2136222"/>
                              </a:lnTo>
                              <a:lnTo>
                                <a:pt x="329066" y="2157534"/>
                              </a:lnTo>
                              <a:lnTo>
                                <a:pt x="335643" y="2178846"/>
                              </a:lnTo>
                              <a:lnTo>
                                <a:pt x="342447" y="2199931"/>
                              </a:lnTo>
                              <a:lnTo>
                                <a:pt x="349704" y="2220790"/>
                              </a:lnTo>
                              <a:lnTo>
                                <a:pt x="356961" y="2241648"/>
                              </a:lnTo>
                              <a:lnTo>
                                <a:pt x="364898" y="2262507"/>
                              </a:lnTo>
                              <a:lnTo>
                                <a:pt x="372836" y="2282912"/>
                              </a:lnTo>
                              <a:lnTo>
                                <a:pt x="381454" y="2303317"/>
                              </a:lnTo>
                              <a:lnTo>
                                <a:pt x="390072" y="2323268"/>
                              </a:lnTo>
                              <a:lnTo>
                                <a:pt x="398916" y="2343447"/>
                              </a:lnTo>
                              <a:lnTo>
                                <a:pt x="408215" y="2363625"/>
                              </a:lnTo>
                              <a:lnTo>
                                <a:pt x="417740" y="2383123"/>
                              </a:lnTo>
                              <a:lnTo>
                                <a:pt x="427491" y="2402621"/>
                              </a:lnTo>
                              <a:lnTo>
                                <a:pt x="437697" y="2422346"/>
                              </a:lnTo>
                              <a:lnTo>
                                <a:pt x="448129" y="2441391"/>
                              </a:lnTo>
                              <a:lnTo>
                                <a:pt x="458788" y="2460436"/>
                              </a:lnTo>
                              <a:lnTo>
                                <a:pt x="227466" y="2593975"/>
                              </a:lnTo>
                              <a:lnTo>
                                <a:pt x="214540" y="2571303"/>
                              </a:lnTo>
                              <a:lnTo>
                                <a:pt x="202066" y="2548177"/>
                              </a:lnTo>
                              <a:lnTo>
                                <a:pt x="190273" y="2525052"/>
                              </a:lnTo>
                              <a:lnTo>
                                <a:pt x="178254" y="2501699"/>
                              </a:lnTo>
                              <a:lnTo>
                                <a:pt x="166915" y="2478120"/>
                              </a:lnTo>
                              <a:lnTo>
                                <a:pt x="156029" y="2454314"/>
                              </a:lnTo>
                              <a:lnTo>
                                <a:pt x="145370" y="2430508"/>
                              </a:lnTo>
                              <a:lnTo>
                                <a:pt x="134938" y="2406249"/>
                              </a:lnTo>
                              <a:lnTo>
                                <a:pt x="124959" y="2381989"/>
                              </a:lnTo>
                              <a:lnTo>
                                <a:pt x="115434" y="2357277"/>
                              </a:lnTo>
                              <a:lnTo>
                                <a:pt x="106136" y="2332564"/>
                              </a:lnTo>
                              <a:lnTo>
                                <a:pt x="97291" y="2307851"/>
                              </a:lnTo>
                              <a:lnTo>
                                <a:pt x="88900" y="2282685"/>
                              </a:lnTo>
                              <a:lnTo>
                                <a:pt x="80736" y="2257519"/>
                              </a:lnTo>
                              <a:lnTo>
                                <a:pt x="73025" y="2232126"/>
                              </a:lnTo>
                              <a:lnTo>
                                <a:pt x="65541" y="2206733"/>
                              </a:lnTo>
                              <a:lnTo>
                                <a:pt x="58511" y="2180886"/>
                              </a:lnTo>
                              <a:lnTo>
                                <a:pt x="51934" y="2155040"/>
                              </a:lnTo>
                              <a:lnTo>
                                <a:pt x="45811" y="2128967"/>
                              </a:lnTo>
                              <a:lnTo>
                                <a:pt x="39688" y="2102667"/>
                              </a:lnTo>
                              <a:lnTo>
                                <a:pt x="34472" y="2076594"/>
                              </a:lnTo>
                              <a:lnTo>
                                <a:pt x="29256" y="2050067"/>
                              </a:lnTo>
                              <a:lnTo>
                                <a:pt x="24947" y="2023541"/>
                              </a:lnTo>
                              <a:lnTo>
                                <a:pt x="20411" y="1996788"/>
                              </a:lnTo>
                              <a:lnTo>
                                <a:pt x="16782" y="1969581"/>
                              </a:lnTo>
                              <a:lnTo>
                                <a:pt x="13154" y="1942601"/>
                              </a:lnTo>
                              <a:lnTo>
                                <a:pt x="10206" y="1915621"/>
                              </a:lnTo>
                              <a:lnTo>
                                <a:pt x="7711" y="1888414"/>
                              </a:lnTo>
                              <a:lnTo>
                                <a:pt x="5443" y="1861207"/>
                              </a:lnTo>
                              <a:lnTo>
                                <a:pt x="3856" y="1833547"/>
                              </a:lnTo>
                              <a:lnTo>
                                <a:pt x="2495" y="1805887"/>
                              </a:lnTo>
                              <a:lnTo>
                                <a:pt x="1588" y="1778000"/>
                              </a:lnTo>
                              <a:close/>
                              <a:moveTo>
                                <a:pt x="1736726" y="1598612"/>
                              </a:moveTo>
                              <a:lnTo>
                                <a:pt x="1743971" y="1598839"/>
                              </a:lnTo>
                              <a:lnTo>
                                <a:pt x="1750763" y="1599291"/>
                              </a:lnTo>
                              <a:lnTo>
                                <a:pt x="1757782" y="1600197"/>
                              </a:lnTo>
                              <a:lnTo>
                                <a:pt x="1764348" y="1601556"/>
                              </a:lnTo>
                              <a:lnTo>
                                <a:pt x="1771141" y="1602914"/>
                              </a:lnTo>
                              <a:lnTo>
                                <a:pt x="1777707" y="1604952"/>
                              </a:lnTo>
                              <a:lnTo>
                                <a:pt x="1784273" y="1606989"/>
                              </a:lnTo>
                              <a:lnTo>
                                <a:pt x="1790386" y="1609480"/>
                              </a:lnTo>
                              <a:lnTo>
                                <a:pt x="1796499" y="1612423"/>
                              </a:lnTo>
                              <a:lnTo>
                                <a:pt x="1802612" y="1615367"/>
                              </a:lnTo>
                              <a:lnTo>
                                <a:pt x="1808273" y="1618537"/>
                              </a:lnTo>
                              <a:lnTo>
                                <a:pt x="1813933" y="1622386"/>
                              </a:lnTo>
                              <a:lnTo>
                                <a:pt x="1819367" y="1626008"/>
                              </a:lnTo>
                              <a:lnTo>
                                <a:pt x="1824574" y="1630310"/>
                              </a:lnTo>
                              <a:lnTo>
                                <a:pt x="1829555" y="1634612"/>
                              </a:lnTo>
                              <a:lnTo>
                                <a:pt x="1834310" y="1639140"/>
                              </a:lnTo>
                              <a:lnTo>
                                <a:pt x="1838838" y="1643895"/>
                              </a:lnTo>
                              <a:lnTo>
                                <a:pt x="1843140" y="1649102"/>
                              </a:lnTo>
                              <a:lnTo>
                                <a:pt x="1847216" y="1654310"/>
                              </a:lnTo>
                              <a:lnTo>
                                <a:pt x="1851291" y="1659744"/>
                              </a:lnTo>
                              <a:lnTo>
                                <a:pt x="1854687" y="1665178"/>
                              </a:lnTo>
                              <a:lnTo>
                                <a:pt x="1858310" y="1671065"/>
                              </a:lnTo>
                              <a:lnTo>
                                <a:pt x="1861253" y="1676951"/>
                              </a:lnTo>
                              <a:lnTo>
                                <a:pt x="1863970" y="1682838"/>
                              </a:lnTo>
                              <a:lnTo>
                                <a:pt x="1866461" y="1689404"/>
                              </a:lnTo>
                              <a:lnTo>
                                <a:pt x="1868725" y="1695744"/>
                              </a:lnTo>
                              <a:lnTo>
                                <a:pt x="1870310" y="1702310"/>
                              </a:lnTo>
                              <a:lnTo>
                                <a:pt x="1872121" y="1708876"/>
                              </a:lnTo>
                              <a:lnTo>
                                <a:pt x="1873253" y="1715895"/>
                              </a:lnTo>
                              <a:lnTo>
                                <a:pt x="1874159" y="1722687"/>
                              </a:lnTo>
                              <a:lnTo>
                                <a:pt x="1874612" y="1729706"/>
                              </a:lnTo>
                              <a:lnTo>
                                <a:pt x="1874838" y="1736951"/>
                              </a:lnTo>
                              <a:lnTo>
                                <a:pt x="1874612" y="1743744"/>
                              </a:lnTo>
                              <a:lnTo>
                                <a:pt x="1874159" y="1750989"/>
                              </a:lnTo>
                              <a:lnTo>
                                <a:pt x="1873253" y="1757781"/>
                              </a:lnTo>
                              <a:lnTo>
                                <a:pt x="1872121" y="1764574"/>
                              </a:lnTo>
                              <a:lnTo>
                                <a:pt x="1870310" y="1771366"/>
                              </a:lnTo>
                              <a:lnTo>
                                <a:pt x="1868725" y="1777706"/>
                              </a:lnTo>
                              <a:lnTo>
                                <a:pt x="1866461" y="1784272"/>
                              </a:lnTo>
                              <a:lnTo>
                                <a:pt x="1863970" y="1790611"/>
                              </a:lnTo>
                              <a:lnTo>
                                <a:pt x="1861253" y="1796498"/>
                              </a:lnTo>
                              <a:lnTo>
                                <a:pt x="1858310" y="1802385"/>
                              </a:lnTo>
                              <a:lnTo>
                                <a:pt x="1854687" y="1808498"/>
                              </a:lnTo>
                              <a:lnTo>
                                <a:pt x="1851291" y="1813932"/>
                              </a:lnTo>
                              <a:lnTo>
                                <a:pt x="1847216" y="1819366"/>
                              </a:lnTo>
                              <a:lnTo>
                                <a:pt x="1843140" y="1824573"/>
                              </a:lnTo>
                              <a:lnTo>
                                <a:pt x="1838838" y="1829781"/>
                              </a:lnTo>
                              <a:lnTo>
                                <a:pt x="1834310" y="1834309"/>
                              </a:lnTo>
                              <a:lnTo>
                                <a:pt x="1829555" y="1838837"/>
                              </a:lnTo>
                              <a:lnTo>
                                <a:pt x="1824574" y="1843366"/>
                              </a:lnTo>
                              <a:lnTo>
                                <a:pt x="1819367" y="1847215"/>
                              </a:lnTo>
                              <a:lnTo>
                                <a:pt x="1813933" y="1851290"/>
                              </a:lnTo>
                              <a:lnTo>
                                <a:pt x="1808273" y="1854913"/>
                              </a:lnTo>
                              <a:lnTo>
                                <a:pt x="1802612" y="1858083"/>
                              </a:lnTo>
                              <a:lnTo>
                                <a:pt x="1796499" y="1861252"/>
                              </a:lnTo>
                              <a:lnTo>
                                <a:pt x="1790386" y="1864196"/>
                              </a:lnTo>
                              <a:lnTo>
                                <a:pt x="1784273" y="1866686"/>
                              </a:lnTo>
                              <a:lnTo>
                                <a:pt x="1777707" y="1868498"/>
                              </a:lnTo>
                              <a:lnTo>
                                <a:pt x="1771141" y="1870535"/>
                              </a:lnTo>
                              <a:lnTo>
                                <a:pt x="1764348" y="1872120"/>
                              </a:lnTo>
                              <a:lnTo>
                                <a:pt x="1757782" y="1873252"/>
                              </a:lnTo>
                              <a:lnTo>
                                <a:pt x="1750763" y="1874158"/>
                              </a:lnTo>
                              <a:lnTo>
                                <a:pt x="1743971" y="1874837"/>
                              </a:lnTo>
                              <a:lnTo>
                                <a:pt x="1736726" y="1874837"/>
                              </a:lnTo>
                              <a:lnTo>
                                <a:pt x="1729481" y="1874837"/>
                              </a:lnTo>
                              <a:lnTo>
                                <a:pt x="1722688" y="1874158"/>
                              </a:lnTo>
                              <a:lnTo>
                                <a:pt x="1715669" y="1873252"/>
                              </a:lnTo>
                              <a:lnTo>
                                <a:pt x="1708877" y="1872120"/>
                              </a:lnTo>
                              <a:lnTo>
                                <a:pt x="1702311" y="1870535"/>
                              </a:lnTo>
                              <a:lnTo>
                                <a:pt x="1695518" y="1868498"/>
                              </a:lnTo>
                              <a:lnTo>
                                <a:pt x="1689179" y="1866686"/>
                              </a:lnTo>
                              <a:lnTo>
                                <a:pt x="1683066" y="1864196"/>
                              </a:lnTo>
                              <a:lnTo>
                                <a:pt x="1676726" y="1861252"/>
                              </a:lnTo>
                              <a:lnTo>
                                <a:pt x="1670839" y="1858083"/>
                              </a:lnTo>
                              <a:lnTo>
                                <a:pt x="1665179" y="1854913"/>
                              </a:lnTo>
                              <a:lnTo>
                                <a:pt x="1659519" y="1851290"/>
                              </a:lnTo>
                              <a:lnTo>
                                <a:pt x="1654085" y="1847215"/>
                              </a:lnTo>
                              <a:lnTo>
                                <a:pt x="1648877" y="1843366"/>
                              </a:lnTo>
                              <a:lnTo>
                                <a:pt x="1643896" y="1838837"/>
                              </a:lnTo>
                              <a:lnTo>
                                <a:pt x="1638915" y="1834309"/>
                              </a:lnTo>
                              <a:lnTo>
                                <a:pt x="1634387" y="1829781"/>
                              </a:lnTo>
                              <a:lnTo>
                                <a:pt x="1630085" y="1824573"/>
                              </a:lnTo>
                              <a:lnTo>
                                <a:pt x="1626009" y="1819366"/>
                              </a:lnTo>
                              <a:lnTo>
                                <a:pt x="1622160" y="1813932"/>
                              </a:lnTo>
                              <a:lnTo>
                                <a:pt x="1618538" y="1808498"/>
                              </a:lnTo>
                              <a:lnTo>
                                <a:pt x="1615141" y="1802385"/>
                              </a:lnTo>
                              <a:lnTo>
                                <a:pt x="1612198" y="1796498"/>
                              </a:lnTo>
                              <a:lnTo>
                                <a:pt x="1609481" y="1790611"/>
                              </a:lnTo>
                              <a:lnTo>
                                <a:pt x="1606991" y="1784272"/>
                              </a:lnTo>
                              <a:lnTo>
                                <a:pt x="1604726" y="1777706"/>
                              </a:lnTo>
                              <a:lnTo>
                                <a:pt x="1602915" y="1771366"/>
                              </a:lnTo>
                              <a:lnTo>
                                <a:pt x="1601330" y="1764574"/>
                              </a:lnTo>
                              <a:lnTo>
                                <a:pt x="1599972" y="1757781"/>
                              </a:lnTo>
                              <a:lnTo>
                                <a:pt x="1599292" y="1750989"/>
                              </a:lnTo>
                              <a:lnTo>
                                <a:pt x="1598840" y="1743744"/>
                              </a:lnTo>
                              <a:lnTo>
                                <a:pt x="1598613" y="1736951"/>
                              </a:lnTo>
                              <a:lnTo>
                                <a:pt x="1598840" y="1729706"/>
                              </a:lnTo>
                              <a:lnTo>
                                <a:pt x="1599292" y="1722687"/>
                              </a:lnTo>
                              <a:lnTo>
                                <a:pt x="1599972" y="1715895"/>
                              </a:lnTo>
                              <a:lnTo>
                                <a:pt x="1601330" y="1708876"/>
                              </a:lnTo>
                              <a:lnTo>
                                <a:pt x="1602915" y="1702310"/>
                              </a:lnTo>
                              <a:lnTo>
                                <a:pt x="1604726" y="1695744"/>
                              </a:lnTo>
                              <a:lnTo>
                                <a:pt x="1606991" y="1689404"/>
                              </a:lnTo>
                              <a:lnTo>
                                <a:pt x="1609481" y="1682838"/>
                              </a:lnTo>
                              <a:lnTo>
                                <a:pt x="1612198" y="1676951"/>
                              </a:lnTo>
                              <a:lnTo>
                                <a:pt x="1615141" y="1671065"/>
                              </a:lnTo>
                              <a:lnTo>
                                <a:pt x="1618538" y="1665178"/>
                              </a:lnTo>
                              <a:lnTo>
                                <a:pt x="1622160" y="1659744"/>
                              </a:lnTo>
                              <a:lnTo>
                                <a:pt x="1626009" y="1654310"/>
                              </a:lnTo>
                              <a:lnTo>
                                <a:pt x="1630085" y="1649102"/>
                              </a:lnTo>
                              <a:lnTo>
                                <a:pt x="1634387" y="1643895"/>
                              </a:lnTo>
                              <a:lnTo>
                                <a:pt x="1638915" y="1639140"/>
                              </a:lnTo>
                              <a:lnTo>
                                <a:pt x="1643896" y="1634612"/>
                              </a:lnTo>
                              <a:lnTo>
                                <a:pt x="1648877" y="1630310"/>
                              </a:lnTo>
                              <a:lnTo>
                                <a:pt x="1654085" y="1626008"/>
                              </a:lnTo>
                              <a:lnTo>
                                <a:pt x="1659519" y="1622386"/>
                              </a:lnTo>
                              <a:lnTo>
                                <a:pt x="1665179" y="1618537"/>
                              </a:lnTo>
                              <a:lnTo>
                                <a:pt x="1670839" y="1615367"/>
                              </a:lnTo>
                              <a:lnTo>
                                <a:pt x="1676726" y="1612423"/>
                              </a:lnTo>
                              <a:lnTo>
                                <a:pt x="1683066" y="1609480"/>
                              </a:lnTo>
                              <a:lnTo>
                                <a:pt x="1689179" y="1606989"/>
                              </a:lnTo>
                              <a:lnTo>
                                <a:pt x="1695518" y="1604952"/>
                              </a:lnTo>
                              <a:lnTo>
                                <a:pt x="1702311" y="1602914"/>
                              </a:lnTo>
                              <a:lnTo>
                                <a:pt x="1708877" y="1601556"/>
                              </a:lnTo>
                              <a:lnTo>
                                <a:pt x="1715669" y="1600197"/>
                              </a:lnTo>
                              <a:lnTo>
                                <a:pt x="1722688" y="1599291"/>
                              </a:lnTo>
                              <a:lnTo>
                                <a:pt x="1729481" y="1598839"/>
                              </a:lnTo>
                              <a:lnTo>
                                <a:pt x="1736726" y="1598612"/>
                              </a:lnTo>
                              <a:close/>
                              <a:moveTo>
                                <a:pt x="2282232" y="1468437"/>
                              </a:moveTo>
                              <a:lnTo>
                                <a:pt x="2289051" y="1483100"/>
                              </a:lnTo>
                              <a:lnTo>
                                <a:pt x="2295870" y="1497989"/>
                              </a:lnTo>
                              <a:lnTo>
                                <a:pt x="2302234" y="1512879"/>
                              </a:lnTo>
                              <a:lnTo>
                                <a:pt x="2307916" y="1528219"/>
                              </a:lnTo>
                              <a:lnTo>
                                <a:pt x="2313371" y="1543785"/>
                              </a:lnTo>
                              <a:lnTo>
                                <a:pt x="2318599" y="1559576"/>
                              </a:lnTo>
                              <a:lnTo>
                                <a:pt x="2323145" y="1575593"/>
                              </a:lnTo>
                              <a:lnTo>
                                <a:pt x="2327236" y="1591610"/>
                              </a:lnTo>
                              <a:lnTo>
                                <a:pt x="2331328" y="1607853"/>
                              </a:lnTo>
                              <a:lnTo>
                                <a:pt x="2334510" y="1624096"/>
                              </a:lnTo>
                              <a:lnTo>
                                <a:pt x="2337465" y="1640790"/>
                              </a:lnTo>
                              <a:lnTo>
                                <a:pt x="2339738" y="1657483"/>
                              </a:lnTo>
                              <a:lnTo>
                                <a:pt x="2341783" y="1674177"/>
                              </a:lnTo>
                              <a:lnTo>
                                <a:pt x="2343147" y="1691322"/>
                              </a:lnTo>
                              <a:lnTo>
                                <a:pt x="2344284" y="1708467"/>
                              </a:lnTo>
                              <a:lnTo>
                                <a:pt x="2344738" y="1725612"/>
                              </a:lnTo>
                              <a:lnTo>
                                <a:pt x="1952199" y="1725612"/>
                              </a:lnTo>
                              <a:lnTo>
                                <a:pt x="1951745" y="1717717"/>
                              </a:lnTo>
                              <a:lnTo>
                                <a:pt x="1950608" y="1709821"/>
                              </a:lnTo>
                              <a:lnTo>
                                <a:pt x="1949699" y="1701925"/>
                              </a:lnTo>
                              <a:lnTo>
                                <a:pt x="1948108" y="1694255"/>
                              </a:lnTo>
                              <a:lnTo>
                                <a:pt x="1946744" y="1686585"/>
                              </a:lnTo>
                              <a:lnTo>
                                <a:pt x="1944698" y="1678915"/>
                              </a:lnTo>
                              <a:lnTo>
                                <a:pt x="1942425" y="1671470"/>
                              </a:lnTo>
                              <a:lnTo>
                                <a:pt x="1939925" y="1664477"/>
                              </a:lnTo>
                              <a:lnTo>
                                <a:pt x="2282232" y="1468437"/>
                              </a:lnTo>
                              <a:close/>
                              <a:moveTo>
                                <a:pt x="1192596" y="1468437"/>
                              </a:moveTo>
                              <a:lnTo>
                                <a:pt x="1533525" y="1664251"/>
                              </a:lnTo>
                              <a:lnTo>
                                <a:pt x="1531259" y="1671470"/>
                              </a:lnTo>
                              <a:lnTo>
                                <a:pt x="1528994" y="1678915"/>
                              </a:lnTo>
                              <a:lnTo>
                                <a:pt x="1526955" y="1686585"/>
                              </a:lnTo>
                              <a:lnTo>
                                <a:pt x="1525370" y="1694255"/>
                              </a:lnTo>
                              <a:lnTo>
                                <a:pt x="1524010" y="1701925"/>
                              </a:lnTo>
                              <a:lnTo>
                                <a:pt x="1522878" y="1709821"/>
                              </a:lnTo>
                              <a:lnTo>
                                <a:pt x="1521972" y="1717717"/>
                              </a:lnTo>
                              <a:lnTo>
                                <a:pt x="1521519" y="1725612"/>
                              </a:lnTo>
                              <a:lnTo>
                                <a:pt x="1130300" y="1725612"/>
                              </a:lnTo>
                              <a:lnTo>
                                <a:pt x="1130753" y="1708242"/>
                              </a:lnTo>
                              <a:lnTo>
                                <a:pt x="1131659" y="1691322"/>
                              </a:lnTo>
                              <a:lnTo>
                                <a:pt x="1133245" y="1674177"/>
                              </a:lnTo>
                              <a:lnTo>
                                <a:pt x="1135283" y="1657483"/>
                              </a:lnTo>
                              <a:lnTo>
                                <a:pt x="1137322" y="1640790"/>
                              </a:lnTo>
                              <a:lnTo>
                                <a:pt x="1140494" y="1624096"/>
                              </a:lnTo>
                              <a:lnTo>
                                <a:pt x="1143665" y="1607627"/>
                              </a:lnTo>
                              <a:lnTo>
                                <a:pt x="1147290" y="1591610"/>
                              </a:lnTo>
                              <a:lnTo>
                                <a:pt x="1151594" y="1575368"/>
                              </a:lnTo>
                              <a:lnTo>
                                <a:pt x="1156351" y="1559576"/>
                              </a:lnTo>
                              <a:lnTo>
                                <a:pt x="1161108" y="1543785"/>
                              </a:lnTo>
                              <a:lnTo>
                                <a:pt x="1166998" y="1528219"/>
                              </a:lnTo>
                              <a:lnTo>
                                <a:pt x="1172661" y="1512879"/>
                              </a:lnTo>
                              <a:lnTo>
                                <a:pt x="1179004" y="1497989"/>
                              </a:lnTo>
                              <a:lnTo>
                                <a:pt x="1185800" y="1483100"/>
                              </a:lnTo>
                              <a:lnTo>
                                <a:pt x="1192596" y="1468437"/>
                              </a:lnTo>
                              <a:close/>
                              <a:moveTo>
                                <a:pt x="2069990" y="1228725"/>
                              </a:moveTo>
                              <a:lnTo>
                                <a:pt x="2084059" y="1238222"/>
                              </a:lnTo>
                              <a:lnTo>
                                <a:pt x="2097901" y="1248172"/>
                              </a:lnTo>
                              <a:lnTo>
                                <a:pt x="2111516" y="1258574"/>
                              </a:lnTo>
                              <a:lnTo>
                                <a:pt x="2124677" y="1269202"/>
                              </a:lnTo>
                              <a:lnTo>
                                <a:pt x="2137612" y="1280056"/>
                              </a:lnTo>
                              <a:lnTo>
                                <a:pt x="2150319" y="1291362"/>
                              </a:lnTo>
                              <a:lnTo>
                                <a:pt x="2162346" y="1302894"/>
                              </a:lnTo>
                              <a:lnTo>
                                <a:pt x="2174600" y="1315105"/>
                              </a:lnTo>
                              <a:lnTo>
                                <a:pt x="2186172" y="1327542"/>
                              </a:lnTo>
                              <a:lnTo>
                                <a:pt x="2197518" y="1339979"/>
                              </a:lnTo>
                              <a:lnTo>
                                <a:pt x="2208411" y="1352868"/>
                              </a:lnTo>
                              <a:lnTo>
                                <a:pt x="2219076" y="1366210"/>
                              </a:lnTo>
                              <a:lnTo>
                                <a:pt x="2229287" y="1379778"/>
                              </a:lnTo>
                              <a:lnTo>
                                <a:pt x="2239045" y="1393797"/>
                              </a:lnTo>
                              <a:lnTo>
                                <a:pt x="2248575" y="1407817"/>
                              </a:lnTo>
                              <a:lnTo>
                                <a:pt x="2257425" y="1422063"/>
                              </a:lnTo>
                              <a:lnTo>
                                <a:pt x="1918180" y="1617663"/>
                              </a:lnTo>
                              <a:lnTo>
                                <a:pt x="1913188" y="1610879"/>
                              </a:lnTo>
                              <a:lnTo>
                                <a:pt x="1908196" y="1604096"/>
                              </a:lnTo>
                              <a:lnTo>
                                <a:pt x="1902977" y="1597311"/>
                              </a:lnTo>
                              <a:lnTo>
                                <a:pt x="1897531" y="1591206"/>
                              </a:lnTo>
                              <a:lnTo>
                                <a:pt x="1891858" y="1585327"/>
                              </a:lnTo>
                              <a:lnTo>
                                <a:pt x="1885958" y="1579447"/>
                              </a:lnTo>
                              <a:lnTo>
                                <a:pt x="1879604" y="1573794"/>
                              </a:lnTo>
                              <a:lnTo>
                                <a:pt x="1873250" y="1568593"/>
                              </a:lnTo>
                              <a:lnTo>
                                <a:pt x="2069990" y="1228725"/>
                              </a:lnTo>
                              <a:close/>
                              <a:moveTo>
                                <a:pt x="1405048" y="1228725"/>
                              </a:moveTo>
                              <a:lnTo>
                                <a:pt x="1601788" y="1568593"/>
                              </a:lnTo>
                              <a:lnTo>
                                <a:pt x="1595207" y="1573794"/>
                              </a:lnTo>
                              <a:lnTo>
                                <a:pt x="1589080" y="1579447"/>
                              </a:lnTo>
                              <a:lnTo>
                                <a:pt x="1583180" y="1585101"/>
                              </a:lnTo>
                              <a:lnTo>
                                <a:pt x="1577507" y="1591206"/>
                              </a:lnTo>
                              <a:lnTo>
                                <a:pt x="1572061" y="1597311"/>
                              </a:lnTo>
                              <a:lnTo>
                                <a:pt x="1566842" y="1604096"/>
                              </a:lnTo>
                              <a:lnTo>
                                <a:pt x="1561850" y="1610879"/>
                              </a:lnTo>
                              <a:lnTo>
                                <a:pt x="1557085" y="1617663"/>
                              </a:lnTo>
                              <a:lnTo>
                                <a:pt x="1217613" y="1422063"/>
                              </a:lnTo>
                              <a:lnTo>
                                <a:pt x="1226463" y="1407817"/>
                              </a:lnTo>
                              <a:lnTo>
                                <a:pt x="1235993" y="1393797"/>
                              </a:lnTo>
                              <a:lnTo>
                                <a:pt x="1245751" y="1379778"/>
                              </a:lnTo>
                              <a:lnTo>
                                <a:pt x="1255962" y="1366210"/>
                              </a:lnTo>
                              <a:lnTo>
                                <a:pt x="1266627" y="1352868"/>
                              </a:lnTo>
                              <a:lnTo>
                                <a:pt x="1277520" y="1339979"/>
                              </a:lnTo>
                              <a:lnTo>
                                <a:pt x="1288639" y="1327542"/>
                              </a:lnTo>
                              <a:lnTo>
                                <a:pt x="1300438" y="1315105"/>
                              </a:lnTo>
                              <a:lnTo>
                                <a:pt x="1312238" y="1302894"/>
                              </a:lnTo>
                              <a:lnTo>
                                <a:pt x="1324719" y="1291362"/>
                              </a:lnTo>
                              <a:lnTo>
                                <a:pt x="1337426" y="1280056"/>
                              </a:lnTo>
                              <a:lnTo>
                                <a:pt x="1350134" y="1269202"/>
                              </a:lnTo>
                              <a:lnTo>
                                <a:pt x="1363295" y="1258574"/>
                              </a:lnTo>
                              <a:lnTo>
                                <a:pt x="1377137" y="1248172"/>
                              </a:lnTo>
                              <a:lnTo>
                                <a:pt x="1390979" y="1238222"/>
                              </a:lnTo>
                              <a:lnTo>
                                <a:pt x="1405048" y="1228725"/>
                              </a:lnTo>
                              <a:close/>
                              <a:moveTo>
                                <a:pt x="1763713" y="1128712"/>
                              </a:moveTo>
                              <a:lnTo>
                                <a:pt x="1781176" y="1129848"/>
                              </a:lnTo>
                              <a:lnTo>
                                <a:pt x="1798638" y="1131438"/>
                              </a:lnTo>
                              <a:lnTo>
                                <a:pt x="1816101" y="1133482"/>
                              </a:lnTo>
                              <a:lnTo>
                                <a:pt x="1833337" y="1135981"/>
                              </a:lnTo>
                              <a:lnTo>
                                <a:pt x="1850346" y="1138707"/>
                              </a:lnTo>
                              <a:lnTo>
                                <a:pt x="1867355" y="1142114"/>
                              </a:lnTo>
                              <a:lnTo>
                                <a:pt x="1884137" y="1146203"/>
                              </a:lnTo>
                              <a:lnTo>
                                <a:pt x="1900465" y="1150519"/>
                              </a:lnTo>
                              <a:lnTo>
                                <a:pt x="1916794" y="1155290"/>
                              </a:lnTo>
                              <a:lnTo>
                                <a:pt x="1933122" y="1160514"/>
                              </a:lnTo>
                              <a:lnTo>
                                <a:pt x="1948998" y="1166193"/>
                              </a:lnTo>
                              <a:lnTo>
                                <a:pt x="1964873" y="1172554"/>
                              </a:lnTo>
                              <a:lnTo>
                                <a:pt x="1980294" y="1178914"/>
                              </a:lnTo>
                              <a:lnTo>
                                <a:pt x="1995715" y="1185956"/>
                              </a:lnTo>
                              <a:lnTo>
                                <a:pt x="2010683" y="1193225"/>
                              </a:lnTo>
                              <a:lnTo>
                                <a:pt x="2025651" y="1200949"/>
                              </a:lnTo>
                              <a:lnTo>
                                <a:pt x="1829481" y="1541462"/>
                              </a:lnTo>
                              <a:lnTo>
                                <a:pt x="1821997" y="1538054"/>
                              </a:lnTo>
                              <a:lnTo>
                                <a:pt x="1814060" y="1534874"/>
                              </a:lnTo>
                              <a:lnTo>
                                <a:pt x="1805669" y="1531921"/>
                              </a:lnTo>
                              <a:lnTo>
                                <a:pt x="1797504" y="1529422"/>
                              </a:lnTo>
                              <a:lnTo>
                                <a:pt x="1789113" y="1527151"/>
                              </a:lnTo>
                              <a:lnTo>
                                <a:pt x="1780722" y="1525106"/>
                              </a:lnTo>
                              <a:lnTo>
                                <a:pt x="1772331" y="1523516"/>
                              </a:lnTo>
                              <a:lnTo>
                                <a:pt x="1763713" y="1522380"/>
                              </a:lnTo>
                              <a:lnTo>
                                <a:pt x="1763713" y="1128712"/>
                              </a:lnTo>
                              <a:close/>
                              <a:moveTo>
                                <a:pt x="1711326" y="1128712"/>
                              </a:moveTo>
                              <a:lnTo>
                                <a:pt x="1711326" y="1522380"/>
                              </a:lnTo>
                              <a:lnTo>
                                <a:pt x="1702489" y="1523516"/>
                              </a:lnTo>
                              <a:lnTo>
                                <a:pt x="1694105" y="1525106"/>
                              </a:lnTo>
                              <a:lnTo>
                                <a:pt x="1685722" y="1527151"/>
                              </a:lnTo>
                              <a:lnTo>
                                <a:pt x="1677111" y="1529422"/>
                              </a:lnTo>
                              <a:lnTo>
                                <a:pt x="1668954" y="1531921"/>
                              </a:lnTo>
                              <a:lnTo>
                                <a:pt x="1661023" y="1534874"/>
                              </a:lnTo>
                              <a:lnTo>
                                <a:pt x="1653093" y="1538054"/>
                              </a:lnTo>
                              <a:lnTo>
                                <a:pt x="1645162" y="1541462"/>
                              </a:lnTo>
                              <a:lnTo>
                                <a:pt x="1449388" y="1200949"/>
                              </a:lnTo>
                              <a:lnTo>
                                <a:pt x="1464116" y="1193225"/>
                              </a:lnTo>
                              <a:lnTo>
                                <a:pt x="1479298" y="1185956"/>
                              </a:lnTo>
                              <a:lnTo>
                                <a:pt x="1494706" y="1178914"/>
                              </a:lnTo>
                              <a:lnTo>
                                <a:pt x="1510340" y="1172554"/>
                              </a:lnTo>
                              <a:lnTo>
                                <a:pt x="1525749" y="1166193"/>
                              </a:lnTo>
                              <a:lnTo>
                                <a:pt x="1542063" y="1160514"/>
                              </a:lnTo>
                              <a:lnTo>
                                <a:pt x="1558151" y="1155290"/>
                              </a:lnTo>
                              <a:lnTo>
                                <a:pt x="1574465" y="1150519"/>
                              </a:lnTo>
                              <a:lnTo>
                                <a:pt x="1591006" y="1146203"/>
                              </a:lnTo>
                              <a:lnTo>
                                <a:pt x="1607548" y="1142114"/>
                              </a:lnTo>
                              <a:lnTo>
                                <a:pt x="1624542" y="1138707"/>
                              </a:lnTo>
                              <a:lnTo>
                                <a:pt x="1641537" y="1135981"/>
                              </a:lnTo>
                              <a:lnTo>
                                <a:pt x="1658757" y="1133482"/>
                              </a:lnTo>
                              <a:lnTo>
                                <a:pt x="1676205" y="1131438"/>
                              </a:lnTo>
                              <a:lnTo>
                                <a:pt x="1693426" y="1129848"/>
                              </a:lnTo>
                              <a:lnTo>
                                <a:pt x="1711326" y="1128712"/>
                              </a:lnTo>
                              <a:close/>
                              <a:moveTo>
                                <a:pt x="2894521" y="1114425"/>
                              </a:moveTo>
                              <a:lnTo>
                                <a:pt x="2903576" y="1131622"/>
                              </a:lnTo>
                              <a:lnTo>
                                <a:pt x="2912179" y="1148820"/>
                              </a:lnTo>
                              <a:lnTo>
                                <a:pt x="2921007" y="1166470"/>
                              </a:lnTo>
                              <a:lnTo>
                                <a:pt x="2929383" y="1184120"/>
                              </a:lnTo>
                              <a:lnTo>
                                <a:pt x="2937533" y="1201770"/>
                              </a:lnTo>
                              <a:lnTo>
                                <a:pt x="2945230" y="1219646"/>
                              </a:lnTo>
                              <a:lnTo>
                                <a:pt x="2952927" y="1237749"/>
                              </a:lnTo>
                              <a:lnTo>
                                <a:pt x="2960171" y="1255851"/>
                              </a:lnTo>
                              <a:lnTo>
                                <a:pt x="2967189" y="1274180"/>
                              </a:lnTo>
                              <a:lnTo>
                                <a:pt x="2974207" y="1292283"/>
                              </a:lnTo>
                              <a:lnTo>
                                <a:pt x="2980545" y="1310838"/>
                              </a:lnTo>
                              <a:lnTo>
                                <a:pt x="2986658" y="1329845"/>
                              </a:lnTo>
                              <a:lnTo>
                                <a:pt x="2992770" y="1348627"/>
                              </a:lnTo>
                              <a:lnTo>
                                <a:pt x="2998430" y="1367408"/>
                              </a:lnTo>
                              <a:lnTo>
                                <a:pt x="3003863" y="1386416"/>
                              </a:lnTo>
                              <a:lnTo>
                                <a:pt x="3009069" y="1405650"/>
                              </a:lnTo>
                              <a:lnTo>
                                <a:pt x="3013597" y="1424658"/>
                              </a:lnTo>
                              <a:lnTo>
                                <a:pt x="3018351" y="1444344"/>
                              </a:lnTo>
                              <a:lnTo>
                                <a:pt x="3022652" y="1463578"/>
                              </a:lnTo>
                              <a:lnTo>
                                <a:pt x="3026501" y="1483265"/>
                              </a:lnTo>
                              <a:lnTo>
                                <a:pt x="3030349" y="1502951"/>
                              </a:lnTo>
                              <a:lnTo>
                                <a:pt x="3033745" y="1522638"/>
                              </a:lnTo>
                              <a:lnTo>
                                <a:pt x="3036688" y="1542777"/>
                              </a:lnTo>
                              <a:lnTo>
                                <a:pt x="3039631" y="1562463"/>
                              </a:lnTo>
                              <a:lnTo>
                                <a:pt x="3042121" y="1582603"/>
                              </a:lnTo>
                              <a:lnTo>
                                <a:pt x="3044385" y="1602968"/>
                              </a:lnTo>
                              <a:lnTo>
                                <a:pt x="3046196" y="1623107"/>
                              </a:lnTo>
                              <a:lnTo>
                                <a:pt x="3047781" y="1643473"/>
                              </a:lnTo>
                              <a:lnTo>
                                <a:pt x="3049139" y="1664064"/>
                              </a:lnTo>
                              <a:lnTo>
                                <a:pt x="3050044" y="1684430"/>
                              </a:lnTo>
                              <a:lnTo>
                                <a:pt x="3050497" y="1705022"/>
                              </a:lnTo>
                              <a:lnTo>
                                <a:pt x="3051176" y="1725613"/>
                              </a:lnTo>
                              <a:lnTo>
                                <a:pt x="2501071" y="1725613"/>
                              </a:lnTo>
                              <a:lnTo>
                                <a:pt x="2500619" y="1714525"/>
                              </a:lnTo>
                              <a:lnTo>
                                <a:pt x="2500166" y="1702985"/>
                              </a:lnTo>
                              <a:lnTo>
                                <a:pt x="2499713" y="1691897"/>
                              </a:lnTo>
                              <a:lnTo>
                                <a:pt x="2499034" y="1680809"/>
                              </a:lnTo>
                              <a:lnTo>
                                <a:pt x="2498355" y="1669722"/>
                              </a:lnTo>
                              <a:lnTo>
                                <a:pt x="2497223" y="1658634"/>
                              </a:lnTo>
                              <a:lnTo>
                                <a:pt x="2496091" y="1647320"/>
                              </a:lnTo>
                              <a:lnTo>
                                <a:pt x="2494506" y="1636458"/>
                              </a:lnTo>
                              <a:lnTo>
                                <a:pt x="2493148" y="1625370"/>
                              </a:lnTo>
                              <a:lnTo>
                                <a:pt x="2491337" y="1614509"/>
                              </a:lnTo>
                              <a:lnTo>
                                <a:pt x="2489526" y="1603873"/>
                              </a:lnTo>
                              <a:lnTo>
                                <a:pt x="2487715" y="1593012"/>
                              </a:lnTo>
                              <a:lnTo>
                                <a:pt x="2485451" y="1582150"/>
                              </a:lnTo>
                              <a:lnTo>
                                <a:pt x="2483187" y="1571515"/>
                              </a:lnTo>
                              <a:lnTo>
                                <a:pt x="2480697" y="1560879"/>
                              </a:lnTo>
                              <a:lnTo>
                                <a:pt x="2478207" y="1550471"/>
                              </a:lnTo>
                              <a:lnTo>
                                <a:pt x="2475490" y="1539835"/>
                              </a:lnTo>
                              <a:lnTo>
                                <a:pt x="2472547" y="1529426"/>
                              </a:lnTo>
                              <a:lnTo>
                                <a:pt x="2469604" y="1519017"/>
                              </a:lnTo>
                              <a:lnTo>
                                <a:pt x="2466435" y="1508608"/>
                              </a:lnTo>
                              <a:lnTo>
                                <a:pt x="2463039" y="1498199"/>
                              </a:lnTo>
                              <a:lnTo>
                                <a:pt x="2459644" y="1488017"/>
                              </a:lnTo>
                              <a:lnTo>
                                <a:pt x="2456248" y="1477834"/>
                              </a:lnTo>
                              <a:lnTo>
                                <a:pt x="2452399" y="1467878"/>
                              </a:lnTo>
                              <a:lnTo>
                                <a:pt x="2448551" y="1457921"/>
                              </a:lnTo>
                              <a:lnTo>
                                <a:pt x="2444476" y="1447965"/>
                              </a:lnTo>
                              <a:lnTo>
                                <a:pt x="2440401" y="1438008"/>
                              </a:lnTo>
                              <a:lnTo>
                                <a:pt x="2436100" y="1428278"/>
                              </a:lnTo>
                              <a:lnTo>
                                <a:pt x="2431572" y="1418548"/>
                              </a:lnTo>
                              <a:lnTo>
                                <a:pt x="2427271" y="1408818"/>
                              </a:lnTo>
                              <a:lnTo>
                                <a:pt x="2422517" y="1399314"/>
                              </a:lnTo>
                              <a:lnTo>
                                <a:pt x="2417763" y="1389584"/>
                              </a:lnTo>
                              <a:lnTo>
                                <a:pt x="2894521" y="1114425"/>
                              </a:lnTo>
                              <a:close/>
                              <a:moveTo>
                                <a:pt x="579379" y="1114425"/>
                              </a:moveTo>
                              <a:lnTo>
                                <a:pt x="1057275" y="1389584"/>
                              </a:lnTo>
                              <a:lnTo>
                                <a:pt x="1052734" y="1399314"/>
                              </a:lnTo>
                              <a:lnTo>
                                <a:pt x="1047967" y="1408592"/>
                              </a:lnTo>
                              <a:lnTo>
                                <a:pt x="1043426" y="1418548"/>
                              </a:lnTo>
                              <a:lnTo>
                                <a:pt x="1039112" y="1428278"/>
                              </a:lnTo>
                              <a:lnTo>
                                <a:pt x="1034799" y="1438008"/>
                              </a:lnTo>
                              <a:lnTo>
                                <a:pt x="1030485" y="1447738"/>
                              </a:lnTo>
                              <a:lnTo>
                                <a:pt x="1026626" y="1457921"/>
                              </a:lnTo>
                              <a:lnTo>
                                <a:pt x="1022539" y="1467878"/>
                              </a:lnTo>
                              <a:lnTo>
                                <a:pt x="1018907" y="1477834"/>
                              </a:lnTo>
                              <a:lnTo>
                                <a:pt x="1015501" y="1488017"/>
                              </a:lnTo>
                              <a:lnTo>
                                <a:pt x="1011869" y="1498199"/>
                              </a:lnTo>
                              <a:lnTo>
                                <a:pt x="1008691" y="1508608"/>
                              </a:lnTo>
                              <a:lnTo>
                                <a:pt x="1005512" y="1519017"/>
                              </a:lnTo>
                              <a:lnTo>
                                <a:pt x="1002561" y="1529426"/>
                              </a:lnTo>
                              <a:lnTo>
                                <a:pt x="999609" y="1539835"/>
                              </a:lnTo>
                              <a:lnTo>
                                <a:pt x="996885" y="1550244"/>
                              </a:lnTo>
                              <a:lnTo>
                                <a:pt x="994388" y="1560879"/>
                              </a:lnTo>
                              <a:lnTo>
                                <a:pt x="991890" y="1571515"/>
                              </a:lnTo>
                              <a:lnTo>
                                <a:pt x="989620" y="1582150"/>
                              </a:lnTo>
                              <a:lnTo>
                                <a:pt x="987350" y="1593012"/>
                              </a:lnTo>
                              <a:lnTo>
                                <a:pt x="985307" y="1603647"/>
                              </a:lnTo>
                              <a:lnTo>
                                <a:pt x="983717" y="1614509"/>
                              </a:lnTo>
                              <a:lnTo>
                                <a:pt x="981901" y="1625370"/>
                              </a:lnTo>
                              <a:lnTo>
                                <a:pt x="980539" y="1636458"/>
                              </a:lnTo>
                              <a:lnTo>
                                <a:pt x="978950" y="1647320"/>
                              </a:lnTo>
                              <a:lnTo>
                                <a:pt x="978042" y="1658634"/>
                              </a:lnTo>
                              <a:lnTo>
                                <a:pt x="976680" y="1669722"/>
                              </a:lnTo>
                              <a:lnTo>
                                <a:pt x="975998" y="1680809"/>
                              </a:lnTo>
                              <a:lnTo>
                                <a:pt x="975317" y="1691897"/>
                              </a:lnTo>
                              <a:lnTo>
                                <a:pt x="974636" y="1702985"/>
                              </a:lnTo>
                              <a:lnTo>
                                <a:pt x="974182" y="1714525"/>
                              </a:lnTo>
                              <a:lnTo>
                                <a:pt x="973955" y="1725613"/>
                              </a:lnTo>
                              <a:lnTo>
                                <a:pt x="422275" y="1725613"/>
                              </a:lnTo>
                              <a:lnTo>
                                <a:pt x="422729" y="1705022"/>
                              </a:lnTo>
                              <a:lnTo>
                                <a:pt x="423410" y="1684430"/>
                              </a:lnTo>
                              <a:lnTo>
                                <a:pt x="424318" y="1664064"/>
                              </a:lnTo>
                              <a:lnTo>
                                <a:pt x="425453" y="1643473"/>
                              </a:lnTo>
                              <a:lnTo>
                                <a:pt x="427269" y="1623107"/>
                              </a:lnTo>
                              <a:lnTo>
                                <a:pt x="429086" y="1602968"/>
                              </a:lnTo>
                              <a:lnTo>
                                <a:pt x="431356" y="1582603"/>
                              </a:lnTo>
                              <a:lnTo>
                                <a:pt x="433853" y="1562463"/>
                              </a:lnTo>
                              <a:lnTo>
                                <a:pt x="436805" y="1542777"/>
                              </a:lnTo>
                              <a:lnTo>
                                <a:pt x="439756" y="1522638"/>
                              </a:lnTo>
                              <a:lnTo>
                                <a:pt x="443161" y="1502951"/>
                              </a:lnTo>
                              <a:lnTo>
                                <a:pt x="446794" y="1483265"/>
                              </a:lnTo>
                              <a:lnTo>
                                <a:pt x="450880" y="1463578"/>
                              </a:lnTo>
                              <a:lnTo>
                                <a:pt x="455194" y="1444344"/>
                              </a:lnTo>
                              <a:lnTo>
                                <a:pt x="459735" y="1424658"/>
                              </a:lnTo>
                              <a:lnTo>
                                <a:pt x="464502" y="1405650"/>
                              </a:lnTo>
                              <a:lnTo>
                                <a:pt x="469724" y="1386416"/>
                              </a:lnTo>
                              <a:lnTo>
                                <a:pt x="475172" y="1367408"/>
                              </a:lnTo>
                              <a:lnTo>
                                <a:pt x="480848" y="1348627"/>
                              </a:lnTo>
                              <a:lnTo>
                                <a:pt x="486751" y="1329845"/>
                              </a:lnTo>
                              <a:lnTo>
                                <a:pt x="493108" y="1310838"/>
                              </a:lnTo>
                              <a:lnTo>
                                <a:pt x="499692" y="1292283"/>
                              </a:lnTo>
                              <a:lnTo>
                                <a:pt x="506502" y="1274180"/>
                              </a:lnTo>
                              <a:lnTo>
                                <a:pt x="513313" y="1255851"/>
                              </a:lnTo>
                              <a:lnTo>
                                <a:pt x="520805" y="1237749"/>
                              </a:lnTo>
                              <a:lnTo>
                                <a:pt x="528524" y="1219646"/>
                              </a:lnTo>
                              <a:lnTo>
                                <a:pt x="536243" y="1201770"/>
                              </a:lnTo>
                              <a:lnTo>
                                <a:pt x="544416" y="1184120"/>
                              </a:lnTo>
                              <a:lnTo>
                                <a:pt x="552816" y="1166470"/>
                              </a:lnTo>
                              <a:lnTo>
                                <a:pt x="561444" y="1148820"/>
                              </a:lnTo>
                              <a:lnTo>
                                <a:pt x="570298" y="1131622"/>
                              </a:lnTo>
                              <a:lnTo>
                                <a:pt x="579379" y="1114425"/>
                              </a:lnTo>
                              <a:close/>
                              <a:moveTo>
                                <a:pt x="3260390" y="901700"/>
                              </a:moveTo>
                              <a:lnTo>
                                <a:pt x="3272869" y="924832"/>
                              </a:lnTo>
                              <a:lnTo>
                                <a:pt x="3284895" y="947964"/>
                              </a:lnTo>
                              <a:lnTo>
                                <a:pt x="3296694" y="971550"/>
                              </a:lnTo>
                              <a:lnTo>
                                <a:pt x="3308039" y="995136"/>
                              </a:lnTo>
                              <a:lnTo>
                                <a:pt x="3319157" y="1018948"/>
                              </a:lnTo>
                              <a:lnTo>
                                <a:pt x="3329821" y="1042987"/>
                              </a:lnTo>
                              <a:lnTo>
                                <a:pt x="3340032" y="1067254"/>
                              </a:lnTo>
                              <a:lnTo>
                                <a:pt x="3350242" y="1091746"/>
                              </a:lnTo>
                              <a:lnTo>
                                <a:pt x="3359545" y="1116466"/>
                              </a:lnTo>
                              <a:lnTo>
                                <a:pt x="3369075" y="1141186"/>
                              </a:lnTo>
                              <a:lnTo>
                                <a:pt x="3377924" y="1166132"/>
                              </a:lnTo>
                              <a:lnTo>
                                <a:pt x="3386320" y="1191305"/>
                              </a:lnTo>
                              <a:lnTo>
                                <a:pt x="3394488" y="1216479"/>
                              </a:lnTo>
                              <a:lnTo>
                                <a:pt x="3402203" y="1242105"/>
                              </a:lnTo>
                              <a:lnTo>
                                <a:pt x="3409691" y="1267959"/>
                              </a:lnTo>
                              <a:lnTo>
                                <a:pt x="3416725" y="1293586"/>
                              </a:lnTo>
                              <a:lnTo>
                                <a:pt x="3423078" y="1319439"/>
                              </a:lnTo>
                              <a:lnTo>
                                <a:pt x="3429658" y="1345747"/>
                              </a:lnTo>
                              <a:lnTo>
                                <a:pt x="3435331" y="1372054"/>
                              </a:lnTo>
                              <a:lnTo>
                                <a:pt x="3440776" y="1398361"/>
                              </a:lnTo>
                              <a:lnTo>
                                <a:pt x="3445768" y="1424895"/>
                              </a:lnTo>
                              <a:lnTo>
                                <a:pt x="3450306" y="1451656"/>
                              </a:lnTo>
                              <a:lnTo>
                                <a:pt x="3454617" y="1478416"/>
                              </a:lnTo>
                              <a:lnTo>
                                <a:pt x="3458248" y="1505404"/>
                              </a:lnTo>
                              <a:lnTo>
                                <a:pt x="3461651" y="1532391"/>
                              </a:lnTo>
                              <a:lnTo>
                                <a:pt x="3464601" y="1559606"/>
                              </a:lnTo>
                              <a:lnTo>
                                <a:pt x="3467324" y="1587273"/>
                              </a:lnTo>
                              <a:lnTo>
                                <a:pt x="3469366" y="1614488"/>
                              </a:lnTo>
                              <a:lnTo>
                                <a:pt x="3470954" y="1642156"/>
                              </a:lnTo>
                              <a:lnTo>
                                <a:pt x="3472316" y="1669824"/>
                              </a:lnTo>
                              <a:lnTo>
                                <a:pt x="3472996" y="1697719"/>
                              </a:lnTo>
                              <a:lnTo>
                                <a:pt x="3473450" y="1725613"/>
                              </a:lnTo>
                              <a:lnTo>
                                <a:pt x="3206614" y="1725613"/>
                              </a:lnTo>
                              <a:lnTo>
                                <a:pt x="3206387" y="1702254"/>
                              </a:lnTo>
                              <a:lnTo>
                                <a:pt x="3205706" y="1678895"/>
                              </a:lnTo>
                              <a:lnTo>
                                <a:pt x="3204572" y="1655990"/>
                              </a:lnTo>
                              <a:lnTo>
                                <a:pt x="3203210" y="1632858"/>
                              </a:lnTo>
                              <a:lnTo>
                                <a:pt x="3201395" y="1609726"/>
                              </a:lnTo>
                              <a:lnTo>
                                <a:pt x="3199126" y="1587047"/>
                              </a:lnTo>
                              <a:lnTo>
                                <a:pt x="3196630" y="1564141"/>
                              </a:lnTo>
                              <a:lnTo>
                                <a:pt x="3193907" y="1541236"/>
                              </a:lnTo>
                              <a:lnTo>
                                <a:pt x="3190731" y="1518784"/>
                              </a:lnTo>
                              <a:lnTo>
                                <a:pt x="3187327" y="1496332"/>
                              </a:lnTo>
                              <a:lnTo>
                                <a:pt x="3183243" y="1473881"/>
                              </a:lnTo>
                              <a:lnTo>
                                <a:pt x="3179386" y="1451882"/>
                              </a:lnTo>
                              <a:lnTo>
                                <a:pt x="3174621" y="1429431"/>
                              </a:lnTo>
                              <a:lnTo>
                                <a:pt x="3169856" y="1407659"/>
                              </a:lnTo>
                              <a:lnTo>
                                <a:pt x="3164637" y="1385661"/>
                              </a:lnTo>
                              <a:lnTo>
                                <a:pt x="3159191" y="1364116"/>
                              </a:lnTo>
                              <a:lnTo>
                                <a:pt x="3153292" y="1342345"/>
                              </a:lnTo>
                              <a:lnTo>
                                <a:pt x="3147166" y="1321027"/>
                              </a:lnTo>
                              <a:lnTo>
                                <a:pt x="3140586" y="1299255"/>
                              </a:lnTo>
                              <a:lnTo>
                                <a:pt x="3134005" y="1278391"/>
                              </a:lnTo>
                              <a:lnTo>
                                <a:pt x="3126745" y="1257300"/>
                              </a:lnTo>
                              <a:lnTo>
                                <a:pt x="3119484" y="1236209"/>
                              </a:lnTo>
                              <a:lnTo>
                                <a:pt x="3111542" y="1215571"/>
                              </a:lnTo>
                              <a:lnTo>
                                <a:pt x="3103601" y="1194707"/>
                              </a:lnTo>
                              <a:lnTo>
                                <a:pt x="3095432" y="1174296"/>
                              </a:lnTo>
                              <a:lnTo>
                                <a:pt x="3086810" y="1154113"/>
                              </a:lnTo>
                              <a:lnTo>
                                <a:pt x="3077961" y="1133702"/>
                              </a:lnTo>
                              <a:lnTo>
                                <a:pt x="3068658" y="1113745"/>
                              </a:lnTo>
                              <a:lnTo>
                                <a:pt x="3059355" y="1093787"/>
                              </a:lnTo>
                              <a:lnTo>
                                <a:pt x="3049371" y="1074284"/>
                              </a:lnTo>
                              <a:lnTo>
                                <a:pt x="3039388" y="1054554"/>
                              </a:lnTo>
                              <a:lnTo>
                                <a:pt x="3028950" y="1035277"/>
                              </a:lnTo>
                              <a:lnTo>
                                <a:pt x="3260390" y="901700"/>
                              </a:lnTo>
                              <a:close/>
                              <a:moveTo>
                                <a:pt x="213060" y="901700"/>
                              </a:moveTo>
                              <a:lnTo>
                                <a:pt x="444500" y="1035277"/>
                              </a:lnTo>
                              <a:lnTo>
                                <a:pt x="434289" y="1054554"/>
                              </a:lnTo>
                              <a:lnTo>
                                <a:pt x="424079" y="1074284"/>
                              </a:lnTo>
                              <a:lnTo>
                                <a:pt x="414095" y="1093787"/>
                              </a:lnTo>
                              <a:lnTo>
                                <a:pt x="404792" y="1113745"/>
                              </a:lnTo>
                              <a:lnTo>
                                <a:pt x="395489" y="1133702"/>
                              </a:lnTo>
                              <a:lnTo>
                                <a:pt x="386640" y="1154113"/>
                              </a:lnTo>
                              <a:lnTo>
                                <a:pt x="378018" y="1174296"/>
                              </a:lnTo>
                              <a:lnTo>
                                <a:pt x="369622" y="1194707"/>
                              </a:lnTo>
                              <a:lnTo>
                                <a:pt x="361908" y="1215571"/>
                              </a:lnTo>
                              <a:lnTo>
                                <a:pt x="354193" y="1236209"/>
                              </a:lnTo>
                              <a:lnTo>
                                <a:pt x="346705" y="1257300"/>
                              </a:lnTo>
                              <a:lnTo>
                                <a:pt x="339444" y="1278391"/>
                              </a:lnTo>
                              <a:lnTo>
                                <a:pt x="332864" y="1299255"/>
                              </a:lnTo>
                              <a:lnTo>
                                <a:pt x="326284" y="1321027"/>
                              </a:lnTo>
                              <a:lnTo>
                                <a:pt x="320158" y="1342345"/>
                              </a:lnTo>
                              <a:lnTo>
                                <a:pt x="314258" y="1364116"/>
                              </a:lnTo>
                              <a:lnTo>
                                <a:pt x="308813" y="1385661"/>
                              </a:lnTo>
                              <a:lnTo>
                                <a:pt x="303594" y="1407659"/>
                              </a:lnTo>
                              <a:lnTo>
                                <a:pt x="298829" y="1429431"/>
                              </a:lnTo>
                              <a:lnTo>
                                <a:pt x="294291" y="1451882"/>
                              </a:lnTo>
                              <a:lnTo>
                                <a:pt x="290207" y="1473881"/>
                              </a:lnTo>
                              <a:lnTo>
                                <a:pt x="286123" y="1496332"/>
                              </a:lnTo>
                              <a:lnTo>
                                <a:pt x="282719" y="1518784"/>
                              </a:lnTo>
                              <a:lnTo>
                                <a:pt x="279542" y="1541236"/>
                              </a:lnTo>
                              <a:lnTo>
                                <a:pt x="276820" y="1564141"/>
                              </a:lnTo>
                              <a:lnTo>
                                <a:pt x="274324" y="1587047"/>
                              </a:lnTo>
                              <a:lnTo>
                                <a:pt x="272055" y="1609726"/>
                              </a:lnTo>
                              <a:lnTo>
                                <a:pt x="270239" y="1632858"/>
                              </a:lnTo>
                              <a:lnTo>
                                <a:pt x="268878" y="1655990"/>
                              </a:lnTo>
                              <a:lnTo>
                                <a:pt x="267744" y="1678895"/>
                              </a:lnTo>
                              <a:lnTo>
                                <a:pt x="267063" y="1702254"/>
                              </a:lnTo>
                              <a:lnTo>
                                <a:pt x="266836" y="1725613"/>
                              </a:lnTo>
                              <a:lnTo>
                                <a:pt x="0" y="1725613"/>
                              </a:lnTo>
                              <a:lnTo>
                                <a:pt x="454" y="1697719"/>
                              </a:lnTo>
                              <a:lnTo>
                                <a:pt x="1134" y="1669824"/>
                              </a:lnTo>
                              <a:lnTo>
                                <a:pt x="2496" y="1642156"/>
                              </a:lnTo>
                              <a:lnTo>
                                <a:pt x="4084" y="1614488"/>
                              </a:lnTo>
                              <a:lnTo>
                                <a:pt x="6126" y="1587273"/>
                              </a:lnTo>
                              <a:lnTo>
                                <a:pt x="8849" y="1559606"/>
                              </a:lnTo>
                              <a:lnTo>
                                <a:pt x="11799" y="1532391"/>
                              </a:lnTo>
                              <a:lnTo>
                                <a:pt x="14975" y="1505404"/>
                              </a:lnTo>
                              <a:lnTo>
                                <a:pt x="18833" y="1478416"/>
                              </a:lnTo>
                              <a:lnTo>
                                <a:pt x="22917" y="1451656"/>
                              </a:lnTo>
                              <a:lnTo>
                                <a:pt x="27682" y="1424895"/>
                              </a:lnTo>
                              <a:lnTo>
                                <a:pt x="32674" y="1398361"/>
                              </a:lnTo>
                              <a:lnTo>
                                <a:pt x="38119" y="1371827"/>
                              </a:lnTo>
                              <a:lnTo>
                                <a:pt x="43792" y="1345747"/>
                              </a:lnTo>
                              <a:lnTo>
                                <a:pt x="50372" y="1319439"/>
                              </a:lnTo>
                              <a:lnTo>
                                <a:pt x="56725" y="1293359"/>
                              </a:lnTo>
                              <a:lnTo>
                                <a:pt x="63759" y="1267732"/>
                              </a:lnTo>
                              <a:lnTo>
                                <a:pt x="71020" y="1242105"/>
                              </a:lnTo>
                              <a:lnTo>
                                <a:pt x="78735" y="1216479"/>
                              </a:lnTo>
                              <a:lnTo>
                                <a:pt x="86903" y="1191305"/>
                              </a:lnTo>
                              <a:lnTo>
                                <a:pt x="95525" y="1166132"/>
                              </a:lnTo>
                              <a:lnTo>
                                <a:pt x="104374" y="1141186"/>
                              </a:lnTo>
                              <a:lnTo>
                                <a:pt x="113677" y="1116466"/>
                              </a:lnTo>
                              <a:lnTo>
                                <a:pt x="123207" y="1091746"/>
                              </a:lnTo>
                              <a:lnTo>
                                <a:pt x="133418" y="1067254"/>
                              </a:lnTo>
                              <a:lnTo>
                                <a:pt x="143628" y="1042987"/>
                              </a:lnTo>
                              <a:lnTo>
                                <a:pt x="154293" y="1018948"/>
                              </a:lnTo>
                              <a:lnTo>
                                <a:pt x="165411" y="995136"/>
                              </a:lnTo>
                              <a:lnTo>
                                <a:pt x="176756" y="971550"/>
                              </a:lnTo>
                              <a:lnTo>
                                <a:pt x="188328" y="947964"/>
                              </a:lnTo>
                              <a:lnTo>
                                <a:pt x="200581" y="924832"/>
                              </a:lnTo>
                              <a:lnTo>
                                <a:pt x="213060" y="901700"/>
                              </a:lnTo>
                              <a:close/>
                              <a:moveTo>
                                <a:pt x="2423486" y="615950"/>
                              </a:moveTo>
                              <a:lnTo>
                                <a:pt x="2440484" y="626612"/>
                              </a:lnTo>
                              <a:lnTo>
                                <a:pt x="2457256" y="637501"/>
                              </a:lnTo>
                              <a:lnTo>
                                <a:pt x="2474028" y="648617"/>
                              </a:lnTo>
                              <a:lnTo>
                                <a:pt x="2490573" y="660187"/>
                              </a:lnTo>
                              <a:lnTo>
                                <a:pt x="2506891" y="671757"/>
                              </a:lnTo>
                              <a:lnTo>
                                <a:pt x="2522983" y="683553"/>
                              </a:lnTo>
                              <a:lnTo>
                                <a:pt x="2538848" y="695803"/>
                              </a:lnTo>
                              <a:lnTo>
                                <a:pt x="2554713" y="708280"/>
                              </a:lnTo>
                              <a:lnTo>
                                <a:pt x="2570124" y="720531"/>
                              </a:lnTo>
                              <a:lnTo>
                                <a:pt x="2585763" y="733462"/>
                              </a:lnTo>
                              <a:lnTo>
                                <a:pt x="2600721" y="746619"/>
                              </a:lnTo>
                              <a:lnTo>
                                <a:pt x="2615680" y="760004"/>
                              </a:lnTo>
                              <a:lnTo>
                                <a:pt x="2630411" y="773388"/>
                              </a:lnTo>
                              <a:lnTo>
                                <a:pt x="2645143" y="787000"/>
                              </a:lnTo>
                              <a:lnTo>
                                <a:pt x="2659195" y="801292"/>
                              </a:lnTo>
                              <a:lnTo>
                                <a:pt x="2673474" y="815357"/>
                              </a:lnTo>
                              <a:lnTo>
                                <a:pt x="2687525" y="829649"/>
                              </a:lnTo>
                              <a:lnTo>
                                <a:pt x="2701124" y="844394"/>
                              </a:lnTo>
                              <a:lnTo>
                                <a:pt x="2714496" y="858913"/>
                              </a:lnTo>
                              <a:lnTo>
                                <a:pt x="2727868" y="874113"/>
                              </a:lnTo>
                              <a:lnTo>
                                <a:pt x="2741013" y="889312"/>
                              </a:lnTo>
                              <a:lnTo>
                                <a:pt x="2753705" y="904738"/>
                              </a:lnTo>
                              <a:lnTo>
                                <a:pt x="2766171" y="920164"/>
                              </a:lnTo>
                              <a:lnTo>
                                <a:pt x="2778636" y="936044"/>
                              </a:lnTo>
                              <a:lnTo>
                                <a:pt x="2790875" y="952151"/>
                              </a:lnTo>
                              <a:lnTo>
                                <a:pt x="2802660" y="968485"/>
                              </a:lnTo>
                              <a:lnTo>
                                <a:pt x="2814446" y="984818"/>
                              </a:lnTo>
                              <a:lnTo>
                                <a:pt x="2825551" y="1001152"/>
                              </a:lnTo>
                              <a:lnTo>
                                <a:pt x="2836657" y="1017940"/>
                              </a:lnTo>
                              <a:lnTo>
                                <a:pt x="2847535" y="1034954"/>
                              </a:lnTo>
                              <a:lnTo>
                                <a:pt x="2858188" y="1051968"/>
                              </a:lnTo>
                              <a:lnTo>
                                <a:pt x="2868613" y="1068982"/>
                              </a:lnTo>
                              <a:lnTo>
                                <a:pt x="2391983" y="1344613"/>
                              </a:lnTo>
                              <a:lnTo>
                                <a:pt x="2386317" y="1335312"/>
                              </a:lnTo>
                              <a:lnTo>
                                <a:pt x="2380197" y="1325784"/>
                              </a:lnTo>
                              <a:lnTo>
                                <a:pt x="2374305" y="1316709"/>
                              </a:lnTo>
                              <a:lnTo>
                                <a:pt x="2368185" y="1307408"/>
                              </a:lnTo>
                              <a:lnTo>
                                <a:pt x="2361613" y="1298334"/>
                              </a:lnTo>
                              <a:lnTo>
                                <a:pt x="2355267" y="1289260"/>
                              </a:lnTo>
                              <a:lnTo>
                                <a:pt x="2348921" y="1280412"/>
                              </a:lnTo>
                              <a:lnTo>
                                <a:pt x="2342121" y="1271792"/>
                              </a:lnTo>
                              <a:lnTo>
                                <a:pt x="2335549" y="1262718"/>
                              </a:lnTo>
                              <a:lnTo>
                                <a:pt x="2328523" y="1254324"/>
                              </a:lnTo>
                              <a:lnTo>
                                <a:pt x="2321270" y="1245930"/>
                              </a:lnTo>
                              <a:lnTo>
                                <a:pt x="2314244" y="1237537"/>
                              </a:lnTo>
                              <a:lnTo>
                                <a:pt x="2306992" y="1229143"/>
                              </a:lnTo>
                              <a:lnTo>
                                <a:pt x="2299512" y="1220976"/>
                              </a:lnTo>
                              <a:lnTo>
                                <a:pt x="2292033" y="1213036"/>
                              </a:lnTo>
                              <a:lnTo>
                                <a:pt x="2284327" y="1205096"/>
                              </a:lnTo>
                              <a:lnTo>
                                <a:pt x="2276622" y="1197156"/>
                              </a:lnTo>
                              <a:lnTo>
                                <a:pt x="2268916" y="1189443"/>
                              </a:lnTo>
                              <a:lnTo>
                                <a:pt x="2260983" y="1181730"/>
                              </a:lnTo>
                              <a:lnTo>
                                <a:pt x="2252597" y="1174244"/>
                              </a:lnTo>
                              <a:lnTo>
                                <a:pt x="2244438" y="1166757"/>
                              </a:lnTo>
                              <a:lnTo>
                                <a:pt x="2236279" y="1159498"/>
                              </a:lnTo>
                              <a:lnTo>
                                <a:pt x="2227893" y="1152465"/>
                              </a:lnTo>
                              <a:lnTo>
                                <a:pt x="2219281" y="1145433"/>
                              </a:lnTo>
                              <a:lnTo>
                                <a:pt x="2210895" y="1138627"/>
                              </a:lnTo>
                              <a:lnTo>
                                <a:pt x="2202056" y="1131595"/>
                              </a:lnTo>
                              <a:lnTo>
                                <a:pt x="2193217" y="1124789"/>
                              </a:lnTo>
                              <a:lnTo>
                                <a:pt x="2184378" y="1118437"/>
                              </a:lnTo>
                              <a:lnTo>
                                <a:pt x="2175312" y="1112085"/>
                              </a:lnTo>
                              <a:lnTo>
                                <a:pt x="2166246" y="1105733"/>
                              </a:lnTo>
                              <a:lnTo>
                                <a:pt x="2157181" y="1099608"/>
                              </a:lnTo>
                              <a:lnTo>
                                <a:pt x="2147888" y="1093483"/>
                              </a:lnTo>
                              <a:lnTo>
                                <a:pt x="2423486" y="615950"/>
                              </a:lnTo>
                              <a:close/>
                              <a:moveTo>
                                <a:pt x="1050946" y="615950"/>
                              </a:moveTo>
                              <a:lnTo>
                                <a:pt x="1327151" y="1093483"/>
                              </a:lnTo>
                              <a:lnTo>
                                <a:pt x="1317838" y="1099608"/>
                              </a:lnTo>
                              <a:lnTo>
                                <a:pt x="1308752" y="1105506"/>
                              </a:lnTo>
                              <a:lnTo>
                                <a:pt x="1299439" y="1112085"/>
                              </a:lnTo>
                              <a:lnTo>
                                <a:pt x="1290581" y="1118437"/>
                              </a:lnTo>
                              <a:lnTo>
                                <a:pt x="1281722" y="1124789"/>
                              </a:lnTo>
                              <a:lnTo>
                                <a:pt x="1272637" y="1131595"/>
                              </a:lnTo>
                              <a:lnTo>
                                <a:pt x="1264005" y="1138173"/>
                              </a:lnTo>
                              <a:lnTo>
                                <a:pt x="1255601" y="1145206"/>
                              </a:lnTo>
                              <a:lnTo>
                                <a:pt x="1246969" y="1152465"/>
                              </a:lnTo>
                              <a:lnTo>
                                <a:pt x="1238338" y="1159498"/>
                              </a:lnTo>
                              <a:lnTo>
                                <a:pt x="1230161" y="1166757"/>
                              </a:lnTo>
                              <a:lnTo>
                                <a:pt x="1221984" y="1174244"/>
                              </a:lnTo>
                              <a:lnTo>
                                <a:pt x="1213807" y="1181730"/>
                              </a:lnTo>
                              <a:lnTo>
                                <a:pt x="1205857" y="1189443"/>
                              </a:lnTo>
                              <a:lnTo>
                                <a:pt x="1198134" y="1197156"/>
                              </a:lnTo>
                              <a:lnTo>
                                <a:pt x="1190184" y="1205096"/>
                              </a:lnTo>
                              <a:lnTo>
                                <a:pt x="1182915" y="1213036"/>
                              </a:lnTo>
                              <a:lnTo>
                                <a:pt x="1175192" y="1220976"/>
                              </a:lnTo>
                              <a:lnTo>
                                <a:pt x="1167697" y="1229143"/>
                              </a:lnTo>
                              <a:lnTo>
                                <a:pt x="1160428" y="1237537"/>
                              </a:lnTo>
                              <a:lnTo>
                                <a:pt x="1153387" y="1245703"/>
                              </a:lnTo>
                              <a:lnTo>
                                <a:pt x="1146345" y="1254324"/>
                              </a:lnTo>
                              <a:lnTo>
                                <a:pt x="1139304" y="1262718"/>
                              </a:lnTo>
                              <a:lnTo>
                                <a:pt x="1132490" y="1271565"/>
                              </a:lnTo>
                              <a:lnTo>
                                <a:pt x="1125675" y="1280412"/>
                              </a:lnTo>
                              <a:lnTo>
                                <a:pt x="1119315" y="1289260"/>
                              </a:lnTo>
                              <a:lnTo>
                                <a:pt x="1112728" y="1298334"/>
                              </a:lnTo>
                              <a:lnTo>
                                <a:pt x="1106368" y="1307408"/>
                              </a:lnTo>
                              <a:lnTo>
                                <a:pt x="1100235" y="1316709"/>
                              </a:lnTo>
                              <a:lnTo>
                                <a:pt x="1094103" y="1325784"/>
                              </a:lnTo>
                              <a:lnTo>
                                <a:pt x="1088197" y="1335312"/>
                              </a:lnTo>
                              <a:lnTo>
                                <a:pt x="1082518" y="1344613"/>
                              </a:lnTo>
                              <a:lnTo>
                                <a:pt x="604838" y="1068982"/>
                              </a:lnTo>
                              <a:lnTo>
                                <a:pt x="615286" y="1051968"/>
                              </a:lnTo>
                              <a:lnTo>
                                <a:pt x="625962" y="1034954"/>
                              </a:lnTo>
                              <a:lnTo>
                                <a:pt x="636865" y="1017940"/>
                              </a:lnTo>
                              <a:lnTo>
                                <a:pt x="647995" y="1001152"/>
                              </a:lnTo>
                              <a:lnTo>
                                <a:pt x="659352" y="984818"/>
                              </a:lnTo>
                              <a:lnTo>
                                <a:pt x="671163" y="968485"/>
                              </a:lnTo>
                              <a:lnTo>
                                <a:pt x="682748" y="951924"/>
                              </a:lnTo>
                              <a:lnTo>
                                <a:pt x="695013" y="936044"/>
                              </a:lnTo>
                              <a:lnTo>
                                <a:pt x="707279" y="920164"/>
                              </a:lnTo>
                              <a:lnTo>
                                <a:pt x="719999" y="904738"/>
                              </a:lnTo>
                              <a:lnTo>
                                <a:pt x="732946" y="889312"/>
                              </a:lnTo>
                              <a:lnTo>
                                <a:pt x="745893" y="874113"/>
                              </a:lnTo>
                              <a:lnTo>
                                <a:pt x="759295" y="858913"/>
                              </a:lnTo>
                              <a:lnTo>
                                <a:pt x="772696" y="844394"/>
                              </a:lnTo>
                              <a:lnTo>
                                <a:pt x="786325" y="829649"/>
                              </a:lnTo>
                              <a:lnTo>
                                <a:pt x="800407" y="815357"/>
                              </a:lnTo>
                              <a:lnTo>
                                <a:pt x="814717" y="801292"/>
                              </a:lnTo>
                              <a:lnTo>
                                <a:pt x="829027" y="787000"/>
                              </a:lnTo>
                              <a:lnTo>
                                <a:pt x="843337" y="773388"/>
                              </a:lnTo>
                              <a:lnTo>
                                <a:pt x="858329" y="759777"/>
                              </a:lnTo>
                              <a:lnTo>
                                <a:pt x="873093" y="746619"/>
                              </a:lnTo>
                              <a:lnTo>
                                <a:pt x="888539" y="733462"/>
                              </a:lnTo>
                              <a:lnTo>
                                <a:pt x="903984" y="720531"/>
                              </a:lnTo>
                              <a:lnTo>
                                <a:pt x="919430" y="708054"/>
                              </a:lnTo>
                              <a:lnTo>
                                <a:pt x="935330" y="695803"/>
                              </a:lnTo>
                              <a:lnTo>
                                <a:pt x="951230" y="683553"/>
                              </a:lnTo>
                              <a:lnTo>
                                <a:pt x="967584" y="671757"/>
                              </a:lnTo>
                              <a:lnTo>
                                <a:pt x="983711" y="660187"/>
                              </a:lnTo>
                              <a:lnTo>
                                <a:pt x="1000293" y="648617"/>
                              </a:lnTo>
                              <a:lnTo>
                                <a:pt x="1017101" y="637501"/>
                              </a:lnTo>
                              <a:lnTo>
                                <a:pt x="1034137" y="626612"/>
                              </a:lnTo>
                              <a:lnTo>
                                <a:pt x="1050946" y="615950"/>
                              </a:lnTo>
                              <a:close/>
                              <a:moveTo>
                                <a:pt x="1763713" y="422275"/>
                              </a:moveTo>
                              <a:lnTo>
                                <a:pt x="1784320" y="422956"/>
                              </a:lnTo>
                              <a:lnTo>
                                <a:pt x="1805154" y="423637"/>
                              </a:lnTo>
                              <a:lnTo>
                                <a:pt x="1825761" y="424771"/>
                              </a:lnTo>
                              <a:lnTo>
                                <a:pt x="1846368" y="426587"/>
                              </a:lnTo>
                              <a:lnTo>
                                <a:pt x="1866749" y="428402"/>
                              </a:lnTo>
                              <a:lnTo>
                                <a:pt x="1887356" y="430445"/>
                              </a:lnTo>
                              <a:lnTo>
                                <a:pt x="1907736" y="432941"/>
                              </a:lnTo>
                              <a:lnTo>
                                <a:pt x="1927664" y="435665"/>
                              </a:lnTo>
                              <a:lnTo>
                                <a:pt x="1948045" y="438842"/>
                              </a:lnTo>
                              <a:lnTo>
                                <a:pt x="1968199" y="442246"/>
                              </a:lnTo>
                              <a:lnTo>
                                <a:pt x="1987900" y="445877"/>
                              </a:lnTo>
                              <a:lnTo>
                                <a:pt x="2007602" y="449962"/>
                              </a:lnTo>
                              <a:lnTo>
                                <a:pt x="2027529" y="454274"/>
                              </a:lnTo>
                              <a:lnTo>
                                <a:pt x="2047004" y="458813"/>
                              </a:lnTo>
                              <a:lnTo>
                                <a:pt x="2066479" y="463806"/>
                              </a:lnTo>
                              <a:lnTo>
                                <a:pt x="2085954" y="469026"/>
                              </a:lnTo>
                              <a:lnTo>
                                <a:pt x="2104976" y="474472"/>
                              </a:lnTo>
                              <a:lnTo>
                                <a:pt x="2124224" y="480146"/>
                              </a:lnTo>
                              <a:lnTo>
                                <a:pt x="2143246" y="486047"/>
                              </a:lnTo>
                              <a:lnTo>
                                <a:pt x="2162268" y="492628"/>
                              </a:lnTo>
                              <a:lnTo>
                                <a:pt x="2181063" y="498982"/>
                              </a:lnTo>
                              <a:lnTo>
                                <a:pt x="2199632" y="506018"/>
                              </a:lnTo>
                              <a:lnTo>
                                <a:pt x="2217975" y="513053"/>
                              </a:lnTo>
                              <a:lnTo>
                                <a:pt x="2236318" y="520542"/>
                              </a:lnTo>
                              <a:lnTo>
                                <a:pt x="2254434" y="528258"/>
                              </a:lnTo>
                              <a:lnTo>
                                <a:pt x="2272550" y="536201"/>
                              </a:lnTo>
                              <a:lnTo>
                                <a:pt x="2290666" y="544372"/>
                              </a:lnTo>
                              <a:lnTo>
                                <a:pt x="2308556" y="552768"/>
                              </a:lnTo>
                              <a:lnTo>
                                <a:pt x="2325992" y="561619"/>
                              </a:lnTo>
                              <a:lnTo>
                                <a:pt x="2343656" y="570470"/>
                              </a:lnTo>
                              <a:lnTo>
                                <a:pt x="2360866" y="580002"/>
                              </a:lnTo>
                              <a:lnTo>
                                <a:pt x="2378076" y="589307"/>
                              </a:lnTo>
                              <a:lnTo>
                                <a:pt x="2102938" y="1066800"/>
                              </a:lnTo>
                              <a:lnTo>
                                <a:pt x="2093653" y="1061580"/>
                              </a:lnTo>
                              <a:lnTo>
                                <a:pt x="2083916" y="1056587"/>
                              </a:lnTo>
                              <a:lnTo>
                                <a:pt x="2073952" y="1051595"/>
                              </a:lnTo>
                              <a:lnTo>
                                <a:pt x="2064441" y="1046829"/>
                              </a:lnTo>
                              <a:lnTo>
                                <a:pt x="2054477" y="1042063"/>
                              </a:lnTo>
                              <a:lnTo>
                                <a:pt x="2044513" y="1037751"/>
                              </a:lnTo>
                              <a:lnTo>
                                <a:pt x="2034549" y="1033439"/>
                              </a:lnTo>
                              <a:lnTo>
                                <a:pt x="2024585" y="1029354"/>
                              </a:lnTo>
                              <a:lnTo>
                                <a:pt x="2014395" y="1025269"/>
                              </a:lnTo>
                              <a:lnTo>
                                <a:pt x="2003978" y="1021411"/>
                              </a:lnTo>
                              <a:lnTo>
                                <a:pt x="1993788" y="1017553"/>
                              </a:lnTo>
                              <a:lnTo>
                                <a:pt x="1983371" y="1013922"/>
                              </a:lnTo>
                              <a:lnTo>
                                <a:pt x="1972954" y="1010290"/>
                              </a:lnTo>
                              <a:lnTo>
                                <a:pt x="1962311" y="1006886"/>
                              </a:lnTo>
                              <a:lnTo>
                                <a:pt x="1951668" y="1003936"/>
                              </a:lnTo>
                              <a:lnTo>
                                <a:pt x="1941025" y="1000759"/>
                              </a:lnTo>
                              <a:lnTo>
                                <a:pt x="1930382" y="998035"/>
                              </a:lnTo>
                              <a:lnTo>
                                <a:pt x="1919738" y="995312"/>
                              </a:lnTo>
                              <a:lnTo>
                                <a:pt x="1908869" y="992589"/>
                              </a:lnTo>
                              <a:lnTo>
                                <a:pt x="1897999" y="990319"/>
                              </a:lnTo>
                              <a:lnTo>
                                <a:pt x="1887129" y="988050"/>
                              </a:lnTo>
                              <a:lnTo>
                                <a:pt x="1876260" y="985780"/>
                              </a:lnTo>
                              <a:lnTo>
                                <a:pt x="1865164" y="983738"/>
                              </a:lnTo>
                              <a:lnTo>
                                <a:pt x="1854067" y="982149"/>
                              </a:lnTo>
                              <a:lnTo>
                                <a:pt x="1842745" y="980334"/>
                              </a:lnTo>
                              <a:lnTo>
                                <a:pt x="1831649" y="979199"/>
                              </a:lnTo>
                              <a:lnTo>
                                <a:pt x="1820553" y="977610"/>
                              </a:lnTo>
                              <a:lnTo>
                                <a:pt x="1809230" y="976703"/>
                              </a:lnTo>
                              <a:lnTo>
                                <a:pt x="1797907" y="975568"/>
                              </a:lnTo>
                              <a:lnTo>
                                <a:pt x="1786358" y="974660"/>
                              </a:lnTo>
                              <a:lnTo>
                                <a:pt x="1775036" y="974206"/>
                              </a:lnTo>
                              <a:lnTo>
                                <a:pt x="1763713" y="973752"/>
                              </a:lnTo>
                              <a:lnTo>
                                <a:pt x="1763713" y="422275"/>
                              </a:lnTo>
                              <a:close/>
                              <a:moveTo>
                                <a:pt x="1711325" y="422275"/>
                              </a:moveTo>
                              <a:lnTo>
                                <a:pt x="1711325" y="973752"/>
                              </a:lnTo>
                              <a:lnTo>
                                <a:pt x="1699751" y="974206"/>
                              </a:lnTo>
                              <a:lnTo>
                                <a:pt x="1688403" y="974660"/>
                              </a:lnTo>
                              <a:lnTo>
                                <a:pt x="1676828" y="975568"/>
                              </a:lnTo>
                              <a:lnTo>
                                <a:pt x="1665481" y="976703"/>
                              </a:lnTo>
                              <a:lnTo>
                                <a:pt x="1654360" y="977610"/>
                              </a:lnTo>
                              <a:lnTo>
                                <a:pt x="1643012" y="979199"/>
                              </a:lnTo>
                              <a:lnTo>
                                <a:pt x="1631665" y="980334"/>
                              </a:lnTo>
                              <a:lnTo>
                                <a:pt x="1620544" y="982149"/>
                              </a:lnTo>
                              <a:lnTo>
                                <a:pt x="1609423" y="983738"/>
                              </a:lnTo>
                              <a:lnTo>
                                <a:pt x="1598302" y="985780"/>
                              </a:lnTo>
                              <a:lnTo>
                                <a:pt x="1587409" y="988050"/>
                              </a:lnTo>
                              <a:lnTo>
                                <a:pt x="1576515" y="990319"/>
                              </a:lnTo>
                              <a:lnTo>
                                <a:pt x="1565394" y="992589"/>
                              </a:lnTo>
                              <a:lnTo>
                                <a:pt x="1554500" y="995312"/>
                              </a:lnTo>
                              <a:lnTo>
                                <a:pt x="1543834" y="998035"/>
                              </a:lnTo>
                              <a:lnTo>
                                <a:pt x="1533167" y="1000759"/>
                              </a:lnTo>
                              <a:lnTo>
                                <a:pt x="1522500" y="1003936"/>
                              </a:lnTo>
                              <a:lnTo>
                                <a:pt x="1511833" y="1006886"/>
                              </a:lnTo>
                              <a:lnTo>
                                <a:pt x="1501166" y="1010290"/>
                              </a:lnTo>
                              <a:lnTo>
                                <a:pt x="1490727" y="1013922"/>
                              </a:lnTo>
                              <a:lnTo>
                                <a:pt x="1480514" y="1017553"/>
                              </a:lnTo>
                              <a:lnTo>
                                <a:pt x="1470301" y="1021411"/>
                              </a:lnTo>
                              <a:lnTo>
                                <a:pt x="1459861" y="1025269"/>
                              </a:lnTo>
                              <a:lnTo>
                                <a:pt x="1449648" y="1029354"/>
                              </a:lnTo>
                              <a:lnTo>
                                <a:pt x="1439662" y="1033439"/>
                              </a:lnTo>
                              <a:lnTo>
                                <a:pt x="1429449" y="1037751"/>
                              </a:lnTo>
                              <a:lnTo>
                                <a:pt x="1419690" y="1042063"/>
                              </a:lnTo>
                              <a:lnTo>
                                <a:pt x="1409704" y="1046829"/>
                              </a:lnTo>
                              <a:lnTo>
                                <a:pt x="1399945" y="1051595"/>
                              </a:lnTo>
                              <a:lnTo>
                                <a:pt x="1390187" y="1056587"/>
                              </a:lnTo>
                              <a:lnTo>
                                <a:pt x="1380428" y="1061580"/>
                              </a:lnTo>
                              <a:lnTo>
                                <a:pt x="1370896" y="1066800"/>
                              </a:lnTo>
                              <a:lnTo>
                                <a:pt x="1095375" y="589307"/>
                              </a:lnTo>
                              <a:lnTo>
                                <a:pt x="1112850" y="580002"/>
                              </a:lnTo>
                              <a:lnTo>
                                <a:pt x="1130099" y="570470"/>
                              </a:lnTo>
                              <a:lnTo>
                                <a:pt x="1147574" y="561619"/>
                              </a:lnTo>
                              <a:lnTo>
                                <a:pt x="1165276" y="552768"/>
                              </a:lnTo>
                              <a:lnTo>
                                <a:pt x="1183206" y="544372"/>
                              </a:lnTo>
                              <a:lnTo>
                                <a:pt x="1201135" y="536201"/>
                              </a:lnTo>
                              <a:lnTo>
                                <a:pt x="1219064" y="528258"/>
                              </a:lnTo>
                              <a:lnTo>
                                <a:pt x="1237447" y="520542"/>
                              </a:lnTo>
                              <a:lnTo>
                                <a:pt x="1255830" y="513053"/>
                              </a:lnTo>
                              <a:lnTo>
                                <a:pt x="1274214" y="506018"/>
                              </a:lnTo>
                              <a:lnTo>
                                <a:pt x="1293051" y="498982"/>
                              </a:lnTo>
                              <a:lnTo>
                                <a:pt x="1311661" y="492628"/>
                              </a:lnTo>
                              <a:lnTo>
                                <a:pt x="1330725" y="486047"/>
                              </a:lnTo>
                              <a:lnTo>
                                <a:pt x="1349562" y="480146"/>
                              </a:lnTo>
                              <a:lnTo>
                                <a:pt x="1369080" y="474472"/>
                              </a:lnTo>
                              <a:lnTo>
                                <a:pt x="1388144" y="469026"/>
                              </a:lnTo>
                              <a:lnTo>
                                <a:pt x="1407662" y="463806"/>
                              </a:lnTo>
                              <a:lnTo>
                                <a:pt x="1426953" y="458813"/>
                              </a:lnTo>
                              <a:lnTo>
                                <a:pt x="1446925" y="454274"/>
                              </a:lnTo>
                              <a:lnTo>
                                <a:pt x="1466443" y="449962"/>
                              </a:lnTo>
                              <a:lnTo>
                                <a:pt x="1486415" y="445877"/>
                              </a:lnTo>
                              <a:lnTo>
                                <a:pt x="1506386" y="442246"/>
                              </a:lnTo>
                              <a:lnTo>
                                <a:pt x="1526358" y="438842"/>
                              </a:lnTo>
                              <a:lnTo>
                                <a:pt x="1546557" y="435665"/>
                              </a:lnTo>
                              <a:lnTo>
                                <a:pt x="1566756" y="432941"/>
                              </a:lnTo>
                              <a:lnTo>
                                <a:pt x="1587409" y="430445"/>
                              </a:lnTo>
                              <a:lnTo>
                                <a:pt x="1607608" y="428402"/>
                              </a:lnTo>
                              <a:lnTo>
                                <a:pt x="1628260" y="426587"/>
                              </a:lnTo>
                              <a:lnTo>
                                <a:pt x="1648913" y="424771"/>
                              </a:lnTo>
                              <a:lnTo>
                                <a:pt x="1669793" y="423637"/>
                              </a:lnTo>
                              <a:lnTo>
                                <a:pt x="1690219" y="422956"/>
                              </a:lnTo>
                              <a:lnTo>
                                <a:pt x="1711325" y="422275"/>
                              </a:lnTo>
                              <a:close/>
                              <a:moveTo>
                                <a:pt x="2635436" y="249237"/>
                              </a:moveTo>
                              <a:lnTo>
                                <a:pt x="2658561" y="263289"/>
                              </a:lnTo>
                              <a:lnTo>
                                <a:pt x="2681232" y="278021"/>
                              </a:lnTo>
                              <a:lnTo>
                                <a:pt x="2703904" y="292980"/>
                              </a:lnTo>
                              <a:lnTo>
                                <a:pt x="2726122" y="307938"/>
                              </a:lnTo>
                              <a:lnTo>
                                <a:pt x="2748113" y="323577"/>
                              </a:lnTo>
                              <a:lnTo>
                                <a:pt x="2770105" y="339442"/>
                              </a:lnTo>
                              <a:lnTo>
                                <a:pt x="2791643" y="355761"/>
                              </a:lnTo>
                              <a:lnTo>
                                <a:pt x="2812954" y="372080"/>
                              </a:lnTo>
                              <a:lnTo>
                                <a:pt x="2833812" y="389078"/>
                              </a:lnTo>
                              <a:lnTo>
                                <a:pt x="2854443" y="406303"/>
                              </a:lnTo>
                              <a:lnTo>
                                <a:pt x="2875074" y="423755"/>
                              </a:lnTo>
                              <a:lnTo>
                                <a:pt x="2895252" y="441660"/>
                              </a:lnTo>
                              <a:lnTo>
                                <a:pt x="2914976" y="459565"/>
                              </a:lnTo>
                              <a:lnTo>
                                <a:pt x="2934700" y="477924"/>
                              </a:lnTo>
                              <a:lnTo>
                                <a:pt x="2954198" y="496736"/>
                              </a:lnTo>
                              <a:lnTo>
                                <a:pt x="2973015" y="516001"/>
                              </a:lnTo>
                              <a:lnTo>
                                <a:pt x="2991833" y="535266"/>
                              </a:lnTo>
                              <a:lnTo>
                                <a:pt x="3010423" y="554757"/>
                              </a:lnTo>
                              <a:lnTo>
                                <a:pt x="3028561" y="574702"/>
                              </a:lnTo>
                              <a:lnTo>
                                <a:pt x="3046244" y="594647"/>
                              </a:lnTo>
                              <a:lnTo>
                                <a:pt x="3063928" y="615272"/>
                              </a:lnTo>
                              <a:lnTo>
                                <a:pt x="3080932" y="635897"/>
                              </a:lnTo>
                              <a:lnTo>
                                <a:pt x="3097936" y="656975"/>
                              </a:lnTo>
                              <a:lnTo>
                                <a:pt x="3114486" y="678280"/>
                              </a:lnTo>
                              <a:lnTo>
                                <a:pt x="3130809" y="699585"/>
                              </a:lnTo>
                              <a:lnTo>
                                <a:pt x="3146679" y="721343"/>
                              </a:lnTo>
                              <a:lnTo>
                                <a:pt x="3162323" y="743328"/>
                              </a:lnTo>
                              <a:lnTo>
                                <a:pt x="3177739" y="765766"/>
                              </a:lnTo>
                              <a:lnTo>
                                <a:pt x="3192476" y="788204"/>
                              </a:lnTo>
                              <a:lnTo>
                                <a:pt x="3207212" y="810869"/>
                              </a:lnTo>
                              <a:lnTo>
                                <a:pt x="3221495" y="833760"/>
                              </a:lnTo>
                              <a:lnTo>
                                <a:pt x="3235325" y="857105"/>
                              </a:lnTo>
                              <a:lnTo>
                                <a:pt x="3004302" y="990600"/>
                              </a:lnTo>
                              <a:lnTo>
                                <a:pt x="2992286" y="971108"/>
                              </a:lnTo>
                              <a:lnTo>
                                <a:pt x="2980497" y="952070"/>
                              </a:lnTo>
                              <a:lnTo>
                                <a:pt x="2968254" y="932805"/>
                              </a:lnTo>
                              <a:lnTo>
                                <a:pt x="2955558" y="913993"/>
                              </a:lnTo>
                              <a:lnTo>
                                <a:pt x="2942635" y="895408"/>
                              </a:lnTo>
                              <a:lnTo>
                                <a:pt x="2929939" y="876823"/>
                              </a:lnTo>
                              <a:lnTo>
                                <a:pt x="2916563" y="858918"/>
                              </a:lnTo>
                              <a:lnTo>
                                <a:pt x="2902733" y="840786"/>
                              </a:lnTo>
                              <a:lnTo>
                                <a:pt x="2888677" y="822881"/>
                              </a:lnTo>
                              <a:lnTo>
                                <a:pt x="2874621" y="805202"/>
                              </a:lnTo>
                              <a:lnTo>
                                <a:pt x="2860111" y="787977"/>
                              </a:lnTo>
                              <a:lnTo>
                                <a:pt x="2845601" y="770752"/>
                              </a:lnTo>
                              <a:lnTo>
                                <a:pt x="2830411" y="753980"/>
                              </a:lnTo>
                              <a:lnTo>
                                <a:pt x="2815448" y="737435"/>
                              </a:lnTo>
                              <a:lnTo>
                                <a:pt x="2800031" y="720890"/>
                              </a:lnTo>
                              <a:lnTo>
                                <a:pt x="2784161" y="704798"/>
                              </a:lnTo>
                              <a:lnTo>
                                <a:pt x="2768291" y="688932"/>
                              </a:lnTo>
                              <a:lnTo>
                                <a:pt x="2752194" y="673067"/>
                              </a:lnTo>
                              <a:lnTo>
                                <a:pt x="2735644" y="657655"/>
                              </a:lnTo>
                              <a:lnTo>
                                <a:pt x="2718867" y="642470"/>
                              </a:lnTo>
                              <a:lnTo>
                                <a:pt x="2702090" y="627284"/>
                              </a:lnTo>
                              <a:lnTo>
                                <a:pt x="2685086" y="612779"/>
                              </a:lnTo>
                              <a:lnTo>
                                <a:pt x="2667629" y="598500"/>
                              </a:lnTo>
                              <a:lnTo>
                                <a:pt x="2650172" y="584221"/>
                              </a:lnTo>
                              <a:lnTo>
                                <a:pt x="2632262" y="570169"/>
                              </a:lnTo>
                              <a:lnTo>
                                <a:pt x="2614124" y="556570"/>
                              </a:lnTo>
                              <a:lnTo>
                                <a:pt x="2595987" y="543425"/>
                              </a:lnTo>
                              <a:lnTo>
                                <a:pt x="2577623" y="530279"/>
                              </a:lnTo>
                              <a:lnTo>
                                <a:pt x="2558806" y="517361"/>
                              </a:lnTo>
                              <a:lnTo>
                                <a:pt x="2539988" y="504668"/>
                              </a:lnTo>
                              <a:lnTo>
                                <a:pt x="2520944" y="492656"/>
                              </a:lnTo>
                              <a:lnTo>
                                <a:pt x="2501900" y="480644"/>
                              </a:lnTo>
                              <a:lnTo>
                                <a:pt x="2635436" y="249237"/>
                              </a:lnTo>
                              <a:close/>
                              <a:moveTo>
                                <a:pt x="839685" y="249237"/>
                              </a:moveTo>
                              <a:lnTo>
                                <a:pt x="973138" y="480644"/>
                              </a:lnTo>
                              <a:lnTo>
                                <a:pt x="953879" y="492656"/>
                              </a:lnTo>
                              <a:lnTo>
                                <a:pt x="934847" y="504668"/>
                              </a:lnTo>
                              <a:lnTo>
                                <a:pt x="916041" y="517361"/>
                              </a:lnTo>
                              <a:lnTo>
                                <a:pt x="897462" y="530279"/>
                              </a:lnTo>
                              <a:lnTo>
                                <a:pt x="878882" y="543425"/>
                              </a:lnTo>
                              <a:lnTo>
                                <a:pt x="860756" y="556570"/>
                              </a:lnTo>
                              <a:lnTo>
                                <a:pt x="842630" y="570169"/>
                              </a:lnTo>
                              <a:lnTo>
                                <a:pt x="824731" y="584221"/>
                              </a:lnTo>
                              <a:lnTo>
                                <a:pt x="807284" y="598500"/>
                              </a:lnTo>
                              <a:lnTo>
                                <a:pt x="789838" y="612779"/>
                              </a:lnTo>
                              <a:lnTo>
                                <a:pt x="772845" y="627284"/>
                              </a:lnTo>
                              <a:lnTo>
                                <a:pt x="755852" y="642470"/>
                              </a:lnTo>
                              <a:lnTo>
                                <a:pt x="739312" y="657655"/>
                              </a:lnTo>
                              <a:lnTo>
                                <a:pt x="722998" y="673067"/>
                              </a:lnTo>
                              <a:lnTo>
                                <a:pt x="706685" y="688932"/>
                              </a:lnTo>
                              <a:lnTo>
                                <a:pt x="690825" y="704798"/>
                              </a:lnTo>
                              <a:lnTo>
                                <a:pt x="675191" y="720890"/>
                              </a:lnTo>
                              <a:lnTo>
                                <a:pt x="659557" y="737435"/>
                              </a:lnTo>
                              <a:lnTo>
                                <a:pt x="644377" y="753980"/>
                              </a:lnTo>
                              <a:lnTo>
                                <a:pt x="629649" y="770752"/>
                              </a:lnTo>
                              <a:lnTo>
                                <a:pt x="614695" y="787977"/>
                              </a:lnTo>
                              <a:lnTo>
                                <a:pt x="600421" y="805202"/>
                              </a:lnTo>
                              <a:lnTo>
                                <a:pt x="586373" y="822881"/>
                              </a:lnTo>
                              <a:lnTo>
                                <a:pt x="572326" y="840786"/>
                              </a:lnTo>
                              <a:lnTo>
                                <a:pt x="558731" y="858918"/>
                              </a:lnTo>
                              <a:lnTo>
                                <a:pt x="545363" y="876823"/>
                              </a:lnTo>
                              <a:lnTo>
                                <a:pt x="532222" y="895408"/>
                              </a:lnTo>
                              <a:lnTo>
                                <a:pt x="519307" y="913993"/>
                              </a:lnTo>
                              <a:lnTo>
                                <a:pt x="507072" y="932805"/>
                              </a:lnTo>
                              <a:lnTo>
                                <a:pt x="494610" y="952070"/>
                              </a:lnTo>
                              <a:lnTo>
                                <a:pt x="482828" y="971108"/>
                              </a:lnTo>
                              <a:lnTo>
                                <a:pt x="471046" y="990600"/>
                              </a:lnTo>
                              <a:lnTo>
                                <a:pt x="239713" y="857105"/>
                              </a:lnTo>
                              <a:lnTo>
                                <a:pt x="253760" y="833760"/>
                              </a:lnTo>
                              <a:lnTo>
                                <a:pt x="268035" y="810869"/>
                              </a:lnTo>
                              <a:lnTo>
                                <a:pt x="282536" y="787977"/>
                              </a:lnTo>
                              <a:lnTo>
                                <a:pt x="297490" y="765766"/>
                              </a:lnTo>
                              <a:lnTo>
                                <a:pt x="312897" y="743328"/>
                              </a:lnTo>
                              <a:lnTo>
                                <a:pt x="328530" y="721343"/>
                              </a:lnTo>
                              <a:lnTo>
                                <a:pt x="344391" y="699585"/>
                              </a:lnTo>
                              <a:lnTo>
                                <a:pt x="360704" y="678053"/>
                              </a:lnTo>
                              <a:lnTo>
                                <a:pt x="377244" y="656975"/>
                              </a:lnTo>
                              <a:lnTo>
                                <a:pt x="394011" y="635897"/>
                              </a:lnTo>
                              <a:lnTo>
                                <a:pt x="411457" y="615272"/>
                              </a:lnTo>
                              <a:lnTo>
                                <a:pt x="428677" y="594647"/>
                              </a:lnTo>
                              <a:lnTo>
                                <a:pt x="446576" y="574702"/>
                              </a:lnTo>
                              <a:lnTo>
                                <a:pt x="464929" y="554757"/>
                              </a:lnTo>
                              <a:lnTo>
                                <a:pt x="483281" y="535266"/>
                              </a:lnTo>
                              <a:lnTo>
                                <a:pt x="502087" y="516001"/>
                              </a:lnTo>
                              <a:lnTo>
                                <a:pt x="521120" y="496736"/>
                              </a:lnTo>
                              <a:lnTo>
                                <a:pt x="540378" y="477924"/>
                              </a:lnTo>
                              <a:lnTo>
                                <a:pt x="560091" y="459565"/>
                              </a:lnTo>
                              <a:lnTo>
                                <a:pt x="579803" y="441660"/>
                              </a:lnTo>
                              <a:lnTo>
                                <a:pt x="600194" y="423755"/>
                              </a:lnTo>
                              <a:lnTo>
                                <a:pt x="620360" y="406303"/>
                              </a:lnTo>
                              <a:lnTo>
                                <a:pt x="641205" y="389078"/>
                              </a:lnTo>
                              <a:lnTo>
                                <a:pt x="662276" y="372080"/>
                              </a:lnTo>
                              <a:lnTo>
                                <a:pt x="683574" y="355761"/>
                              </a:lnTo>
                              <a:lnTo>
                                <a:pt x="705099" y="339442"/>
                              </a:lnTo>
                              <a:lnTo>
                                <a:pt x="726624" y="323577"/>
                              </a:lnTo>
                              <a:lnTo>
                                <a:pt x="748828" y="307938"/>
                              </a:lnTo>
                              <a:lnTo>
                                <a:pt x="771259" y="292980"/>
                              </a:lnTo>
                              <a:lnTo>
                                <a:pt x="793917" y="278021"/>
                              </a:lnTo>
                              <a:lnTo>
                                <a:pt x="816574" y="263289"/>
                              </a:lnTo>
                              <a:lnTo>
                                <a:pt x="839685" y="249237"/>
                              </a:lnTo>
                              <a:close/>
                              <a:moveTo>
                                <a:pt x="1763713" y="0"/>
                              </a:moveTo>
                              <a:lnTo>
                                <a:pt x="1791577" y="906"/>
                              </a:lnTo>
                              <a:lnTo>
                                <a:pt x="1819668" y="1811"/>
                              </a:lnTo>
                              <a:lnTo>
                                <a:pt x="1847305" y="3397"/>
                              </a:lnTo>
                              <a:lnTo>
                                <a:pt x="1875169" y="5208"/>
                              </a:lnTo>
                              <a:lnTo>
                                <a:pt x="1902580" y="7699"/>
                              </a:lnTo>
                              <a:lnTo>
                                <a:pt x="1929991" y="10416"/>
                              </a:lnTo>
                              <a:lnTo>
                                <a:pt x="1957629" y="13813"/>
                              </a:lnTo>
                              <a:lnTo>
                                <a:pt x="1984813" y="17436"/>
                              </a:lnTo>
                              <a:lnTo>
                                <a:pt x="2011771" y="21286"/>
                              </a:lnTo>
                              <a:lnTo>
                                <a:pt x="2038729" y="26041"/>
                              </a:lnTo>
                              <a:lnTo>
                                <a:pt x="2065460" y="30797"/>
                              </a:lnTo>
                              <a:lnTo>
                                <a:pt x="2091965" y="36231"/>
                              </a:lnTo>
                              <a:lnTo>
                                <a:pt x="2118470" y="41892"/>
                              </a:lnTo>
                              <a:lnTo>
                                <a:pt x="2144975" y="48233"/>
                              </a:lnTo>
                              <a:lnTo>
                                <a:pt x="2171253" y="54573"/>
                              </a:lnTo>
                              <a:lnTo>
                                <a:pt x="2197305" y="61593"/>
                              </a:lnTo>
                              <a:lnTo>
                                <a:pt x="2222903" y="68613"/>
                              </a:lnTo>
                              <a:lnTo>
                                <a:pt x="2248728" y="76539"/>
                              </a:lnTo>
                              <a:lnTo>
                                <a:pt x="2274327" y="84464"/>
                              </a:lnTo>
                              <a:lnTo>
                                <a:pt x="2299473" y="92843"/>
                              </a:lnTo>
                              <a:lnTo>
                                <a:pt x="2324845" y="101901"/>
                              </a:lnTo>
                              <a:lnTo>
                                <a:pt x="2349764" y="110959"/>
                              </a:lnTo>
                              <a:lnTo>
                                <a:pt x="2374456" y="120696"/>
                              </a:lnTo>
                              <a:lnTo>
                                <a:pt x="2399375" y="130659"/>
                              </a:lnTo>
                              <a:lnTo>
                                <a:pt x="2423841" y="140850"/>
                              </a:lnTo>
                              <a:lnTo>
                                <a:pt x="2448081" y="151492"/>
                              </a:lnTo>
                              <a:lnTo>
                                <a:pt x="2472094" y="162815"/>
                              </a:lnTo>
                              <a:lnTo>
                                <a:pt x="2495880" y="174137"/>
                              </a:lnTo>
                              <a:lnTo>
                                <a:pt x="2519666" y="185686"/>
                              </a:lnTo>
                              <a:lnTo>
                                <a:pt x="2543000" y="197914"/>
                              </a:lnTo>
                              <a:lnTo>
                                <a:pt x="2566106" y="210369"/>
                              </a:lnTo>
                              <a:lnTo>
                                <a:pt x="2589213" y="223050"/>
                              </a:lnTo>
                              <a:lnTo>
                                <a:pt x="2455783" y="454025"/>
                              </a:lnTo>
                              <a:lnTo>
                                <a:pt x="2436527" y="443382"/>
                              </a:lnTo>
                              <a:lnTo>
                                <a:pt x="2416819" y="433192"/>
                              </a:lnTo>
                              <a:lnTo>
                                <a:pt x="2397337" y="423002"/>
                              </a:lnTo>
                              <a:lnTo>
                                <a:pt x="2377401" y="413038"/>
                              </a:lnTo>
                              <a:lnTo>
                                <a:pt x="2357466" y="403301"/>
                              </a:lnTo>
                              <a:lnTo>
                                <a:pt x="2337078" y="394243"/>
                              </a:lnTo>
                              <a:lnTo>
                                <a:pt x="2316916" y="385412"/>
                              </a:lnTo>
                              <a:lnTo>
                                <a:pt x="2296301" y="376580"/>
                              </a:lnTo>
                              <a:lnTo>
                                <a:pt x="2275686" y="368202"/>
                              </a:lnTo>
                              <a:lnTo>
                                <a:pt x="2254845" y="360276"/>
                              </a:lnTo>
                              <a:lnTo>
                                <a:pt x="2233777" y="352350"/>
                              </a:lnTo>
                              <a:lnTo>
                                <a:pt x="2212936" y="344878"/>
                              </a:lnTo>
                              <a:lnTo>
                                <a:pt x="2191641" y="338084"/>
                              </a:lnTo>
                              <a:lnTo>
                                <a:pt x="2169894" y="331064"/>
                              </a:lnTo>
                              <a:lnTo>
                                <a:pt x="2148373" y="324724"/>
                              </a:lnTo>
                              <a:lnTo>
                                <a:pt x="2126852" y="318383"/>
                              </a:lnTo>
                              <a:lnTo>
                                <a:pt x="2105104" y="312722"/>
                              </a:lnTo>
                              <a:lnTo>
                                <a:pt x="2083130" y="307288"/>
                              </a:lnTo>
                              <a:lnTo>
                                <a:pt x="2060929" y="302079"/>
                              </a:lnTo>
                              <a:lnTo>
                                <a:pt x="2038729" y="297098"/>
                              </a:lnTo>
                              <a:lnTo>
                                <a:pt x="2016528" y="292795"/>
                              </a:lnTo>
                              <a:lnTo>
                                <a:pt x="1993875" y="288493"/>
                              </a:lnTo>
                              <a:lnTo>
                                <a:pt x="1971447" y="284869"/>
                              </a:lnTo>
                              <a:lnTo>
                                <a:pt x="1948567" y="281246"/>
                              </a:lnTo>
                              <a:lnTo>
                                <a:pt x="1925914" y="278302"/>
                              </a:lnTo>
                              <a:lnTo>
                                <a:pt x="1903033" y="275359"/>
                              </a:lnTo>
                              <a:lnTo>
                                <a:pt x="1879927" y="273094"/>
                              </a:lnTo>
                              <a:lnTo>
                                <a:pt x="1857046" y="270830"/>
                              </a:lnTo>
                              <a:lnTo>
                                <a:pt x="1833713" y="269471"/>
                              </a:lnTo>
                              <a:lnTo>
                                <a:pt x="1810380" y="267886"/>
                              </a:lnTo>
                              <a:lnTo>
                                <a:pt x="1786820" y="266980"/>
                              </a:lnTo>
                              <a:lnTo>
                                <a:pt x="1763713" y="266527"/>
                              </a:lnTo>
                              <a:lnTo>
                                <a:pt x="1763713" y="0"/>
                              </a:lnTo>
                              <a:close/>
                              <a:moveTo>
                                <a:pt x="1711326" y="0"/>
                              </a:moveTo>
                              <a:lnTo>
                                <a:pt x="1711326" y="266527"/>
                              </a:lnTo>
                              <a:lnTo>
                                <a:pt x="1687728" y="266980"/>
                              </a:lnTo>
                              <a:lnTo>
                                <a:pt x="1664356" y="267886"/>
                              </a:lnTo>
                              <a:lnTo>
                                <a:pt x="1640984" y="269471"/>
                              </a:lnTo>
                              <a:lnTo>
                                <a:pt x="1617612" y="270830"/>
                              </a:lnTo>
                              <a:lnTo>
                                <a:pt x="1594467" y="273094"/>
                              </a:lnTo>
                              <a:lnTo>
                                <a:pt x="1571549" y="275359"/>
                              </a:lnTo>
                              <a:lnTo>
                                <a:pt x="1548631" y="278302"/>
                              </a:lnTo>
                              <a:lnTo>
                                <a:pt x="1525940" y="281246"/>
                              </a:lnTo>
                              <a:lnTo>
                                <a:pt x="1503022" y="284869"/>
                              </a:lnTo>
                              <a:lnTo>
                                <a:pt x="1480558" y="288493"/>
                              </a:lnTo>
                              <a:lnTo>
                                <a:pt x="1457867" y="292795"/>
                              </a:lnTo>
                              <a:lnTo>
                                <a:pt x="1435630" y="297098"/>
                              </a:lnTo>
                              <a:lnTo>
                                <a:pt x="1413166" y="302079"/>
                              </a:lnTo>
                              <a:lnTo>
                                <a:pt x="1391155" y="307288"/>
                              </a:lnTo>
                              <a:lnTo>
                                <a:pt x="1369372" y="312722"/>
                              </a:lnTo>
                              <a:lnTo>
                                <a:pt x="1347362" y="318383"/>
                              </a:lnTo>
                              <a:lnTo>
                                <a:pt x="1325578" y="324724"/>
                              </a:lnTo>
                              <a:lnTo>
                                <a:pt x="1304022" y="331064"/>
                              </a:lnTo>
                              <a:lnTo>
                                <a:pt x="1282465" y="338084"/>
                              </a:lnTo>
                              <a:lnTo>
                                <a:pt x="1261136" y="344878"/>
                              </a:lnTo>
                              <a:lnTo>
                                <a:pt x="1240033" y="352350"/>
                              </a:lnTo>
                              <a:lnTo>
                                <a:pt x="1218930" y="360276"/>
                              </a:lnTo>
                              <a:lnTo>
                                <a:pt x="1198282" y="368202"/>
                              </a:lnTo>
                              <a:lnTo>
                                <a:pt x="1177633" y="376580"/>
                              </a:lnTo>
                              <a:lnTo>
                                <a:pt x="1156984" y="385412"/>
                              </a:lnTo>
                              <a:lnTo>
                                <a:pt x="1136562" y="394243"/>
                              </a:lnTo>
                              <a:lnTo>
                                <a:pt x="1116367" y="403301"/>
                              </a:lnTo>
                              <a:lnTo>
                                <a:pt x="1096172" y="413038"/>
                              </a:lnTo>
                              <a:lnTo>
                                <a:pt x="1076431" y="422775"/>
                              </a:lnTo>
                              <a:lnTo>
                                <a:pt x="1056463" y="432739"/>
                              </a:lnTo>
                              <a:lnTo>
                                <a:pt x="1037175" y="443155"/>
                              </a:lnTo>
                              <a:lnTo>
                                <a:pt x="1017661" y="454025"/>
                              </a:lnTo>
                              <a:lnTo>
                                <a:pt x="884238" y="223050"/>
                              </a:lnTo>
                              <a:lnTo>
                                <a:pt x="907156" y="210369"/>
                              </a:lnTo>
                              <a:lnTo>
                                <a:pt x="930527" y="197914"/>
                              </a:lnTo>
                              <a:lnTo>
                                <a:pt x="953899" y="185686"/>
                              </a:lnTo>
                              <a:lnTo>
                                <a:pt x="977725" y="174137"/>
                              </a:lnTo>
                              <a:lnTo>
                                <a:pt x="1001550" y="162815"/>
                              </a:lnTo>
                              <a:lnTo>
                                <a:pt x="1025603" y="151492"/>
                              </a:lnTo>
                              <a:lnTo>
                                <a:pt x="1049882" y="140850"/>
                              </a:lnTo>
                              <a:lnTo>
                                <a:pt x="1074389" y="130659"/>
                              </a:lnTo>
                              <a:lnTo>
                                <a:pt x="1099122" y="120696"/>
                              </a:lnTo>
                              <a:lnTo>
                                <a:pt x="1124082" y="110959"/>
                              </a:lnTo>
                              <a:lnTo>
                                <a:pt x="1149042" y="101901"/>
                              </a:lnTo>
                              <a:lnTo>
                                <a:pt x="1174229" y="92843"/>
                              </a:lnTo>
                              <a:lnTo>
                                <a:pt x="1199643" y="84464"/>
                              </a:lnTo>
                              <a:lnTo>
                                <a:pt x="1225284" y="76539"/>
                              </a:lnTo>
                              <a:lnTo>
                                <a:pt x="1250925" y="68613"/>
                              </a:lnTo>
                              <a:lnTo>
                                <a:pt x="1276793" y="61593"/>
                              </a:lnTo>
                              <a:lnTo>
                                <a:pt x="1302887" y="54573"/>
                              </a:lnTo>
                              <a:lnTo>
                                <a:pt x="1329209" y="48233"/>
                              </a:lnTo>
                              <a:lnTo>
                                <a:pt x="1355757" y="41892"/>
                              </a:lnTo>
                              <a:lnTo>
                                <a:pt x="1382306" y="36231"/>
                              </a:lnTo>
                              <a:lnTo>
                                <a:pt x="1408854" y="30797"/>
                              </a:lnTo>
                              <a:lnTo>
                                <a:pt x="1435630" y="26041"/>
                              </a:lnTo>
                              <a:lnTo>
                                <a:pt x="1462632" y="21286"/>
                              </a:lnTo>
                              <a:lnTo>
                                <a:pt x="1489634" y="17436"/>
                              </a:lnTo>
                              <a:lnTo>
                                <a:pt x="1516864" y="13813"/>
                              </a:lnTo>
                              <a:lnTo>
                                <a:pt x="1544547" y="10416"/>
                              </a:lnTo>
                              <a:lnTo>
                                <a:pt x="1572003" y="7699"/>
                              </a:lnTo>
                              <a:lnTo>
                                <a:pt x="1599459" y="5208"/>
                              </a:lnTo>
                              <a:lnTo>
                                <a:pt x="1627369" y="3397"/>
                              </a:lnTo>
                              <a:lnTo>
                                <a:pt x="1655052" y="1811"/>
                              </a:lnTo>
                              <a:lnTo>
                                <a:pt x="1683189" y="906"/>
                              </a:lnTo>
                              <a:lnTo>
                                <a:pt x="17113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8.3pt;margin-top:56.1pt;height:39.2pt;width:39.2pt;z-index:251659264;v-text-anchor:middle;mso-width-relative:page;mso-height-relative:page;" fillcolor="#2A3D52 [3204]" filled="t" stroked="f" coordsize="3473450,3473450" o:gfxdata="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" path="m2443163,3025775l2576513,3257566,2553835,3270065,2530929,3281882,2507797,3293698,2484211,3305061,2460626,3316196,2437267,3326876,2413228,3337103,2389188,3347329,2364695,3356646,2340203,3366190,2315710,3375053,2290990,3383461,2265817,3391642,2240870,3399368,2215470,3406867,2190070,3414139,2164217,3420729,2138363,3426865,2112736,3433000,2086656,3438454,2060349,3443681,2034042,3448226,2007508,3452771,1980747,3456634,1954213,3460270,1927226,3463224,1900238,3465951,1873251,3468451,1846036,3470269,1818595,3471632,1791154,3472768,1763713,3473450,1763713,3206209,1786392,3205527,1809524,3204618,1832203,3203482,1855108,3201664,1877560,3199619,1900238,3197346,1922463,3194846,1944915,3191892,1967140,3188484,1989138,3184848,2011363,3180757,2033135,3176439,2054906,3171895,2076451,3167122,2097995,3161668,2119540,3156215,2140858,3150306,2161949,3143943,2183040,3137580,2203904,3130536,2224769,3123718,2245406,3116219,2265590,3108493,2286001,3100312,2306185,3092131,2326142,3083269,2346099,3074406,2365829,3065316,2385333,3055772,2404610,3046000,2424113,3036229,2443163,3025775xm1031838,3025775l1050882,3036001,1070154,3046000,1089652,3055772,1109150,3065316,1128648,3074406,1148826,3083269,1168551,3092131,1188956,3100312,1209361,3108493,1229540,3116219,1250171,3123718,1271030,3130536,1291888,3137580,1312747,3143943,1333832,3150306,1355144,3156215,1376909,3161668,1398448,3166895,1419986,3171895,1441752,3176439,1463517,3180757,1485509,3184848,1507728,3188484,1529947,3191665,1552166,3194619,1574611,3197346,1597057,3199619,1619956,3201664,1642402,3203482,1665301,3204618,1688426,3205527,1711325,3206209,1711325,3473450,1683665,3472768,1656458,3471632,1628798,3470269,1601592,3468451,1574611,3465951,1547631,3463224,1520878,3460270,1494125,3456634,1467145,3452771,1441072,3448226,1414545,3443681,1388245,3438454,1362172,3433000,1336326,3426865,1310706,3420729,1284860,3414139,1259467,3406867,1234301,3399368,1208908,3391642,1183968,3383461,1159256,3375053,1134770,3366190,1110057,3356646,1085798,3347329,1061765,3337103,1037732,3326876,1014153,3316196,990574,3305061,967222,3293698,944096,3281882,920970,3270065,898525,3257566,1031838,3025775xm2989335,2505075l3221038,2638819,3206982,2661526,3192699,2684006,3177735,2706485,3162545,2728284,3147355,2750083,3131712,2771654,3115615,2792772,3099292,2813889,3082515,2834552,3065511,2854989,3048281,2875198,3030824,2895407,3012913,2914935,2994549,2934236,2976185,2953309,2957368,2972383,2938324,2990776,2919053,3008941,2899329,3026880,2879605,3044818,2859427,3062076,2839022,3079106,2818391,3095909,2797307,3112258,2776222,3128380,2754684,3144047,2733146,3159715,2711155,3174929,2688937,3189688,2666719,3204221,2643820,3218299,2621149,3232150,2487613,3000313,2506657,2988959,2525475,2976925,2544292,2964890,2562656,2952401,2581020,2939685,2599157,2926742,2616841,2913345,2634752,2899948,2652209,2886324,2669439,2872246,2686443,2858168,2703447,2843408,2719997,2828876,2736320,2813662,2752417,2798448,2768287,2783008,2784157,2767113,2799574,2751218,2814764,2735096,2829727,2718747,2844464,2702171,2858973,2685368,2873256,2668111,2887086,2650854,2900916,2633369,2914292,2615431,2927442,2597719,2940591,2579554,2953287,2561161,2965530,2542769,2977772,2523922,2989335,2505075xm484773,2505075l496357,2523922,508395,2542769,520888,2561161,533607,2579554,546781,2597719,559955,2615431,573356,2633369,586985,2650854,601067,2668111,615149,2685368,629913,2702171,644450,2718747,659668,2735096,674886,2751218,690332,2767113,706231,2783008,722131,2798448,738257,2813662,754611,2828876,771192,2843408,788000,2858168,805262,2872246,822525,2886324,840014,2899948,857504,2913345,875675,2926742,893846,2939685,912244,2952401,930642,2964890,949494,2976925,968346,2988959,987426,3000313,853643,3232150,830702,3218299,807988,3204221,785502,3189688,763469,3174929,741437,3159715,719859,3144047,698281,3128380,677158,3112258,656034,3095909,635365,3079106,614695,3062076,594707,3044818,574719,3026880,555185,3008941,535879,2990776,516799,2972383,497720,2953309,479549,2934236,461151,2914935,443207,2895407,425491,2875198,408228,2854989,391193,2834552,374612,2813889,358258,2792772,342132,2771654,326232,2750083,310787,2728284,296023,2706485,281032,2684006,266722,2661526,252413,2638819,484773,2505075xm2089605,2413000l2365376,2891688,2348367,2900776,2331358,2909636,2314123,2918042,2296887,2926448,2279198,2934400,2261735,2942352,2244046,2950076,2226130,2957346,2208214,2964616,2190071,2971205,2171701,2977566,2153331,2984154,2134735,2990061,2116139,2995741,2097542,3001194,2078719,3006419,2059669,3011417,2040619,3016188,2021342,3020732,2002065,3024594,1982788,3028683,1963285,3032091,1943554,3035272,1924051,3038225,1904094,3040725,1884363,3043224,1864633,3045268,1844449,3046859,1824265,3048449,1804081,3049812,1783897,3050494,1763713,3051175,1763713,2499105,1774599,2498651,1785485,2497969,1796370,2497288,1807256,2496379,1817915,2495243,1828801,2494107,1839460,2492517,1850119,2491153,1860778,2489563,1871437,2487518,1881869,2485928,1892301,2483656,1902733,2481384,1913165,2479112,1923597,2476386,1933803,2473887,1953987,2468207,1974171,2461846,1994128,2455030,2013858,2447533,2033135,2440036,2052185,2431403,2071008,2422542,2089605,2413000xm1385331,2413000l1403920,2422542,1422736,2431403,1441779,2440036,1461048,2447533,1480771,2455030,1500721,2461846,1520897,2468207,1541074,2473887,1551275,2476386,1561703,2479112,1572132,2481384,1582560,2483656,1592988,2485928,1603644,2487518,1614072,2489563,1624727,2491153,1635382,2492517,1646036,2494107,1656918,2495243,1667800,2496379,1678455,2497288,1689336,2497969,1700218,2498651,1711326,2499105,1711326,3051175,1691150,3050494,1670747,3049812,1650344,3048449,1630394,3046859,1610218,3045268,1590494,3043224,1570545,3040725,1550822,3038225,1531326,3035272,1511603,3032091,1492106,3028683,1472837,3024594,1453341,3020732,1434298,3016188,1415255,3011417,1396212,3006419,1377396,3001194,1358807,2995741,1340217,2990061,1321628,2984154,1303265,2977566,1284902,2971205,1266766,2964616,1248630,2957346,1230947,2950076,1213265,2942352,1195582,2934400,1178126,2926448,1160670,2918042,1143668,2909636,1126439,2900776,1109663,2891688,1385331,2413000xm2376715,2152650l2854325,2428159,2843666,2444698,2833007,2461238,2821895,2477551,2810556,2493638,2798990,2509724,2787423,2525357,2775404,2541217,2763384,2556624,2750911,2572031,2738211,2586758,2725284,2601938,2712131,2616665,2698977,2630939,2685370,2645213,2671763,2659486,2657929,2673307,2643868,2686901,2629354,2700269,2614840,2713637,2600098,2726778,2585357,2739466,2570163,2752153,2554741,2764388,2539320,2776623,2523898,2788405,2508023,2800413,2491922,2811741,2475820,2822843,2459265,2834172,2442709,2844820,2425927,2855469,2408918,2865438,2133600,2388962,2142672,2383298,2151743,2377634,2160588,2371516,2169659,2365626,2178277,2359508,2186895,2352938,2195513,2346820,2203904,2340250,2212522,2333679,2220686,2327109,2237015,2313062,2252890,2298788,2268538,2284061,2283506,2269107,2298247,2253700,2312307,2237840,2326141,2221527,2339522,2204761,2352448,2187769,2364922,2170323,2376715,2152650xm1096432,2152650l1108682,2170323,1121160,2187769,1133864,2204761,1147021,2221527,1161086,2237840,1175152,2253700,1189897,2269107,1204870,2284061,1220523,2298788,1236403,2313062,1252737,2327109,1269297,2340250,1277691,2346820,1286538,2352938,1295159,2359508,1303780,2365626,1312854,2371516,1321701,2377634,1330549,2383298,1339850,2388962,1064218,2865438,1047204,2855469,1030644,2844820,1013856,2834172,997522,2822843,981416,2811741,965309,2800413,949429,2788405,933776,2776623,918576,2764388,903150,2752153,887950,2739466,872978,2726778,858232,2713637,843940,2700269,829421,2686901,815356,2673307,801518,2659486,787680,2645213,774068,2630939,760910,2616665,747753,2601938,735049,2586758,722345,2572031,709868,2556624,697844,2541217,685821,2525357,674251,2509724,662454,2493638,651338,2477551,640222,2461238,629560,2444698,619125,2428159,1096432,2152650xm1814920,1938337l2011363,2278589,1997089,2285385,1982814,2291954,1968313,2298297,1953586,2303960,1938405,2309397,1923451,2314607,1908044,2319364,1892636,2323668,1877002,2327520,1861142,2330917,1845281,2334315,1829194,2337034,1812881,2339299,1796567,2340885,1780253,2342471,1763713,2343150,1763713,1950797,1770284,1950117,1776855,1948984,1783426,1947625,1789996,1946266,1796114,1944454,1802458,1942415,1808802,1940376,1814920,1938337xm1659939,1938337l1666051,1940376,1672163,1942415,1678501,1944454,1684840,1946266,1691405,1947625,1697969,1948984,1704760,1950117,1711325,1950797,1711325,2343150,1694800,2342471,1678275,2340885,1661976,2339299,1645451,2337034,1629379,2334315,1613533,2331371,1597686,2327520,1582293,2323895,1566900,2319364,1551507,2314607,1536340,2309623,1521399,2303960,1506685,2298297,1492198,2292180,1477710,2285385,1463675,2278589,1659939,1938337xm1901647,1876425l2243138,2073276,2233829,2086883,2224293,2100036,2214302,2112736,2203858,2125210,2193413,2137683,2182514,2149702,2171162,2161495,2159582,2172835,2147775,2183947,2135514,2194833,2123253,2205265,2110538,2215470,2097369,2225449,2084200,2234747,2070576,2244045,2056953,2252663,1860550,1913165,1866227,1909309,1871676,1904774,1876898,1900691,1882120,1895929,1887116,1891166,1892111,1886404,1896879,1881415,1901647,1876425xm1573391,1876425l1578159,1881415,1582927,1886404,1587695,1891393,1592918,1896156,1597913,1900691,1603135,1905000,1608585,1909309,1614488,1913165,1418085,2252663,1404462,2244045,1390838,2234747,1377669,2225449,1364500,2215470,1351785,2205265,1339297,2194833,1327263,2183947,1315229,2172835,1303876,2161495,1292523,2149702,1281625,2137683,1271180,2125436,1260736,2112736,1250745,2100036,1241209,2086883,1231900,2073276,1573391,1876425xm3206750,1778000l3473450,1778000,3472316,1805887,3471182,1833547,3469368,1861207,3467100,1888414,3464832,1915621,3461657,1942828,3458255,1969581,3454627,1996788,3450091,2023541,3445555,2050067,3440339,2076594,3435123,2102667,3429227,2128967,3423104,2155040,3416300,2180886,3409496,2206733,3402012,2232126,3394302,2257519,3386138,2282685,3377746,2307851,3368902,2332791,3359604,2357277,3349852,2381989,3340100,2406249,3329668,2430508,3319009,2454314,3308123,2478120,3296557,2501699,3284764,2525052,3272745,2548177,3260498,2571303,3247571,2593975,3016250,2460436,3026909,2441391,3037341,2422346,3047547,2402621,3057072,2383123,3066823,2363625,3076122,2343447,3084966,2323268,3093584,2303317,3101975,2282912,3110140,2262507,3117850,2241648,3125334,2220790,3132591,2199931,3139168,2178846,3145971,2157534,3152095,2136222,3157991,2114683,3163434,2093145,3168650,2071379,3173639,2049387,3178402,2027395,3182711,2005403,3186566,1982958,3190195,1960739,3193596,1938293,3196545,1915621,3199039,1893175,3201307,1870276,3203121,1847151,3204709,1824478,3205843,1801353,3206750,1778000xm2498926,1778000l3051175,1778000,3050493,1798630,3049584,1819033,3047994,1839436,3046175,1859613,3044357,1880016,3041857,1899965,3039358,1919915,3036403,1939865,3032994,1959588,3029358,1979311,3025722,1998807,3021404,2018530,3017086,2037799,3012540,2056842,3007541,2076112,3002086,2095381,2996632,2114198,2990950,2133014,2984587,2151603,2978224,2170193,2971633,2188782,2964815,2207145,2957543,2225281,2950043,2243190,2942316,2261100,2934362,2279009,2926180,2296465,2917772,2314148,2909136,2331604,2900272,2348606,2890955,2365609,2881637,2382838,2403475,2107397,2413475,2088807,2423247,2069764,2432110,2050721,2440746,2031225,2444837,2021250,2448701,2011275,2452564,2001301,2456200,1991326,2459609,1981351,2463245,1970923,2466427,1960721,2469382,1950293,2472336,1940091,2475290,1929663,2477790,1919008,2480517,1908580,2482790,1897925,2485063,1887270,2487108,1876615,2488926,1865733,2490744,1855079,2492562,1844197,2493926,1833315,2495290,1822434,2496426,1811325,2497562,1800444,2498244,1789109,2498926,1778000xm1949419,1778000l2343150,1778000,2341792,1795189,2339754,1811700,2337490,1828437,2334773,1844721,2331603,1861232,2327981,1877516,2323905,1893348,2319603,1909180,2314622,1925012,2309415,1940166,2303754,1955545,2297415,1970699,2291075,1985626,2284057,2000101,2277038,2014803,2269340,2028825,1930400,1833412,1933796,1827080,1936740,1820294,1939457,1813509,1941947,1806724,1943985,1799487,1946249,1792701,1948060,1785464,1949419,1778000xm1130300,1778000l1525535,1778000,1527127,1785504,1528719,1792781,1530993,1799603,1533267,1806880,1535769,1813702,1538498,1820524,1541454,1827346,1544638,1833713,1204435,2030413,1196703,2016087,1189426,2001534,1182604,1986753,1176009,1971744,1169869,1956509,1164184,1941045,1158953,1925810,1153950,1909892,1149402,1893974,1145536,1878056,1141898,1861683,1138486,1845083,1135758,1828710,1133483,1811883,1131664,1795283,1130300,1778000xm423863,1778000l974952,1778000,975406,1789109,976313,1800444,977447,1811325,978581,1822434,979715,1833315,981302,1844197,982890,1855079,984478,1865733,986519,1876615,988786,1887270,991054,1897925,993095,1908580,995590,1919008,998311,1929663,1001033,1940091,1004208,1950293,1007383,1960721,1010558,1970923,1013960,1981351,1017588,1991326,1021217,2001301,1024845,2011275,1028928,2021250,1032783,2031225,1037092,2040973,1041401,2050721,1050472,2069764,1059997,2088807,1069976,2107397,593045,2382838,583747,2365609,574449,2348606,565604,2331604,556986,2314148,548368,2296465,540204,2279009,532266,2261100,524556,2243190,517299,2225281,510041,2207145,503011,2188782,496661,2170193,490311,2151603,483961,2133014,478291,2114198,472849,2095381,467406,2076112,462416,2056842,457881,2037799,453572,2018530,449263,1998807,445634,1979311,441779,1959588,438604,1939865,435882,1919915,433161,1899965,430666,1880016,428625,1859613,427038,1839436,425450,1819033,424543,1798630,423863,1778000xm1588,1778000l268288,1778000,268968,1801353,270329,1824478,271690,1847151,273731,1870276,275998,1893175,278493,1915621,281441,1938293,284616,1960739,288472,1982958,292327,2005403,296636,2027395,301398,2049387,306161,2071379,311377,2093145,316820,2114683,322943,2136222,329066,2157534,335643,2178846,342447,2199931,349704,2220790,356961,2241648,364898,2262507,372836,2282912,381454,2303317,390072,2323268,398916,2343447,408215,2363625,417740,2383123,427491,2402621,437697,2422346,448129,2441391,458788,2460436,227466,2593975,214540,2571303,202066,2548177,190273,2525052,178254,2501699,166915,2478120,156029,2454314,145370,2430508,134938,2406249,124959,2381989,115434,2357277,106136,2332564,97291,2307851,88900,2282685,80736,2257519,73025,2232126,65541,2206733,58511,2180886,51934,2155040,45811,2128967,39688,2102667,34472,2076594,29256,2050067,24947,2023541,20411,1996788,16782,1969581,13154,1942601,10206,1915621,7711,1888414,5443,1861207,3856,1833547,2495,1805887,1588,1778000xm1736726,1598612l1743971,1598839,1750763,1599291,1757782,1600197,1764348,1601556,1771141,1602914,1777707,1604952,1784273,1606989,1790386,1609480,1796499,1612423,1802612,1615367,1808273,1618537,1813933,1622386,1819367,1626008,1824574,1630310,1829555,1634612,1834310,1639140,1838838,1643895,1843140,1649102,1847216,1654310,1851291,1659744,1854687,1665178,1858310,1671065,1861253,1676951,1863970,1682838,1866461,1689404,1868725,1695744,1870310,1702310,1872121,1708876,1873253,1715895,1874159,1722687,1874612,1729706,1874838,1736951,1874612,1743744,1874159,1750989,1873253,1757781,1872121,1764574,1870310,1771366,1868725,1777706,1866461,1784272,1863970,1790611,1861253,1796498,1858310,1802385,1854687,1808498,1851291,1813932,1847216,1819366,1843140,1824573,1838838,1829781,1834310,1834309,1829555,1838837,1824574,1843366,1819367,1847215,1813933,1851290,1808273,1854913,1802612,1858083,1796499,1861252,1790386,1864196,1784273,1866686,1777707,1868498,1771141,1870535,1764348,1872120,1757782,1873252,1750763,1874158,1743971,1874837,1736726,1874837,1729481,1874837,1722688,1874158,1715669,1873252,1708877,1872120,1702311,1870535,1695518,1868498,1689179,1866686,1683066,1864196,1676726,1861252,1670839,1858083,1665179,1854913,1659519,1851290,1654085,1847215,1648877,1843366,1643896,1838837,1638915,1834309,1634387,1829781,1630085,1824573,1626009,1819366,1622160,1813932,1618538,1808498,1615141,1802385,1612198,1796498,1609481,1790611,1606991,1784272,1604726,1777706,1602915,1771366,1601330,1764574,1599972,1757781,1599292,1750989,1598840,1743744,1598613,1736951,1598840,1729706,1599292,1722687,1599972,1715895,1601330,1708876,1602915,1702310,1604726,1695744,1606991,1689404,1609481,1682838,1612198,1676951,1615141,1671065,1618538,1665178,1622160,1659744,1626009,1654310,1630085,1649102,1634387,1643895,1638915,1639140,1643896,1634612,1648877,1630310,1654085,1626008,1659519,1622386,1665179,1618537,1670839,1615367,1676726,1612423,1683066,1609480,1689179,1606989,1695518,1604952,1702311,1602914,1708877,1601556,1715669,1600197,1722688,1599291,1729481,1598839,1736726,1598612xm2282232,1468437l2289051,1483100,2295870,1497989,2302234,1512879,2307916,1528219,2313371,1543785,2318599,1559576,2323145,1575593,2327236,1591610,2331328,1607853,2334510,1624096,2337465,1640790,2339738,1657483,2341783,1674177,2343147,1691322,2344284,1708467,2344738,1725612,1952199,1725612,1951745,1717717,1950608,1709821,1949699,1701925,1948108,1694255,1946744,1686585,1944698,1678915,1942425,1671470,1939925,1664477,2282232,1468437xm1192596,1468437l1533525,1664251,1531259,1671470,1528994,1678915,1526955,1686585,1525370,1694255,1524010,1701925,1522878,1709821,1521972,1717717,1521519,1725612,1130300,1725612,1130753,1708242,1131659,1691322,1133245,1674177,1135283,1657483,1137322,1640790,1140494,1624096,1143665,1607627,1147290,1591610,1151594,1575368,1156351,1559576,1161108,1543785,1166998,1528219,1172661,1512879,1179004,1497989,1185800,1483100,1192596,1468437xm2069990,1228725l2084059,1238222,2097901,1248172,2111516,1258574,2124677,1269202,2137612,1280056,2150319,1291362,2162346,1302894,2174600,1315105,2186172,1327542,2197518,1339979,2208411,1352868,2219076,1366210,2229287,1379778,2239045,1393797,2248575,1407817,2257425,1422063,1918180,1617663,1913188,1610879,1908196,1604096,1902977,1597311,1897531,1591206,1891858,1585327,1885958,1579447,1879604,1573794,1873250,1568593,2069990,1228725xm1405048,1228725l1601788,1568593,1595207,1573794,1589080,1579447,1583180,1585101,1577507,1591206,1572061,1597311,1566842,1604096,1561850,1610879,1557085,1617663,1217613,1422063,1226463,1407817,1235993,1393797,1245751,1379778,1255962,1366210,1266627,1352868,1277520,1339979,1288639,1327542,1300438,1315105,1312238,1302894,1324719,1291362,1337426,1280056,1350134,1269202,1363295,1258574,1377137,1248172,1390979,1238222,1405048,1228725xm1763713,1128712l1781176,1129848,1798638,1131438,1816101,1133482,1833337,1135981,1850346,1138707,1867355,1142114,1884137,1146203,1900465,1150519,1916794,1155290,1933122,1160514,1948998,1166193,1964873,1172554,1980294,1178914,1995715,1185956,2010683,1193225,2025651,1200949,1829481,1541462,1821997,1538054,1814060,1534874,1805669,1531921,1797504,1529422,1789113,1527151,1780722,1525106,1772331,1523516,1763713,1522380,1763713,1128712xm1711326,1128712l1711326,1522380,1702489,1523516,1694105,1525106,1685722,1527151,1677111,1529422,1668954,1531921,1661023,1534874,1653093,1538054,1645162,1541462,1449388,1200949,1464116,1193225,1479298,1185956,1494706,1178914,1510340,1172554,1525749,1166193,1542063,1160514,1558151,1155290,1574465,1150519,1591006,1146203,1607548,1142114,1624542,1138707,1641537,1135981,1658757,1133482,1676205,1131438,1693426,1129848,1711326,1128712xm2894521,1114425l2903576,1131622,2912179,1148820,2921007,1166470,2929383,1184120,2937533,1201770,2945230,1219646,2952927,1237749,2960171,1255851,2967189,1274180,2974207,1292283,2980545,1310838,2986658,1329845,2992770,1348627,2998430,1367408,3003863,1386416,3009069,1405650,3013597,1424658,3018351,1444344,3022652,1463578,3026501,1483265,3030349,1502951,3033745,1522638,3036688,1542777,3039631,1562463,3042121,1582603,3044385,1602968,3046196,1623107,3047781,1643473,3049139,1664064,3050044,1684430,3050497,1705022,3051176,1725613,2501071,1725613,2500619,1714525,2500166,1702985,2499713,1691897,2499034,1680809,2498355,1669722,2497223,1658634,2496091,1647320,2494506,1636458,2493148,1625370,2491337,1614509,2489526,1603873,2487715,1593012,2485451,1582150,2483187,1571515,2480697,1560879,2478207,1550471,2475490,1539835,2472547,1529426,2469604,1519017,2466435,1508608,2463039,1498199,2459644,1488017,2456248,1477834,2452399,1467878,2448551,1457921,2444476,1447965,2440401,1438008,2436100,1428278,2431572,1418548,2427271,1408818,2422517,1399314,2417763,1389584,2894521,1114425xm579379,1114425l1057275,1389584,1052734,1399314,1047967,1408592,1043426,1418548,1039112,1428278,1034799,1438008,1030485,1447738,1026626,1457921,1022539,1467878,1018907,1477834,1015501,1488017,1011869,1498199,1008691,1508608,1005512,1519017,1002561,1529426,999609,1539835,996885,1550244,994388,1560879,991890,1571515,989620,1582150,987350,1593012,985307,1603647,983717,1614509,981901,1625370,980539,1636458,978950,1647320,978042,1658634,976680,1669722,975998,1680809,975317,1691897,974636,1702985,974182,1714525,973955,1725613,422275,1725613,422729,1705022,423410,1684430,424318,1664064,425453,1643473,427269,1623107,429086,1602968,431356,1582603,433853,1562463,436805,1542777,439756,1522638,443161,1502951,446794,1483265,450880,1463578,455194,1444344,459735,1424658,464502,1405650,469724,1386416,475172,1367408,480848,1348627,486751,1329845,493108,1310838,499692,1292283,506502,1274180,513313,1255851,520805,1237749,528524,1219646,536243,1201770,544416,1184120,552816,1166470,561444,1148820,570298,1131622,579379,1114425xm3260390,901700l3272869,924832,3284895,947964,3296694,971550,3308039,995136,3319157,1018948,3329821,1042987,3340032,1067254,3350242,1091746,3359545,1116466,3369075,1141186,3377924,1166132,3386320,1191305,3394488,1216479,3402203,1242105,3409691,1267959,3416725,1293586,3423078,1319439,3429658,1345747,3435331,1372054,3440776,1398361,3445768,1424895,3450306,1451656,3454617,1478416,3458248,1505404,3461651,1532391,3464601,1559606,3467324,1587273,3469366,1614488,3470954,1642156,3472316,1669824,3472996,1697719,3473450,1725613,3206614,1725613,3206387,1702254,3205706,1678895,3204572,1655990,3203210,1632858,3201395,1609726,3199126,1587047,3196630,1564141,3193907,1541236,3190731,1518784,3187327,1496332,3183243,1473881,3179386,1451882,3174621,1429431,3169856,1407659,3164637,1385661,3159191,1364116,3153292,1342345,3147166,1321027,3140586,1299255,3134005,1278391,3126745,1257300,3119484,1236209,3111542,1215571,3103601,1194707,3095432,1174296,3086810,1154113,3077961,1133702,3068658,1113745,3059355,1093787,3049371,1074284,3039388,1054554,3028950,1035277,3260390,901700xm213060,901700l444500,1035277,434289,1054554,424079,1074284,414095,1093787,404792,1113745,395489,1133702,386640,1154113,378018,1174296,369622,1194707,361908,1215571,354193,1236209,346705,1257300,339444,1278391,332864,1299255,326284,1321027,320158,1342345,314258,1364116,308813,1385661,303594,1407659,298829,1429431,294291,1451882,290207,1473881,286123,1496332,282719,1518784,279542,1541236,276820,1564141,274324,1587047,272055,1609726,270239,1632858,268878,1655990,267744,1678895,267063,1702254,266836,1725613,0,1725613,454,1697719,1134,1669824,2496,1642156,4084,1614488,6126,1587273,8849,1559606,11799,1532391,14975,1505404,18833,1478416,22917,1451656,27682,1424895,32674,1398361,38119,1371827,43792,1345747,50372,1319439,56725,1293359,63759,1267732,71020,1242105,78735,1216479,86903,1191305,95525,1166132,104374,1141186,113677,1116466,123207,1091746,133418,1067254,143628,1042987,154293,1018948,165411,995136,176756,971550,188328,947964,200581,924832,213060,901700xm2423486,615950l2440484,626612,2457256,637501,2474028,648617,2490573,660187,2506891,671757,2522983,683553,2538848,695803,2554713,708280,2570124,720531,2585763,733462,2600721,746619,2615680,760004,2630411,773388,2645143,787000,2659195,801292,2673474,815357,2687525,829649,2701124,844394,2714496,858913,2727868,874113,2741013,889312,2753705,904738,2766171,920164,2778636,936044,2790875,952151,2802660,968485,2814446,984818,2825551,1001152,2836657,1017940,2847535,1034954,2858188,1051968,2868613,1068982,2391983,1344613,2386317,1335312,2380197,1325784,2374305,1316709,2368185,1307408,2361613,1298334,2355267,1289260,2348921,1280412,2342121,1271792,2335549,1262718,2328523,1254324,2321270,1245930,2314244,1237537,2306992,1229143,2299512,1220976,2292033,1213036,2284327,1205096,2276622,1197156,2268916,1189443,2260983,1181730,2252597,1174244,2244438,1166757,2236279,1159498,2227893,1152465,2219281,1145433,2210895,1138627,2202056,1131595,2193217,1124789,2184378,1118437,2175312,1112085,2166246,1105733,2157181,1099608,2147888,1093483,2423486,615950xm1050946,615950l1327151,1093483,1317838,1099608,1308752,1105506,1299439,1112085,1290581,1118437,1281722,1124789,1272637,1131595,1264005,1138173,1255601,1145206,1246969,1152465,1238338,1159498,1230161,1166757,1221984,1174244,1213807,1181730,1205857,1189443,1198134,1197156,1190184,1205096,1182915,1213036,1175192,1220976,1167697,1229143,1160428,1237537,1153387,1245703,1146345,1254324,1139304,1262718,1132490,1271565,1125675,1280412,1119315,1289260,1112728,1298334,1106368,1307408,1100235,1316709,1094103,1325784,1088197,1335312,1082518,1344613,604838,1068982,615286,1051968,625962,1034954,636865,1017940,647995,1001152,659352,984818,671163,968485,682748,951924,695013,936044,707279,920164,719999,904738,732946,889312,745893,874113,759295,858913,772696,844394,786325,829649,800407,815357,814717,801292,829027,787000,843337,773388,858329,759777,873093,746619,888539,733462,903984,720531,919430,708054,935330,695803,951230,683553,967584,671757,983711,660187,1000293,648617,1017101,637501,1034137,626612,1050946,615950xm1763713,422275l1784320,422956,1805154,423637,1825761,424771,1846368,426587,1866749,428402,1887356,430445,1907736,432941,1927664,435665,1948045,438842,1968199,442246,1987900,445877,2007602,449962,2027529,454274,2047004,458813,2066479,463806,2085954,469026,2104976,474472,2124224,480146,2143246,486047,2162268,492628,2181063,498982,2199632,506018,2217975,513053,2236318,520542,2254434,528258,2272550,536201,2290666,544372,2308556,552768,2325992,561619,2343656,570470,2360866,580002,2378076,589307,2102938,1066800,2093653,1061580,2083916,1056587,2073952,1051595,2064441,1046829,2054477,1042063,2044513,1037751,2034549,1033439,2024585,1029354,2014395,1025269,2003978,1021411,1993788,1017553,1983371,1013922,1972954,1010290,1962311,1006886,1951668,1003936,1941025,1000759,1930382,998035,1919738,995312,1908869,992589,1897999,990319,1887129,988050,1876260,985780,1865164,983738,1854067,982149,1842745,980334,1831649,979199,1820553,977610,1809230,976703,1797907,975568,1786358,974660,1775036,974206,1763713,973752,1763713,422275xm1711325,422275l1711325,973752,1699751,974206,1688403,974660,1676828,975568,1665481,976703,1654360,977610,1643012,979199,1631665,980334,1620544,982149,1609423,983738,1598302,985780,1587409,988050,1576515,990319,1565394,992589,1554500,995312,1543834,998035,1533167,1000759,1522500,1003936,1511833,1006886,1501166,1010290,1490727,1013922,1480514,1017553,1470301,1021411,1459861,1025269,1449648,1029354,1439662,1033439,1429449,1037751,1419690,1042063,1409704,1046829,1399945,1051595,1390187,1056587,1380428,1061580,1370896,1066800,1095375,589307,1112850,580002,1130099,570470,1147574,561619,1165276,552768,1183206,544372,1201135,536201,1219064,528258,1237447,520542,1255830,513053,1274214,506018,1293051,498982,1311661,492628,1330725,486047,1349562,480146,1369080,474472,1388144,469026,1407662,463806,1426953,458813,1446925,454274,1466443,449962,1486415,445877,1506386,442246,1526358,438842,1546557,435665,1566756,432941,1587409,430445,1607608,428402,1628260,426587,1648913,424771,1669793,423637,1690219,422956,1711325,422275xm2635436,249237l2658561,263289,2681232,278021,2703904,292980,2726122,307938,2748113,323577,2770105,339442,2791643,355761,2812954,372080,2833812,389078,2854443,406303,2875074,423755,2895252,441660,2914976,459565,2934700,477924,2954198,496736,2973015,516001,2991833,535266,3010423,554757,3028561,574702,3046244,594647,3063928,615272,3080932,635897,3097936,656975,3114486,678280,3130809,699585,3146679,721343,3162323,743328,3177739,765766,3192476,788204,3207212,810869,3221495,833760,3235325,857105,3004302,990600,2992286,971108,2980497,952070,2968254,932805,2955558,913993,2942635,895408,2929939,876823,2916563,858918,2902733,840786,2888677,822881,2874621,805202,2860111,787977,2845601,770752,2830411,753980,2815448,737435,2800031,720890,2784161,704798,2768291,688932,2752194,673067,2735644,657655,2718867,642470,2702090,627284,2685086,612779,2667629,598500,2650172,584221,2632262,570169,2614124,556570,2595987,543425,2577623,530279,2558806,517361,2539988,504668,2520944,492656,2501900,480644,2635436,249237xm839685,249237l973138,480644,953879,492656,934847,504668,916041,517361,897462,530279,878882,543425,860756,556570,842630,570169,824731,584221,807284,598500,789838,612779,772845,627284,755852,642470,739312,657655,722998,673067,706685,688932,690825,704798,675191,720890,659557,737435,644377,753980,629649,770752,614695,787977,600421,805202,586373,822881,572326,840786,558731,858918,545363,876823,532222,895408,519307,913993,507072,932805,494610,952070,482828,971108,471046,990600,239713,857105,253760,833760,268035,810869,282536,787977,297490,765766,312897,743328,328530,721343,344391,699585,360704,678053,377244,656975,394011,635897,411457,615272,428677,594647,446576,574702,464929,554757,483281,535266,502087,516001,521120,496736,540378,477924,560091,459565,579803,441660,600194,423755,620360,406303,641205,389078,662276,372080,683574,355761,705099,339442,726624,323577,748828,307938,771259,292980,793917,278021,816574,263289,839685,249237xm1763713,0l1791577,906,1819668,1811,1847305,3397,1875169,5208,1902580,7699,1929991,10416,1957629,13813,1984813,17436,2011771,21286,2038729,26041,2065460,30797,2091965,36231,2118470,41892,2144975,48233,2171253,54573,2197305,61593,2222903,68613,2248728,76539,2274327,84464,2299473,92843,2324845,101901,2349764,110959,2374456,120696,2399375,130659,2423841,140850,2448081,151492,2472094,162815,2495880,174137,2519666,185686,2543000,197914,2566106,210369,2589213,223050,2455783,454025,2436527,443382,2416819,433192,2397337,423002,2377401,413038,2357466,403301,2337078,394243,2316916,385412,2296301,376580,2275686,368202,2254845,360276,2233777,352350,2212936,344878,2191641,338084,2169894,331064,2148373,324724,2126852,318383,2105104,312722,2083130,307288,2060929,302079,2038729,297098,2016528,292795,1993875,288493,1971447,284869,1948567,281246,1925914,278302,1903033,275359,1879927,273094,1857046,270830,1833713,269471,1810380,267886,1786820,266980,1763713,266527,1763713,0xm1711326,0l1711326,266527,1687728,266980,1664356,267886,1640984,269471,1617612,270830,1594467,273094,1571549,275359,1548631,278302,1525940,281246,1503022,284869,1480558,288493,1457867,292795,1435630,297098,1413166,302079,1391155,307288,1369372,312722,1347362,318383,1325578,324724,1304022,331064,1282465,338084,1261136,344878,1240033,352350,1218930,360276,1198282,368202,1177633,376580,1156984,385412,1136562,394243,1116367,403301,1096172,413038,1076431,422775,1056463,432739,1037175,443155,1017661,454025,884238,223050,907156,210369,930527,197914,953899,185686,977725,174137,1001550,162815,1025603,151492,1049882,140850,1074389,130659,1099122,120696,1124082,110959,1149042,101901,1174229,92843,1199643,84464,1225284,76539,1250925,68613,1276793,61593,1302887,54573,1329209,48233,1355757,41892,1382306,36231,1408854,30797,1435630,26041,1462632,21286,1489634,17436,1516864,13813,1544547,10416,1572003,7699,1599459,5208,1627369,3397,1655052,1811,1683189,906,1711326,0xe">
                <v:path o:connectlocs="260691,497665;341931,438051;232216,458964;145376,475383;400987,446148;411874,382479;115432,411742;60993,412165;292517,432376;280099,353822;245314,358251;161472,415832;354903,404660;166438,320798;116879,383223;259872,335343;222404,331803;271229,270419;497748,258877;432372,352708;459680,254879;415747,336677;279444,254879;219790,259019;141415,269016;72105,313766;41351,284260;19343,344940;255771,230365;267552,255778;242139,267593;230358,242179;332365,223568;162090,244879;323596,203855;191716,183498;252824,161803;419920,169745;358328,242536;151557,199199;139614,247370;81750,162220;497748,239372;438551,156796;39323,227506;19125,152992;398311,134183;319363,165208;166344,177403;120890,110866;304502,68829;276715,143070;222833,142679;190756,69675;415027,63312;409990,112958;118223,83749;49367,100286;276659,1493;337937,57814;238581,38401;130038,30156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1584325</wp:posOffset>
                </wp:positionV>
                <wp:extent cx="567690" cy="497840"/>
                <wp:effectExtent l="0" t="0" r="3810" b="0"/>
                <wp:wrapNone/>
                <wp:docPr id="4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67959" cy="497926"/>
                        </a:xfrm>
                        <a:custGeom>
                          <a:avLst/>
                          <a:gdLst>
                            <a:gd name="T0" fmla="*/ 326110328 w 11012"/>
                            <a:gd name="T1" fmla="*/ 208354496 h 9644"/>
                            <a:gd name="T2" fmla="*/ 324733649 w 11012"/>
                            <a:gd name="T3" fmla="*/ 199184806 h 9644"/>
                            <a:gd name="T4" fmla="*/ 319257033 w 11012"/>
                            <a:gd name="T5" fmla="*/ 193041779 h 9644"/>
                            <a:gd name="T6" fmla="*/ 306807585 w 11012"/>
                            <a:gd name="T7" fmla="*/ 189745491 h 9644"/>
                            <a:gd name="T8" fmla="*/ 254705351 w 11012"/>
                            <a:gd name="T9" fmla="*/ 190284915 h 9644"/>
                            <a:gd name="T10" fmla="*/ 237916543 w 11012"/>
                            <a:gd name="T11" fmla="*/ 141200442 h 9644"/>
                            <a:gd name="T12" fmla="*/ 259733049 w 11012"/>
                            <a:gd name="T13" fmla="*/ 137274854 h 9644"/>
                            <a:gd name="T14" fmla="*/ 272601487 w 11012"/>
                            <a:gd name="T15" fmla="*/ 137094931 h 9644"/>
                            <a:gd name="T16" fmla="*/ 277240124 w 11012"/>
                            <a:gd name="T17" fmla="*/ 133618893 h 9644"/>
                            <a:gd name="T18" fmla="*/ 278975936 w 11012"/>
                            <a:gd name="T19" fmla="*/ 128075206 h 9644"/>
                            <a:gd name="T20" fmla="*/ 275055567 w 11012"/>
                            <a:gd name="T21" fmla="*/ 120493830 h 9644"/>
                            <a:gd name="T22" fmla="*/ 273140187 w 11012"/>
                            <a:gd name="T23" fmla="*/ 105450739 h 9644"/>
                            <a:gd name="T24" fmla="*/ 270267291 w 11012"/>
                            <a:gd name="T25" fmla="*/ 92954976 h 9644"/>
                            <a:gd name="T26" fmla="*/ 265778293 w 11012"/>
                            <a:gd name="T27" fmla="*/ 89269056 h 9644"/>
                            <a:gd name="T28" fmla="*/ 260301677 w 11012"/>
                            <a:gd name="T29" fmla="*/ 88759590 h 9644"/>
                            <a:gd name="T30" fmla="*/ 253358772 w 11012"/>
                            <a:gd name="T31" fmla="*/ 76563411 h 9644"/>
                            <a:gd name="T32" fmla="*/ 242674891 w 11012"/>
                            <a:gd name="T33" fmla="*/ 56186515 h 9644"/>
                            <a:gd name="T34" fmla="*/ 227801291 w 11012"/>
                            <a:gd name="T35" fmla="*/ 38686317 h 9644"/>
                            <a:gd name="T36" fmla="*/ 200059426 w 11012"/>
                            <a:gd name="T37" fmla="*/ 18369165 h 9644"/>
                            <a:gd name="T38" fmla="*/ 166840945 w 11012"/>
                            <a:gd name="T39" fmla="*/ 5124269 h 9644"/>
                            <a:gd name="T40" fmla="*/ 132365323 w 11012"/>
                            <a:gd name="T41" fmla="*/ 59917 h 9644"/>
                            <a:gd name="T42" fmla="*/ 95286329 w 11012"/>
                            <a:gd name="T43" fmla="*/ 3715879 h 9644"/>
                            <a:gd name="T44" fmla="*/ 64282332 w 11012"/>
                            <a:gd name="T45" fmla="*/ 15522426 h 9644"/>
                            <a:gd name="T46" fmla="*/ 47523453 w 11012"/>
                            <a:gd name="T47" fmla="*/ 26639930 h 9644"/>
                            <a:gd name="T48" fmla="*/ 33008986 w 11012"/>
                            <a:gd name="T49" fmla="*/ 40484166 h 9644"/>
                            <a:gd name="T50" fmla="*/ 20828888 w 11012"/>
                            <a:gd name="T51" fmla="*/ 56785856 h 9644"/>
                            <a:gd name="T52" fmla="*/ 5356904 w 11012"/>
                            <a:gd name="T53" fmla="*/ 91426579 h 9644"/>
                            <a:gd name="T54" fmla="*/ 987618 w 11012"/>
                            <a:gd name="T55" fmla="*/ 113032288 h 9644"/>
                            <a:gd name="T56" fmla="*/ 568628 w 11012"/>
                            <a:gd name="T57" fmla="*/ 146834003 h 9644"/>
                            <a:gd name="T58" fmla="*/ 7421750 w 11012"/>
                            <a:gd name="T59" fmla="*/ 192592230 h 9644"/>
                            <a:gd name="T60" fmla="*/ 12419521 w 11012"/>
                            <a:gd name="T61" fmla="*/ 217254387 h 9644"/>
                            <a:gd name="T62" fmla="*/ 16848663 w 11012"/>
                            <a:gd name="T63" fmla="*/ 231488256 h 9644"/>
                            <a:gd name="T64" fmla="*/ 21337661 w 11012"/>
                            <a:gd name="T65" fmla="*/ 234994252 h 9644"/>
                            <a:gd name="T66" fmla="*/ 39054230 w 11012"/>
                            <a:gd name="T67" fmla="*/ 233585862 h 9644"/>
                            <a:gd name="T68" fmla="*/ 55483903 w 11012"/>
                            <a:gd name="T69" fmla="*/ 228731392 h 9644"/>
                            <a:gd name="T70" fmla="*/ 71285266 w 11012"/>
                            <a:gd name="T71" fmla="*/ 226124320 h 9644"/>
                            <a:gd name="T72" fmla="*/ 88133929 w 11012"/>
                            <a:gd name="T73" fmla="*/ 230529414 h 9644"/>
                            <a:gd name="T74" fmla="*/ 101541067 w 11012"/>
                            <a:gd name="T75" fmla="*/ 238740089 h 9644"/>
                            <a:gd name="T76" fmla="*/ 134939115 w 11012"/>
                            <a:gd name="T77" fmla="*/ 255011648 h 9644"/>
                            <a:gd name="T78" fmla="*/ 158551116 w 11012"/>
                            <a:gd name="T79" fmla="*/ 260615424 h 9644"/>
                            <a:gd name="T80" fmla="*/ 176147974 w 11012"/>
                            <a:gd name="T81" fmla="*/ 260105958 h 9644"/>
                            <a:gd name="T82" fmla="*/ 190901863 w 11012"/>
                            <a:gd name="T83" fmla="*/ 254921773 h 9644"/>
                            <a:gd name="T84" fmla="*/ 203890012 w 11012"/>
                            <a:gd name="T85" fmla="*/ 244133984 h 9644"/>
                            <a:gd name="T86" fmla="*/ 212449018 w 11012"/>
                            <a:gd name="T87" fmla="*/ 230499456 h 9644"/>
                            <a:gd name="T88" fmla="*/ 217267222 w 11012"/>
                            <a:gd name="T89" fmla="*/ 208743955 h 9644"/>
                            <a:gd name="T90" fmla="*/ 241328140 w 11012"/>
                            <a:gd name="T91" fmla="*/ 231907846 h 9644"/>
                            <a:gd name="T92" fmla="*/ 257967481 w 11012"/>
                            <a:gd name="T93" fmla="*/ 263252454 h 9644"/>
                            <a:gd name="T94" fmla="*/ 270656352 w 11012"/>
                            <a:gd name="T95" fmla="*/ 276797107 h 9644"/>
                            <a:gd name="T96" fmla="*/ 283913851 w 11012"/>
                            <a:gd name="T97" fmla="*/ 284917907 h 9644"/>
                            <a:gd name="T98" fmla="*/ 301779886 w 11012"/>
                            <a:gd name="T99" fmla="*/ 288933369 h 9644"/>
                            <a:gd name="T100" fmla="*/ 321351980 w 11012"/>
                            <a:gd name="T101" fmla="*/ 286446131 h 9644"/>
                            <a:gd name="T102" fmla="*/ 328803657 w 11012"/>
                            <a:gd name="T103" fmla="*/ 280632819 h 9644"/>
                            <a:gd name="T104" fmla="*/ 218733685 w 11012"/>
                            <a:gd name="T105" fmla="*/ 182463699 h 9644"/>
                            <a:gd name="T106" fmla="*/ 220618963 w 11012"/>
                            <a:gd name="T107" fmla="*/ 161757088 h 9644"/>
                            <a:gd name="T108" fmla="*/ 228788908 w 11012"/>
                            <a:gd name="T109" fmla="*/ 190464665 h 9644"/>
                            <a:gd name="T110" fmla="*/ 276491928 w 11012"/>
                            <a:gd name="T111" fmla="*/ 256180371 h 9644"/>
                            <a:gd name="T112" fmla="*/ 262486234 w 11012"/>
                            <a:gd name="T113" fmla="*/ 233406112 h 9644"/>
                            <a:gd name="T114" fmla="*/ 255393690 w 11012"/>
                            <a:gd name="T115" fmla="*/ 209163545 h 9644"/>
                            <a:gd name="T116" fmla="*/ 307226574 w 11012"/>
                            <a:gd name="T117" fmla="*/ 208773913 h 9644"/>
                            <a:gd name="T118" fmla="*/ 310488532 w 11012"/>
                            <a:gd name="T119" fmla="*/ 269545273 h 9644"/>
                            <a:gd name="T120" fmla="*/ 291215890 w 11012"/>
                            <a:gd name="T121" fmla="*/ 267477625 h 9644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1012" h="9644">
                              <a:moveTo>
                                <a:pt x="11012" y="9234"/>
                              </a:moveTo>
                              <a:lnTo>
                                <a:pt x="11012" y="9234"/>
                              </a:lnTo>
                              <a:lnTo>
                                <a:pt x="11006" y="9051"/>
                              </a:lnTo>
                              <a:lnTo>
                                <a:pt x="11001" y="8865"/>
                              </a:lnTo>
                              <a:lnTo>
                                <a:pt x="10994" y="8678"/>
                              </a:lnTo>
                              <a:lnTo>
                                <a:pt x="10986" y="8491"/>
                              </a:lnTo>
                              <a:lnTo>
                                <a:pt x="10978" y="8307"/>
                              </a:lnTo>
                              <a:lnTo>
                                <a:pt x="10969" y="8128"/>
                              </a:lnTo>
                              <a:lnTo>
                                <a:pt x="10951" y="7788"/>
                              </a:lnTo>
                              <a:lnTo>
                                <a:pt x="10932" y="7487"/>
                              </a:lnTo>
                              <a:lnTo>
                                <a:pt x="10917" y="7238"/>
                              </a:lnTo>
                              <a:lnTo>
                                <a:pt x="10897" y="6953"/>
                              </a:lnTo>
                              <a:lnTo>
                                <a:pt x="10899" y="6924"/>
                              </a:lnTo>
                              <a:lnTo>
                                <a:pt x="10900" y="6894"/>
                              </a:lnTo>
                              <a:lnTo>
                                <a:pt x="10899" y="6851"/>
                              </a:lnTo>
                              <a:lnTo>
                                <a:pt x="10897" y="6829"/>
                              </a:lnTo>
                              <a:lnTo>
                                <a:pt x="10895" y="6807"/>
                              </a:lnTo>
                              <a:lnTo>
                                <a:pt x="10892" y="6784"/>
                              </a:lnTo>
                              <a:lnTo>
                                <a:pt x="10888" y="6761"/>
                              </a:lnTo>
                              <a:lnTo>
                                <a:pt x="10883" y="6739"/>
                              </a:lnTo>
                              <a:lnTo>
                                <a:pt x="10876" y="6716"/>
                              </a:lnTo>
                              <a:lnTo>
                                <a:pt x="10870" y="6693"/>
                              </a:lnTo>
                              <a:lnTo>
                                <a:pt x="10861" y="6670"/>
                              </a:lnTo>
                              <a:lnTo>
                                <a:pt x="10851" y="6647"/>
                              </a:lnTo>
                              <a:lnTo>
                                <a:pt x="10840" y="6625"/>
                              </a:lnTo>
                              <a:lnTo>
                                <a:pt x="10827" y="6602"/>
                              </a:lnTo>
                              <a:lnTo>
                                <a:pt x="10813" y="6580"/>
                              </a:lnTo>
                              <a:lnTo>
                                <a:pt x="10798" y="6558"/>
                              </a:lnTo>
                              <a:lnTo>
                                <a:pt x="10780" y="6537"/>
                              </a:lnTo>
                              <a:lnTo>
                                <a:pt x="10765" y="6521"/>
                              </a:lnTo>
                              <a:lnTo>
                                <a:pt x="10751" y="6506"/>
                              </a:lnTo>
                              <a:lnTo>
                                <a:pt x="10734" y="6491"/>
                              </a:lnTo>
                              <a:lnTo>
                                <a:pt x="10719" y="6477"/>
                              </a:lnTo>
                              <a:lnTo>
                                <a:pt x="10703" y="6465"/>
                              </a:lnTo>
                              <a:lnTo>
                                <a:pt x="10685" y="6453"/>
                              </a:lnTo>
                              <a:lnTo>
                                <a:pt x="10668" y="6442"/>
                              </a:lnTo>
                              <a:lnTo>
                                <a:pt x="10650" y="6431"/>
                              </a:lnTo>
                              <a:lnTo>
                                <a:pt x="10632" y="6421"/>
                              </a:lnTo>
                              <a:lnTo>
                                <a:pt x="10613" y="6412"/>
                              </a:lnTo>
                              <a:lnTo>
                                <a:pt x="10593" y="6403"/>
                              </a:lnTo>
                              <a:lnTo>
                                <a:pt x="10574" y="6395"/>
                              </a:lnTo>
                              <a:lnTo>
                                <a:pt x="10553" y="6388"/>
                              </a:lnTo>
                              <a:lnTo>
                                <a:pt x="10532" y="6381"/>
                              </a:lnTo>
                              <a:lnTo>
                                <a:pt x="10489" y="6369"/>
                              </a:lnTo>
                              <a:lnTo>
                                <a:pt x="10446" y="6358"/>
                              </a:lnTo>
                              <a:lnTo>
                                <a:pt x="10400" y="6349"/>
                              </a:lnTo>
                              <a:lnTo>
                                <a:pt x="10353" y="6343"/>
                              </a:lnTo>
                              <a:lnTo>
                                <a:pt x="10304" y="6336"/>
                              </a:lnTo>
                              <a:lnTo>
                                <a:pt x="10252" y="6332"/>
                              </a:lnTo>
                              <a:lnTo>
                                <a:pt x="10201" y="6327"/>
                              </a:lnTo>
                              <a:lnTo>
                                <a:pt x="10093" y="6321"/>
                              </a:lnTo>
                              <a:lnTo>
                                <a:pt x="10077" y="6321"/>
                              </a:lnTo>
                              <a:lnTo>
                                <a:pt x="9798" y="6322"/>
                              </a:lnTo>
                              <a:lnTo>
                                <a:pt x="9547" y="6323"/>
                              </a:lnTo>
                              <a:lnTo>
                                <a:pt x="9323" y="6326"/>
                              </a:lnTo>
                              <a:lnTo>
                                <a:pt x="9123" y="6331"/>
                              </a:lnTo>
                              <a:lnTo>
                                <a:pt x="8944" y="6335"/>
                              </a:lnTo>
                              <a:lnTo>
                                <a:pt x="8784" y="6341"/>
                              </a:lnTo>
                              <a:lnTo>
                                <a:pt x="8511" y="6350"/>
                              </a:lnTo>
                              <a:lnTo>
                                <a:pt x="8296" y="6357"/>
                              </a:lnTo>
                              <a:lnTo>
                                <a:pt x="8272" y="6259"/>
                              </a:lnTo>
                              <a:lnTo>
                                <a:pt x="8247" y="6160"/>
                              </a:lnTo>
                              <a:lnTo>
                                <a:pt x="8203" y="5964"/>
                              </a:lnTo>
                              <a:lnTo>
                                <a:pt x="8160" y="5770"/>
                              </a:lnTo>
                              <a:lnTo>
                                <a:pt x="8120" y="5579"/>
                              </a:lnTo>
                              <a:lnTo>
                                <a:pt x="8081" y="5390"/>
                              </a:lnTo>
                              <a:lnTo>
                                <a:pt x="8045" y="5207"/>
                              </a:lnTo>
                              <a:lnTo>
                                <a:pt x="7977" y="4855"/>
                              </a:lnTo>
                              <a:lnTo>
                                <a:pt x="7963" y="4783"/>
                              </a:lnTo>
                              <a:lnTo>
                                <a:pt x="7950" y="4712"/>
                              </a:lnTo>
                              <a:lnTo>
                                <a:pt x="7999" y="4692"/>
                              </a:lnTo>
                              <a:lnTo>
                                <a:pt x="8052" y="4673"/>
                              </a:lnTo>
                              <a:lnTo>
                                <a:pt x="8105" y="4657"/>
                              </a:lnTo>
                              <a:lnTo>
                                <a:pt x="8161" y="4643"/>
                              </a:lnTo>
                              <a:lnTo>
                                <a:pt x="8219" y="4628"/>
                              </a:lnTo>
                              <a:lnTo>
                                <a:pt x="8279" y="4618"/>
                              </a:lnTo>
                              <a:lnTo>
                                <a:pt x="8340" y="4608"/>
                              </a:lnTo>
                              <a:lnTo>
                                <a:pt x="8405" y="4599"/>
                              </a:lnTo>
                              <a:lnTo>
                                <a:pt x="8470" y="4592"/>
                              </a:lnTo>
                              <a:lnTo>
                                <a:pt x="8538" y="4587"/>
                              </a:lnTo>
                              <a:lnTo>
                                <a:pt x="8607" y="4584"/>
                              </a:lnTo>
                              <a:lnTo>
                                <a:pt x="8679" y="4581"/>
                              </a:lnTo>
                              <a:lnTo>
                                <a:pt x="8753" y="4581"/>
                              </a:lnTo>
                              <a:lnTo>
                                <a:pt x="8828" y="4584"/>
                              </a:lnTo>
                              <a:lnTo>
                                <a:pt x="8906" y="4586"/>
                              </a:lnTo>
                              <a:lnTo>
                                <a:pt x="8984" y="4591"/>
                              </a:lnTo>
                              <a:lnTo>
                                <a:pt x="9001" y="4592"/>
                              </a:lnTo>
                              <a:lnTo>
                                <a:pt x="9017" y="4591"/>
                              </a:lnTo>
                              <a:lnTo>
                                <a:pt x="9032" y="4591"/>
                              </a:lnTo>
                              <a:lnTo>
                                <a:pt x="9048" y="4589"/>
                              </a:lnTo>
                              <a:lnTo>
                                <a:pt x="9064" y="4587"/>
                              </a:lnTo>
                              <a:lnTo>
                                <a:pt x="9079" y="4584"/>
                              </a:lnTo>
                              <a:lnTo>
                                <a:pt x="9094" y="4579"/>
                              </a:lnTo>
                              <a:lnTo>
                                <a:pt x="9109" y="4575"/>
                              </a:lnTo>
                              <a:lnTo>
                                <a:pt x="9123" y="4569"/>
                              </a:lnTo>
                              <a:lnTo>
                                <a:pt x="9137" y="4564"/>
                              </a:lnTo>
                              <a:lnTo>
                                <a:pt x="9150" y="4557"/>
                              </a:lnTo>
                              <a:lnTo>
                                <a:pt x="9164" y="4550"/>
                              </a:lnTo>
                              <a:lnTo>
                                <a:pt x="9177" y="4542"/>
                              </a:lnTo>
                              <a:lnTo>
                                <a:pt x="9190" y="4533"/>
                              </a:lnTo>
                              <a:lnTo>
                                <a:pt x="9202" y="4525"/>
                              </a:lnTo>
                              <a:lnTo>
                                <a:pt x="9213" y="4515"/>
                              </a:lnTo>
                              <a:lnTo>
                                <a:pt x="9225" y="4505"/>
                              </a:lnTo>
                              <a:lnTo>
                                <a:pt x="9235" y="4494"/>
                              </a:lnTo>
                              <a:lnTo>
                                <a:pt x="9246" y="4483"/>
                              </a:lnTo>
                              <a:lnTo>
                                <a:pt x="9255" y="4471"/>
                              </a:lnTo>
                              <a:lnTo>
                                <a:pt x="9264" y="4459"/>
                              </a:lnTo>
                              <a:lnTo>
                                <a:pt x="9273" y="4446"/>
                              </a:lnTo>
                              <a:lnTo>
                                <a:pt x="9280" y="4433"/>
                              </a:lnTo>
                              <a:lnTo>
                                <a:pt x="9288" y="4420"/>
                              </a:lnTo>
                              <a:lnTo>
                                <a:pt x="9295" y="4405"/>
                              </a:lnTo>
                              <a:lnTo>
                                <a:pt x="9300" y="4391"/>
                              </a:lnTo>
                              <a:lnTo>
                                <a:pt x="9306" y="4377"/>
                              </a:lnTo>
                              <a:lnTo>
                                <a:pt x="9310" y="4362"/>
                              </a:lnTo>
                              <a:lnTo>
                                <a:pt x="9314" y="4346"/>
                              </a:lnTo>
                              <a:lnTo>
                                <a:pt x="9318" y="4331"/>
                              </a:lnTo>
                              <a:lnTo>
                                <a:pt x="9320" y="4315"/>
                              </a:lnTo>
                              <a:lnTo>
                                <a:pt x="9321" y="4298"/>
                              </a:lnTo>
                              <a:lnTo>
                                <a:pt x="9322" y="4274"/>
                              </a:lnTo>
                              <a:lnTo>
                                <a:pt x="9321" y="4251"/>
                              </a:lnTo>
                              <a:lnTo>
                                <a:pt x="9318" y="4227"/>
                              </a:lnTo>
                              <a:lnTo>
                                <a:pt x="9313" y="4205"/>
                              </a:lnTo>
                              <a:lnTo>
                                <a:pt x="9308" y="4182"/>
                              </a:lnTo>
                              <a:lnTo>
                                <a:pt x="9300" y="4162"/>
                              </a:lnTo>
                              <a:lnTo>
                                <a:pt x="9290" y="4141"/>
                              </a:lnTo>
                              <a:lnTo>
                                <a:pt x="9280" y="4120"/>
                              </a:lnTo>
                              <a:lnTo>
                                <a:pt x="9268" y="4102"/>
                              </a:lnTo>
                              <a:lnTo>
                                <a:pt x="9255" y="4083"/>
                              </a:lnTo>
                              <a:lnTo>
                                <a:pt x="9241" y="4065"/>
                              </a:lnTo>
                              <a:lnTo>
                                <a:pt x="9225" y="4049"/>
                              </a:lnTo>
                              <a:lnTo>
                                <a:pt x="9208" y="4035"/>
                              </a:lnTo>
                              <a:lnTo>
                                <a:pt x="9191" y="4021"/>
                              </a:lnTo>
                              <a:lnTo>
                                <a:pt x="9171" y="4009"/>
                              </a:lnTo>
                              <a:lnTo>
                                <a:pt x="9151" y="3997"/>
                              </a:lnTo>
                              <a:lnTo>
                                <a:pt x="9155" y="3958"/>
                              </a:lnTo>
                              <a:lnTo>
                                <a:pt x="9156" y="3919"/>
                              </a:lnTo>
                              <a:lnTo>
                                <a:pt x="9156" y="3880"/>
                              </a:lnTo>
                              <a:lnTo>
                                <a:pt x="9156" y="3841"/>
                              </a:lnTo>
                              <a:lnTo>
                                <a:pt x="9155" y="3802"/>
                              </a:lnTo>
                              <a:lnTo>
                                <a:pt x="9153" y="3764"/>
                              </a:lnTo>
                              <a:lnTo>
                                <a:pt x="9147" y="3688"/>
                              </a:lnTo>
                              <a:lnTo>
                                <a:pt x="9138" y="3602"/>
                              </a:lnTo>
                              <a:lnTo>
                                <a:pt x="9127" y="3519"/>
                              </a:lnTo>
                              <a:lnTo>
                                <a:pt x="9117" y="3440"/>
                              </a:lnTo>
                              <a:lnTo>
                                <a:pt x="9104" y="3369"/>
                              </a:lnTo>
                              <a:lnTo>
                                <a:pt x="9094" y="3308"/>
                              </a:lnTo>
                              <a:lnTo>
                                <a:pt x="9084" y="3258"/>
                              </a:lnTo>
                              <a:lnTo>
                                <a:pt x="9073" y="3204"/>
                              </a:lnTo>
                              <a:lnTo>
                                <a:pt x="9070" y="3189"/>
                              </a:lnTo>
                              <a:lnTo>
                                <a:pt x="9065" y="3173"/>
                              </a:lnTo>
                              <a:lnTo>
                                <a:pt x="9060" y="3158"/>
                              </a:lnTo>
                              <a:lnTo>
                                <a:pt x="9053" y="3144"/>
                              </a:lnTo>
                              <a:lnTo>
                                <a:pt x="9047" y="3130"/>
                              </a:lnTo>
                              <a:lnTo>
                                <a:pt x="9040" y="3115"/>
                              </a:lnTo>
                              <a:lnTo>
                                <a:pt x="9031" y="3102"/>
                              </a:lnTo>
                              <a:lnTo>
                                <a:pt x="9023" y="3090"/>
                              </a:lnTo>
                              <a:lnTo>
                                <a:pt x="9014" y="3077"/>
                              </a:lnTo>
                              <a:lnTo>
                                <a:pt x="9004" y="3065"/>
                              </a:lnTo>
                              <a:lnTo>
                                <a:pt x="8994" y="3054"/>
                              </a:lnTo>
                              <a:lnTo>
                                <a:pt x="8983" y="3043"/>
                              </a:lnTo>
                              <a:lnTo>
                                <a:pt x="8972" y="3033"/>
                              </a:lnTo>
                              <a:lnTo>
                                <a:pt x="8960" y="3024"/>
                              </a:lnTo>
                              <a:lnTo>
                                <a:pt x="8948" y="3015"/>
                              </a:lnTo>
                              <a:lnTo>
                                <a:pt x="8936" y="3006"/>
                              </a:lnTo>
                              <a:lnTo>
                                <a:pt x="8923" y="2998"/>
                              </a:lnTo>
                              <a:lnTo>
                                <a:pt x="8910" y="2991"/>
                              </a:lnTo>
                              <a:lnTo>
                                <a:pt x="8896" y="2984"/>
                              </a:lnTo>
                              <a:lnTo>
                                <a:pt x="8881" y="2979"/>
                              </a:lnTo>
                              <a:lnTo>
                                <a:pt x="8867" y="2973"/>
                              </a:lnTo>
                              <a:lnTo>
                                <a:pt x="8853" y="2969"/>
                              </a:lnTo>
                              <a:lnTo>
                                <a:pt x="8839" y="2965"/>
                              </a:lnTo>
                              <a:lnTo>
                                <a:pt x="8824" y="2961"/>
                              </a:lnTo>
                              <a:lnTo>
                                <a:pt x="8808" y="2959"/>
                              </a:lnTo>
                              <a:lnTo>
                                <a:pt x="8793" y="2957"/>
                              </a:lnTo>
                              <a:lnTo>
                                <a:pt x="8778" y="2956"/>
                              </a:lnTo>
                              <a:lnTo>
                                <a:pt x="8761" y="2956"/>
                              </a:lnTo>
                              <a:lnTo>
                                <a:pt x="8746" y="2956"/>
                              </a:lnTo>
                              <a:lnTo>
                                <a:pt x="8731" y="2958"/>
                              </a:lnTo>
                              <a:lnTo>
                                <a:pt x="8714" y="2960"/>
                              </a:lnTo>
                              <a:lnTo>
                                <a:pt x="8698" y="2962"/>
                              </a:lnTo>
                              <a:lnTo>
                                <a:pt x="8672" y="2970"/>
                              </a:lnTo>
                              <a:lnTo>
                                <a:pt x="8646" y="2979"/>
                              </a:lnTo>
                              <a:lnTo>
                                <a:pt x="8624" y="2990"/>
                              </a:lnTo>
                              <a:lnTo>
                                <a:pt x="8601" y="3003"/>
                              </a:lnTo>
                              <a:lnTo>
                                <a:pt x="8587" y="2946"/>
                              </a:lnTo>
                              <a:lnTo>
                                <a:pt x="8573" y="2889"/>
                              </a:lnTo>
                              <a:lnTo>
                                <a:pt x="8558" y="2832"/>
                              </a:lnTo>
                              <a:lnTo>
                                <a:pt x="8542" y="2776"/>
                              </a:lnTo>
                              <a:lnTo>
                                <a:pt x="8524" y="2721"/>
                              </a:lnTo>
                              <a:lnTo>
                                <a:pt x="8505" y="2665"/>
                              </a:lnTo>
                              <a:lnTo>
                                <a:pt x="8486" y="2610"/>
                              </a:lnTo>
                              <a:lnTo>
                                <a:pt x="8466" y="2555"/>
                              </a:lnTo>
                              <a:lnTo>
                                <a:pt x="8444" y="2501"/>
                              </a:lnTo>
                              <a:lnTo>
                                <a:pt x="8422" y="2446"/>
                              </a:lnTo>
                              <a:lnTo>
                                <a:pt x="8398" y="2393"/>
                              </a:lnTo>
                              <a:lnTo>
                                <a:pt x="8374" y="2339"/>
                              </a:lnTo>
                              <a:lnTo>
                                <a:pt x="8348" y="2286"/>
                              </a:lnTo>
                              <a:lnTo>
                                <a:pt x="8322" y="2233"/>
                              </a:lnTo>
                              <a:lnTo>
                                <a:pt x="8294" y="2181"/>
                              </a:lnTo>
                              <a:lnTo>
                                <a:pt x="8266" y="2129"/>
                              </a:lnTo>
                              <a:lnTo>
                                <a:pt x="8237" y="2077"/>
                              </a:lnTo>
                              <a:lnTo>
                                <a:pt x="8206" y="2025"/>
                              </a:lnTo>
                              <a:lnTo>
                                <a:pt x="8174" y="1975"/>
                              </a:lnTo>
                              <a:lnTo>
                                <a:pt x="8141" y="1925"/>
                              </a:lnTo>
                              <a:lnTo>
                                <a:pt x="8109" y="1875"/>
                              </a:lnTo>
                              <a:lnTo>
                                <a:pt x="8074" y="1824"/>
                              </a:lnTo>
                              <a:lnTo>
                                <a:pt x="8039" y="1775"/>
                              </a:lnTo>
                              <a:lnTo>
                                <a:pt x="8002" y="1727"/>
                              </a:lnTo>
                              <a:lnTo>
                                <a:pt x="7964" y="1678"/>
                              </a:lnTo>
                              <a:lnTo>
                                <a:pt x="7926" y="1630"/>
                              </a:lnTo>
                              <a:lnTo>
                                <a:pt x="7887" y="1583"/>
                              </a:lnTo>
                              <a:lnTo>
                                <a:pt x="7846" y="1536"/>
                              </a:lnTo>
                              <a:lnTo>
                                <a:pt x="7805" y="1489"/>
                              </a:lnTo>
                              <a:lnTo>
                                <a:pt x="7762" y="1443"/>
                              </a:lnTo>
                              <a:lnTo>
                                <a:pt x="7720" y="1397"/>
                              </a:lnTo>
                              <a:lnTo>
                                <a:pt x="7675" y="1351"/>
                              </a:lnTo>
                              <a:lnTo>
                                <a:pt x="7612" y="1291"/>
                              </a:lnTo>
                              <a:lnTo>
                                <a:pt x="7550" y="1231"/>
                              </a:lnTo>
                              <a:lnTo>
                                <a:pt x="7485" y="1172"/>
                              </a:lnTo>
                              <a:lnTo>
                                <a:pt x="7419" y="1115"/>
                              </a:lnTo>
                              <a:lnTo>
                                <a:pt x="7351" y="1059"/>
                              </a:lnTo>
                              <a:lnTo>
                                <a:pt x="7282" y="1004"/>
                              </a:lnTo>
                              <a:lnTo>
                                <a:pt x="7212" y="951"/>
                              </a:lnTo>
                              <a:lnTo>
                                <a:pt x="7140" y="898"/>
                              </a:lnTo>
                              <a:lnTo>
                                <a:pt x="7068" y="848"/>
                              </a:lnTo>
                              <a:lnTo>
                                <a:pt x="6994" y="798"/>
                              </a:lnTo>
                              <a:lnTo>
                                <a:pt x="6918" y="750"/>
                              </a:lnTo>
                              <a:lnTo>
                                <a:pt x="6842" y="703"/>
                              </a:lnTo>
                              <a:lnTo>
                                <a:pt x="6764" y="657"/>
                              </a:lnTo>
                              <a:lnTo>
                                <a:pt x="6685" y="613"/>
                              </a:lnTo>
                              <a:lnTo>
                                <a:pt x="6606" y="570"/>
                              </a:lnTo>
                              <a:lnTo>
                                <a:pt x="6525" y="529"/>
                              </a:lnTo>
                              <a:lnTo>
                                <a:pt x="6443" y="488"/>
                              </a:lnTo>
                              <a:lnTo>
                                <a:pt x="6360" y="450"/>
                              </a:lnTo>
                              <a:lnTo>
                                <a:pt x="6277" y="413"/>
                              </a:lnTo>
                              <a:lnTo>
                                <a:pt x="6191" y="378"/>
                              </a:lnTo>
                              <a:lnTo>
                                <a:pt x="6106" y="344"/>
                              </a:lnTo>
                              <a:lnTo>
                                <a:pt x="6020" y="311"/>
                              </a:lnTo>
                              <a:lnTo>
                                <a:pt x="5932" y="279"/>
                              </a:lnTo>
                              <a:lnTo>
                                <a:pt x="5844" y="250"/>
                              </a:lnTo>
                              <a:lnTo>
                                <a:pt x="5755" y="223"/>
                              </a:lnTo>
                              <a:lnTo>
                                <a:pt x="5666" y="196"/>
                              </a:lnTo>
                              <a:lnTo>
                                <a:pt x="5575" y="171"/>
                              </a:lnTo>
                              <a:lnTo>
                                <a:pt x="5483" y="147"/>
                              </a:lnTo>
                              <a:lnTo>
                                <a:pt x="5391" y="126"/>
                              </a:lnTo>
                              <a:lnTo>
                                <a:pt x="5299" y="106"/>
                              </a:lnTo>
                              <a:lnTo>
                                <a:pt x="5206" y="87"/>
                              </a:lnTo>
                              <a:lnTo>
                                <a:pt x="5112" y="71"/>
                              </a:lnTo>
                              <a:lnTo>
                                <a:pt x="5014" y="55"/>
                              </a:lnTo>
                              <a:lnTo>
                                <a:pt x="4915" y="41"/>
                              </a:lnTo>
                              <a:lnTo>
                                <a:pt x="4816" y="29"/>
                              </a:lnTo>
                              <a:lnTo>
                                <a:pt x="4718" y="19"/>
                              </a:lnTo>
                              <a:lnTo>
                                <a:pt x="4619" y="12"/>
                              </a:lnTo>
                              <a:lnTo>
                                <a:pt x="4521" y="5"/>
                              </a:lnTo>
                              <a:lnTo>
                                <a:pt x="4423" y="2"/>
                              </a:lnTo>
                              <a:lnTo>
                                <a:pt x="4325" y="0"/>
                              </a:lnTo>
                              <a:lnTo>
                                <a:pt x="4227" y="0"/>
                              </a:lnTo>
                              <a:lnTo>
                                <a:pt x="4130" y="1"/>
                              </a:lnTo>
                              <a:lnTo>
                                <a:pt x="4034" y="5"/>
                              </a:lnTo>
                              <a:lnTo>
                                <a:pt x="3937" y="10"/>
                              </a:lnTo>
                              <a:lnTo>
                                <a:pt x="3841" y="18"/>
                              </a:lnTo>
                              <a:lnTo>
                                <a:pt x="3745" y="27"/>
                              </a:lnTo>
                              <a:lnTo>
                                <a:pt x="3651" y="39"/>
                              </a:lnTo>
                              <a:lnTo>
                                <a:pt x="3556" y="52"/>
                              </a:lnTo>
                              <a:lnTo>
                                <a:pt x="3462" y="67"/>
                              </a:lnTo>
                              <a:lnTo>
                                <a:pt x="3369" y="84"/>
                              </a:lnTo>
                              <a:lnTo>
                                <a:pt x="3276" y="103"/>
                              </a:lnTo>
                              <a:lnTo>
                                <a:pt x="3184" y="124"/>
                              </a:lnTo>
                              <a:lnTo>
                                <a:pt x="3093" y="146"/>
                              </a:lnTo>
                              <a:lnTo>
                                <a:pt x="3003" y="171"/>
                              </a:lnTo>
                              <a:lnTo>
                                <a:pt x="2913" y="197"/>
                              </a:lnTo>
                              <a:lnTo>
                                <a:pt x="2825" y="226"/>
                              </a:lnTo>
                              <a:lnTo>
                                <a:pt x="2736" y="255"/>
                              </a:lnTo>
                              <a:lnTo>
                                <a:pt x="2650" y="288"/>
                              </a:lnTo>
                              <a:lnTo>
                                <a:pt x="2563" y="322"/>
                              </a:lnTo>
                              <a:lnTo>
                                <a:pt x="2478" y="357"/>
                              </a:lnTo>
                              <a:lnTo>
                                <a:pt x="2394" y="395"/>
                              </a:lnTo>
                              <a:lnTo>
                                <a:pt x="2311" y="434"/>
                              </a:lnTo>
                              <a:lnTo>
                                <a:pt x="2229" y="475"/>
                              </a:lnTo>
                              <a:lnTo>
                                <a:pt x="2148" y="518"/>
                              </a:lnTo>
                              <a:lnTo>
                                <a:pt x="2102" y="544"/>
                              </a:lnTo>
                              <a:lnTo>
                                <a:pt x="2057" y="569"/>
                              </a:lnTo>
                              <a:lnTo>
                                <a:pt x="2012" y="595"/>
                              </a:lnTo>
                              <a:lnTo>
                                <a:pt x="1968" y="623"/>
                              </a:lnTo>
                              <a:lnTo>
                                <a:pt x="1924" y="650"/>
                              </a:lnTo>
                              <a:lnTo>
                                <a:pt x="1880" y="678"/>
                              </a:lnTo>
                              <a:lnTo>
                                <a:pt x="1838" y="707"/>
                              </a:lnTo>
                              <a:lnTo>
                                <a:pt x="1795" y="736"/>
                              </a:lnTo>
                              <a:lnTo>
                                <a:pt x="1752" y="766"/>
                              </a:lnTo>
                              <a:lnTo>
                                <a:pt x="1711" y="795"/>
                              </a:lnTo>
                              <a:lnTo>
                                <a:pt x="1669" y="827"/>
                              </a:lnTo>
                              <a:lnTo>
                                <a:pt x="1629" y="858"/>
                              </a:lnTo>
                              <a:lnTo>
                                <a:pt x="1588" y="889"/>
                              </a:lnTo>
                              <a:lnTo>
                                <a:pt x="1548" y="922"/>
                              </a:lnTo>
                              <a:lnTo>
                                <a:pt x="1508" y="955"/>
                              </a:lnTo>
                              <a:lnTo>
                                <a:pt x="1469" y="988"/>
                              </a:lnTo>
                              <a:lnTo>
                                <a:pt x="1431" y="1023"/>
                              </a:lnTo>
                              <a:lnTo>
                                <a:pt x="1393" y="1057"/>
                              </a:lnTo>
                              <a:lnTo>
                                <a:pt x="1354" y="1092"/>
                              </a:lnTo>
                              <a:lnTo>
                                <a:pt x="1317" y="1127"/>
                              </a:lnTo>
                              <a:lnTo>
                                <a:pt x="1280" y="1163"/>
                              </a:lnTo>
                              <a:lnTo>
                                <a:pt x="1244" y="1200"/>
                              </a:lnTo>
                              <a:lnTo>
                                <a:pt x="1208" y="1237"/>
                              </a:lnTo>
                              <a:lnTo>
                                <a:pt x="1172" y="1274"/>
                              </a:lnTo>
                              <a:lnTo>
                                <a:pt x="1137" y="1313"/>
                              </a:lnTo>
                              <a:lnTo>
                                <a:pt x="1103" y="1351"/>
                              </a:lnTo>
                              <a:lnTo>
                                <a:pt x="1069" y="1390"/>
                              </a:lnTo>
                              <a:lnTo>
                                <a:pt x="1035" y="1430"/>
                              </a:lnTo>
                              <a:lnTo>
                                <a:pt x="1001" y="1469"/>
                              </a:lnTo>
                              <a:lnTo>
                                <a:pt x="968" y="1509"/>
                              </a:lnTo>
                              <a:lnTo>
                                <a:pt x="937" y="1551"/>
                              </a:lnTo>
                              <a:lnTo>
                                <a:pt x="905" y="1592"/>
                              </a:lnTo>
                              <a:lnTo>
                                <a:pt x="873" y="1634"/>
                              </a:lnTo>
                              <a:lnTo>
                                <a:pt x="843" y="1677"/>
                              </a:lnTo>
                              <a:lnTo>
                                <a:pt x="812" y="1719"/>
                              </a:lnTo>
                              <a:lnTo>
                                <a:pt x="783" y="1763"/>
                              </a:lnTo>
                              <a:lnTo>
                                <a:pt x="753" y="1807"/>
                              </a:lnTo>
                              <a:lnTo>
                                <a:pt x="725" y="1850"/>
                              </a:lnTo>
                              <a:lnTo>
                                <a:pt x="696" y="1895"/>
                              </a:lnTo>
                              <a:lnTo>
                                <a:pt x="668" y="1941"/>
                              </a:lnTo>
                              <a:lnTo>
                                <a:pt x="641" y="1987"/>
                              </a:lnTo>
                              <a:lnTo>
                                <a:pt x="613" y="2033"/>
                              </a:lnTo>
                              <a:lnTo>
                                <a:pt x="561" y="2127"/>
                              </a:lnTo>
                              <a:lnTo>
                                <a:pt x="510" y="2222"/>
                              </a:lnTo>
                              <a:lnTo>
                                <a:pt x="462" y="2319"/>
                              </a:lnTo>
                              <a:lnTo>
                                <a:pt x="415" y="2419"/>
                              </a:lnTo>
                              <a:lnTo>
                                <a:pt x="372" y="2521"/>
                              </a:lnTo>
                              <a:lnTo>
                                <a:pt x="329" y="2623"/>
                              </a:lnTo>
                              <a:lnTo>
                                <a:pt x="289" y="2727"/>
                              </a:lnTo>
                              <a:lnTo>
                                <a:pt x="250" y="2833"/>
                              </a:lnTo>
                              <a:lnTo>
                                <a:pt x="214" y="2942"/>
                              </a:lnTo>
                              <a:lnTo>
                                <a:pt x="179" y="3051"/>
                              </a:lnTo>
                              <a:lnTo>
                                <a:pt x="148" y="3162"/>
                              </a:lnTo>
                              <a:lnTo>
                                <a:pt x="132" y="3221"/>
                              </a:lnTo>
                              <a:lnTo>
                                <a:pt x="117" y="3282"/>
                              </a:lnTo>
                              <a:lnTo>
                                <a:pt x="104" y="3342"/>
                              </a:lnTo>
                              <a:lnTo>
                                <a:pt x="91" y="3402"/>
                              </a:lnTo>
                              <a:lnTo>
                                <a:pt x="79" y="3463"/>
                              </a:lnTo>
                              <a:lnTo>
                                <a:pt x="68" y="3524"/>
                              </a:lnTo>
                              <a:lnTo>
                                <a:pt x="58" y="3586"/>
                              </a:lnTo>
                              <a:lnTo>
                                <a:pt x="48" y="3648"/>
                              </a:lnTo>
                              <a:lnTo>
                                <a:pt x="40" y="3710"/>
                              </a:lnTo>
                              <a:lnTo>
                                <a:pt x="33" y="3772"/>
                              </a:lnTo>
                              <a:lnTo>
                                <a:pt x="26" y="3835"/>
                              </a:lnTo>
                              <a:lnTo>
                                <a:pt x="20" y="3897"/>
                              </a:lnTo>
                              <a:lnTo>
                                <a:pt x="15" y="3959"/>
                              </a:lnTo>
                              <a:lnTo>
                                <a:pt x="11" y="4023"/>
                              </a:lnTo>
                              <a:lnTo>
                                <a:pt x="8" y="4085"/>
                              </a:lnTo>
                              <a:lnTo>
                                <a:pt x="4" y="4149"/>
                              </a:lnTo>
                              <a:lnTo>
                                <a:pt x="2" y="4212"/>
                              </a:lnTo>
                              <a:lnTo>
                                <a:pt x="1" y="4274"/>
                              </a:lnTo>
                              <a:lnTo>
                                <a:pt x="0" y="4401"/>
                              </a:lnTo>
                              <a:lnTo>
                                <a:pt x="1" y="4527"/>
                              </a:lnTo>
                              <a:lnTo>
                                <a:pt x="4" y="4651"/>
                              </a:lnTo>
                              <a:lnTo>
                                <a:pt x="11" y="4776"/>
                              </a:lnTo>
                              <a:lnTo>
                                <a:pt x="19" y="4900"/>
                              </a:lnTo>
                              <a:lnTo>
                                <a:pt x="28" y="5023"/>
                              </a:lnTo>
                              <a:lnTo>
                                <a:pt x="39" y="5145"/>
                              </a:lnTo>
                              <a:lnTo>
                                <a:pt x="52" y="5264"/>
                              </a:lnTo>
                              <a:lnTo>
                                <a:pt x="67" y="5383"/>
                              </a:lnTo>
                              <a:lnTo>
                                <a:pt x="82" y="5499"/>
                              </a:lnTo>
                              <a:lnTo>
                                <a:pt x="98" y="5614"/>
                              </a:lnTo>
                              <a:lnTo>
                                <a:pt x="116" y="5725"/>
                              </a:lnTo>
                              <a:lnTo>
                                <a:pt x="134" y="5834"/>
                              </a:lnTo>
                              <a:lnTo>
                                <a:pt x="153" y="5942"/>
                              </a:lnTo>
                              <a:lnTo>
                                <a:pt x="172" y="6045"/>
                              </a:lnTo>
                              <a:lnTo>
                                <a:pt x="191" y="6146"/>
                              </a:lnTo>
                              <a:lnTo>
                                <a:pt x="210" y="6243"/>
                              </a:lnTo>
                              <a:lnTo>
                                <a:pt x="248" y="6427"/>
                              </a:lnTo>
                              <a:lnTo>
                                <a:pt x="284" y="6594"/>
                              </a:lnTo>
                              <a:lnTo>
                                <a:pt x="318" y="6745"/>
                              </a:lnTo>
                              <a:lnTo>
                                <a:pt x="357" y="6924"/>
                              </a:lnTo>
                              <a:lnTo>
                                <a:pt x="373" y="6998"/>
                              </a:lnTo>
                              <a:lnTo>
                                <a:pt x="385" y="7061"/>
                              </a:lnTo>
                              <a:lnTo>
                                <a:pt x="391" y="7094"/>
                              </a:lnTo>
                              <a:lnTo>
                                <a:pt x="395" y="7129"/>
                              </a:lnTo>
                              <a:lnTo>
                                <a:pt x="399" y="7166"/>
                              </a:lnTo>
                              <a:lnTo>
                                <a:pt x="407" y="7208"/>
                              </a:lnTo>
                              <a:lnTo>
                                <a:pt x="415" y="7250"/>
                              </a:lnTo>
                              <a:lnTo>
                                <a:pt x="447" y="7399"/>
                              </a:lnTo>
                              <a:lnTo>
                                <a:pt x="460" y="7456"/>
                              </a:lnTo>
                              <a:lnTo>
                                <a:pt x="472" y="7504"/>
                              </a:lnTo>
                              <a:lnTo>
                                <a:pt x="484" y="7545"/>
                              </a:lnTo>
                              <a:lnTo>
                                <a:pt x="495" y="7580"/>
                              </a:lnTo>
                              <a:lnTo>
                                <a:pt x="506" y="7611"/>
                              </a:lnTo>
                              <a:lnTo>
                                <a:pt x="518" y="7640"/>
                              </a:lnTo>
                              <a:lnTo>
                                <a:pt x="526" y="7659"/>
                              </a:lnTo>
                              <a:lnTo>
                                <a:pt x="535" y="7677"/>
                              </a:lnTo>
                              <a:lnTo>
                                <a:pt x="543" y="7694"/>
                              </a:lnTo>
                              <a:lnTo>
                                <a:pt x="553" y="7709"/>
                              </a:lnTo>
                              <a:lnTo>
                                <a:pt x="563" y="7725"/>
                              </a:lnTo>
                              <a:lnTo>
                                <a:pt x="573" y="7738"/>
                              </a:lnTo>
                              <a:lnTo>
                                <a:pt x="583" y="7751"/>
                              </a:lnTo>
                              <a:lnTo>
                                <a:pt x="592" y="7763"/>
                              </a:lnTo>
                              <a:lnTo>
                                <a:pt x="603" y="7775"/>
                              </a:lnTo>
                              <a:lnTo>
                                <a:pt x="614" y="7785"/>
                              </a:lnTo>
                              <a:lnTo>
                                <a:pt x="625" y="7795"/>
                              </a:lnTo>
                              <a:lnTo>
                                <a:pt x="637" y="7803"/>
                              </a:lnTo>
                              <a:lnTo>
                                <a:pt x="649" y="7812"/>
                              </a:lnTo>
                              <a:lnTo>
                                <a:pt x="661" y="7819"/>
                              </a:lnTo>
                              <a:lnTo>
                                <a:pt x="673" y="7825"/>
                              </a:lnTo>
                              <a:lnTo>
                                <a:pt x="686" y="7832"/>
                              </a:lnTo>
                              <a:lnTo>
                                <a:pt x="700" y="7836"/>
                              </a:lnTo>
                              <a:lnTo>
                                <a:pt x="713" y="7842"/>
                              </a:lnTo>
                              <a:lnTo>
                                <a:pt x="727" y="7845"/>
                              </a:lnTo>
                              <a:lnTo>
                                <a:pt x="741" y="7848"/>
                              </a:lnTo>
                              <a:lnTo>
                                <a:pt x="770" y="7854"/>
                              </a:lnTo>
                              <a:lnTo>
                                <a:pt x="800" y="7856"/>
                              </a:lnTo>
                              <a:lnTo>
                                <a:pt x="833" y="7857"/>
                              </a:lnTo>
                              <a:lnTo>
                                <a:pt x="867" y="7856"/>
                              </a:lnTo>
                              <a:lnTo>
                                <a:pt x="902" y="7854"/>
                              </a:lnTo>
                              <a:lnTo>
                                <a:pt x="938" y="7849"/>
                              </a:lnTo>
                              <a:lnTo>
                                <a:pt x="1017" y="7839"/>
                              </a:lnTo>
                              <a:lnTo>
                                <a:pt x="1119" y="7825"/>
                              </a:lnTo>
                              <a:lnTo>
                                <a:pt x="1241" y="7806"/>
                              </a:lnTo>
                              <a:lnTo>
                                <a:pt x="1305" y="7795"/>
                              </a:lnTo>
                              <a:lnTo>
                                <a:pt x="1371" y="7781"/>
                              </a:lnTo>
                              <a:lnTo>
                                <a:pt x="1439" y="7767"/>
                              </a:lnTo>
                              <a:lnTo>
                                <a:pt x="1505" y="7753"/>
                              </a:lnTo>
                              <a:lnTo>
                                <a:pt x="1571" y="7737"/>
                              </a:lnTo>
                              <a:lnTo>
                                <a:pt x="1634" y="7719"/>
                              </a:lnTo>
                              <a:lnTo>
                                <a:pt x="1695" y="7699"/>
                              </a:lnTo>
                              <a:lnTo>
                                <a:pt x="1724" y="7690"/>
                              </a:lnTo>
                              <a:lnTo>
                                <a:pt x="1752" y="7680"/>
                              </a:lnTo>
                              <a:lnTo>
                                <a:pt x="1778" y="7669"/>
                              </a:lnTo>
                              <a:lnTo>
                                <a:pt x="1804" y="7658"/>
                              </a:lnTo>
                              <a:lnTo>
                                <a:pt x="1828" y="7646"/>
                              </a:lnTo>
                              <a:lnTo>
                                <a:pt x="1851" y="7635"/>
                              </a:lnTo>
                              <a:lnTo>
                                <a:pt x="1854" y="7633"/>
                              </a:lnTo>
                              <a:lnTo>
                                <a:pt x="1856" y="7632"/>
                              </a:lnTo>
                              <a:lnTo>
                                <a:pt x="1892" y="7605"/>
                              </a:lnTo>
                              <a:lnTo>
                                <a:pt x="1950" y="7590"/>
                              </a:lnTo>
                              <a:lnTo>
                                <a:pt x="2007" y="7577"/>
                              </a:lnTo>
                              <a:lnTo>
                                <a:pt x="2063" y="7566"/>
                              </a:lnTo>
                              <a:lnTo>
                                <a:pt x="2118" y="7557"/>
                              </a:lnTo>
                              <a:lnTo>
                                <a:pt x="2173" y="7551"/>
                              </a:lnTo>
                              <a:lnTo>
                                <a:pt x="2227" y="7548"/>
                              </a:lnTo>
                              <a:lnTo>
                                <a:pt x="2279" y="7545"/>
                              </a:lnTo>
                              <a:lnTo>
                                <a:pt x="2331" y="7545"/>
                              </a:lnTo>
                              <a:lnTo>
                                <a:pt x="2382" y="7546"/>
                              </a:lnTo>
                              <a:lnTo>
                                <a:pt x="2431" y="7551"/>
                              </a:lnTo>
                              <a:lnTo>
                                <a:pt x="2480" y="7555"/>
                              </a:lnTo>
                              <a:lnTo>
                                <a:pt x="2527" y="7562"/>
                              </a:lnTo>
                              <a:lnTo>
                                <a:pt x="2574" y="7570"/>
                              </a:lnTo>
                              <a:lnTo>
                                <a:pt x="2620" y="7579"/>
                              </a:lnTo>
                              <a:lnTo>
                                <a:pt x="2665" y="7590"/>
                              </a:lnTo>
                              <a:lnTo>
                                <a:pt x="2708" y="7602"/>
                              </a:lnTo>
                              <a:lnTo>
                                <a:pt x="2750" y="7615"/>
                              </a:lnTo>
                              <a:lnTo>
                                <a:pt x="2792" y="7630"/>
                              </a:lnTo>
                              <a:lnTo>
                                <a:pt x="2831" y="7644"/>
                              </a:lnTo>
                              <a:lnTo>
                                <a:pt x="2870" y="7660"/>
                              </a:lnTo>
                              <a:lnTo>
                                <a:pt x="2908" y="7675"/>
                              </a:lnTo>
                              <a:lnTo>
                                <a:pt x="2945" y="7693"/>
                              </a:lnTo>
                              <a:lnTo>
                                <a:pt x="2980" y="7710"/>
                              </a:lnTo>
                              <a:lnTo>
                                <a:pt x="3014" y="7728"/>
                              </a:lnTo>
                              <a:lnTo>
                                <a:pt x="3046" y="7745"/>
                              </a:lnTo>
                              <a:lnTo>
                                <a:pt x="3078" y="7764"/>
                              </a:lnTo>
                              <a:lnTo>
                                <a:pt x="3108" y="7781"/>
                              </a:lnTo>
                              <a:lnTo>
                                <a:pt x="3137" y="7800"/>
                              </a:lnTo>
                              <a:lnTo>
                                <a:pt x="3190" y="7836"/>
                              </a:lnTo>
                              <a:lnTo>
                                <a:pt x="3238" y="7871"/>
                              </a:lnTo>
                              <a:lnTo>
                                <a:pt x="3240" y="7873"/>
                              </a:lnTo>
                              <a:lnTo>
                                <a:pt x="3242" y="7874"/>
                              </a:lnTo>
                              <a:lnTo>
                                <a:pt x="3316" y="7920"/>
                              </a:lnTo>
                              <a:lnTo>
                                <a:pt x="3393" y="7967"/>
                              </a:lnTo>
                              <a:lnTo>
                                <a:pt x="3471" y="8013"/>
                              </a:lnTo>
                              <a:lnTo>
                                <a:pt x="3550" y="8060"/>
                              </a:lnTo>
                              <a:lnTo>
                                <a:pt x="3631" y="8106"/>
                              </a:lnTo>
                              <a:lnTo>
                                <a:pt x="3714" y="8151"/>
                              </a:lnTo>
                              <a:lnTo>
                                <a:pt x="3797" y="8196"/>
                              </a:lnTo>
                              <a:lnTo>
                                <a:pt x="3884" y="8240"/>
                              </a:lnTo>
                              <a:lnTo>
                                <a:pt x="3970" y="8282"/>
                              </a:lnTo>
                              <a:lnTo>
                                <a:pt x="4058" y="8324"/>
                              </a:lnTo>
                              <a:lnTo>
                                <a:pt x="4146" y="8364"/>
                              </a:lnTo>
                              <a:lnTo>
                                <a:pt x="4236" y="8404"/>
                              </a:lnTo>
                              <a:lnTo>
                                <a:pt x="4327" y="8441"/>
                              </a:lnTo>
                              <a:lnTo>
                                <a:pt x="4417" y="8477"/>
                              </a:lnTo>
                              <a:lnTo>
                                <a:pt x="4509" y="8510"/>
                              </a:lnTo>
                              <a:lnTo>
                                <a:pt x="4601" y="8541"/>
                              </a:lnTo>
                              <a:lnTo>
                                <a:pt x="4694" y="8571"/>
                              </a:lnTo>
                              <a:lnTo>
                                <a:pt x="4787" y="8598"/>
                              </a:lnTo>
                              <a:lnTo>
                                <a:pt x="4880" y="8622"/>
                              </a:lnTo>
                              <a:lnTo>
                                <a:pt x="4927" y="8633"/>
                              </a:lnTo>
                              <a:lnTo>
                                <a:pt x="4973" y="8644"/>
                              </a:lnTo>
                              <a:lnTo>
                                <a:pt x="5020" y="8654"/>
                              </a:lnTo>
                              <a:lnTo>
                                <a:pt x="5065" y="8663"/>
                              </a:lnTo>
                              <a:lnTo>
                                <a:pt x="5112" y="8671"/>
                              </a:lnTo>
                              <a:lnTo>
                                <a:pt x="5158" y="8679"/>
                              </a:lnTo>
                              <a:lnTo>
                                <a:pt x="5205" y="8686"/>
                              </a:lnTo>
                              <a:lnTo>
                                <a:pt x="5251" y="8692"/>
                              </a:lnTo>
                              <a:lnTo>
                                <a:pt x="5298" y="8697"/>
                              </a:lnTo>
                              <a:lnTo>
                                <a:pt x="5344" y="8701"/>
                              </a:lnTo>
                              <a:lnTo>
                                <a:pt x="5390" y="8704"/>
                              </a:lnTo>
                              <a:lnTo>
                                <a:pt x="5436" y="8707"/>
                              </a:lnTo>
                              <a:lnTo>
                                <a:pt x="5482" y="8709"/>
                              </a:lnTo>
                              <a:lnTo>
                                <a:pt x="5528" y="8710"/>
                              </a:lnTo>
                              <a:lnTo>
                                <a:pt x="5573" y="8710"/>
                              </a:lnTo>
                              <a:lnTo>
                                <a:pt x="5619" y="8709"/>
                              </a:lnTo>
                              <a:lnTo>
                                <a:pt x="5663" y="8706"/>
                              </a:lnTo>
                              <a:lnTo>
                                <a:pt x="5708" y="8703"/>
                              </a:lnTo>
                              <a:lnTo>
                                <a:pt x="5753" y="8699"/>
                              </a:lnTo>
                              <a:lnTo>
                                <a:pt x="5798" y="8693"/>
                              </a:lnTo>
                              <a:lnTo>
                                <a:pt x="5843" y="8688"/>
                              </a:lnTo>
                              <a:lnTo>
                                <a:pt x="5886" y="8680"/>
                              </a:lnTo>
                              <a:lnTo>
                                <a:pt x="5930" y="8671"/>
                              </a:lnTo>
                              <a:lnTo>
                                <a:pt x="5974" y="8663"/>
                              </a:lnTo>
                              <a:lnTo>
                                <a:pt x="6016" y="8652"/>
                              </a:lnTo>
                              <a:lnTo>
                                <a:pt x="6060" y="8640"/>
                              </a:lnTo>
                              <a:lnTo>
                                <a:pt x="6102" y="8627"/>
                              </a:lnTo>
                              <a:lnTo>
                                <a:pt x="6143" y="8613"/>
                              </a:lnTo>
                              <a:lnTo>
                                <a:pt x="6185" y="8598"/>
                              </a:lnTo>
                              <a:lnTo>
                                <a:pt x="6224" y="8582"/>
                              </a:lnTo>
                              <a:lnTo>
                                <a:pt x="6265" y="8565"/>
                              </a:lnTo>
                              <a:lnTo>
                                <a:pt x="6303" y="8547"/>
                              </a:lnTo>
                              <a:lnTo>
                                <a:pt x="6342" y="8528"/>
                              </a:lnTo>
                              <a:lnTo>
                                <a:pt x="6379" y="8507"/>
                              </a:lnTo>
                              <a:lnTo>
                                <a:pt x="6417" y="8486"/>
                              </a:lnTo>
                              <a:lnTo>
                                <a:pt x="6454" y="8464"/>
                              </a:lnTo>
                              <a:lnTo>
                                <a:pt x="6489" y="8440"/>
                              </a:lnTo>
                              <a:lnTo>
                                <a:pt x="6525" y="8416"/>
                              </a:lnTo>
                              <a:lnTo>
                                <a:pt x="6559" y="8389"/>
                              </a:lnTo>
                              <a:lnTo>
                                <a:pt x="6593" y="8363"/>
                              </a:lnTo>
                              <a:lnTo>
                                <a:pt x="6626" y="8335"/>
                              </a:lnTo>
                              <a:lnTo>
                                <a:pt x="6659" y="8306"/>
                              </a:lnTo>
                              <a:lnTo>
                                <a:pt x="6691" y="8277"/>
                              </a:lnTo>
                              <a:lnTo>
                                <a:pt x="6723" y="8245"/>
                              </a:lnTo>
                              <a:lnTo>
                                <a:pt x="6753" y="8213"/>
                              </a:lnTo>
                              <a:lnTo>
                                <a:pt x="6784" y="8181"/>
                              </a:lnTo>
                              <a:lnTo>
                                <a:pt x="6813" y="8147"/>
                              </a:lnTo>
                              <a:lnTo>
                                <a:pt x="6842" y="8111"/>
                              </a:lnTo>
                              <a:lnTo>
                                <a:pt x="6870" y="8074"/>
                              </a:lnTo>
                              <a:lnTo>
                                <a:pt x="6898" y="8037"/>
                              </a:lnTo>
                              <a:lnTo>
                                <a:pt x="6925" y="7999"/>
                              </a:lnTo>
                              <a:lnTo>
                                <a:pt x="6951" y="7960"/>
                              </a:lnTo>
                              <a:lnTo>
                                <a:pt x="6976" y="7919"/>
                              </a:lnTo>
                              <a:lnTo>
                                <a:pt x="7001" y="7878"/>
                              </a:lnTo>
                              <a:lnTo>
                                <a:pt x="7025" y="7835"/>
                              </a:lnTo>
                              <a:lnTo>
                                <a:pt x="7049" y="7792"/>
                              </a:lnTo>
                              <a:lnTo>
                                <a:pt x="7072" y="7748"/>
                              </a:lnTo>
                              <a:lnTo>
                                <a:pt x="7095" y="7702"/>
                              </a:lnTo>
                              <a:lnTo>
                                <a:pt x="7096" y="7697"/>
                              </a:lnTo>
                              <a:lnTo>
                                <a:pt x="7099" y="7692"/>
                              </a:lnTo>
                              <a:lnTo>
                                <a:pt x="7134" y="7569"/>
                              </a:lnTo>
                              <a:lnTo>
                                <a:pt x="7165" y="7459"/>
                              </a:lnTo>
                              <a:lnTo>
                                <a:pt x="7190" y="7359"/>
                              </a:lnTo>
                              <a:lnTo>
                                <a:pt x="7212" y="7269"/>
                              </a:lnTo>
                              <a:lnTo>
                                <a:pt x="7230" y="7186"/>
                              </a:lnTo>
                              <a:lnTo>
                                <a:pt x="7237" y="7147"/>
                              </a:lnTo>
                              <a:lnTo>
                                <a:pt x="7243" y="7109"/>
                              </a:lnTo>
                              <a:lnTo>
                                <a:pt x="7248" y="7072"/>
                              </a:lnTo>
                              <a:lnTo>
                                <a:pt x="7254" y="7036"/>
                              </a:lnTo>
                              <a:lnTo>
                                <a:pt x="7257" y="7001"/>
                              </a:lnTo>
                              <a:lnTo>
                                <a:pt x="7260" y="6966"/>
                              </a:lnTo>
                              <a:lnTo>
                                <a:pt x="7418" y="6976"/>
                              </a:lnTo>
                              <a:lnTo>
                                <a:pt x="7560" y="6983"/>
                              </a:lnTo>
                              <a:lnTo>
                                <a:pt x="7691" y="6989"/>
                              </a:lnTo>
                              <a:lnTo>
                                <a:pt x="7812" y="6992"/>
                              </a:lnTo>
                              <a:lnTo>
                                <a:pt x="7840" y="7087"/>
                              </a:lnTo>
                              <a:lnTo>
                                <a:pt x="7869" y="7182"/>
                              </a:lnTo>
                              <a:lnTo>
                                <a:pt x="7900" y="7277"/>
                              </a:lnTo>
                              <a:lnTo>
                                <a:pt x="7930" y="7372"/>
                              </a:lnTo>
                              <a:lnTo>
                                <a:pt x="7962" y="7464"/>
                              </a:lnTo>
                              <a:lnTo>
                                <a:pt x="7995" y="7556"/>
                              </a:lnTo>
                              <a:lnTo>
                                <a:pt x="8029" y="7648"/>
                              </a:lnTo>
                              <a:lnTo>
                                <a:pt x="8064" y="7739"/>
                              </a:lnTo>
                              <a:lnTo>
                                <a:pt x="8100" y="7827"/>
                              </a:lnTo>
                              <a:lnTo>
                                <a:pt x="8136" y="7916"/>
                              </a:lnTo>
                              <a:lnTo>
                                <a:pt x="8174" y="8002"/>
                              </a:lnTo>
                              <a:lnTo>
                                <a:pt x="8214" y="8088"/>
                              </a:lnTo>
                              <a:lnTo>
                                <a:pt x="8254" y="8172"/>
                              </a:lnTo>
                              <a:lnTo>
                                <a:pt x="8296" y="8255"/>
                              </a:lnTo>
                              <a:lnTo>
                                <a:pt x="8338" y="8336"/>
                              </a:lnTo>
                              <a:lnTo>
                                <a:pt x="8382" y="8416"/>
                              </a:lnTo>
                              <a:lnTo>
                                <a:pt x="8427" y="8493"/>
                              </a:lnTo>
                              <a:lnTo>
                                <a:pt x="8473" y="8569"/>
                              </a:lnTo>
                              <a:lnTo>
                                <a:pt x="8521" y="8643"/>
                              </a:lnTo>
                              <a:lnTo>
                                <a:pt x="8570" y="8715"/>
                              </a:lnTo>
                              <a:lnTo>
                                <a:pt x="8620" y="8785"/>
                              </a:lnTo>
                              <a:lnTo>
                                <a:pt x="8672" y="8853"/>
                              </a:lnTo>
                              <a:lnTo>
                                <a:pt x="8725" y="8918"/>
                              </a:lnTo>
                              <a:lnTo>
                                <a:pt x="8753" y="8950"/>
                              </a:lnTo>
                              <a:lnTo>
                                <a:pt x="8780" y="8982"/>
                              </a:lnTo>
                              <a:lnTo>
                                <a:pt x="8808" y="9013"/>
                              </a:lnTo>
                              <a:lnTo>
                                <a:pt x="8836" y="9043"/>
                              </a:lnTo>
                              <a:lnTo>
                                <a:pt x="8865" y="9073"/>
                              </a:lnTo>
                              <a:lnTo>
                                <a:pt x="8894" y="9101"/>
                              </a:lnTo>
                              <a:lnTo>
                                <a:pt x="8923" y="9130"/>
                              </a:lnTo>
                              <a:lnTo>
                                <a:pt x="8953" y="9158"/>
                              </a:lnTo>
                              <a:lnTo>
                                <a:pt x="8983" y="9185"/>
                              </a:lnTo>
                              <a:lnTo>
                                <a:pt x="9014" y="9211"/>
                              </a:lnTo>
                              <a:lnTo>
                                <a:pt x="9044" y="9237"/>
                              </a:lnTo>
                              <a:lnTo>
                                <a:pt x="9076" y="9262"/>
                              </a:lnTo>
                              <a:lnTo>
                                <a:pt x="9108" y="9287"/>
                              </a:lnTo>
                              <a:lnTo>
                                <a:pt x="9139" y="9310"/>
                              </a:lnTo>
                              <a:lnTo>
                                <a:pt x="9172" y="9333"/>
                              </a:lnTo>
                              <a:lnTo>
                                <a:pt x="9205" y="9356"/>
                              </a:lnTo>
                              <a:lnTo>
                                <a:pt x="9239" y="9378"/>
                              </a:lnTo>
                              <a:lnTo>
                                <a:pt x="9273" y="9398"/>
                              </a:lnTo>
                              <a:lnTo>
                                <a:pt x="9314" y="9422"/>
                              </a:lnTo>
                              <a:lnTo>
                                <a:pt x="9357" y="9445"/>
                              </a:lnTo>
                              <a:lnTo>
                                <a:pt x="9400" y="9467"/>
                              </a:lnTo>
                              <a:lnTo>
                                <a:pt x="9443" y="9488"/>
                              </a:lnTo>
                              <a:lnTo>
                                <a:pt x="9487" y="9508"/>
                              </a:lnTo>
                              <a:lnTo>
                                <a:pt x="9531" y="9526"/>
                              </a:lnTo>
                              <a:lnTo>
                                <a:pt x="9575" y="9543"/>
                              </a:lnTo>
                              <a:lnTo>
                                <a:pt x="9619" y="9558"/>
                              </a:lnTo>
                              <a:lnTo>
                                <a:pt x="9664" y="9572"/>
                              </a:lnTo>
                              <a:lnTo>
                                <a:pt x="9710" y="9585"/>
                              </a:lnTo>
                              <a:lnTo>
                                <a:pt x="9755" y="9597"/>
                              </a:lnTo>
                              <a:lnTo>
                                <a:pt x="9801" y="9607"/>
                              </a:lnTo>
                              <a:lnTo>
                                <a:pt x="9848" y="9617"/>
                              </a:lnTo>
                              <a:lnTo>
                                <a:pt x="9895" y="9625"/>
                              </a:lnTo>
                              <a:lnTo>
                                <a:pt x="9942" y="9631"/>
                              </a:lnTo>
                              <a:lnTo>
                                <a:pt x="9989" y="9636"/>
                              </a:lnTo>
                              <a:lnTo>
                                <a:pt x="10036" y="9640"/>
                              </a:lnTo>
                              <a:lnTo>
                                <a:pt x="10084" y="9642"/>
                              </a:lnTo>
                              <a:lnTo>
                                <a:pt x="10133" y="9644"/>
                              </a:lnTo>
                              <a:lnTo>
                                <a:pt x="10181" y="9644"/>
                              </a:lnTo>
                              <a:lnTo>
                                <a:pt x="10230" y="9642"/>
                              </a:lnTo>
                              <a:lnTo>
                                <a:pt x="10280" y="9640"/>
                              </a:lnTo>
                              <a:lnTo>
                                <a:pt x="10329" y="9636"/>
                              </a:lnTo>
                              <a:lnTo>
                                <a:pt x="10379" y="9631"/>
                              </a:lnTo>
                              <a:lnTo>
                                <a:pt x="10429" y="9625"/>
                              </a:lnTo>
                              <a:lnTo>
                                <a:pt x="10480" y="9617"/>
                              </a:lnTo>
                              <a:lnTo>
                                <a:pt x="10531" y="9608"/>
                              </a:lnTo>
                              <a:lnTo>
                                <a:pt x="10582" y="9597"/>
                              </a:lnTo>
                              <a:lnTo>
                                <a:pt x="10634" y="9585"/>
                              </a:lnTo>
                              <a:lnTo>
                                <a:pt x="10685" y="9573"/>
                              </a:lnTo>
                              <a:lnTo>
                                <a:pt x="10738" y="9559"/>
                              </a:lnTo>
                              <a:lnTo>
                                <a:pt x="10789" y="9543"/>
                              </a:lnTo>
                              <a:lnTo>
                                <a:pt x="10814" y="9534"/>
                              </a:lnTo>
                              <a:lnTo>
                                <a:pt x="10837" y="9524"/>
                              </a:lnTo>
                              <a:lnTo>
                                <a:pt x="10859" y="9512"/>
                              </a:lnTo>
                              <a:lnTo>
                                <a:pt x="10880" y="9498"/>
                              </a:lnTo>
                              <a:lnTo>
                                <a:pt x="10899" y="9483"/>
                              </a:lnTo>
                              <a:lnTo>
                                <a:pt x="10918" y="9466"/>
                              </a:lnTo>
                              <a:lnTo>
                                <a:pt x="10934" y="9449"/>
                              </a:lnTo>
                              <a:lnTo>
                                <a:pt x="10950" y="9429"/>
                              </a:lnTo>
                              <a:lnTo>
                                <a:pt x="10964" y="9408"/>
                              </a:lnTo>
                              <a:lnTo>
                                <a:pt x="10976" y="9388"/>
                              </a:lnTo>
                              <a:lnTo>
                                <a:pt x="10987" y="9365"/>
                              </a:lnTo>
                              <a:lnTo>
                                <a:pt x="10996" y="9342"/>
                              </a:lnTo>
                              <a:lnTo>
                                <a:pt x="11002" y="9318"/>
                              </a:lnTo>
                              <a:lnTo>
                                <a:pt x="11008" y="9292"/>
                              </a:lnTo>
                              <a:lnTo>
                                <a:pt x="11011" y="9267"/>
                              </a:lnTo>
                              <a:lnTo>
                                <a:pt x="11012" y="9242"/>
                              </a:lnTo>
                              <a:lnTo>
                                <a:pt x="11012" y="9234"/>
                              </a:lnTo>
                              <a:close/>
                              <a:moveTo>
                                <a:pt x="7318" y="6337"/>
                              </a:moveTo>
                              <a:lnTo>
                                <a:pt x="7318" y="6337"/>
                              </a:lnTo>
                              <a:lnTo>
                                <a:pt x="7313" y="6218"/>
                              </a:lnTo>
                              <a:lnTo>
                                <a:pt x="7311" y="6155"/>
                              </a:lnTo>
                              <a:lnTo>
                                <a:pt x="7309" y="6089"/>
                              </a:lnTo>
                              <a:lnTo>
                                <a:pt x="7307" y="6022"/>
                              </a:lnTo>
                              <a:lnTo>
                                <a:pt x="7306" y="5955"/>
                              </a:lnTo>
                              <a:lnTo>
                                <a:pt x="7309" y="5886"/>
                              </a:lnTo>
                              <a:lnTo>
                                <a:pt x="7311" y="5817"/>
                              </a:lnTo>
                              <a:lnTo>
                                <a:pt x="7315" y="5747"/>
                              </a:lnTo>
                              <a:lnTo>
                                <a:pt x="7322" y="5676"/>
                              </a:lnTo>
                              <a:lnTo>
                                <a:pt x="7330" y="5606"/>
                              </a:lnTo>
                              <a:lnTo>
                                <a:pt x="7335" y="5571"/>
                              </a:lnTo>
                              <a:lnTo>
                                <a:pt x="7341" y="5536"/>
                              </a:lnTo>
                              <a:lnTo>
                                <a:pt x="7348" y="5502"/>
                              </a:lnTo>
                              <a:lnTo>
                                <a:pt x="7354" y="5467"/>
                              </a:lnTo>
                              <a:lnTo>
                                <a:pt x="7363" y="5433"/>
                              </a:lnTo>
                              <a:lnTo>
                                <a:pt x="7372" y="5398"/>
                              </a:lnTo>
                              <a:lnTo>
                                <a:pt x="7381" y="5364"/>
                              </a:lnTo>
                              <a:lnTo>
                                <a:pt x="7392" y="5331"/>
                              </a:lnTo>
                              <a:lnTo>
                                <a:pt x="7403" y="5298"/>
                              </a:lnTo>
                              <a:lnTo>
                                <a:pt x="7415" y="5266"/>
                              </a:lnTo>
                              <a:lnTo>
                                <a:pt x="7466" y="5530"/>
                              </a:lnTo>
                              <a:lnTo>
                                <a:pt x="7493" y="5666"/>
                              </a:lnTo>
                              <a:lnTo>
                                <a:pt x="7522" y="5803"/>
                              </a:lnTo>
                              <a:lnTo>
                                <a:pt x="7551" y="5939"/>
                              </a:lnTo>
                              <a:lnTo>
                                <a:pt x="7581" y="6078"/>
                              </a:lnTo>
                              <a:lnTo>
                                <a:pt x="7612" y="6217"/>
                              </a:lnTo>
                              <a:lnTo>
                                <a:pt x="7645" y="6356"/>
                              </a:lnTo>
                              <a:lnTo>
                                <a:pt x="7491" y="6348"/>
                              </a:lnTo>
                              <a:lnTo>
                                <a:pt x="7318" y="6337"/>
                              </a:lnTo>
                              <a:close/>
                              <a:moveTo>
                                <a:pt x="9597" y="8858"/>
                              </a:moveTo>
                              <a:lnTo>
                                <a:pt x="9597" y="8858"/>
                              </a:lnTo>
                              <a:lnTo>
                                <a:pt x="9549" y="8828"/>
                              </a:lnTo>
                              <a:lnTo>
                                <a:pt x="9502" y="8795"/>
                              </a:lnTo>
                              <a:lnTo>
                                <a:pt x="9456" y="8759"/>
                              </a:lnTo>
                              <a:lnTo>
                                <a:pt x="9411" y="8722"/>
                              </a:lnTo>
                              <a:lnTo>
                                <a:pt x="9366" y="8682"/>
                              </a:lnTo>
                              <a:lnTo>
                                <a:pt x="9323" y="8640"/>
                              </a:lnTo>
                              <a:lnTo>
                                <a:pt x="9280" y="8596"/>
                              </a:lnTo>
                              <a:lnTo>
                                <a:pt x="9239" y="8549"/>
                              </a:lnTo>
                              <a:lnTo>
                                <a:pt x="9197" y="8501"/>
                              </a:lnTo>
                              <a:lnTo>
                                <a:pt x="9158" y="8451"/>
                              </a:lnTo>
                              <a:lnTo>
                                <a:pt x="9119" y="8399"/>
                              </a:lnTo>
                              <a:lnTo>
                                <a:pt x="9080" y="8346"/>
                              </a:lnTo>
                              <a:lnTo>
                                <a:pt x="9042" y="8290"/>
                              </a:lnTo>
                              <a:lnTo>
                                <a:pt x="9006" y="8232"/>
                              </a:lnTo>
                              <a:lnTo>
                                <a:pt x="8970" y="8173"/>
                              </a:lnTo>
                              <a:lnTo>
                                <a:pt x="8935" y="8113"/>
                              </a:lnTo>
                              <a:lnTo>
                                <a:pt x="8900" y="8050"/>
                              </a:lnTo>
                              <a:lnTo>
                                <a:pt x="8867" y="7987"/>
                              </a:lnTo>
                              <a:lnTo>
                                <a:pt x="8834" y="7923"/>
                              </a:lnTo>
                              <a:lnTo>
                                <a:pt x="8802" y="7857"/>
                              </a:lnTo>
                              <a:lnTo>
                                <a:pt x="8771" y="7789"/>
                              </a:lnTo>
                              <a:lnTo>
                                <a:pt x="8740" y="7720"/>
                              </a:lnTo>
                              <a:lnTo>
                                <a:pt x="8710" y="7651"/>
                              </a:lnTo>
                              <a:lnTo>
                                <a:pt x="8680" y="7580"/>
                              </a:lnTo>
                              <a:lnTo>
                                <a:pt x="8652" y="7508"/>
                              </a:lnTo>
                              <a:lnTo>
                                <a:pt x="8624" y="7436"/>
                              </a:lnTo>
                              <a:lnTo>
                                <a:pt x="8596" y="7362"/>
                              </a:lnTo>
                              <a:lnTo>
                                <a:pt x="8570" y="7287"/>
                              </a:lnTo>
                              <a:lnTo>
                                <a:pt x="8544" y="7212"/>
                              </a:lnTo>
                              <a:lnTo>
                                <a:pt x="8519" y="7136"/>
                              </a:lnTo>
                              <a:lnTo>
                                <a:pt x="8493" y="7060"/>
                              </a:lnTo>
                              <a:lnTo>
                                <a:pt x="8469" y="6982"/>
                              </a:lnTo>
                              <a:lnTo>
                                <a:pt x="8534" y="6980"/>
                              </a:lnTo>
                              <a:lnTo>
                                <a:pt x="8803" y="6970"/>
                              </a:lnTo>
                              <a:lnTo>
                                <a:pt x="8959" y="6966"/>
                              </a:lnTo>
                              <a:lnTo>
                                <a:pt x="9134" y="6962"/>
                              </a:lnTo>
                              <a:lnTo>
                                <a:pt x="9331" y="6957"/>
                              </a:lnTo>
                              <a:lnTo>
                                <a:pt x="9550" y="6954"/>
                              </a:lnTo>
                              <a:lnTo>
                                <a:pt x="9795" y="6952"/>
                              </a:lnTo>
                              <a:lnTo>
                                <a:pt x="10069" y="6952"/>
                              </a:lnTo>
                              <a:lnTo>
                                <a:pt x="10133" y="6955"/>
                              </a:lnTo>
                              <a:lnTo>
                                <a:pt x="10187" y="6959"/>
                              </a:lnTo>
                              <a:lnTo>
                                <a:pt x="10231" y="6963"/>
                              </a:lnTo>
                              <a:lnTo>
                                <a:pt x="10266" y="6967"/>
                              </a:lnTo>
                              <a:lnTo>
                                <a:pt x="10268" y="6981"/>
                              </a:lnTo>
                              <a:lnTo>
                                <a:pt x="10281" y="7166"/>
                              </a:lnTo>
                              <a:lnTo>
                                <a:pt x="10294" y="7370"/>
                              </a:lnTo>
                              <a:lnTo>
                                <a:pt x="10310" y="7633"/>
                              </a:lnTo>
                              <a:lnTo>
                                <a:pt x="10328" y="7940"/>
                              </a:lnTo>
                              <a:lnTo>
                                <a:pt x="10345" y="8278"/>
                              </a:lnTo>
                              <a:lnTo>
                                <a:pt x="10354" y="8455"/>
                              </a:lnTo>
                              <a:lnTo>
                                <a:pt x="10362" y="8634"/>
                              </a:lnTo>
                              <a:lnTo>
                                <a:pt x="10368" y="8815"/>
                              </a:lnTo>
                              <a:lnTo>
                                <a:pt x="10375" y="8995"/>
                              </a:lnTo>
                              <a:lnTo>
                                <a:pt x="10321" y="9003"/>
                              </a:lnTo>
                              <a:lnTo>
                                <a:pt x="10268" y="9009"/>
                              </a:lnTo>
                              <a:lnTo>
                                <a:pt x="10215" y="9013"/>
                              </a:lnTo>
                              <a:lnTo>
                                <a:pt x="10164" y="9014"/>
                              </a:lnTo>
                              <a:lnTo>
                                <a:pt x="10112" y="9013"/>
                              </a:lnTo>
                              <a:lnTo>
                                <a:pt x="10062" y="9009"/>
                              </a:lnTo>
                              <a:lnTo>
                                <a:pt x="10013" y="9004"/>
                              </a:lnTo>
                              <a:lnTo>
                                <a:pt x="9965" y="8996"/>
                              </a:lnTo>
                              <a:lnTo>
                                <a:pt x="9917" y="8987"/>
                              </a:lnTo>
                              <a:lnTo>
                                <a:pt x="9869" y="8975"/>
                              </a:lnTo>
                              <a:lnTo>
                                <a:pt x="9822" y="8961"/>
                              </a:lnTo>
                              <a:lnTo>
                                <a:pt x="9776" y="8945"/>
                              </a:lnTo>
                              <a:lnTo>
                                <a:pt x="9731" y="8926"/>
                              </a:lnTo>
                              <a:lnTo>
                                <a:pt x="9685" y="8905"/>
                              </a:lnTo>
                              <a:lnTo>
                                <a:pt x="9641" y="8884"/>
                              </a:lnTo>
                              <a:lnTo>
                                <a:pt x="9597" y="88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5.55pt;margin-top:124.75pt;height:39.2pt;width:44.7pt;z-index:251660288;v-text-anchor:middle;mso-width-relative:page;mso-height-relative:page;" fillcolor="#2A3D52 [3204]" filled="t" stroked="f" coordsize="11012,9644" o:gfxdata="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" path="m11012,9234l11012,9234,11006,9051,11001,8865,10994,8678,10986,8491,10978,8307,10969,8128,10951,7788,10932,7487,10917,7238,10897,6953,10899,6924,10900,6894,10899,6851,10897,6829,10895,6807,10892,6784,10888,6761,10883,6739,10876,6716,10870,6693,10861,6670,10851,6647,10840,6625,10827,6602,10813,6580,10798,6558,10780,6537,10765,6521,10751,6506,10734,6491,10719,6477,10703,6465,10685,6453,10668,6442,10650,6431,10632,6421,10613,6412,10593,6403,10574,6395,10553,6388,10532,6381,10489,6369,10446,6358,10400,6349,10353,6343,10304,6336,10252,6332,10201,6327,10093,6321,10077,6321,9798,6322,9547,6323,9323,6326,9123,6331,8944,6335,8784,6341,8511,6350,8296,6357,8272,6259,8247,6160,8203,5964,8160,5770,8120,5579,8081,5390,8045,5207,7977,4855,7963,4783,7950,4712,7999,4692,8052,4673,8105,4657,8161,4643,8219,4628,8279,4618,8340,4608,8405,4599,8470,4592,8538,4587,8607,4584,8679,4581,8753,4581,8828,4584,8906,4586,8984,4591,9001,4592,9017,4591,9032,4591,9048,4589,9064,4587,9079,4584,9094,4579,9109,4575,9123,4569,9137,4564,9150,4557,9164,4550,9177,4542,9190,4533,9202,4525,9213,4515,9225,4505,9235,4494,9246,4483,9255,4471,9264,4459,9273,4446,9280,4433,9288,4420,9295,4405,9300,4391,9306,4377,9310,4362,9314,4346,9318,4331,9320,4315,9321,4298,9322,4274,9321,4251,9318,4227,9313,4205,9308,4182,9300,4162,9290,4141,9280,4120,9268,4102,9255,4083,9241,4065,9225,4049,9208,4035,9191,4021,9171,4009,9151,3997,9155,3958,9156,3919,9156,3880,9156,3841,9155,3802,9153,3764,9147,3688,9138,3602,9127,3519,9117,3440,9104,3369,9094,3308,9084,3258,9073,3204,9070,3189,9065,3173,9060,3158,9053,3144,9047,3130,9040,3115,9031,3102,9023,3090,9014,3077,9004,3065,8994,3054,8983,3043,8972,3033,8960,3024,8948,3015,8936,3006,8923,2998,8910,2991,8896,2984,8881,2979,8867,2973,8853,2969,8839,2965,8824,2961,8808,2959,8793,2957,8778,2956,8761,2956,8746,2956,8731,2958,8714,2960,8698,2962,8672,2970,8646,2979,8624,2990,8601,3003,8587,2946,8573,2889,8558,2832,8542,2776,8524,2721,8505,2665,8486,2610,8466,2555,8444,2501,8422,2446,8398,2393,8374,2339,8348,2286,8322,2233,8294,2181,8266,2129,8237,2077,8206,2025,8174,1975,8141,1925,8109,1875,8074,1824,8039,1775,8002,1727,7964,1678,7926,1630,7887,1583,7846,1536,7805,1489,7762,1443,7720,1397,7675,1351,7612,1291,7550,1231,7485,1172,7419,1115,7351,1059,7282,1004,7212,951,7140,898,7068,848,6994,798,6918,750,6842,703,6764,657,6685,613,6606,570,6525,529,6443,488,6360,450,6277,413,6191,378,6106,344,6020,311,5932,279,5844,250,5755,223,5666,196,5575,171,5483,147,5391,126,5299,106,5206,87,5112,71,5014,55,4915,41,4816,29,4718,19,4619,12,4521,5,4423,2,4325,0,4227,0,4130,1,4034,5,3937,10,3841,18,3745,27,3651,39,3556,52,3462,67,3369,84,3276,103,3184,124,3093,146,3003,171,2913,197,2825,226,2736,255,2650,288,2563,322,2478,357,2394,395,2311,434,2229,475,2148,518,2102,544,2057,569,2012,595,1968,623,1924,650,1880,678,1838,707,1795,736,1752,766,1711,795,1669,827,1629,858,1588,889,1548,922,1508,955,1469,988,1431,1023,1393,1057,1354,1092,1317,1127,1280,1163,1244,1200,1208,1237,1172,1274,1137,1313,1103,1351,1069,1390,1035,1430,1001,1469,968,1509,937,1551,905,1592,873,1634,843,1677,812,1719,783,1763,753,1807,725,1850,696,1895,668,1941,641,1987,613,2033,561,2127,510,2222,462,2319,415,2419,372,2521,329,2623,289,2727,250,2833,214,2942,179,3051,148,3162,132,3221,117,3282,104,3342,91,3402,79,3463,68,3524,58,3586,48,3648,40,3710,33,3772,26,3835,20,3897,15,3959,11,4023,8,4085,4,4149,2,4212,1,4274,0,4401,1,4527,4,4651,11,4776,19,4900,28,5023,39,5145,52,5264,67,5383,82,5499,98,5614,116,5725,134,5834,153,5942,172,6045,191,6146,210,6243,248,6427,284,6594,318,6745,357,6924,373,6998,385,7061,391,7094,395,7129,399,7166,407,7208,415,7250,447,7399,460,7456,472,7504,484,7545,495,7580,506,7611,518,7640,526,7659,535,7677,543,7694,553,7709,563,7725,573,7738,583,7751,592,7763,603,7775,614,7785,625,7795,637,7803,649,7812,661,7819,673,7825,686,7832,700,7836,713,7842,727,7845,741,7848,770,7854,800,7856,833,7857,867,7856,902,7854,938,7849,1017,7839,1119,7825,1241,7806,1305,7795,1371,7781,1439,7767,1505,7753,1571,7737,1634,7719,1695,7699,1724,7690,1752,7680,1778,7669,1804,7658,1828,7646,1851,7635,1854,7633,1856,7632,1892,7605,1950,7590,2007,7577,2063,7566,2118,7557,2173,7551,2227,7548,2279,7545,2331,7545,2382,7546,2431,7551,2480,7555,2527,7562,2574,7570,2620,7579,2665,7590,2708,7602,2750,7615,2792,7630,2831,7644,2870,7660,2908,7675,2945,7693,2980,7710,3014,7728,3046,7745,3078,7764,3108,7781,3137,7800,3190,7836,3238,7871,3240,7873,3242,7874,3316,7920,3393,7967,3471,8013,3550,8060,3631,8106,3714,8151,3797,8196,3884,8240,3970,8282,4058,8324,4146,8364,4236,8404,4327,8441,4417,8477,4509,8510,4601,8541,4694,8571,4787,8598,4880,8622,4927,8633,4973,8644,5020,8654,5065,8663,5112,8671,5158,8679,5205,8686,5251,8692,5298,8697,5344,8701,5390,8704,5436,8707,5482,8709,5528,8710,5573,8710,5619,8709,5663,8706,5708,8703,5753,8699,5798,8693,5843,8688,5886,8680,5930,8671,5974,8663,6016,8652,6060,8640,6102,8627,6143,8613,6185,8598,6224,8582,6265,8565,6303,8547,6342,8528,6379,8507,6417,8486,6454,8464,6489,8440,6525,8416,6559,8389,6593,8363,6626,8335,6659,8306,6691,8277,6723,8245,6753,8213,6784,8181,6813,8147,6842,8111,6870,8074,6898,8037,6925,7999,6951,7960,6976,7919,7001,7878,7025,7835,7049,7792,7072,7748,7095,7702,7096,7697,7099,7692,7134,7569,7165,7459,7190,7359,7212,7269,7230,7186,7237,7147,7243,7109,7248,7072,7254,7036,7257,7001,7260,6966,7418,6976,7560,6983,7691,6989,7812,6992,7840,7087,7869,7182,7900,7277,7930,7372,7962,7464,7995,7556,8029,7648,8064,7739,8100,7827,8136,7916,8174,8002,8214,8088,8254,8172,8296,8255,8338,8336,8382,8416,8427,8493,8473,8569,8521,8643,8570,8715,8620,8785,8672,8853,8725,8918,8753,8950,8780,8982,8808,9013,8836,9043,8865,9073,8894,9101,8923,9130,8953,9158,8983,9185,9014,9211,9044,9237,9076,9262,9108,9287,9139,9310,9172,9333,9205,9356,9239,9378,9273,9398,9314,9422,9357,9445,9400,9467,9443,9488,9487,9508,9531,9526,9575,9543,9619,9558,9664,9572,9710,9585,9755,9597,9801,9607,9848,9617,9895,9625,9942,9631,9989,9636,10036,9640,10084,9642,10133,9644,10181,9644,10230,9642,10280,9640,10329,9636,10379,9631,10429,9625,10480,9617,10531,9608,10582,9597,10634,9585,10685,9573,10738,9559,10789,9543,10814,9534,10837,9524,10859,9512,10880,9498,10899,9483,10918,9466,10934,9449,10950,9429,10964,9408,10976,9388,10987,9365,10996,9342,11002,9318,11008,9292,11011,9267,11012,9242,11012,9234xm7318,6337l7318,6337,7313,6218,7311,6155,7309,6089,7307,6022,7306,5955,7309,5886,7311,5817,7315,5747,7322,5676,7330,5606,7335,5571,7341,5536,7348,5502,7354,5467,7363,5433,7372,5398,7381,5364,7392,5331,7403,5298,7415,5266,7466,5530,7493,5666,7522,5803,7551,5939,7581,6078,7612,6217,7645,6356,7491,6348,7318,6337xm9597,8858l9597,8858,9549,8828,9502,8795,9456,8759,9411,8722,9366,8682,9323,8640,9280,8596,9239,8549,9197,8501,9158,8451,9119,8399,9080,8346,9042,8290,9006,8232,8970,8173,8935,8113,8900,8050,8867,7987,8834,7923,8802,7857,8771,7789,8740,7720,8710,7651,8680,7580,8652,7508,8624,7436,8596,7362,8570,7287,8544,7212,8519,7136,8493,7060,8469,6982,8534,6980,8803,6970,8959,6966,9134,6962,9331,6957,9550,6954,9795,6952,10069,6952,10133,6955,10187,6959,10231,6963,10266,6967,10268,6981,10281,7166,10294,7370,10310,7633,10328,7940,10345,8278,10354,8455,10362,8634,10368,8815,10375,8995,10321,9003,10268,9009,10215,9013,10164,9014,10112,9013,10062,9009,10013,9004,9965,8996,9917,8987,9869,8975,9822,8961,9776,8945,9731,8926,9685,8905,9641,8884,9597,8858xe">
                <v:path o:connectlocs="@0,@0;@0,@0;@0,@0;@0,@0;@0,@0;@0,@0;@0,@0;@0,@0;@0,@0;@0,@0;@0,@0;@0,@0;@0,@0;@0,@0;@0,@0;@0,@0;@0,@0;@0,1997399738;@0,948411950;@0,264569345;@0,3093553;@0,191853252;@0,801432962;@0,1375436933;1702483715,2090223853;1074278459,@0;276289669,@0;50937752,@0;29327768,@0;382786933,@0;640553825,@0;868992897,@0;1100519124,@0;2014275464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1584325</wp:posOffset>
                </wp:positionV>
                <wp:extent cx="502285" cy="497840"/>
                <wp:effectExtent l="0" t="0" r="0" b="0"/>
                <wp:wrapNone/>
                <wp:docPr id="5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02095" cy="497926"/>
                        </a:xfrm>
                        <a:custGeom>
                          <a:avLst/>
                          <a:gdLst>
                            <a:gd name="T0" fmla="*/ 415198 w 2024063"/>
                            <a:gd name="T1" fmla="*/ 1828874 h 2008188"/>
                            <a:gd name="T2" fmla="*/ 459870 w 2024063"/>
                            <a:gd name="T3" fmla="*/ 1885249 h 2008188"/>
                            <a:gd name="T4" fmla="*/ 514519 w 2024063"/>
                            <a:gd name="T5" fmla="*/ 1904267 h 2008188"/>
                            <a:gd name="T6" fmla="*/ 1261922 w 2024063"/>
                            <a:gd name="T7" fmla="*/ 1900871 h 2008188"/>
                            <a:gd name="T8" fmla="*/ 1319746 w 2024063"/>
                            <a:gd name="T9" fmla="*/ 1862382 h 2008188"/>
                            <a:gd name="T10" fmla="*/ 1336753 w 2024063"/>
                            <a:gd name="T11" fmla="*/ 1807365 h 2008188"/>
                            <a:gd name="T12" fmla="*/ 1440836 w 2024063"/>
                            <a:gd name="T13" fmla="*/ 1813931 h 2008188"/>
                            <a:gd name="T14" fmla="*/ 1480065 w 2024063"/>
                            <a:gd name="T15" fmla="*/ 1879363 h 2008188"/>
                            <a:gd name="T16" fmla="*/ 1535168 w 2024063"/>
                            <a:gd name="T17" fmla="*/ 1907664 h 2008188"/>
                            <a:gd name="T18" fmla="*/ 1624284 w 2024063"/>
                            <a:gd name="T19" fmla="*/ 1921248 h 2008188"/>
                            <a:gd name="T20" fmla="*/ 1789366 w 2024063"/>
                            <a:gd name="T21" fmla="*/ 1906305 h 2008188"/>
                            <a:gd name="T22" fmla="*/ 1850591 w 2024063"/>
                            <a:gd name="T23" fmla="*/ 1870080 h 2008188"/>
                            <a:gd name="T24" fmla="*/ 1860569 w 2024063"/>
                            <a:gd name="T25" fmla="*/ 1818912 h 2008188"/>
                            <a:gd name="T26" fmla="*/ 1924515 w 2024063"/>
                            <a:gd name="T27" fmla="*/ 1678766 h 2008188"/>
                            <a:gd name="T28" fmla="*/ 2002521 w 2024063"/>
                            <a:gd name="T29" fmla="*/ 1803969 h 2008188"/>
                            <a:gd name="T30" fmla="*/ 2024063 w 2024063"/>
                            <a:gd name="T31" fmla="*/ 1885702 h 2008188"/>
                            <a:gd name="T32" fmla="*/ 2001387 w 2024063"/>
                            <a:gd name="T33" fmla="*/ 1952266 h 2008188"/>
                            <a:gd name="T34" fmla="*/ 1943110 w 2024063"/>
                            <a:gd name="T35" fmla="*/ 1993245 h 2008188"/>
                            <a:gd name="T36" fmla="*/ 1846510 w 2024063"/>
                            <a:gd name="T37" fmla="*/ 2008188 h 2008188"/>
                            <a:gd name="T38" fmla="*/ 228121 w 2024063"/>
                            <a:gd name="T39" fmla="*/ 1875287 h 2008188"/>
                            <a:gd name="T40" fmla="*/ 280956 w 2024063"/>
                            <a:gd name="T41" fmla="*/ 1835440 h 2008188"/>
                            <a:gd name="T42" fmla="*/ 293655 w 2024063"/>
                            <a:gd name="T43" fmla="*/ 1787894 h 2008188"/>
                            <a:gd name="T44" fmla="*/ 180975 w 2024063"/>
                            <a:gd name="T45" fmla="*/ 1565091 h 2008188"/>
                            <a:gd name="T46" fmla="*/ 874940 w 2024063"/>
                            <a:gd name="T47" fmla="*/ 14061 h 2008188"/>
                            <a:gd name="T48" fmla="*/ 932543 w 2024063"/>
                            <a:gd name="T49" fmla="*/ 70984 h 2008188"/>
                            <a:gd name="T50" fmla="*/ 951593 w 2024063"/>
                            <a:gd name="T51" fmla="*/ 160791 h 2008188"/>
                            <a:gd name="T52" fmla="*/ 788081 w 2024063"/>
                            <a:gd name="T53" fmla="*/ 331561 h 2008188"/>
                            <a:gd name="T54" fmla="*/ 778102 w 2024063"/>
                            <a:gd name="T55" fmla="*/ 365579 h 2008188"/>
                            <a:gd name="T56" fmla="*/ 805090 w 2024063"/>
                            <a:gd name="T57" fmla="*/ 387804 h 2008188"/>
                            <a:gd name="T58" fmla="*/ 794884 w 2024063"/>
                            <a:gd name="T59" fmla="*/ 503464 h 2008188"/>
                            <a:gd name="T60" fmla="*/ 782638 w 2024063"/>
                            <a:gd name="T61" fmla="*/ 536575 h 2008188"/>
                            <a:gd name="T62" fmla="*/ 808265 w 2024063"/>
                            <a:gd name="T63" fmla="*/ 560387 h 2008188"/>
                            <a:gd name="T64" fmla="*/ 838200 w 2024063"/>
                            <a:gd name="T65" fmla="*/ 677636 h 2008188"/>
                            <a:gd name="T66" fmla="*/ 811893 w 2024063"/>
                            <a:gd name="T67" fmla="*/ 700995 h 2008188"/>
                            <a:gd name="T68" fmla="*/ 823686 w 2024063"/>
                            <a:gd name="T69" fmla="*/ 734559 h 2008188"/>
                            <a:gd name="T70" fmla="*/ 1007156 w 2024063"/>
                            <a:gd name="T71" fmla="*/ 751795 h 2008188"/>
                            <a:gd name="T72" fmla="*/ 885372 w 2024063"/>
                            <a:gd name="T73" fmla="*/ 868589 h 2008188"/>
                            <a:gd name="T74" fmla="*/ 885145 w 2024063"/>
                            <a:gd name="T75" fmla="*/ 904195 h 2008188"/>
                            <a:gd name="T76" fmla="*/ 917122 w 2024063"/>
                            <a:gd name="T77" fmla="*/ 918029 h 2008188"/>
                            <a:gd name="T78" fmla="*/ 1125084 w 2024063"/>
                            <a:gd name="T79" fmla="*/ 931636 h 2008188"/>
                            <a:gd name="T80" fmla="*/ 999218 w 2024063"/>
                            <a:gd name="T81" fmla="*/ 1041400 h 2008188"/>
                            <a:gd name="T82" fmla="*/ 1022350 w 2024063"/>
                            <a:gd name="T83" fmla="*/ 1068161 h 2008188"/>
                            <a:gd name="T84" fmla="*/ 1193120 w 2024063"/>
                            <a:gd name="T85" fmla="*/ 991053 h 2008188"/>
                            <a:gd name="T86" fmla="*/ 1161823 w 2024063"/>
                            <a:gd name="T87" fmla="*/ 1137557 h 2008188"/>
                            <a:gd name="T88" fmla="*/ 1172709 w 2024063"/>
                            <a:gd name="T89" fmla="*/ 1171121 h 2008188"/>
                            <a:gd name="T90" fmla="*/ 1207634 w 2024063"/>
                            <a:gd name="T91" fmla="*/ 1174070 h 2008188"/>
                            <a:gd name="T92" fmla="*/ 1343932 w 2024063"/>
                            <a:gd name="T93" fmla="*/ 1214211 h 2008188"/>
                            <a:gd name="T94" fmla="*/ 1348241 w 2024063"/>
                            <a:gd name="T95" fmla="*/ 1248909 h 2008188"/>
                            <a:gd name="T96" fmla="*/ 1382486 w 2024063"/>
                            <a:gd name="T97" fmla="*/ 1258661 h 2008188"/>
                            <a:gd name="T98" fmla="*/ 1519238 w 2024063"/>
                            <a:gd name="T99" fmla="*/ 1276804 h 2008188"/>
                            <a:gd name="T100" fmla="*/ 1522186 w 2024063"/>
                            <a:gd name="T101" fmla="*/ 1311729 h 2008188"/>
                            <a:gd name="T102" fmla="*/ 1556204 w 2024063"/>
                            <a:gd name="T103" fmla="*/ 1322387 h 2008188"/>
                            <a:gd name="T104" fmla="*/ 1729468 w 2024063"/>
                            <a:gd name="T105" fmla="*/ 1246187 h 2008188"/>
                            <a:gd name="T106" fmla="*/ 1871662 w 2024063"/>
                            <a:gd name="T107" fmla="*/ 1334861 h 2008188"/>
                            <a:gd name="T108" fmla="*/ 1928359 w 2024063"/>
                            <a:gd name="T109" fmla="*/ 1402216 h 2008188"/>
                            <a:gd name="T110" fmla="*/ 1962150 w 2024063"/>
                            <a:gd name="T111" fmla="*/ 1488168 h 2008188"/>
                            <a:gd name="T112" fmla="*/ 181656 w 2024063"/>
                            <a:gd name="T113" fmla="*/ 1188584 h 2008188"/>
                            <a:gd name="T114" fmla="*/ 214086 w 2024063"/>
                            <a:gd name="T115" fmla="*/ 708932 h 2008188"/>
                            <a:gd name="T116" fmla="*/ 246743 w 2024063"/>
                            <a:gd name="T117" fmla="*/ 266246 h 2008188"/>
                            <a:gd name="T118" fmla="*/ 737507 w 2024063"/>
                            <a:gd name="T119" fmla="*/ 9752 h 2008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024063" h="2008188">
                              <a:moveTo>
                                <a:pt x="293655" y="1601788"/>
                              </a:moveTo>
                              <a:lnTo>
                                <a:pt x="407715" y="1601788"/>
                              </a:lnTo>
                              <a:lnTo>
                                <a:pt x="407715" y="1785404"/>
                              </a:lnTo>
                              <a:lnTo>
                                <a:pt x="407489" y="1786762"/>
                              </a:lnTo>
                              <a:lnTo>
                                <a:pt x="407715" y="1790611"/>
                              </a:lnTo>
                              <a:lnTo>
                                <a:pt x="407942" y="1796498"/>
                              </a:lnTo>
                              <a:lnTo>
                                <a:pt x="409076" y="1804196"/>
                              </a:lnTo>
                              <a:lnTo>
                                <a:pt x="409756" y="1808724"/>
                              </a:lnTo>
                              <a:lnTo>
                                <a:pt x="410663" y="1813478"/>
                              </a:lnTo>
                              <a:lnTo>
                                <a:pt x="412024" y="1818233"/>
                              </a:lnTo>
                              <a:lnTo>
                                <a:pt x="413384" y="1823440"/>
                              </a:lnTo>
                              <a:lnTo>
                                <a:pt x="415198" y="1828874"/>
                              </a:lnTo>
                              <a:lnTo>
                                <a:pt x="417239" y="1834761"/>
                              </a:lnTo>
                              <a:lnTo>
                                <a:pt x="419734" y="1840194"/>
                              </a:lnTo>
                              <a:lnTo>
                                <a:pt x="422682" y="1845854"/>
                              </a:lnTo>
                              <a:lnTo>
                                <a:pt x="425856" y="1851515"/>
                              </a:lnTo>
                              <a:lnTo>
                                <a:pt x="429938" y="1857175"/>
                              </a:lnTo>
                              <a:lnTo>
                                <a:pt x="434020" y="1862609"/>
                              </a:lnTo>
                              <a:lnTo>
                                <a:pt x="438782" y="1868042"/>
                              </a:lnTo>
                              <a:lnTo>
                                <a:pt x="443997" y="1873250"/>
                              </a:lnTo>
                              <a:lnTo>
                                <a:pt x="449893" y="1878231"/>
                              </a:lnTo>
                              <a:lnTo>
                                <a:pt x="452841" y="1880721"/>
                              </a:lnTo>
                              <a:lnTo>
                                <a:pt x="456242" y="1882985"/>
                              </a:lnTo>
                              <a:lnTo>
                                <a:pt x="459870" y="1885249"/>
                              </a:lnTo>
                              <a:lnTo>
                                <a:pt x="463272" y="1887287"/>
                              </a:lnTo>
                              <a:lnTo>
                                <a:pt x="466900" y="1889325"/>
                              </a:lnTo>
                              <a:lnTo>
                                <a:pt x="470982" y="1891362"/>
                              </a:lnTo>
                              <a:lnTo>
                                <a:pt x="475290" y="1893400"/>
                              </a:lnTo>
                              <a:lnTo>
                                <a:pt x="479372" y="1894985"/>
                              </a:lnTo>
                              <a:lnTo>
                                <a:pt x="483907" y="1896796"/>
                              </a:lnTo>
                              <a:lnTo>
                                <a:pt x="488669" y="1898381"/>
                              </a:lnTo>
                              <a:lnTo>
                                <a:pt x="493204" y="1899739"/>
                              </a:lnTo>
                              <a:lnTo>
                                <a:pt x="498193" y="1901098"/>
                              </a:lnTo>
                              <a:lnTo>
                                <a:pt x="503408" y="1902230"/>
                              </a:lnTo>
                              <a:lnTo>
                                <a:pt x="508850" y="1903135"/>
                              </a:lnTo>
                              <a:lnTo>
                                <a:pt x="514519" y="1904267"/>
                              </a:lnTo>
                              <a:lnTo>
                                <a:pt x="520415" y="1904947"/>
                              </a:lnTo>
                              <a:lnTo>
                                <a:pt x="526311" y="1905399"/>
                              </a:lnTo>
                              <a:lnTo>
                                <a:pt x="532434" y="1905852"/>
                              </a:lnTo>
                              <a:lnTo>
                                <a:pt x="538783" y="1906305"/>
                              </a:lnTo>
                              <a:lnTo>
                                <a:pt x="545586" y="1906305"/>
                              </a:lnTo>
                              <a:lnTo>
                                <a:pt x="1227227" y="1906305"/>
                              </a:lnTo>
                              <a:lnTo>
                                <a:pt x="1231989" y="1905852"/>
                              </a:lnTo>
                              <a:lnTo>
                                <a:pt x="1237431" y="1905399"/>
                              </a:lnTo>
                              <a:lnTo>
                                <a:pt x="1244234" y="1904494"/>
                              </a:lnTo>
                              <a:lnTo>
                                <a:pt x="1252851" y="1902909"/>
                              </a:lnTo>
                              <a:lnTo>
                                <a:pt x="1257160" y="1902003"/>
                              </a:lnTo>
                              <a:lnTo>
                                <a:pt x="1261922" y="1900871"/>
                              </a:lnTo>
                              <a:lnTo>
                                <a:pt x="1266910" y="1899286"/>
                              </a:lnTo>
                              <a:lnTo>
                                <a:pt x="1271899" y="1897475"/>
                              </a:lnTo>
                              <a:lnTo>
                                <a:pt x="1277115" y="1895211"/>
                              </a:lnTo>
                              <a:lnTo>
                                <a:pt x="1282103" y="1893173"/>
                              </a:lnTo>
                              <a:lnTo>
                                <a:pt x="1287319" y="1890683"/>
                              </a:lnTo>
                              <a:lnTo>
                                <a:pt x="1292534" y="1887740"/>
                              </a:lnTo>
                              <a:lnTo>
                                <a:pt x="1297296" y="1884344"/>
                              </a:lnTo>
                              <a:lnTo>
                                <a:pt x="1302058" y="1880721"/>
                              </a:lnTo>
                              <a:lnTo>
                                <a:pt x="1307047" y="1876646"/>
                              </a:lnTo>
                              <a:lnTo>
                                <a:pt x="1311582" y="1872344"/>
                              </a:lnTo>
                              <a:lnTo>
                                <a:pt x="1315664" y="1867590"/>
                              </a:lnTo>
                              <a:lnTo>
                                <a:pt x="1319746" y="1862382"/>
                              </a:lnTo>
                              <a:lnTo>
                                <a:pt x="1323374" y="1856722"/>
                              </a:lnTo>
                              <a:lnTo>
                                <a:pt x="1326775" y="1850609"/>
                              </a:lnTo>
                              <a:lnTo>
                                <a:pt x="1329723" y="1843817"/>
                              </a:lnTo>
                              <a:lnTo>
                                <a:pt x="1331084" y="1840421"/>
                              </a:lnTo>
                              <a:lnTo>
                                <a:pt x="1331991" y="1836572"/>
                              </a:lnTo>
                              <a:lnTo>
                                <a:pt x="1333351" y="1832949"/>
                              </a:lnTo>
                              <a:lnTo>
                                <a:pt x="1334031" y="1828874"/>
                              </a:lnTo>
                              <a:lnTo>
                                <a:pt x="1335165" y="1825025"/>
                              </a:lnTo>
                              <a:lnTo>
                                <a:pt x="1335619" y="1820723"/>
                              </a:lnTo>
                              <a:lnTo>
                                <a:pt x="1336072" y="1816422"/>
                              </a:lnTo>
                              <a:lnTo>
                                <a:pt x="1336526" y="1811893"/>
                              </a:lnTo>
                              <a:lnTo>
                                <a:pt x="1336753" y="1807365"/>
                              </a:lnTo>
                              <a:lnTo>
                                <a:pt x="1336753" y="1802384"/>
                              </a:lnTo>
                              <a:lnTo>
                                <a:pt x="1336753" y="1678766"/>
                              </a:lnTo>
                              <a:lnTo>
                                <a:pt x="1439021" y="1678766"/>
                              </a:lnTo>
                              <a:lnTo>
                                <a:pt x="1438341" y="1714086"/>
                              </a:lnTo>
                              <a:lnTo>
                                <a:pt x="1437888" y="1745783"/>
                              </a:lnTo>
                              <a:lnTo>
                                <a:pt x="1437888" y="1775895"/>
                              </a:lnTo>
                              <a:lnTo>
                                <a:pt x="1437888" y="1783593"/>
                              </a:lnTo>
                              <a:lnTo>
                                <a:pt x="1438114" y="1792649"/>
                              </a:lnTo>
                              <a:lnTo>
                                <a:pt x="1438568" y="1797630"/>
                              </a:lnTo>
                              <a:lnTo>
                                <a:pt x="1439248" y="1802837"/>
                              </a:lnTo>
                              <a:lnTo>
                                <a:pt x="1439928" y="1808271"/>
                              </a:lnTo>
                              <a:lnTo>
                                <a:pt x="1440836" y="1813931"/>
                              </a:lnTo>
                              <a:lnTo>
                                <a:pt x="1442196" y="1819818"/>
                              </a:lnTo>
                              <a:lnTo>
                                <a:pt x="1443783" y="1825704"/>
                              </a:lnTo>
                              <a:lnTo>
                                <a:pt x="1445824" y="1831591"/>
                              </a:lnTo>
                              <a:lnTo>
                                <a:pt x="1448319" y="1837930"/>
                              </a:lnTo>
                              <a:lnTo>
                                <a:pt x="1451040" y="1844043"/>
                              </a:lnTo>
                              <a:lnTo>
                                <a:pt x="1454441" y="1849930"/>
                              </a:lnTo>
                              <a:lnTo>
                                <a:pt x="1458523" y="1856269"/>
                              </a:lnTo>
                              <a:lnTo>
                                <a:pt x="1463058" y="1862156"/>
                              </a:lnTo>
                              <a:lnTo>
                                <a:pt x="1467820" y="1868042"/>
                              </a:lnTo>
                              <a:lnTo>
                                <a:pt x="1473716" y="1873929"/>
                              </a:lnTo>
                              <a:lnTo>
                                <a:pt x="1476890" y="1876646"/>
                              </a:lnTo>
                              <a:lnTo>
                                <a:pt x="1480065" y="1879363"/>
                              </a:lnTo>
                              <a:lnTo>
                                <a:pt x="1483466" y="1882306"/>
                              </a:lnTo>
                              <a:lnTo>
                                <a:pt x="1487321" y="1885023"/>
                              </a:lnTo>
                              <a:lnTo>
                                <a:pt x="1491176" y="1887740"/>
                              </a:lnTo>
                              <a:lnTo>
                                <a:pt x="1495258" y="1890004"/>
                              </a:lnTo>
                              <a:lnTo>
                                <a:pt x="1499340" y="1892494"/>
                              </a:lnTo>
                              <a:lnTo>
                                <a:pt x="1503875" y="1894985"/>
                              </a:lnTo>
                              <a:lnTo>
                                <a:pt x="1508637" y="1897249"/>
                              </a:lnTo>
                              <a:lnTo>
                                <a:pt x="1513172" y="1899513"/>
                              </a:lnTo>
                              <a:lnTo>
                                <a:pt x="1518388" y="1901777"/>
                              </a:lnTo>
                              <a:lnTo>
                                <a:pt x="1523603" y="1904041"/>
                              </a:lnTo>
                              <a:lnTo>
                                <a:pt x="1529499" y="1905852"/>
                              </a:lnTo>
                              <a:lnTo>
                                <a:pt x="1535168" y="1907664"/>
                              </a:lnTo>
                              <a:lnTo>
                                <a:pt x="1541063" y="1909701"/>
                              </a:lnTo>
                              <a:lnTo>
                                <a:pt x="1547186" y="1911060"/>
                              </a:lnTo>
                              <a:lnTo>
                                <a:pt x="1553989" y="1912871"/>
                              </a:lnTo>
                              <a:lnTo>
                                <a:pt x="1560565" y="1914456"/>
                              </a:lnTo>
                              <a:lnTo>
                                <a:pt x="1567594" y="1915588"/>
                              </a:lnTo>
                              <a:lnTo>
                                <a:pt x="1574851" y="1916946"/>
                              </a:lnTo>
                              <a:lnTo>
                                <a:pt x="1582334" y="1917852"/>
                              </a:lnTo>
                              <a:lnTo>
                                <a:pt x="1590044" y="1918757"/>
                              </a:lnTo>
                              <a:lnTo>
                                <a:pt x="1598207" y="1919663"/>
                              </a:lnTo>
                              <a:lnTo>
                                <a:pt x="1606824" y="1920342"/>
                              </a:lnTo>
                              <a:lnTo>
                                <a:pt x="1615441" y="1920795"/>
                              </a:lnTo>
                              <a:lnTo>
                                <a:pt x="1624284" y="1921248"/>
                              </a:lnTo>
                              <a:lnTo>
                                <a:pt x="1633582" y="1921474"/>
                              </a:lnTo>
                              <a:lnTo>
                                <a:pt x="1643106" y="1921474"/>
                              </a:lnTo>
                              <a:lnTo>
                                <a:pt x="1661927" y="1921248"/>
                              </a:lnTo>
                              <a:lnTo>
                                <a:pt x="1679841" y="1920795"/>
                              </a:lnTo>
                              <a:lnTo>
                                <a:pt x="1696621" y="1920116"/>
                              </a:lnTo>
                              <a:lnTo>
                                <a:pt x="1712494" y="1918984"/>
                              </a:lnTo>
                              <a:lnTo>
                                <a:pt x="1727687" y="1917625"/>
                              </a:lnTo>
                              <a:lnTo>
                                <a:pt x="1741746" y="1915814"/>
                              </a:lnTo>
                              <a:lnTo>
                                <a:pt x="1754898" y="1913776"/>
                              </a:lnTo>
                              <a:lnTo>
                                <a:pt x="1767370" y="1911739"/>
                              </a:lnTo>
                              <a:lnTo>
                                <a:pt x="1778708" y="1909022"/>
                              </a:lnTo>
                              <a:lnTo>
                                <a:pt x="1789366" y="1906305"/>
                              </a:lnTo>
                              <a:lnTo>
                                <a:pt x="1799117" y="1902909"/>
                              </a:lnTo>
                              <a:lnTo>
                                <a:pt x="1808187" y="1899739"/>
                              </a:lnTo>
                              <a:lnTo>
                                <a:pt x="1816350" y="1896117"/>
                              </a:lnTo>
                              <a:lnTo>
                                <a:pt x="1823834" y="1892268"/>
                              </a:lnTo>
                              <a:lnTo>
                                <a:pt x="1830636" y="1888419"/>
                              </a:lnTo>
                              <a:lnTo>
                                <a:pt x="1836532" y="1883891"/>
                              </a:lnTo>
                              <a:lnTo>
                                <a:pt x="1839253" y="1881627"/>
                              </a:lnTo>
                              <a:lnTo>
                                <a:pt x="1841974" y="1879363"/>
                              </a:lnTo>
                              <a:lnTo>
                                <a:pt x="1844469" y="1877325"/>
                              </a:lnTo>
                              <a:lnTo>
                                <a:pt x="1846736" y="1874835"/>
                              </a:lnTo>
                              <a:lnTo>
                                <a:pt x="1848550" y="1872570"/>
                              </a:lnTo>
                              <a:lnTo>
                                <a:pt x="1850591" y="1870080"/>
                              </a:lnTo>
                              <a:lnTo>
                                <a:pt x="1852405" y="1867590"/>
                              </a:lnTo>
                              <a:lnTo>
                                <a:pt x="1853766" y="1864873"/>
                              </a:lnTo>
                              <a:lnTo>
                                <a:pt x="1855353" y="1862382"/>
                              </a:lnTo>
                              <a:lnTo>
                                <a:pt x="1856487" y="1859665"/>
                              </a:lnTo>
                              <a:lnTo>
                                <a:pt x="1857848" y="1856948"/>
                              </a:lnTo>
                              <a:lnTo>
                                <a:pt x="1858755" y="1854232"/>
                              </a:lnTo>
                              <a:lnTo>
                                <a:pt x="1860569" y="1848798"/>
                              </a:lnTo>
                              <a:lnTo>
                                <a:pt x="1861476" y="1843138"/>
                              </a:lnTo>
                              <a:lnTo>
                                <a:pt x="1861929" y="1837251"/>
                              </a:lnTo>
                              <a:lnTo>
                                <a:pt x="1861929" y="1831138"/>
                              </a:lnTo>
                              <a:lnTo>
                                <a:pt x="1861476" y="1825025"/>
                              </a:lnTo>
                              <a:lnTo>
                                <a:pt x="1860569" y="1818912"/>
                              </a:lnTo>
                              <a:lnTo>
                                <a:pt x="1858982" y="1812346"/>
                              </a:lnTo>
                              <a:lnTo>
                                <a:pt x="1857394" y="1805780"/>
                              </a:lnTo>
                              <a:lnTo>
                                <a:pt x="1855126" y="1799215"/>
                              </a:lnTo>
                              <a:lnTo>
                                <a:pt x="1852405" y="1792649"/>
                              </a:lnTo>
                              <a:lnTo>
                                <a:pt x="1841521" y="1767065"/>
                              </a:lnTo>
                              <a:lnTo>
                                <a:pt x="1831317" y="1744424"/>
                              </a:lnTo>
                              <a:lnTo>
                                <a:pt x="1822246" y="1724953"/>
                              </a:lnTo>
                              <a:lnTo>
                                <a:pt x="1814310" y="1708652"/>
                              </a:lnTo>
                              <a:lnTo>
                                <a:pt x="1807734" y="1695747"/>
                              </a:lnTo>
                              <a:lnTo>
                                <a:pt x="1802745" y="1686464"/>
                              </a:lnTo>
                              <a:lnTo>
                                <a:pt x="1798663" y="1678766"/>
                              </a:lnTo>
                              <a:lnTo>
                                <a:pt x="1924515" y="1678766"/>
                              </a:lnTo>
                              <a:lnTo>
                                <a:pt x="1930411" y="1686917"/>
                              </a:lnTo>
                              <a:lnTo>
                                <a:pt x="1937214" y="1695973"/>
                              </a:lnTo>
                              <a:lnTo>
                                <a:pt x="1945377" y="1707973"/>
                              </a:lnTo>
                              <a:lnTo>
                                <a:pt x="1954901" y="1721784"/>
                              </a:lnTo>
                              <a:lnTo>
                                <a:pt x="1964878" y="1736953"/>
                              </a:lnTo>
                              <a:lnTo>
                                <a:pt x="1974856" y="1752801"/>
                              </a:lnTo>
                              <a:lnTo>
                                <a:pt x="1979845" y="1760726"/>
                              </a:lnTo>
                              <a:lnTo>
                                <a:pt x="1984153" y="1768650"/>
                              </a:lnTo>
                              <a:lnTo>
                                <a:pt x="1990729" y="1779744"/>
                              </a:lnTo>
                              <a:lnTo>
                                <a:pt x="1994357" y="1786989"/>
                              </a:lnTo>
                              <a:lnTo>
                                <a:pt x="1998439" y="1795139"/>
                              </a:lnTo>
                              <a:lnTo>
                                <a:pt x="2002521" y="1803969"/>
                              </a:lnTo>
                              <a:lnTo>
                                <a:pt x="2006829" y="1813478"/>
                              </a:lnTo>
                              <a:lnTo>
                                <a:pt x="2010911" y="1823440"/>
                              </a:lnTo>
                              <a:lnTo>
                                <a:pt x="2014766" y="1834081"/>
                              </a:lnTo>
                              <a:lnTo>
                                <a:pt x="2016580" y="1839968"/>
                              </a:lnTo>
                              <a:lnTo>
                                <a:pt x="2017940" y="1845402"/>
                              </a:lnTo>
                              <a:lnTo>
                                <a:pt x="2019528" y="1851062"/>
                              </a:lnTo>
                              <a:lnTo>
                                <a:pt x="2020662" y="1856722"/>
                              </a:lnTo>
                              <a:lnTo>
                                <a:pt x="2021569" y="1862382"/>
                              </a:lnTo>
                              <a:lnTo>
                                <a:pt x="2022702" y="1868269"/>
                              </a:lnTo>
                              <a:lnTo>
                                <a:pt x="2023383" y="1873929"/>
                              </a:lnTo>
                              <a:lnTo>
                                <a:pt x="2023836" y="1880042"/>
                              </a:lnTo>
                              <a:lnTo>
                                <a:pt x="2024063" y="1885702"/>
                              </a:lnTo>
                              <a:lnTo>
                                <a:pt x="2023836" y="1891362"/>
                              </a:lnTo>
                              <a:lnTo>
                                <a:pt x="2023610" y="1897249"/>
                              </a:lnTo>
                              <a:lnTo>
                                <a:pt x="2022929" y="1902909"/>
                              </a:lnTo>
                              <a:lnTo>
                                <a:pt x="2022249" y="1908569"/>
                              </a:lnTo>
                              <a:lnTo>
                                <a:pt x="2020662" y="1914229"/>
                              </a:lnTo>
                              <a:lnTo>
                                <a:pt x="2019301" y="1919663"/>
                              </a:lnTo>
                              <a:lnTo>
                                <a:pt x="2017260" y="1925097"/>
                              </a:lnTo>
                              <a:lnTo>
                                <a:pt x="2014539" y="1930983"/>
                              </a:lnTo>
                              <a:lnTo>
                                <a:pt x="2011591" y="1936644"/>
                              </a:lnTo>
                              <a:lnTo>
                                <a:pt x="2008643" y="1942077"/>
                              </a:lnTo>
                              <a:lnTo>
                                <a:pt x="2005015" y="1947285"/>
                              </a:lnTo>
                              <a:lnTo>
                                <a:pt x="2001387" y="1952266"/>
                              </a:lnTo>
                              <a:lnTo>
                                <a:pt x="1997532" y="1957020"/>
                              </a:lnTo>
                              <a:lnTo>
                                <a:pt x="1993677" y="1961322"/>
                              </a:lnTo>
                              <a:lnTo>
                                <a:pt x="1989142" y="1965624"/>
                              </a:lnTo>
                              <a:lnTo>
                                <a:pt x="1984834" y="1969246"/>
                              </a:lnTo>
                              <a:lnTo>
                                <a:pt x="1980298" y="1973095"/>
                              </a:lnTo>
                              <a:lnTo>
                                <a:pt x="1975310" y="1976718"/>
                              </a:lnTo>
                              <a:lnTo>
                                <a:pt x="1970321" y="1979887"/>
                              </a:lnTo>
                              <a:lnTo>
                                <a:pt x="1965105" y="1982831"/>
                              </a:lnTo>
                              <a:lnTo>
                                <a:pt x="1959890" y="1986000"/>
                              </a:lnTo>
                              <a:lnTo>
                                <a:pt x="1954221" y="1988491"/>
                              </a:lnTo>
                              <a:lnTo>
                                <a:pt x="1948778" y="1990755"/>
                              </a:lnTo>
                              <a:lnTo>
                                <a:pt x="1943110" y="1993245"/>
                              </a:lnTo>
                              <a:lnTo>
                                <a:pt x="1937214" y="1995283"/>
                              </a:lnTo>
                              <a:lnTo>
                                <a:pt x="1931091" y="1997321"/>
                              </a:lnTo>
                              <a:lnTo>
                                <a:pt x="1924969" y="1999132"/>
                              </a:lnTo>
                              <a:lnTo>
                                <a:pt x="1918846" y="2000490"/>
                              </a:lnTo>
                              <a:lnTo>
                                <a:pt x="1912497" y="2002075"/>
                              </a:lnTo>
                              <a:lnTo>
                                <a:pt x="1906148" y="2003207"/>
                              </a:lnTo>
                              <a:lnTo>
                                <a:pt x="1899798" y="2004113"/>
                              </a:lnTo>
                              <a:lnTo>
                                <a:pt x="1893222" y="2005245"/>
                              </a:lnTo>
                              <a:lnTo>
                                <a:pt x="1886646" y="2005924"/>
                              </a:lnTo>
                              <a:lnTo>
                                <a:pt x="1873494" y="2007283"/>
                              </a:lnTo>
                              <a:lnTo>
                                <a:pt x="1860115" y="2007962"/>
                              </a:lnTo>
                              <a:lnTo>
                                <a:pt x="1846510" y="2008188"/>
                              </a:lnTo>
                              <a:lnTo>
                                <a:pt x="0" y="2008188"/>
                              </a:lnTo>
                              <a:lnTo>
                                <a:pt x="41951" y="1882306"/>
                              </a:lnTo>
                              <a:lnTo>
                                <a:pt x="173699" y="1882306"/>
                              </a:lnTo>
                              <a:lnTo>
                                <a:pt x="178914" y="1882532"/>
                              </a:lnTo>
                              <a:lnTo>
                                <a:pt x="185037" y="1882532"/>
                              </a:lnTo>
                              <a:lnTo>
                                <a:pt x="192520" y="1881853"/>
                              </a:lnTo>
                              <a:lnTo>
                                <a:pt x="201590" y="1880948"/>
                              </a:lnTo>
                              <a:lnTo>
                                <a:pt x="206579" y="1880495"/>
                              </a:lnTo>
                              <a:lnTo>
                                <a:pt x="211794" y="1879363"/>
                              </a:lnTo>
                              <a:lnTo>
                                <a:pt x="217237" y="1878231"/>
                              </a:lnTo>
                              <a:lnTo>
                                <a:pt x="222679" y="1876646"/>
                              </a:lnTo>
                              <a:lnTo>
                                <a:pt x="228121" y="1875287"/>
                              </a:lnTo>
                              <a:lnTo>
                                <a:pt x="233790" y="1873250"/>
                              </a:lnTo>
                              <a:lnTo>
                                <a:pt x="239459" y="1870759"/>
                              </a:lnTo>
                              <a:lnTo>
                                <a:pt x="244901" y="1868269"/>
                              </a:lnTo>
                              <a:lnTo>
                                <a:pt x="250344" y="1865325"/>
                              </a:lnTo>
                              <a:lnTo>
                                <a:pt x="255786" y="1861929"/>
                              </a:lnTo>
                              <a:lnTo>
                                <a:pt x="261001" y="1858080"/>
                              </a:lnTo>
                              <a:lnTo>
                                <a:pt x="265990" y="1854005"/>
                              </a:lnTo>
                              <a:lnTo>
                                <a:pt x="270752" y="1849251"/>
                              </a:lnTo>
                              <a:lnTo>
                                <a:pt x="274834" y="1844043"/>
                              </a:lnTo>
                              <a:lnTo>
                                <a:pt x="277101" y="1841326"/>
                              </a:lnTo>
                              <a:lnTo>
                                <a:pt x="279142" y="1838383"/>
                              </a:lnTo>
                              <a:lnTo>
                                <a:pt x="280956" y="1835440"/>
                              </a:lnTo>
                              <a:lnTo>
                                <a:pt x="282544" y="1832270"/>
                              </a:lnTo>
                              <a:lnTo>
                                <a:pt x="284358" y="1828874"/>
                              </a:lnTo>
                              <a:lnTo>
                                <a:pt x="285718" y="1825478"/>
                              </a:lnTo>
                              <a:lnTo>
                                <a:pt x="287306" y="1822082"/>
                              </a:lnTo>
                              <a:lnTo>
                                <a:pt x="288439" y="1818006"/>
                              </a:lnTo>
                              <a:lnTo>
                                <a:pt x="289800" y="1814384"/>
                              </a:lnTo>
                              <a:lnTo>
                                <a:pt x="290707" y="1810309"/>
                              </a:lnTo>
                              <a:lnTo>
                                <a:pt x="291841" y="1806233"/>
                              </a:lnTo>
                              <a:lnTo>
                                <a:pt x="292521" y="1801705"/>
                              </a:lnTo>
                              <a:lnTo>
                                <a:pt x="292975" y="1797403"/>
                              </a:lnTo>
                              <a:lnTo>
                                <a:pt x="293428" y="1792649"/>
                              </a:lnTo>
                              <a:lnTo>
                                <a:pt x="293655" y="1787894"/>
                              </a:lnTo>
                              <a:lnTo>
                                <a:pt x="293655" y="1782687"/>
                              </a:lnTo>
                              <a:lnTo>
                                <a:pt x="293655" y="1652730"/>
                              </a:lnTo>
                              <a:lnTo>
                                <a:pt x="293655" y="1601788"/>
                              </a:lnTo>
                              <a:close/>
                              <a:moveTo>
                                <a:pt x="180975" y="1314450"/>
                              </a:moveTo>
                              <a:lnTo>
                                <a:pt x="613229" y="1314450"/>
                              </a:lnTo>
                              <a:lnTo>
                                <a:pt x="1164772" y="1571419"/>
                              </a:lnTo>
                              <a:lnTo>
                                <a:pt x="1968500" y="1571419"/>
                              </a:lnTo>
                              <a:lnTo>
                                <a:pt x="1968500" y="1643063"/>
                              </a:lnTo>
                              <a:lnTo>
                                <a:pt x="1147990" y="1643063"/>
                              </a:lnTo>
                              <a:lnTo>
                                <a:pt x="588963" y="1382704"/>
                              </a:lnTo>
                              <a:lnTo>
                                <a:pt x="588963" y="1565091"/>
                              </a:lnTo>
                              <a:lnTo>
                                <a:pt x="180975" y="1565091"/>
                              </a:lnTo>
                              <a:lnTo>
                                <a:pt x="180975" y="1314450"/>
                              </a:lnTo>
                              <a:close/>
                              <a:moveTo>
                                <a:pt x="808038" y="0"/>
                              </a:moveTo>
                              <a:lnTo>
                                <a:pt x="815068" y="454"/>
                              </a:lnTo>
                              <a:lnTo>
                                <a:pt x="822325" y="680"/>
                              </a:lnTo>
                              <a:lnTo>
                                <a:pt x="829356" y="1134"/>
                              </a:lnTo>
                              <a:lnTo>
                                <a:pt x="836159" y="1814"/>
                              </a:lnTo>
                              <a:lnTo>
                                <a:pt x="843190" y="3175"/>
                              </a:lnTo>
                              <a:lnTo>
                                <a:pt x="849993" y="4536"/>
                              </a:lnTo>
                              <a:lnTo>
                                <a:pt x="856570" y="6350"/>
                              </a:lnTo>
                              <a:lnTo>
                                <a:pt x="862920" y="8618"/>
                              </a:lnTo>
                              <a:lnTo>
                                <a:pt x="869270" y="11113"/>
                              </a:lnTo>
                              <a:lnTo>
                                <a:pt x="874940" y="14061"/>
                              </a:lnTo>
                              <a:lnTo>
                                <a:pt x="880609" y="17462"/>
                              </a:lnTo>
                              <a:lnTo>
                                <a:pt x="887413" y="21998"/>
                              </a:lnTo>
                              <a:lnTo>
                                <a:pt x="893309" y="26534"/>
                              </a:lnTo>
                              <a:lnTo>
                                <a:pt x="898979" y="31070"/>
                              </a:lnTo>
                              <a:lnTo>
                                <a:pt x="904422" y="35832"/>
                              </a:lnTo>
                              <a:lnTo>
                                <a:pt x="909411" y="40595"/>
                              </a:lnTo>
                              <a:lnTo>
                                <a:pt x="914173" y="45130"/>
                              </a:lnTo>
                              <a:lnTo>
                                <a:pt x="918256" y="50120"/>
                              </a:lnTo>
                              <a:lnTo>
                                <a:pt x="922338" y="55109"/>
                              </a:lnTo>
                              <a:lnTo>
                                <a:pt x="925966" y="60325"/>
                              </a:lnTo>
                              <a:lnTo>
                                <a:pt x="929141" y="65541"/>
                              </a:lnTo>
                              <a:lnTo>
                                <a:pt x="932543" y="70984"/>
                              </a:lnTo>
                              <a:lnTo>
                                <a:pt x="935265" y="76427"/>
                              </a:lnTo>
                              <a:lnTo>
                                <a:pt x="937532" y="82096"/>
                              </a:lnTo>
                              <a:lnTo>
                                <a:pt x="939800" y="88220"/>
                              </a:lnTo>
                              <a:lnTo>
                                <a:pt x="941841" y="94343"/>
                              </a:lnTo>
                              <a:lnTo>
                                <a:pt x="943656" y="100693"/>
                              </a:lnTo>
                              <a:lnTo>
                                <a:pt x="945243" y="107270"/>
                              </a:lnTo>
                              <a:lnTo>
                                <a:pt x="946604" y="114073"/>
                              </a:lnTo>
                              <a:lnTo>
                                <a:pt x="947738" y="121104"/>
                              </a:lnTo>
                              <a:lnTo>
                                <a:pt x="948872" y="128588"/>
                              </a:lnTo>
                              <a:lnTo>
                                <a:pt x="949779" y="136298"/>
                              </a:lnTo>
                              <a:lnTo>
                                <a:pt x="950459" y="144236"/>
                              </a:lnTo>
                              <a:lnTo>
                                <a:pt x="951593" y="160791"/>
                              </a:lnTo>
                              <a:lnTo>
                                <a:pt x="952273" y="178934"/>
                              </a:lnTo>
                              <a:lnTo>
                                <a:pt x="952500" y="198437"/>
                              </a:lnTo>
                              <a:lnTo>
                                <a:pt x="952727" y="242434"/>
                              </a:lnTo>
                              <a:lnTo>
                                <a:pt x="952727" y="324304"/>
                              </a:lnTo>
                              <a:lnTo>
                                <a:pt x="808265" y="324304"/>
                              </a:lnTo>
                              <a:lnTo>
                                <a:pt x="805090" y="324757"/>
                              </a:lnTo>
                              <a:lnTo>
                                <a:pt x="802141" y="324984"/>
                              </a:lnTo>
                              <a:lnTo>
                                <a:pt x="798740" y="325891"/>
                              </a:lnTo>
                              <a:lnTo>
                                <a:pt x="796018" y="326798"/>
                              </a:lnTo>
                              <a:lnTo>
                                <a:pt x="793070" y="328159"/>
                              </a:lnTo>
                              <a:lnTo>
                                <a:pt x="790575" y="329973"/>
                              </a:lnTo>
                              <a:lnTo>
                                <a:pt x="788081" y="331561"/>
                              </a:lnTo>
                              <a:lnTo>
                                <a:pt x="786040" y="333602"/>
                              </a:lnTo>
                              <a:lnTo>
                                <a:pt x="783998" y="335870"/>
                              </a:lnTo>
                              <a:lnTo>
                                <a:pt x="781957" y="338364"/>
                              </a:lnTo>
                              <a:lnTo>
                                <a:pt x="780370" y="341086"/>
                              </a:lnTo>
                              <a:lnTo>
                                <a:pt x="779009" y="343807"/>
                              </a:lnTo>
                              <a:lnTo>
                                <a:pt x="778102" y="346755"/>
                              </a:lnTo>
                              <a:lnTo>
                                <a:pt x="777195" y="349704"/>
                              </a:lnTo>
                              <a:lnTo>
                                <a:pt x="776741" y="352879"/>
                              </a:lnTo>
                              <a:lnTo>
                                <a:pt x="776515" y="356054"/>
                              </a:lnTo>
                              <a:lnTo>
                                <a:pt x="776741" y="359455"/>
                              </a:lnTo>
                              <a:lnTo>
                                <a:pt x="777195" y="362630"/>
                              </a:lnTo>
                              <a:lnTo>
                                <a:pt x="778102" y="365579"/>
                              </a:lnTo>
                              <a:lnTo>
                                <a:pt x="779009" y="368527"/>
                              </a:lnTo>
                              <a:lnTo>
                                <a:pt x="780370" y="371248"/>
                              </a:lnTo>
                              <a:lnTo>
                                <a:pt x="781957" y="373970"/>
                              </a:lnTo>
                              <a:lnTo>
                                <a:pt x="783998" y="376464"/>
                              </a:lnTo>
                              <a:lnTo>
                                <a:pt x="786040" y="378732"/>
                              </a:lnTo>
                              <a:lnTo>
                                <a:pt x="788081" y="380773"/>
                              </a:lnTo>
                              <a:lnTo>
                                <a:pt x="790575" y="382361"/>
                              </a:lnTo>
                              <a:lnTo>
                                <a:pt x="793070" y="384175"/>
                              </a:lnTo>
                              <a:lnTo>
                                <a:pt x="796018" y="385309"/>
                              </a:lnTo>
                              <a:lnTo>
                                <a:pt x="798740" y="386443"/>
                              </a:lnTo>
                              <a:lnTo>
                                <a:pt x="802141" y="387350"/>
                              </a:lnTo>
                              <a:lnTo>
                                <a:pt x="805090" y="387804"/>
                              </a:lnTo>
                              <a:lnTo>
                                <a:pt x="808265" y="387804"/>
                              </a:lnTo>
                              <a:lnTo>
                                <a:pt x="952727" y="387804"/>
                              </a:lnTo>
                              <a:lnTo>
                                <a:pt x="952727" y="470127"/>
                              </a:lnTo>
                              <a:lnTo>
                                <a:pt x="952727" y="481466"/>
                              </a:lnTo>
                              <a:lnTo>
                                <a:pt x="952954" y="492579"/>
                              </a:lnTo>
                              <a:lnTo>
                                <a:pt x="812347" y="497114"/>
                              </a:lnTo>
                              <a:lnTo>
                                <a:pt x="809172" y="497568"/>
                              </a:lnTo>
                              <a:lnTo>
                                <a:pt x="806223" y="498248"/>
                              </a:lnTo>
                              <a:lnTo>
                                <a:pt x="803048" y="498929"/>
                              </a:lnTo>
                              <a:lnTo>
                                <a:pt x="800327" y="500289"/>
                              </a:lnTo>
                              <a:lnTo>
                                <a:pt x="797606" y="501650"/>
                              </a:lnTo>
                              <a:lnTo>
                                <a:pt x="794884" y="503464"/>
                              </a:lnTo>
                              <a:lnTo>
                                <a:pt x="792616" y="505052"/>
                              </a:lnTo>
                              <a:lnTo>
                                <a:pt x="790348" y="507320"/>
                              </a:lnTo>
                              <a:lnTo>
                                <a:pt x="788307" y="509587"/>
                              </a:lnTo>
                              <a:lnTo>
                                <a:pt x="786720" y="512082"/>
                              </a:lnTo>
                              <a:lnTo>
                                <a:pt x="785132" y="514803"/>
                              </a:lnTo>
                              <a:lnTo>
                                <a:pt x="783998" y="517752"/>
                              </a:lnTo>
                              <a:lnTo>
                                <a:pt x="782865" y="520473"/>
                              </a:lnTo>
                              <a:lnTo>
                                <a:pt x="782184" y="523648"/>
                              </a:lnTo>
                              <a:lnTo>
                                <a:pt x="781957" y="527050"/>
                              </a:lnTo>
                              <a:lnTo>
                                <a:pt x="781957" y="530225"/>
                              </a:lnTo>
                              <a:lnTo>
                                <a:pt x="782184" y="533400"/>
                              </a:lnTo>
                              <a:lnTo>
                                <a:pt x="782638" y="536575"/>
                              </a:lnTo>
                              <a:lnTo>
                                <a:pt x="783772" y="539523"/>
                              </a:lnTo>
                              <a:lnTo>
                                <a:pt x="784679" y="542245"/>
                              </a:lnTo>
                              <a:lnTo>
                                <a:pt x="786266" y="544966"/>
                              </a:lnTo>
                              <a:lnTo>
                                <a:pt x="787854" y="547914"/>
                              </a:lnTo>
                              <a:lnTo>
                                <a:pt x="789895" y="549955"/>
                              </a:lnTo>
                              <a:lnTo>
                                <a:pt x="791936" y="552223"/>
                              </a:lnTo>
                              <a:lnTo>
                                <a:pt x="794431" y="554264"/>
                              </a:lnTo>
                              <a:lnTo>
                                <a:pt x="796925" y="556079"/>
                              </a:lnTo>
                              <a:lnTo>
                                <a:pt x="799647" y="557439"/>
                              </a:lnTo>
                              <a:lnTo>
                                <a:pt x="802368" y="558800"/>
                              </a:lnTo>
                              <a:lnTo>
                                <a:pt x="805316" y="559707"/>
                              </a:lnTo>
                              <a:lnTo>
                                <a:pt x="808265" y="560387"/>
                              </a:lnTo>
                              <a:lnTo>
                                <a:pt x="811440" y="560614"/>
                              </a:lnTo>
                              <a:lnTo>
                                <a:pt x="814615" y="560614"/>
                              </a:lnTo>
                              <a:lnTo>
                                <a:pt x="956809" y="556079"/>
                              </a:lnTo>
                              <a:lnTo>
                                <a:pt x="958170" y="569232"/>
                              </a:lnTo>
                              <a:lnTo>
                                <a:pt x="959984" y="582159"/>
                              </a:lnTo>
                              <a:lnTo>
                                <a:pt x="961798" y="595313"/>
                              </a:lnTo>
                              <a:lnTo>
                                <a:pt x="963840" y="608012"/>
                              </a:lnTo>
                              <a:lnTo>
                                <a:pt x="966107" y="620939"/>
                              </a:lnTo>
                              <a:lnTo>
                                <a:pt x="968829" y="633639"/>
                              </a:lnTo>
                              <a:lnTo>
                                <a:pt x="971550" y="645886"/>
                              </a:lnTo>
                              <a:lnTo>
                                <a:pt x="974498" y="658359"/>
                              </a:lnTo>
                              <a:lnTo>
                                <a:pt x="838200" y="677636"/>
                              </a:lnTo>
                              <a:lnTo>
                                <a:pt x="835025" y="678316"/>
                              </a:lnTo>
                              <a:lnTo>
                                <a:pt x="832077" y="679223"/>
                              </a:lnTo>
                              <a:lnTo>
                                <a:pt x="829129" y="680357"/>
                              </a:lnTo>
                              <a:lnTo>
                                <a:pt x="826407" y="681945"/>
                              </a:lnTo>
                              <a:lnTo>
                                <a:pt x="823913" y="683759"/>
                              </a:lnTo>
                              <a:lnTo>
                                <a:pt x="821418" y="685573"/>
                              </a:lnTo>
                              <a:lnTo>
                                <a:pt x="819377" y="687614"/>
                              </a:lnTo>
                              <a:lnTo>
                                <a:pt x="817336" y="690109"/>
                              </a:lnTo>
                              <a:lnTo>
                                <a:pt x="815748" y="692604"/>
                              </a:lnTo>
                              <a:lnTo>
                                <a:pt x="814161" y="695325"/>
                              </a:lnTo>
                              <a:lnTo>
                                <a:pt x="813027" y="698046"/>
                              </a:lnTo>
                              <a:lnTo>
                                <a:pt x="811893" y="700995"/>
                              </a:lnTo>
                              <a:lnTo>
                                <a:pt x="811440" y="703943"/>
                              </a:lnTo>
                              <a:lnTo>
                                <a:pt x="810986" y="707118"/>
                              </a:lnTo>
                              <a:lnTo>
                                <a:pt x="810986" y="710520"/>
                              </a:lnTo>
                              <a:lnTo>
                                <a:pt x="811213" y="713695"/>
                              </a:lnTo>
                              <a:lnTo>
                                <a:pt x="811893" y="716870"/>
                              </a:lnTo>
                              <a:lnTo>
                                <a:pt x="812800" y="719818"/>
                              </a:lnTo>
                              <a:lnTo>
                                <a:pt x="813934" y="722766"/>
                              </a:lnTo>
                              <a:lnTo>
                                <a:pt x="815522" y="725487"/>
                              </a:lnTo>
                              <a:lnTo>
                                <a:pt x="817109" y="727982"/>
                              </a:lnTo>
                              <a:lnTo>
                                <a:pt x="819150" y="730477"/>
                              </a:lnTo>
                              <a:lnTo>
                                <a:pt x="821418" y="732745"/>
                              </a:lnTo>
                              <a:lnTo>
                                <a:pt x="823686" y="734559"/>
                              </a:lnTo>
                              <a:lnTo>
                                <a:pt x="826181" y="736146"/>
                              </a:lnTo>
                              <a:lnTo>
                                <a:pt x="828902" y="737734"/>
                              </a:lnTo>
                              <a:lnTo>
                                <a:pt x="831623" y="738868"/>
                              </a:lnTo>
                              <a:lnTo>
                                <a:pt x="834572" y="740002"/>
                              </a:lnTo>
                              <a:lnTo>
                                <a:pt x="837747" y="740455"/>
                              </a:lnTo>
                              <a:lnTo>
                                <a:pt x="840695" y="740909"/>
                              </a:lnTo>
                              <a:lnTo>
                                <a:pt x="843870" y="740909"/>
                              </a:lnTo>
                              <a:lnTo>
                                <a:pt x="847272" y="740682"/>
                              </a:lnTo>
                              <a:lnTo>
                                <a:pt x="994002" y="719818"/>
                              </a:lnTo>
                              <a:lnTo>
                                <a:pt x="998084" y="730477"/>
                              </a:lnTo>
                              <a:lnTo>
                                <a:pt x="1002393" y="741136"/>
                              </a:lnTo>
                              <a:lnTo>
                                <a:pt x="1007156" y="751795"/>
                              </a:lnTo>
                              <a:lnTo>
                                <a:pt x="1011691" y="762454"/>
                              </a:lnTo>
                              <a:lnTo>
                                <a:pt x="1016681" y="772886"/>
                              </a:lnTo>
                              <a:lnTo>
                                <a:pt x="1021897" y="783545"/>
                              </a:lnTo>
                              <a:lnTo>
                                <a:pt x="1027340" y="793977"/>
                              </a:lnTo>
                              <a:lnTo>
                                <a:pt x="1032782" y="804409"/>
                              </a:lnTo>
                              <a:lnTo>
                                <a:pt x="899886" y="857250"/>
                              </a:lnTo>
                              <a:lnTo>
                                <a:pt x="896938" y="858384"/>
                              </a:lnTo>
                              <a:lnTo>
                                <a:pt x="894216" y="859971"/>
                              </a:lnTo>
                              <a:lnTo>
                                <a:pt x="891495" y="862013"/>
                              </a:lnTo>
                              <a:lnTo>
                                <a:pt x="889227" y="863827"/>
                              </a:lnTo>
                              <a:lnTo>
                                <a:pt x="887413" y="866095"/>
                              </a:lnTo>
                              <a:lnTo>
                                <a:pt x="885372" y="868589"/>
                              </a:lnTo>
                              <a:lnTo>
                                <a:pt x="883784" y="871311"/>
                              </a:lnTo>
                              <a:lnTo>
                                <a:pt x="882423" y="874032"/>
                              </a:lnTo>
                              <a:lnTo>
                                <a:pt x="881290" y="876754"/>
                              </a:lnTo>
                              <a:lnTo>
                                <a:pt x="880609" y="879702"/>
                              </a:lnTo>
                              <a:lnTo>
                                <a:pt x="880156" y="882877"/>
                              </a:lnTo>
                              <a:lnTo>
                                <a:pt x="879929" y="886052"/>
                              </a:lnTo>
                              <a:lnTo>
                                <a:pt x="879929" y="889000"/>
                              </a:lnTo>
                              <a:lnTo>
                                <a:pt x="880382" y="892175"/>
                              </a:lnTo>
                              <a:lnTo>
                                <a:pt x="881063" y="895350"/>
                              </a:lnTo>
                              <a:lnTo>
                                <a:pt x="882197" y="898298"/>
                              </a:lnTo>
                              <a:lnTo>
                                <a:pt x="883331" y="901473"/>
                              </a:lnTo>
                              <a:lnTo>
                                <a:pt x="885145" y="904195"/>
                              </a:lnTo>
                              <a:lnTo>
                                <a:pt x="886732" y="906463"/>
                              </a:lnTo>
                              <a:lnTo>
                                <a:pt x="889000" y="908957"/>
                              </a:lnTo>
                              <a:lnTo>
                                <a:pt x="891268" y="910998"/>
                              </a:lnTo>
                              <a:lnTo>
                                <a:pt x="893763" y="912813"/>
                              </a:lnTo>
                              <a:lnTo>
                                <a:pt x="896257" y="914400"/>
                              </a:lnTo>
                              <a:lnTo>
                                <a:pt x="898979" y="915761"/>
                              </a:lnTo>
                              <a:lnTo>
                                <a:pt x="901927" y="916895"/>
                              </a:lnTo>
                              <a:lnTo>
                                <a:pt x="904875" y="917802"/>
                              </a:lnTo>
                              <a:lnTo>
                                <a:pt x="907823" y="918255"/>
                              </a:lnTo>
                              <a:lnTo>
                                <a:pt x="910772" y="918482"/>
                              </a:lnTo>
                              <a:lnTo>
                                <a:pt x="914173" y="918482"/>
                              </a:lnTo>
                              <a:lnTo>
                                <a:pt x="917122" y="918029"/>
                              </a:lnTo>
                              <a:lnTo>
                                <a:pt x="920297" y="917121"/>
                              </a:lnTo>
                              <a:lnTo>
                                <a:pt x="923245" y="916214"/>
                              </a:lnTo>
                              <a:lnTo>
                                <a:pt x="1066347" y="859745"/>
                              </a:lnTo>
                              <a:lnTo>
                                <a:pt x="1066573" y="859971"/>
                              </a:lnTo>
                              <a:lnTo>
                                <a:pt x="1073150" y="869723"/>
                              </a:lnTo>
                              <a:lnTo>
                                <a:pt x="1079954" y="879021"/>
                              </a:lnTo>
                              <a:lnTo>
                                <a:pt x="1087211" y="888546"/>
                              </a:lnTo>
                              <a:lnTo>
                                <a:pt x="1094241" y="897391"/>
                              </a:lnTo>
                              <a:lnTo>
                                <a:pt x="1101725" y="906236"/>
                              </a:lnTo>
                              <a:lnTo>
                                <a:pt x="1109436" y="915080"/>
                              </a:lnTo>
                              <a:lnTo>
                                <a:pt x="1117147" y="923471"/>
                              </a:lnTo>
                              <a:lnTo>
                                <a:pt x="1125084" y="931636"/>
                              </a:lnTo>
                              <a:lnTo>
                                <a:pt x="1012598" y="1011691"/>
                              </a:lnTo>
                              <a:lnTo>
                                <a:pt x="1009877" y="1013732"/>
                              </a:lnTo>
                              <a:lnTo>
                                <a:pt x="1007609" y="1016000"/>
                              </a:lnTo>
                              <a:lnTo>
                                <a:pt x="1005568" y="1018495"/>
                              </a:lnTo>
                              <a:lnTo>
                                <a:pt x="1003754" y="1020762"/>
                              </a:lnTo>
                              <a:lnTo>
                                <a:pt x="1002393" y="1023484"/>
                              </a:lnTo>
                              <a:lnTo>
                                <a:pt x="1001032" y="1026432"/>
                              </a:lnTo>
                              <a:lnTo>
                                <a:pt x="1000125" y="1029380"/>
                              </a:lnTo>
                              <a:lnTo>
                                <a:pt x="999445" y="1032328"/>
                              </a:lnTo>
                              <a:lnTo>
                                <a:pt x="999218" y="1035277"/>
                              </a:lnTo>
                              <a:lnTo>
                                <a:pt x="999218" y="1038452"/>
                              </a:lnTo>
                              <a:lnTo>
                                <a:pt x="999218" y="1041400"/>
                              </a:lnTo>
                              <a:lnTo>
                                <a:pt x="999672" y="1044348"/>
                              </a:lnTo>
                              <a:lnTo>
                                <a:pt x="1000579" y="1047296"/>
                              </a:lnTo>
                              <a:lnTo>
                                <a:pt x="1001713" y="1050471"/>
                              </a:lnTo>
                              <a:lnTo>
                                <a:pt x="1003073" y="1053420"/>
                              </a:lnTo>
                              <a:lnTo>
                                <a:pt x="1004888" y="1056141"/>
                              </a:lnTo>
                              <a:lnTo>
                                <a:pt x="1006702" y="1058636"/>
                              </a:lnTo>
                              <a:lnTo>
                                <a:pt x="1008970" y="1060677"/>
                              </a:lnTo>
                              <a:lnTo>
                                <a:pt x="1011465" y="1062945"/>
                              </a:lnTo>
                              <a:lnTo>
                                <a:pt x="1013959" y="1064759"/>
                              </a:lnTo>
                              <a:lnTo>
                                <a:pt x="1016681" y="1066346"/>
                              </a:lnTo>
                              <a:lnTo>
                                <a:pt x="1019629" y="1067480"/>
                              </a:lnTo>
                              <a:lnTo>
                                <a:pt x="1022350" y="1068161"/>
                              </a:lnTo>
                              <a:lnTo>
                                <a:pt x="1025298" y="1069068"/>
                              </a:lnTo>
                              <a:lnTo>
                                <a:pt x="1028700" y="1069295"/>
                              </a:lnTo>
                              <a:lnTo>
                                <a:pt x="1031648" y="1069521"/>
                              </a:lnTo>
                              <a:lnTo>
                                <a:pt x="1034597" y="1069295"/>
                              </a:lnTo>
                              <a:lnTo>
                                <a:pt x="1037545" y="1068614"/>
                              </a:lnTo>
                              <a:lnTo>
                                <a:pt x="1040720" y="1067707"/>
                              </a:lnTo>
                              <a:lnTo>
                                <a:pt x="1043441" y="1066800"/>
                              </a:lnTo>
                              <a:lnTo>
                                <a:pt x="1046390" y="1065212"/>
                              </a:lnTo>
                              <a:lnTo>
                                <a:pt x="1049111" y="1063625"/>
                              </a:lnTo>
                              <a:lnTo>
                                <a:pt x="1173163" y="975405"/>
                              </a:lnTo>
                              <a:lnTo>
                                <a:pt x="1183141" y="983343"/>
                              </a:lnTo>
                              <a:lnTo>
                                <a:pt x="1193120" y="991053"/>
                              </a:lnTo>
                              <a:lnTo>
                                <a:pt x="1203325" y="998764"/>
                              </a:lnTo>
                              <a:lnTo>
                                <a:pt x="1213757" y="1006248"/>
                              </a:lnTo>
                              <a:lnTo>
                                <a:pt x="1224190" y="1013505"/>
                              </a:lnTo>
                              <a:lnTo>
                                <a:pt x="1234848" y="1020536"/>
                              </a:lnTo>
                              <a:lnTo>
                                <a:pt x="1245734" y="1027566"/>
                              </a:lnTo>
                              <a:lnTo>
                                <a:pt x="1256847" y="1034370"/>
                              </a:lnTo>
                              <a:lnTo>
                                <a:pt x="1169761" y="1123950"/>
                              </a:lnTo>
                              <a:lnTo>
                                <a:pt x="1167493" y="1126445"/>
                              </a:lnTo>
                              <a:lnTo>
                                <a:pt x="1165679" y="1128939"/>
                              </a:lnTo>
                              <a:lnTo>
                                <a:pt x="1163865" y="1131661"/>
                              </a:lnTo>
                              <a:lnTo>
                                <a:pt x="1162731" y="1134609"/>
                              </a:lnTo>
                              <a:lnTo>
                                <a:pt x="1161823" y="1137557"/>
                              </a:lnTo>
                              <a:lnTo>
                                <a:pt x="1160916" y="1140732"/>
                              </a:lnTo>
                              <a:lnTo>
                                <a:pt x="1160690" y="1143680"/>
                              </a:lnTo>
                              <a:lnTo>
                                <a:pt x="1160463" y="1146629"/>
                              </a:lnTo>
                              <a:lnTo>
                                <a:pt x="1160690" y="1149804"/>
                              </a:lnTo>
                              <a:lnTo>
                                <a:pt x="1161143" y="1152752"/>
                              </a:lnTo>
                              <a:lnTo>
                                <a:pt x="1162050" y="1155700"/>
                              </a:lnTo>
                              <a:lnTo>
                                <a:pt x="1162957" y="1158421"/>
                              </a:lnTo>
                              <a:lnTo>
                                <a:pt x="1164545" y="1161370"/>
                              </a:lnTo>
                              <a:lnTo>
                                <a:pt x="1165906" y="1164091"/>
                              </a:lnTo>
                              <a:lnTo>
                                <a:pt x="1167947" y="1166586"/>
                              </a:lnTo>
                              <a:lnTo>
                                <a:pt x="1170215" y="1169080"/>
                              </a:lnTo>
                              <a:lnTo>
                                <a:pt x="1172709" y="1171121"/>
                              </a:lnTo>
                              <a:lnTo>
                                <a:pt x="1175204" y="1173162"/>
                              </a:lnTo>
                              <a:lnTo>
                                <a:pt x="1177925" y="1174523"/>
                              </a:lnTo>
                              <a:lnTo>
                                <a:pt x="1180873" y="1175884"/>
                              </a:lnTo>
                              <a:lnTo>
                                <a:pt x="1183822" y="1176791"/>
                              </a:lnTo>
                              <a:lnTo>
                                <a:pt x="1186770" y="1177471"/>
                              </a:lnTo>
                              <a:lnTo>
                                <a:pt x="1189718" y="1177925"/>
                              </a:lnTo>
                              <a:lnTo>
                                <a:pt x="1192666" y="1178152"/>
                              </a:lnTo>
                              <a:lnTo>
                                <a:pt x="1195615" y="1177925"/>
                              </a:lnTo>
                              <a:lnTo>
                                <a:pt x="1199016" y="1177245"/>
                              </a:lnTo>
                              <a:lnTo>
                                <a:pt x="1201965" y="1176564"/>
                              </a:lnTo>
                              <a:lnTo>
                                <a:pt x="1204686" y="1175657"/>
                              </a:lnTo>
                              <a:lnTo>
                                <a:pt x="1207634" y="1174070"/>
                              </a:lnTo>
                              <a:lnTo>
                                <a:pt x="1210129" y="1172709"/>
                              </a:lnTo>
                              <a:lnTo>
                                <a:pt x="1212850" y="1170668"/>
                              </a:lnTo>
                              <a:lnTo>
                                <a:pt x="1215118" y="1168400"/>
                              </a:lnTo>
                              <a:lnTo>
                                <a:pt x="1314223" y="1066800"/>
                              </a:lnTo>
                              <a:lnTo>
                                <a:pt x="1326923" y="1073150"/>
                              </a:lnTo>
                              <a:lnTo>
                                <a:pt x="1339397" y="1079727"/>
                              </a:lnTo>
                              <a:lnTo>
                                <a:pt x="1365477" y="1092200"/>
                              </a:lnTo>
                              <a:lnTo>
                                <a:pt x="1392011" y="1104673"/>
                              </a:lnTo>
                              <a:lnTo>
                                <a:pt x="1418998" y="1116920"/>
                              </a:lnTo>
                              <a:lnTo>
                                <a:pt x="1347334" y="1208768"/>
                              </a:lnTo>
                              <a:lnTo>
                                <a:pt x="1345520" y="1211489"/>
                              </a:lnTo>
                              <a:lnTo>
                                <a:pt x="1343932" y="1214211"/>
                              </a:lnTo>
                              <a:lnTo>
                                <a:pt x="1342798" y="1217159"/>
                              </a:lnTo>
                              <a:lnTo>
                                <a:pt x="1341664" y="1220107"/>
                              </a:lnTo>
                              <a:lnTo>
                                <a:pt x="1340984" y="1223282"/>
                              </a:lnTo>
                              <a:lnTo>
                                <a:pt x="1340757" y="1226230"/>
                              </a:lnTo>
                              <a:lnTo>
                                <a:pt x="1340757" y="1229179"/>
                              </a:lnTo>
                              <a:lnTo>
                                <a:pt x="1340984" y="1232354"/>
                              </a:lnTo>
                              <a:lnTo>
                                <a:pt x="1341438" y="1235302"/>
                              </a:lnTo>
                              <a:lnTo>
                                <a:pt x="1342118" y="1238250"/>
                              </a:lnTo>
                              <a:lnTo>
                                <a:pt x="1343252" y="1240971"/>
                              </a:lnTo>
                              <a:lnTo>
                                <a:pt x="1344613" y="1243693"/>
                              </a:lnTo>
                              <a:lnTo>
                                <a:pt x="1346200" y="1246414"/>
                              </a:lnTo>
                              <a:lnTo>
                                <a:pt x="1348241" y="1248909"/>
                              </a:lnTo>
                              <a:lnTo>
                                <a:pt x="1350509" y="1251177"/>
                              </a:lnTo>
                              <a:lnTo>
                                <a:pt x="1352777" y="1253445"/>
                              </a:lnTo>
                              <a:lnTo>
                                <a:pt x="1355498" y="1255259"/>
                              </a:lnTo>
                              <a:lnTo>
                                <a:pt x="1358220" y="1256846"/>
                              </a:lnTo>
                              <a:lnTo>
                                <a:pt x="1361395" y="1258207"/>
                              </a:lnTo>
                              <a:lnTo>
                                <a:pt x="1364343" y="1259114"/>
                              </a:lnTo>
                              <a:lnTo>
                                <a:pt x="1367291" y="1259568"/>
                              </a:lnTo>
                              <a:lnTo>
                                <a:pt x="1370239" y="1260021"/>
                              </a:lnTo>
                              <a:lnTo>
                                <a:pt x="1373188" y="1260021"/>
                              </a:lnTo>
                              <a:lnTo>
                                <a:pt x="1376363" y="1259795"/>
                              </a:lnTo>
                              <a:lnTo>
                                <a:pt x="1379311" y="1259341"/>
                              </a:lnTo>
                              <a:lnTo>
                                <a:pt x="1382486" y="1258661"/>
                              </a:lnTo>
                              <a:lnTo>
                                <a:pt x="1385207" y="1257300"/>
                              </a:lnTo>
                              <a:lnTo>
                                <a:pt x="1387929" y="1256166"/>
                              </a:lnTo>
                              <a:lnTo>
                                <a:pt x="1390650" y="1254352"/>
                              </a:lnTo>
                              <a:lnTo>
                                <a:pt x="1393145" y="1252537"/>
                              </a:lnTo>
                              <a:lnTo>
                                <a:pt x="1395413" y="1250496"/>
                              </a:lnTo>
                              <a:lnTo>
                                <a:pt x="1397454" y="1248002"/>
                              </a:lnTo>
                              <a:lnTo>
                                <a:pt x="1479550" y="1142773"/>
                              </a:lnTo>
                              <a:lnTo>
                                <a:pt x="1528989" y="1163184"/>
                              </a:lnTo>
                              <a:lnTo>
                                <a:pt x="1579109" y="1184048"/>
                              </a:lnTo>
                              <a:lnTo>
                                <a:pt x="1582284" y="1184955"/>
                              </a:lnTo>
                              <a:lnTo>
                                <a:pt x="1521052" y="1273855"/>
                              </a:lnTo>
                              <a:lnTo>
                                <a:pt x="1519238" y="1276804"/>
                              </a:lnTo>
                              <a:lnTo>
                                <a:pt x="1517877" y="1279525"/>
                              </a:lnTo>
                              <a:lnTo>
                                <a:pt x="1516743" y="1282473"/>
                              </a:lnTo>
                              <a:lnTo>
                                <a:pt x="1516063" y="1285421"/>
                              </a:lnTo>
                              <a:lnTo>
                                <a:pt x="1515609" y="1288596"/>
                              </a:lnTo>
                              <a:lnTo>
                                <a:pt x="1515609" y="1291545"/>
                              </a:lnTo>
                              <a:lnTo>
                                <a:pt x="1515609" y="1294493"/>
                              </a:lnTo>
                              <a:lnTo>
                                <a:pt x="1516063" y="1297895"/>
                              </a:lnTo>
                              <a:lnTo>
                                <a:pt x="1516743" y="1300843"/>
                              </a:lnTo>
                              <a:lnTo>
                                <a:pt x="1517650" y="1303564"/>
                              </a:lnTo>
                              <a:lnTo>
                                <a:pt x="1519011" y="1306512"/>
                              </a:lnTo>
                              <a:lnTo>
                                <a:pt x="1520372" y="1309007"/>
                              </a:lnTo>
                              <a:lnTo>
                                <a:pt x="1522186" y="1311729"/>
                              </a:lnTo>
                              <a:lnTo>
                                <a:pt x="1524454" y="1313996"/>
                              </a:lnTo>
                              <a:lnTo>
                                <a:pt x="1526722" y="1316264"/>
                              </a:lnTo>
                              <a:lnTo>
                                <a:pt x="1529443" y="1318079"/>
                              </a:lnTo>
                              <a:lnTo>
                                <a:pt x="1532164" y="1319893"/>
                              </a:lnTo>
                              <a:lnTo>
                                <a:pt x="1534886" y="1321027"/>
                              </a:lnTo>
                              <a:lnTo>
                                <a:pt x="1537834" y="1322387"/>
                              </a:lnTo>
                              <a:lnTo>
                                <a:pt x="1540782" y="1323068"/>
                              </a:lnTo>
                              <a:lnTo>
                                <a:pt x="1543957" y="1323521"/>
                              </a:lnTo>
                              <a:lnTo>
                                <a:pt x="1546905" y="1323521"/>
                              </a:lnTo>
                              <a:lnTo>
                                <a:pt x="1549854" y="1323521"/>
                              </a:lnTo>
                              <a:lnTo>
                                <a:pt x="1553255" y="1323068"/>
                              </a:lnTo>
                              <a:lnTo>
                                <a:pt x="1556204" y="1322387"/>
                              </a:lnTo>
                              <a:lnTo>
                                <a:pt x="1558925" y="1321707"/>
                              </a:lnTo>
                              <a:lnTo>
                                <a:pt x="1561646" y="1320120"/>
                              </a:lnTo>
                              <a:lnTo>
                                <a:pt x="1564368" y="1318532"/>
                              </a:lnTo>
                              <a:lnTo>
                                <a:pt x="1566862" y="1316945"/>
                              </a:lnTo>
                              <a:lnTo>
                                <a:pt x="1569357" y="1314904"/>
                              </a:lnTo>
                              <a:lnTo>
                                <a:pt x="1571625" y="1312409"/>
                              </a:lnTo>
                              <a:lnTo>
                                <a:pt x="1573439" y="1309914"/>
                              </a:lnTo>
                              <a:lnTo>
                                <a:pt x="1642609" y="1209221"/>
                              </a:lnTo>
                              <a:lnTo>
                                <a:pt x="1671638" y="1221241"/>
                              </a:lnTo>
                              <a:lnTo>
                                <a:pt x="1700666" y="1233261"/>
                              </a:lnTo>
                              <a:lnTo>
                                <a:pt x="1714954" y="1239837"/>
                              </a:lnTo>
                              <a:lnTo>
                                <a:pt x="1729468" y="1246187"/>
                              </a:lnTo>
                              <a:lnTo>
                                <a:pt x="1743529" y="1252991"/>
                              </a:lnTo>
                              <a:lnTo>
                                <a:pt x="1757589" y="1259795"/>
                              </a:lnTo>
                              <a:lnTo>
                                <a:pt x="1771423" y="1267052"/>
                              </a:lnTo>
                              <a:lnTo>
                                <a:pt x="1785030" y="1274536"/>
                              </a:lnTo>
                              <a:lnTo>
                                <a:pt x="1798411" y="1282246"/>
                              </a:lnTo>
                              <a:lnTo>
                                <a:pt x="1811564" y="1290184"/>
                              </a:lnTo>
                              <a:lnTo>
                                <a:pt x="1824038" y="1298348"/>
                              </a:lnTo>
                              <a:lnTo>
                                <a:pt x="1836738" y="1306966"/>
                              </a:lnTo>
                              <a:lnTo>
                                <a:pt x="1848757" y="1315811"/>
                              </a:lnTo>
                              <a:lnTo>
                                <a:pt x="1860323" y="1325109"/>
                              </a:lnTo>
                              <a:lnTo>
                                <a:pt x="1865993" y="1329871"/>
                              </a:lnTo>
                              <a:lnTo>
                                <a:pt x="1871662" y="1334861"/>
                              </a:lnTo>
                              <a:lnTo>
                                <a:pt x="1877105" y="1339623"/>
                              </a:lnTo>
                              <a:lnTo>
                                <a:pt x="1882321" y="1344839"/>
                              </a:lnTo>
                              <a:lnTo>
                                <a:pt x="1887538" y="1350055"/>
                              </a:lnTo>
                              <a:lnTo>
                                <a:pt x="1892527" y="1355271"/>
                              </a:lnTo>
                              <a:lnTo>
                                <a:pt x="1897516" y="1360714"/>
                              </a:lnTo>
                              <a:lnTo>
                                <a:pt x="1902505" y="1366157"/>
                              </a:lnTo>
                              <a:lnTo>
                                <a:pt x="1907268" y="1372054"/>
                              </a:lnTo>
                              <a:lnTo>
                                <a:pt x="1911577" y="1377723"/>
                              </a:lnTo>
                              <a:lnTo>
                                <a:pt x="1916112" y="1383620"/>
                              </a:lnTo>
                              <a:lnTo>
                                <a:pt x="1920421" y="1389516"/>
                              </a:lnTo>
                              <a:lnTo>
                                <a:pt x="1924277" y="1395866"/>
                              </a:lnTo>
                              <a:lnTo>
                                <a:pt x="1928359" y="1402216"/>
                              </a:lnTo>
                              <a:lnTo>
                                <a:pt x="1932214" y="1408339"/>
                              </a:lnTo>
                              <a:lnTo>
                                <a:pt x="1935616" y="1415143"/>
                              </a:lnTo>
                              <a:lnTo>
                                <a:pt x="1939245" y="1421720"/>
                              </a:lnTo>
                              <a:lnTo>
                                <a:pt x="1942420" y="1428523"/>
                              </a:lnTo>
                              <a:lnTo>
                                <a:pt x="1945595" y="1435327"/>
                              </a:lnTo>
                              <a:lnTo>
                                <a:pt x="1948543" y="1442584"/>
                              </a:lnTo>
                              <a:lnTo>
                                <a:pt x="1951264" y="1449841"/>
                              </a:lnTo>
                              <a:lnTo>
                                <a:pt x="1953759" y="1457325"/>
                              </a:lnTo>
                              <a:lnTo>
                                <a:pt x="1956254" y="1464582"/>
                              </a:lnTo>
                              <a:lnTo>
                                <a:pt x="1958295" y="1472293"/>
                              </a:lnTo>
                              <a:lnTo>
                                <a:pt x="1960336" y="1480230"/>
                              </a:lnTo>
                              <a:lnTo>
                                <a:pt x="1962150" y="1488168"/>
                              </a:lnTo>
                              <a:lnTo>
                                <a:pt x="1963738" y="1496332"/>
                              </a:lnTo>
                              <a:lnTo>
                                <a:pt x="1965098" y="1504950"/>
                              </a:lnTo>
                              <a:lnTo>
                                <a:pt x="1966232" y="1513341"/>
                              </a:lnTo>
                              <a:lnTo>
                                <a:pt x="1967139" y="1521959"/>
                              </a:lnTo>
                              <a:lnTo>
                                <a:pt x="1967820" y="1530577"/>
                              </a:lnTo>
                              <a:lnTo>
                                <a:pt x="1968500" y="1539875"/>
                              </a:lnTo>
                              <a:lnTo>
                                <a:pt x="1171802" y="1539875"/>
                              </a:lnTo>
                              <a:lnTo>
                                <a:pt x="620259" y="1282020"/>
                              </a:lnTo>
                              <a:lnTo>
                                <a:pt x="181202" y="1282020"/>
                              </a:lnTo>
                              <a:lnTo>
                                <a:pt x="180975" y="1252537"/>
                              </a:lnTo>
                              <a:lnTo>
                                <a:pt x="181202" y="1212170"/>
                              </a:lnTo>
                              <a:lnTo>
                                <a:pt x="181656" y="1188584"/>
                              </a:lnTo>
                              <a:lnTo>
                                <a:pt x="182109" y="1162504"/>
                              </a:lnTo>
                              <a:lnTo>
                                <a:pt x="182563" y="1134382"/>
                              </a:lnTo>
                              <a:lnTo>
                                <a:pt x="183470" y="1104220"/>
                              </a:lnTo>
                              <a:lnTo>
                                <a:pt x="184831" y="1072470"/>
                              </a:lnTo>
                              <a:lnTo>
                                <a:pt x="186191" y="1038905"/>
                              </a:lnTo>
                              <a:lnTo>
                                <a:pt x="188006" y="1003980"/>
                              </a:lnTo>
                              <a:lnTo>
                                <a:pt x="190273" y="967468"/>
                              </a:lnTo>
                              <a:lnTo>
                                <a:pt x="192768" y="930048"/>
                              </a:lnTo>
                              <a:lnTo>
                                <a:pt x="195716" y="891721"/>
                              </a:lnTo>
                              <a:lnTo>
                                <a:pt x="199118" y="852261"/>
                              </a:lnTo>
                              <a:lnTo>
                                <a:pt x="203200" y="812120"/>
                              </a:lnTo>
                              <a:lnTo>
                                <a:pt x="214086" y="708932"/>
                              </a:lnTo>
                              <a:lnTo>
                                <a:pt x="223838" y="614589"/>
                              </a:lnTo>
                              <a:lnTo>
                                <a:pt x="228373" y="570139"/>
                              </a:lnTo>
                              <a:lnTo>
                                <a:pt x="232682" y="527050"/>
                              </a:lnTo>
                              <a:lnTo>
                                <a:pt x="236311" y="485095"/>
                              </a:lnTo>
                              <a:lnTo>
                                <a:pt x="239486" y="444273"/>
                              </a:lnTo>
                              <a:lnTo>
                                <a:pt x="242207" y="403905"/>
                              </a:lnTo>
                              <a:lnTo>
                                <a:pt x="244248" y="364218"/>
                              </a:lnTo>
                              <a:lnTo>
                                <a:pt x="244929" y="344714"/>
                              </a:lnTo>
                              <a:lnTo>
                                <a:pt x="245836" y="325211"/>
                              </a:lnTo>
                              <a:lnTo>
                                <a:pt x="246290" y="305480"/>
                              </a:lnTo>
                              <a:lnTo>
                                <a:pt x="246516" y="285977"/>
                              </a:lnTo>
                              <a:lnTo>
                                <a:pt x="246743" y="266246"/>
                              </a:lnTo>
                              <a:lnTo>
                                <a:pt x="246743" y="246516"/>
                              </a:lnTo>
                              <a:lnTo>
                                <a:pt x="246516" y="226786"/>
                              </a:lnTo>
                              <a:lnTo>
                                <a:pt x="246063" y="206829"/>
                              </a:lnTo>
                              <a:lnTo>
                                <a:pt x="245156" y="186871"/>
                              </a:lnTo>
                              <a:lnTo>
                                <a:pt x="244475" y="166461"/>
                              </a:lnTo>
                              <a:lnTo>
                                <a:pt x="243568" y="146050"/>
                              </a:lnTo>
                              <a:lnTo>
                                <a:pt x="241981" y="125639"/>
                              </a:lnTo>
                              <a:lnTo>
                                <a:pt x="709840" y="17462"/>
                              </a:lnTo>
                              <a:lnTo>
                                <a:pt x="714829" y="15875"/>
                              </a:lnTo>
                              <a:lnTo>
                                <a:pt x="720498" y="14288"/>
                              </a:lnTo>
                              <a:lnTo>
                                <a:pt x="728436" y="12020"/>
                              </a:lnTo>
                              <a:lnTo>
                                <a:pt x="737507" y="9752"/>
                              </a:lnTo>
                              <a:lnTo>
                                <a:pt x="748393" y="7257"/>
                              </a:lnTo>
                              <a:lnTo>
                                <a:pt x="760413" y="4763"/>
                              </a:lnTo>
                              <a:lnTo>
                                <a:pt x="773340" y="2721"/>
                              </a:lnTo>
                              <a:lnTo>
                                <a:pt x="779916" y="2041"/>
                              </a:lnTo>
                              <a:lnTo>
                                <a:pt x="786947" y="1361"/>
                              </a:lnTo>
                              <a:lnTo>
                                <a:pt x="793750" y="907"/>
                              </a:lnTo>
                              <a:lnTo>
                                <a:pt x="800781" y="454"/>
                              </a:lnTo>
                              <a:lnTo>
                                <a:pt x="8080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8pt;margin-top:124.75pt;height:39.2pt;width:39.55pt;z-index:251661312;v-text-anchor:middle;mso-width-relative:page;mso-height-relative:page;" fillcolor="#2A3D52 [3204]" filled="t" stroked="f" coordsize="2024063,2008188" o:gfxdata="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" path="m293655,1601788l407715,1601788,407715,1785404,407489,1786762,407715,1790611,407942,1796498,409076,1804196,409756,1808724,410663,1813478,412024,1818233,413384,1823440,415198,1828874,417239,1834761,419734,1840194,422682,1845854,425856,1851515,429938,1857175,434020,1862609,438782,1868042,443997,1873250,449893,1878231,452841,1880721,456242,1882985,459870,1885249,463272,1887287,466900,1889325,470982,1891362,475290,1893400,479372,1894985,483907,1896796,488669,1898381,493204,1899739,498193,1901098,503408,1902230,508850,1903135,514519,1904267,520415,1904947,526311,1905399,532434,1905852,538783,1906305,545586,1906305,1227227,1906305,1231989,1905852,1237431,1905399,1244234,1904494,1252851,1902909,1257160,1902003,1261922,1900871,1266910,1899286,1271899,1897475,1277115,1895211,1282103,1893173,1287319,1890683,1292534,1887740,1297296,1884344,1302058,1880721,1307047,1876646,1311582,1872344,1315664,1867590,1319746,1862382,1323374,1856722,1326775,1850609,1329723,1843817,1331084,1840421,1331991,1836572,1333351,1832949,1334031,1828874,1335165,1825025,1335619,1820723,1336072,1816422,1336526,1811893,1336753,1807365,1336753,1802384,1336753,1678766,1439021,1678766,1438341,1714086,1437888,1745783,1437888,1775895,1437888,1783593,1438114,1792649,1438568,1797630,1439248,1802837,1439928,1808271,1440836,1813931,1442196,1819818,1443783,1825704,1445824,1831591,1448319,1837930,1451040,1844043,1454441,1849930,1458523,1856269,1463058,1862156,1467820,1868042,1473716,1873929,1476890,1876646,1480065,1879363,1483466,1882306,1487321,1885023,1491176,1887740,1495258,1890004,1499340,1892494,1503875,1894985,1508637,1897249,1513172,1899513,1518388,1901777,1523603,1904041,1529499,1905852,1535168,1907664,1541063,1909701,1547186,1911060,1553989,1912871,1560565,1914456,1567594,1915588,1574851,1916946,1582334,1917852,1590044,1918757,1598207,1919663,1606824,1920342,1615441,1920795,1624284,1921248,1633582,1921474,1643106,1921474,1661927,1921248,1679841,1920795,1696621,1920116,1712494,1918984,1727687,1917625,1741746,1915814,1754898,1913776,1767370,1911739,1778708,1909022,1789366,1906305,1799117,1902909,1808187,1899739,1816350,1896117,1823834,1892268,1830636,1888419,1836532,1883891,1839253,1881627,1841974,1879363,1844469,1877325,1846736,1874835,1848550,1872570,1850591,1870080,1852405,1867590,1853766,1864873,1855353,1862382,1856487,1859665,1857848,1856948,1858755,1854232,1860569,1848798,1861476,1843138,1861929,1837251,1861929,1831138,1861476,1825025,1860569,1818912,1858982,1812346,1857394,1805780,1855126,1799215,1852405,1792649,1841521,1767065,1831317,1744424,1822246,1724953,1814310,1708652,1807734,1695747,1802745,1686464,1798663,1678766,1924515,1678766,1930411,1686917,1937214,1695973,1945377,1707973,1954901,1721784,1964878,1736953,1974856,1752801,1979845,1760726,1984153,1768650,1990729,1779744,1994357,1786989,1998439,1795139,2002521,1803969,2006829,1813478,2010911,1823440,2014766,1834081,2016580,1839968,2017940,1845402,2019528,1851062,2020662,1856722,2021569,1862382,2022702,1868269,2023383,1873929,2023836,1880042,2024063,1885702,2023836,1891362,2023610,1897249,2022929,1902909,2022249,1908569,2020662,1914229,2019301,1919663,2017260,1925097,2014539,1930983,2011591,1936644,2008643,1942077,2005015,1947285,2001387,1952266,1997532,1957020,1993677,1961322,1989142,1965624,1984834,1969246,1980298,1973095,1975310,1976718,1970321,1979887,1965105,1982831,1959890,1986000,1954221,1988491,1948778,1990755,1943110,1993245,1937214,1995283,1931091,1997321,1924969,1999132,1918846,2000490,1912497,2002075,1906148,2003207,1899798,2004113,1893222,2005245,1886646,2005924,1873494,2007283,1860115,2007962,1846510,2008188,0,2008188,41951,1882306,173699,1882306,178914,1882532,185037,1882532,192520,1881853,201590,1880948,206579,1880495,211794,1879363,217237,1878231,222679,1876646,228121,1875287,233790,1873250,239459,1870759,244901,1868269,250344,1865325,255786,1861929,261001,1858080,265990,1854005,270752,1849251,274834,1844043,277101,1841326,279142,1838383,280956,1835440,282544,1832270,284358,1828874,285718,1825478,287306,1822082,288439,1818006,289800,1814384,290707,1810309,291841,1806233,292521,1801705,292975,1797403,293428,1792649,293655,1787894,293655,1782687,293655,1652730,293655,1601788xm180975,1314450l613229,1314450,1164772,1571419,1968500,1571419,1968500,1643063,1147990,1643063,588963,1382704,588963,1565091,180975,1565091,180975,1314450xm808038,0l815068,454,822325,680,829356,1134,836159,1814,843190,3175,849993,4536,856570,6350,862920,8618,869270,11113,874940,14061,880609,17462,887413,21998,893309,26534,898979,31070,904422,35832,909411,40595,914173,45130,918256,50120,922338,55109,925966,60325,929141,65541,932543,70984,935265,76427,937532,82096,939800,88220,941841,94343,943656,100693,945243,107270,946604,114073,947738,121104,948872,128588,949779,136298,950459,144236,951593,160791,952273,178934,952500,198437,952727,242434,952727,324304,808265,324304,805090,324757,802141,324984,798740,325891,796018,326798,793070,328159,790575,329973,788081,331561,786040,333602,783998,335870,781957,338364,780370,341086,779009,343807,778102,346755,777195,349704,776741,352879,776515,356054,776741,359455,777195,362630,778102,365579,779009,368527,780370,371248,781957,373970,783998,376464,786040,378732,788081,380773,790575,382361,793070,384175,796018,385309,798740,386443,802141,387350,805090,387804,808265,387804,952727,387804,952727,470127,952727,481466,952954,492579,812347,497114,809172,497568,806223,498248,803048,498929,800327,500289,797606,501650,794884,503464,792616,505052,790348,507320,788307,509587,786720,512082,785132,514803,783998,517752,782865,520473,782184,523648,781957,527050,781957,530225,782184,533400,782638,536575,783772,539523,784679,542245,786266,544966,787854,547914,789895,549955,791936,552223,794431,554264,796925,556079,799647,557439,802368,558800,805316,559707,808265,560387,811440,560614,814615,560614,956809,556079,958170,569232,959984,582159,961798,595313,963840,608012,966107,620939,968829,633639,971550,645886,974498,658359,838200,677636,835025,678316,832077,679223,829129,680357,826407,681945,823913,683759,821418,685573,819377,687614,817336,690109,815748,692604,814161,695325,813027,698046,811893,700995,811440,703943,810986,707118,810986,710520,811213,713695,811893,716870,812800,719818,813934,722766,815522,725487,817109,727982,819150,730477,821418,732745,823686,734559,826181,736146,828902,737734,831623,738868,834572,740002,837747,740455,840695,740909,843870,740909,847272,740682,994002,719818,998084,730477,1002393,741136,1007156,751795,1011691,762454,1016681,772886,1021897,783545,1027340,793977,1032782,804409,899886,857250,896938,858384,894216,859971,891495,862013,889227,863827,887413,866095,885372,868589,883784,871311,882423,874032,881290,876754,880609,879702,880156,882877,879929,886052,879929,889000,880382,892175,881063,895350,882197,898298,883331,901473,885145,904195,886732,906463,889000,908957,891268,910998,893763,912813,896257,914400,898979,915761,901927,916895,904875,917802,907823,918255,910772,918482,914173,918482,917122,918029,920297,917121,923245,916214,1066347,859745,1066573,859971,1073150,869723,1079954,879021,1087211,888546,1094241,897391,1101725,906236,1109436,915080,1117147,923471,1125084,931636,1012598,1011691,1009877,1013732,1007609,1016000,1005568,1018495,1003754,1020762,1002393,1023484,1001032,1026432,1000125,1029380,999445,1032328,999218,1035277,999218,1038452,999218,1041400,999672,1044348,1000579,1047296,1001713,1050471,1003073,1053420,1004888,1056141,1006702,1058636,1008970,1060677,1011465,1062945,1013959,1064759,1016681,1066346,1019629,1067480,1022350,1068161,1025298,1069068,1028700,1069295,1031648,1069521,1034597,1069295,1037545,1068614,1040720,1067707,1043441,1066800,1046390,1065212,1049111,1063625,1173163,975405,1183141,983343,1193120,991053,1203325,998764,1213757,1006248,1224190,1013505,1234848,1020536,1245734,1027566,1256847,1034370,1169761,1123950,1167493,1126445,1165679,1128939,1163865,1131661,1162731,1134609,1161823,1137557,1160916,1140732,1160690,1143680,1160463,1146629,1160690,1149804,1161143,1152752,1162050,1155700,1162957,1158421,1164545,1161370,1165906,1164091,1167947,1166586,1170215,1169080,1172709,1171121,1175204,1173162,1177925,1174523,1180873,1175884,1183822,1176791,1186770,1177471,1189718,1177925,1192666,1178152,1195615,1177925,1199016,1177245,1201965,1176564,1204686,1175657,1207634,1174070,1210129,1172709,1212850,1170668,1215118,1168400,1314223,1066800,1326923,1073150,1339397,1079727,1365477,1092200,1392011,1104673,1418998,1116920,1347334,1208768,1345520,1211489,1343932,1214211,1342798,1217159,1341664,1220107,1340984,1223282,1340757,1226230,1340757,1229179,1340984,1232354,1341438,1235302,1342118,1238250,1343252,1240971,1344613,1243693,1346200,1246414,1348241,1248909,1350509,1251177,1352777,1253445,1355498,1255259,1358220,1256846,1361395,1258207,1364343,1259114,1367291,1259568,1370239,1260021,1373188,1260021,1376363,1259795,1379311,1259341,1382486,1258661,1385207,1257300,1387929,1256166,1390650,1254352,1393145,1252537,1395413,1250496,1397454,1248002,1479550,1142773,1528989,1163184,1579109,1184048,1582284,1184955,1521052,1273855,1519238,1276804,1517877,1279525,1516743,1282473,1516063,1285421,1515609,1288596,1515609,1291545,1515609,1294493,1516063,1297895,1516743,1300843,1517650,1303564,1519011,1306512,1520372,1309007,1522186,1311729,1524454,1313996,1526722,1316264,1529443,1318079,1532164,1319893,1534886,1321027,1537834,1322387,1540782,1323068,1543957,1323521,1546905,1323521,1549854,1323521,1553255,1323068,1556204,1322387,1558925,1321707,1561646,1320120,1564368,1318532,1566862,1316945,1569357,1314904,1571625,1312409,1573439,1309914,1642609,1209221,1671638,1221241,1700666,1233261,1714954,1239837,1729468,1246187,1743529,1252991,1757589,1259795,1771423,1267052,1785030,1274536,1798411,1282246,1811564,1290184,1824038,1298348,1836738,1306966,1848757,1315811,1860323,1325109,1865993,1329871,1871662,1334861,1877105,1339623,1882321,1344839,1887538,1350055,1892527,1355271,1897516,1360714,1902505,1366157,1907268,1372054,1911577,1377723,1916112,1383620,1920421,1389516,1924277,1395866,1928359,1402216,1932214,1408339,1935616,1415143,1939245,1421720,1942420,1428523,1945595,1435327,1948543,1442584,1951264,1449841,1953759,1457325,1956254,1464582,1958295,1472293,1960336,1480230,1962150,1488168,1963738,1496332,1965098,1504950,1966232,1513341,1967139,1521959,1967820,1530577,1968500,1539875,1171802,1539875,620259,1282020,181202,1282020,180975,1252537,181202,1212170,181656,1188584,182109,1162504,182563,1134382,183470,1104220,184831,1072470,186191,1038905,188006,1003980,190273,967468,192768,930048,195716,891721,199118,852261,203200,812120,214086,708932,223838,614589,228373,570139,232682,527050,236311,485095,239486,444273,242207,403905,244248,364218,244929,344714,245836,325211,246290,305480,246516,285977,246743,266246,246743,246516,246516,226786,246063,206829,245156,186871,244475,166461,243568,146050,241981,125639,709840,17462,714829,15875,720498,14288,728436,12020,737507,9752,748393,7257,760413,4763,773340,2721,779916,2041,786947,1361,793750,907,800781,454,808038,0xe">
                <v:path o:connectlocs="102995,453465;114076,467443;127633,472159;313036,471316;327380,461773;331598,448132;357418,449760;367149,465984;380818,473001;402924,476369;443875,472664;459063,463682;461538,450995;477400,416246;496751,447290;502095,467555;496469,484060;482013,494220;458050,497926;56588,464973;69694,455093;72844,443304;44893,388061;217040,3486;231329,17600;236054,39867;195493,82209;193018,90644;199712,96155;197181,124832;194143,133042;200500,138946;207926,168018;201400,173810;204325,182132;249838,186405;219627,215364;219571,224193;227503,227623;279091,230997;247868,258212;253607,264848;295968,245729;288205,282054;290905,290376;299569,291108;333379,301061;334448,309664;342943,312082;376866,316580;377597,325240;386036,327883;429016,308989;464289,330975;478354,347676;486736,368988;45062,294706;53106,175778;61207,66015;182948,2417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1647825</wp:posOffset>
                </wp:positionV>
                <wp:extent cx="730250" cy="371475"/>
                <wp:effectExtent l="0" t="0" r="0" b="0"/>
                <wp:wrapNone/>
                <wp:docPr id="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30269" cy="371232"/>
                        </a:xfrm>
                        <a:custGeom>
                          <a:avLst/>
                          <a:gdLst>
                            <a:gd name="T0" fmla="*/ 297711 w 4300538"/>
                            <a:gd name="T1" fmla="*/ 1461932 h 2184400"/>
                            <a:gd name="T2" fmla="*/ 443788 w 4300538"/>
                            <a:gd name="T3" fmla="*/ 1665858 h 2184400"/>
                            <a:gd name="T4" fmla="*/ 669652 w 4300538"/>
                            <a:gd name="T5" fmla="*/ 1788054 h 2184400"/>
                            <a:gd name="T6" fmla="*/ 1013012 w 4300538"/>
                            <a:gd name="T7" fmla="*/ 1904300 h 2184400"/>
                            <a:gd name="T8" fmla="*/ 1204738 w 4300538"/>
                            <a:gd name="T9" fmla="*/ 1893985 h 2184400"/>
                            <a:gd name="T10" fmla="*/ 1389319 w 4300538"/>
                            <a:gd name="T11" fmla="*/ 1788451 h 2184400"/>
                            <a:gd name="T12" fmla="*/ 1777931 w 4300538"/>
                            <a:gd name="T13" fmla="*/ 1315931 h 2184400"/>
                            <a:gd name="T14" fmla="*/ 2002604 w 4300538"/>
                            <a:gd name="T15" fmla="*/ 1134223 h 2184400"/>
                            <a:gd name="T16" fmla="*/ 2211796 w 4300538"/>
                            <a:gd name="T17" fmla="*/ 1109625 h 2184400"/>
                            <a:gd name="T18" fmla="*/ 2411461 w 4300538"/>
                            <a:gd name="T19" fmla="*/ 1202463 h 2184400"/>
                            <a:gd name="T20" fmla="*/ 2734180 w 4300538"/>
                            <a:gd name="T21" fmla="*/ 1564292 h 2184400"/>
                            <a:gd name="T22" fmla="*/ 3004105 w 4300538"/>
                            <a:gd name="T23" fmla="*/ 1847169 h 2184400"/>
                            <a:gd name="T24" fmla="*/ 3190671 w 4300538"/>
                            <a:gd name="T25" fmla="*/ 1908664 h 2184400"/>
                            <a:gd name="T26" fmla="*/ 3401847 w 4300538"/>
                            <a:gd name="T27" fmla="*/ 1882876 h 2184400"/>
                            <a:gd name="T28" fmla="*/ 3787681 w 4300538"/>
                            <a:gd name="T29" fmla="*/ 1721005 h 2184400"/>
                            <a:gd name="T30" fmla="*/ 3952017 w 4300538"/>
                            <a:gd name="T31" fmla="*/ 1582939 h 2184400"/>
                            <a:gd name="T32" fmla="*/ 4036964 w 4300538"/>
                            <a:gd name="T33" fmla="*/ 1384964 h 2184400"/>
                            <a:gd name="T34" fmla="*/ 4296965 w 4300538"/>
                            <a:gd name="T35" fmla="*/ 1460345 h 2184400"/>
                            <a:gd name="T36" fmla="*/ 4214003 w 4300538"/>
                            <a:gd name="T37" fmla="*/ 1701565 h 2184400"/>
                            <a:gd name="T38" fmla="*/ 4082613 w 4300538"/>
                            <a:gd name="T39" fmla="*/ 1848756 h 2184400"/>
                            <a:gd name="T40" fmla="*/ 3657085 w 4300538"/>
                            <a:gd name="T41" fmla="*/ 2072122 h 2184400"/>
                            <a:gd name="T42" fmla="*/ 3331984 w 4300538"/>
                            <a:gd name="T43" fmla="*/ 2172101 h 2184400"/>
                            <a:gd name="T44" fmla="*/ 3034273 w 4300538"/>
                            <a:gd name="T45" fmla="*/ 2166944 h 2184400"/>
                            <a:gd name="T46" fmla="*/ 2763157 w 4300538"/>
                            <a:gd name="T47" fmla="*/ 2015388 h 2184400"/>
                            <a:gd name="T48" fmla="*/ 2379705 w 4300538"/>
                            <a:gd name="T49" fmla="*/ 1521840 h 2184400"/>
                            <a:gd name="T50" fmla="*/ 2203857 w 4300538"/>
                            <a:gd name="T51" fmla="*/ 1396470 h 2184400"/>
                            <a:gd name="T52" fmla="*/ 2096681 w 4300538"/>
                            <a:gd name="T53" fmla="*/ 1396470 h 2184400"/>
                            <a:gd name="T54" fmla="*/ 1920833 w 4300538"/>
                            <a:gd name="T55" fmla="*/ 1521840 h 2184400"/>
                            <a:gd name="T56" fmla="*/ 1537778 w 4300538"/>
                            <a:gd name="T57" fmla="*/ 2015388 h 2184400"/>
                            <a:gd name="T58" fmla="*/ 1266662 w 4300538"/>
                            <a:gd name="T59" fmla="*/ 2166944 h 2184400"/>
                            <a:gd name="T60" fmla="*/ 968554 w 4300538"/>
                            <a:gd name="T61" fmla="*/ 2172101 h 2184400"/>
                            <a:gd name="T62" fmla="*/ 643453 w 4300538"/>
                            <a:gd name="T63" fmla="*/ 2072122 h 2184400"/>
                            <a:gd name="T64" fmla="*/ 218322 w 4300538"/>
                            <a:gd name="T65" fmla="*/ 1848756 h 2184400"/>
                            <a:gd name="T66" fmla="*/ 87329 w 4300538"/>
                            <a:gd name="T67" fmla="*/ 1701565 h 2184400"/>
                            <a:gd name="T68" fmla="*/ 3970 w 4300538"/>
                            <a:gd name="T69" fmla="*/ 1460345 h 2184400"/>
                            <a:gd name="T70" fmla="*/ 3972321 w 4300538"/>
                            <a:gd name="T71" fmla="*/ 768717 h 2184400"/>
                            <a:gd name="T72" fmla="*/ 3576549 w 4300538"/>
                            <a:gd name="T73" fmla="*/ 396875 h 2184400"/>
                            <a:gd name="T74" fmla="*/ 3759966 w 4300538"/>
                            <a:gd name="T75" fmla="*/ 453687 h 2184400"/>
                            <a:gd name="T76" fmla="*/ 3576549 w 4300538"/>
                            <a:gd name="T77" fmla="*/ 396875 h 2184400"/>
                            <a:gd name="T78" fmla="*/ 374254 w 4300538"/>
                            <a:gd name="T79" fmla="*/ 1466888 h 2184400"/>
                            <a:gd name="T80" fmla="*/ 1395413 w 4300538"/>
                            <a:gd name="T81" fmla="*/ 320671 h 2184400"/>
                            <a:gd name="T82" fmla="*/ 2034731 w 4300538"/>
                            <a:gd name="T83" fmla="*/ 304800 h 2184400"/>
                            <a:gd name="T84" fmla="*/ 3178969 w 4300538"/>
                            <a:gd name="T85" fmla="*/ 30574 h 2184400"/>
                            <a:gd name="T86" fmla="*/ 3773487 w 4300538"/>
                            <a:gd name="T87" fmla="*/ 115149 h 2184400"/>
                            <a:gd name="T88" fmla="*/ 4011215 w 4300538"/>
                            <a:gd name="T89" fmla="*/ 194165 h 2184400"/>
                            <a:gd name="T90" fmla="*/ 4175125 w 4300538"/>
                            <a:gd name="T91" fmla="*/ 325594 h 2184400"/>
                            <a:gd name="T92" fmla="*/ 4276725 w 4300538"/>
                            <a:gd name="T93" fmla="*/ 522539 h 2184400"/>
                            <a:gd name="T94" fmla="*/ 4039394 w 4300538"/>
                            <a:gd name="T95" fmla="*/ 765543 h 2184400"/>
                            <a:gd name="T96" fmla="*/ 3983037 w 4300538"/>
                            <a:gd name="T97" fmla="*/ 570981 h 2184400"/>
                            <a:gd name="T98" fmla="*/ 3872309 w 4300538"/>
                            <a:gd name="T99" fmla="*/ 446699 h 2184400"/>
                            <a:gd name="T100" fmla="*/ 3652441 w 4300538"/>
                            <a:gd name="T101" fmla="*/ 347036 h 2184400"/>
                            <a:gd name="T102" fmla="*/ 3118247 w 4300538"/>
                            <a:gd name="T103" fmla="*/ 266034 h 2184400"/>
                            <a:gd name="T104" fmla="*/ 2155825 w 4300538"/>
                            <a:gd name="T105" fmla="*/ 238637 h 2184400"/>
                            <a:gd name="T106" fmla="*/ 1195387 w 4300538"/>
                            <a:gd name="T107" fmla="*/ 266034 h 2184400"/>
                            <a:gd name="T108" fmla="*/ 660797 w 4300538"/>
                            <a:gd name="T109" fmla="*/ 347036 h 2184400"/>
                            <a:gd name="T110" fmla="*/ 440928 w 4300538"/>
                            <a:gd name="T111" fmla="*/ 446699 h 2184400"/>
                            <a:gd name="T112" fmla="*/ 330200 w 4300538"/>
                            <a:gd name="T113" fmla="*/ 570981 h 2184400"/>
                            <a:gd name="T114" fmla="*/ 273844 w 4300538"/>
                            <a:gd name="T115" fmla="*/ 765543 h 2184400"/>
                            <a:gd name="T116" fmla="*/ 22622 w 4300538"/>
                            <a:gd name="T117" fmla="*/ 522539 h 2184400"/>
                            <a:gd name="T118" fmla="*/ 123825 w 4300538"/>
                            <a:gd name="T119" fmla="*/ 325594 h 2184400"/>
                            <a:gd name="T120" fmla="*/ 288131 w 4300538"/>
                            <a:gd name="T121" fmla="*/ 194165 h 2184400"/>
                            <a:gd name="T122" fmla="*/ 544910 w 4300538"/>
                            <a:gd name="T123" fmla="*/ 110384 h 2184400"/>
                            <a:gd name="T124" fmla="*/ 1089422 w 4300538"/>
                            <a:gd name="T125" fmla="*/ 32957 h 2184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300538" h="2184400">
                              <a:moveTo>
                                <a:pt x="397" y="996950"/>
                              </a:moveTo>
                              <a:lnTo>
                                <a:pt x="273498" y="996950"/>
                              </a:lnTo>
                              <a:lnTo>
                                <a:pt x="273498" y="1316328"/>
                              </a:lnTo>
                              <a:lnTo>
                                <a:pt x="273101" y="1327437"/>
                              </a:lnTo>
                              <a:lnTo>
                                <a:pt x="273498" y="1339736"/>
                              </a:lnTo>
                              <a:lnTo>
                                <a:pt x="274292" y="1355605"/>
                              </a:lnTo>
                              <a:lnTo>
                                <a:pt x="276276" y="1374649"/>
                              </a:lnTo>
                              <a:lnTo>
                                <a:pt x="278261" y="1385361"/>
                              </a:lnTo>
                              <a:lnTo>
                                <a:pt x="279849" y="1396470"/>
                              </a:lnTo>
                              <a:lnTo>
                                <a:pt x="282230" y="1408769"/>
                              </a:lnTo>
                              <a:lnTo>
                                <a:pt x="285406" y="1421068"/>
                              </a:lnTo>
                              <a:lnTo>
                                <a:pt x="288979" y="1434160"/>
                              </a:lnTo>
                              <a:lnTo>
                                <a:pt x="292948" y="1448046"/>
                              </a:lnTo>
                              <a:lnTo>
                                <a:pt x="297711" y="1461932"/>
                              </a:lnTo>
                              <a:lnTo>
                                <a:pt x="302872" y="1476215"/>
                              </a:lnTo>
                              <a:lnTo>
                                <a:pt x="308826" y="1490894"/>
                              </a:lnTo>
                              <a:lnTo>
                                <a:pt x="315574" y="1505971"/>
                              </a:lnTo>
                              <a:lnTo>
                                <a:pt x="323513" y="1521047"/>
                              </a:lnTo>
                              <a:lnTo>
                                <a:pt x="331452" y="1536123"/>
                              </a:lnTo>
                              <a:lnTo>
                                <a:pt x="340979" y="1551596"/>
                              </a:lnTo>
                              <a:lnTo>
                                <a:pt x="351696" y="1567069"/>
                              </a:lnTo>
                              <a:lnTo>
                                <a:pt x="362811" y="1582542"/>
                              </a:lnTo>
                              <a:lnTo>
                                <a:pt x="374719" y="1598412"/>
                              </a:lnTo>
                              <a:lnTo>
                                <a:pt x="388216" y="1613885"/>
                              </a:lnTo>
                              <a:lnTo>
                                <a:pt x="402903" y="1628961"/>
                              </a:lnTo>
                              <a:lnTo>
                                <a:pt x="418384" y="1644037"/>
                              </a:lnTo>
                              <a:lnTo>
                                <a:pt x="435453" y="1658716"/>
                              </a:lnTo>
                              <a:lnTo>
                                <a:pt x="443788" y="1665858"/>
                              </a:lnTo>
                              <a:lnTo>
                                <a:pt x="453315" y="1673396"/>
                              </a:lnTo>
                              <a:lnTo>
                                <a:pt x="462842" y="1680141"/>
                              </a:lnTo>
                              <a:lnTo>
                                <a:pt x="472369" y="1687282"/>
                              </a:lnTo>
                              <a:lnTo>
                                <a:pt x="482689" y="1694027"/>
                              </a:lnTo>
                              <a:lnTo>
                                <a:pt x="493010" y="1701168"/>
                              </a:lnTo>
                              <a:lnTo>
                                <a:pt x="504125" y="1707913"/>
                              </a:lnTo>
                              <a:lnTo>
                                <a:pt x="515239" y="1714260"/>
                              </a:lnTo>
                              <a:lnTo>
                                <a:pt x="526751" y="1721005"/>
                              </a:lnTo>
                              <a:lnTo>
                                <a:pt x="539056" y="1727353"/>
                              </a:lnTo>
                              <a:lnTo>
                                <a:pt x="550964" y="1733304"/>
                              </a:lnTo>
                              <a:lnTo>
                                <a:pt x="564064" y="1739255"/>
                              </a:lnTo>
                              <a:lnTo>
                                <a:pt x="572003" y="1743223"/>
                              </a:lnTo>
                              <a:lnTo>
                                <a:pt x="637896" y="1773375"/>
                              </a:lnTo>
                              <a:lnTo>
                                <a:pt x="669652" y="1788054"/>
                              </a:lnTo>
                              <a:lnTo>
                                <a:pt x="701408" y="1802337"/>
                              </a:lnTo>
                              <a:lnTo>
                                <a:pt x="732767" y="1816223"/>
                              </a:lnTo>
                              <a:lnTo>
                                <a:pt x="763332" y="1829316"/>
                              </a:lnTo>
                              <a:lnTo>
                                <a:pt x="794294" y="1841615"/>
                              </a:lnTo>
                              <a:lnTo>
                                <a:pt x="824462" y="1853517"/>
                              </a:lnTo>
                              <a:lnTo>
                                <a:pt x="854233" y="1864229"/>
                              </a:lnTo>
                              <a:lnTo>
                                <a:pt x="883607" y="1873751"/>
                              </a:lnTo>
                              <a:lnTo>
                                <a:pt x="912981" y="1882876"/>
                              </a:lnTo>
                              <a:lnTo>
                                <a:pt x="941958" y="1890414"/>
                              </a:lnTo>
                              <a:lnTo>
                                <a:pt x="956645" y="1893985"/>
                              </a:lnTo>
                              <a:lnTo>
                                <a:pt x="970936" y="1897159"/>
                              </a:lnTo>
                              <a:lnTo>
                                <a:pt x="985226" y="1899936"/>
                              </a:lnTo>
                              <a:lnTo>
                                <a:pt x="998722" y="1902316"/>
                              </a:lnTo>
                              <a:lnTo>
                                <a:pt x="1013012" y="1904300"/>
                              </a:lnTo>
                              <a:lnTo>
                                <a:pt x="1027302" y="1906284"/>
                              </a:lnTo>
                              <a:lnTo>
                                <a:pt x="1041195" y="1907871"/>
                              </a:lnTo>
                              <a:lnTo>
                                <a:pt x="1055089" y="1909061"/>
                              </a:lnTo>
                              <a:lnTo>
                                <a:pt x="1068982" y="1909458"/>
                              </a:lnTo>
                              <a:lnTo>
                                <a:pt x="1082875" y="1909854"/>
                              </a:lnTo>
                              <a:lnTo>
                                <a:pt x="1096371" y="1909854"/>
                              </a:lnTo>
                              <a:lnTo>
                                <a:pt x="1110264" y="1909458"/>
                              </a:lnTo>
                              <a:lnTo>
                                <a:pt x="1124158" y="1908664"/>
                              </a:lnTo>
                              <a:lnTo>
                                <a:pt x="1137654" y="1907474"/>
                              </a:lnTo>
                              <a:lnTo>
                                <a:pt x="1151547" y="1905490"/>
                              </a:lnTo>
                              <a:lnTo>
                                <a:pt x="1164646" y="1903507"/>
                              </a:lnTo>
                              <a:lnTo>
                                <a:pt x="1178143" y="1900729"/>
                              </a:lnTo>
                              <a:lnTo>
                                <a:pt x="1191639" y="1897952"/>
                              </a:lnTo>
                              <a:lnTo>
                                <a:pt x="1204738" y="1893985"/>
                              </a:lnTo>
                              <a:lnTo>
                                <a:pt x="1218234" y="1890017"/>
                              </a:lnTo>
                              <a:lnTo>
                                <a:pt x="1231731" y="1885256"/>
                              </a:lnTo>
                              <a:lnTo>
                                <a:pt x="1245227" y="1880495"/>
                              </a:lnTo>
                              <a:lnTo>
                                <a:pt x="1257929" y="1874941"/>
                              </a:lnTo>
                              <a:lnTo>
                                <a:pt x="1271425" y="1868990"/>
                              </a:lnTo>
                              <a:lnTo>
                                <a:pt x="1284922" y="1861849"/>
                              </a:lnTo>
                              <a:lnTo>
                                <a:pt x="1297624" y="1855104"/>
                              </a:lnTo>
                              <a:lnTo>
                                <a:pt x="1310723" y="1847169"/>
                              </a:lnTo>
                              <a:lnTo>
                                <a:pt x="1324220" y="1839234"/>
                              </a:lnTo>
                              <a:lnTo>
                                <a:pt x="1336922" y="1830109"/>
                              </a:lnTo>
                              <a:lnTo>
                                <a:pt x="1350021" y="1820587"/>
                              </a:lnTo>
                              <a:lnTo>
                                <a:pt x="1363121" y="1810669"/>
                              </a:lnTo>
                              <a:lnTo>
                                <a:pt x="1376220" y="1800354"/>
                              </a:lnTo>
                              <a:lnTo>
                                <a:pt x="1389319" y="1788451"/>
                              </a:lnTo>
                              <a:lnTo>
                                <a:pt x="1402418" y="1776946"/>
                              </a:lnTo>
                              <a:lnTo>
                                <a:pt x="1415121" y="1764250"/>
                              </a:lnTo>
                              <a:lnTo>
                                <a:pt x="1428220" y="1751157"/>
                              </a:lnTo>
                              <a:lnTo>
                                <a:pt x="1441319" y="1737271"/>
                              </a:lnTo>
                              <a:lnTo>
                                <a:pt x="1454022" y="1722989"/>
                              </a:lnTo>
                              <a:lnTo>
                                <a:pt x="1467121" y="1707913"/>
                              </a:lnTo>
                              <a:lnTo>
                                <a:pt x="1479823" y="1692043"/>
                              </a:lnTo>
                              <a:lnTo>
                                <a:pt x="1603671" y="1533346"/>
                              </a:lnTo>
                              <a:lnTo>
                                <a:pt x="1640984" y="1484547"/>
                              </a:lnTo>
                              <a:lnTo>
                                <a:pt x="1677503" y="1438524"/>
                              </a:lnTo>
                              <a:lnTo>
                                <a:pt x="1712038" y="1394883"/>
                              </a:lnTo>
                              <a:lnTo>
                                <a:pt x="1745779" y="1354018"/>
                              </a:lnTo>
                              <a:lnTo>
                                <a:pt x="1762053" y="1334578"/>
                              </a:lnTo>
                              <a:lnTo>
                                <a:pt x="1777931" y="1315931"/>
                              </a:lnTo>
                              <a:lnTo>
                                <a:pt x="1793809" y="1297681"/>
                              </a:lnTo>
                              <a:lnTo>
                                <a:pt x="1810084" y="1280621"/>
                              </a:lnTo>
                              <a:lnTo>
                                <a:pt x="1825962" y="1263958"/>
                              </a:lnTo>
                              <a:lnTo>
                                <a:pt x="1841443" y="1248088"/>
                              </a:lnTo>
                              <a:lnTo>
                                <a:pt x="1857321" y="1233012"/>
                              </a:lnTo>
                              <a:lnTo>
                                <a:pt x="1873199" y="1218729"/>
                              </a:lnTo>
                              <a:lnTo>
                                <a:pt x="1889077" y="1205240"/>
                              </a:lnTo>
                              <a:lnTo>
                                <a:pt x="1904558" y="1192941"/>
                              </a:lnTo>
                              <a:lnTo>
                                <a:pt x="1920436" y="1181039"/>
                              </a:lnTo>
                              <a:lnTo>
                                <a:pt x="1936711" y="1169930"/>
                              </a:lnTo>
                              <a:lnTo>
                                <a:pt x="1952986" y="1159615"/>
                              </a:lnTo>
                              <a:lnTo>
                                <a:pt x="1969261" y="1150489"/>
                              </a:lnTo>
                              <a:lnTo>
                                <a:pt x="1985932" y="1141761"/>
                              </a:lnTo>
                              <a:lnTo>
                                <a:pt x="2002604" y="1134223"/>
                              </a:lnTo>
                              <a:lnTo>
                                <a:pt x="2020070" y="1127082"/>
                              </a:lnTo>
                              <a:lnTo>
                                <a:pt x="2037139" y="1121527"/>
                              </a:lnTo>
                              <a:lnTo>
                                <a:pt x="2055001" y="1116370"/>
                              </a:lnTo>
                              <a:lnTo>
                                <a:pt x="2072864" y="1112005"/>
                              </a:lnTo>
                              <a:lnTo>
                                <a:pt x="2091918" y="1109228"/>
                              </a:lnTo>
                              <a:lnTo>
                                <a:pt x="2110971" y="1106451"/>
                              </a:lnTo>
                              <a:lnTo>
                                <a:pt x="2130421" y="1105261"/>
                              </a:lnTo>
                              <a:lnTo>
                                <a:pt x="2150269" y="1104864"/>
                              </a:lnTo>
                              <a:lnTo>
                                <a:pt x="2160590" y="1104864"/>
                              </a:lnTo>
                              <a:lnTo>
                                <a:pt x="2170910" y="1105261"/>
                              </a:lnTo>
                              <a:lnTo>
                                <a:pt x="2181231" y="1106054"/>
                              </a:lnTo>
                              <a:lnTo>
                                <a:pt x="2191949" y="1106848"/>
                              </a:lnTo>
                              <a:lnTo>
                                <a:pt x="2201872" y="1108435"/>
                              </a:lnTo>
                              <a:lnTo>
                                <a:pt x="2211796" y="1109625"/>
                              </a:lnTo>
                              <a:lnTo>
                                <a:pt x="2221720" y="1111212"/>
                              </a:lnTo>
                              <a:lnTo>
                                <a:pt x="2231247" y="1113592"/>
                              </a:lnTo>
                              <a:lnTo>
                                <a:pt x="2241170" y="1115576"/>
                              </a:lnTo>
                              <a:lnTo>
                                <a:pt x="2250697" y="1117957"/>
                              </a:lnTo>
                              <a:lnTo>
                                <a:pt x="2259827" y="1120734"/>
                              </a:lnTo>
                              <a:lnTo>
                                <a:pt x="2269353" y="1123511"/>
                              </a:lnTo>
                              <a:lnTo>
                                <a:pt x="2288010" y="1130256"/>
                              </a:lnTo>
                              <a:lnTo>
                                <a:pt x="2306270" y="1137794"/>
                              </a:lnTo>
                              <a:lnTo>
                                <a:pt x="2324529" y="1146125"/>
                              </a:lnTo>
                              <a:lnTo>
                                <a:pt x="2341995" y="1155647"/>
                              </a:lnTo>
                              <a:lnTo>
                                <a:pt x="2359858" y="1165962"/>
                              </a:lnTo>
                              <a:lnTo>
                                <a:pt x="2376927" y="1177468"/>
                              </a:lnTo>
                              <a:lnTo>
                                <a:pt x="2394392" y="1189370"/>
                              </a:lnTo>
                              <a:lnTo>
                                <a:pt x="2411461" y="1202463"/>
                              </a:lnTo>
                              <a:lnTo>
                                <a:pt x="2428927" y="1216349"/>
                              </a:lnTo>
                              <a:lnTo>
                                <a:pt x="2445599" y="1231028"/>
                              </a:lnTo>
                              <a:lnTo>
                                <a:pt x="2462667" y="1246501"/>
                              </a:lnTo>
                              <a:lnTo>
                                <a:pt x="2479736" y="1262371"/>
                              </a:lnTo>
                              <a:lnTo>
                                <a:pt x="2496805" y="1279827"/>
                              </a:lnTo>
                              <a:lnTo>
                                <a:pt x="2513874" y="1297284"/>
                              </a:lnTo>
                              <a:lnTo>
                                <a:pt x="2531339" y="1315931"/>
                              </a:lnTo>
                              <a:lnTo>
                                <a:pt x="2548408" y="1334975"/>
                              </a:lnTo>
                              <a:lnTo>
                                <a:pt x="2565874" y="1354812"/>
                              </a:lnTo>
                              <a:lnTo>
                                <a:pt x="2583339" y="1375442"/>
                              </a:lnTo>
                              <a:lnTo>
                                <a:pt x="2619462" y="1419084"/>
                              </a:lnTo>
                              <a:lnTo>
                                <a:pt x="2656378" y="1464709"/>
                              </a:lnTo>
                              <a:lnTo>
                                <a:pt x="2694485" y="1513112"/>
                              </a:lnTo>
                              <a:lnTo>
                                <a:pt x="2734180" y="1564292"/>
                              </a:lnTo>
                              <a:lnTo>
                                <a:pt x="2835005" y="1692043"/>
                              </a:lnTo>
                              <a:lnTo>
                                <a:pt x="2847707" y="1707913"/>
                              </a:lnTo>
                              <a:lnTo>
                                <a:pt x="2860807" y="1722989"/>
                              </a:lnTo>
                              <a:lnTo>
                                <a:pt x="2873906" y="1737271"/>
                              </a:lnTo>
                              <a:lnTo>
                                <a:pt x="2886608" y="1751157"/>
                              </a:lnTo>
                              <a:lnTo>
                                <a:pt x="2899707" y="1764250"/>
                              </a:lnTo>
                              <a:lnTo>
                                <a:pt x="2912410" y="1776946"/>
                              </a:lnTo>
                              <a:lnTo>
                                <a:pt x="2925509" y="1788451"/>
                              </a:lnTo>
                              <a:lnTo>
                                <a:pt x="2938608" y="1800354"/>
                              </a:lnTo>
                              <a:lnTo>
                                <a:pt x="2951708" y="1810669"/>
                              </a:lnTo>
                              <a:lnTo>
                                <a:pt x="2964807" y="1820587"/>
                              </a:lnTo>
                              <a:lnTo>
                                <a:pt x="2977906" y="1830109"/>
                              </a:lnTo>
                              <a:lnTo>
                                <a:pt x="2990609" y="1839234"/>
                              </a:lnTo>
                              <a:lnTo>
                                <a:pt x="3004105" y="1847169"/>
                              </a:lnTo>
                              <a:lnTo>
                                <a:pt x="3017204" y="1855104"/>
                              </a:lnTo>
                              <a:lnTo>
                                <a:pt x="3029907" y="1861849"/>
                              </a:lnTo>
                              <a:lnTo>
                                <a:pt x="3043403" y="1868990"/>
                              </a:lnTo>
                              <a:lnTo>
                                <a:pt x="3056899" y="1874941"/>
                              </a:lnTo>
                              <a:lnTo>
                                <a:pt x="3069601" y="1880495"/>
                              </a:lnTo>
                              <a:lnTo>
                                <a:pt x="3083097" y="1885256"/>
                              </a:lnTo>
                              <a:lnTo>
                                <a:pt x="3096594" y="1890017"/>
                              </a:lnTo>
                              <a:lnTo>
                                <a:pt x="3110090" y="1893985"/>
                              </a:lnTo>
                              <a:lnTo>
                                <a:pt x="3123189" y="1897952"/>
                              </a:lnTo>
                              <a:lnTo>
                                <a:pt x="3136685" y="1900729"/>
                              </a:lnTo>
                              <a:lnTo>
                                <a:pt x="3150182" y="1903507"/>
                              </a:lnTo>
                              <a:lnTo>
                                <a:pt x="3164075" y="1905490"/>
                              </a:lnTo>
                              <a:lnTo>
                                <a:pt x="3177174" y="1907474"/>
                              </a:lnTo>
                              <a:lnTo>
                                <a:pt x="3190671" y="1908664"/>
                              </a:lnTo>
                              <a:lnTo>
                                <a:pt x="3204564" y="1909458"/>
                              </a:lnTo>
                              <a:lnTo>
                                <a:pt x="3218457" y="1909854"/>
                              </a:lnTo>
                              <a:lnTo>
                                <a:pt x="3232350" y="1909854"/>
                              </a:lnTo>
                              <a:lnTo>
                                <a:pt x="3245846" y="1909458"/>
                              </a:lnTo>
                              <a:lnTo>
                                <a:pt x="3259739" y="1909061"/>
                              </a:lnTo>
                              <a:lnTo>
                                <a:pt x="3273633" y="1907871"/>
                              </a:lnTo>
                              <a:lnTo>
                                <a:pt x="3287923" y="1906284"/>
                              </a:lnTo>
                              <a:lnTo>
                                <a:pt x="3301816" y="1904300"/>
                              </a:lnTo>
                              <a:lnTo>
                                <a:pt x="3316106" y="1902316"/>
                              </a:lnTo>
                              <a:lnTo>
                                <a:pt x="3330396" y="1899936"/>
                              </a:lnTo>
                              <a:lnTo>
                                <a:pt x="3344289" y="1897159"/>
                              </a:lnTo>
                              <a:lnTo>
                                <a:pt x="3358580" y="1893985"/>
                              </a:lnTo>
                              <a:lnTo>
                                <a:pt x="3372870" y="1890414"/>
                              </a:lnTo>
                              <a:lnTo>
                                <a:pt x="3401847" y="1882876"/>
                              </a:lnTo>
                              <a:lnTo>
                                <a:pt x="3431221" y="1873751"/>
                              </a:lnTo>
                              <a:lnTo>
                                <a:pt x="3460595" y="1864229"/>
                              </a:lnTo>
                              <a:lnTo>
                                <a:pt x="3490367" y="1853517"/>
                              </a:lnTo>
                              <a:lnTo>
                                <a:pt x="3520535" y="1841615"/>
                              </a:lnTo>
                              <a:lnTo>
                                <a:pt x="3551497" y="1829316"/>
                              </a:lnTo>
                              <a:lnTo>
                                <a:pt x="3582459" y="1816223"/>
                              </a:lnTo>
                              <a:lnTo>
                                <a:pt x="3613421" y="1802337"/>
                              </a:lnTo>
                              <a:lnTo>
                                <a:pt x="3645176" y="1788054"/>
                              </a:lnTo>
                              <a:lnTo>
                                <a:pt x="3676932" y="1773375"/>
                              </a:lnTo>
                              <a:lnTo>
                                <a:pt x="3742825" y="1743223"/>
                              </a:lnTo>
                              <a:lnTo>
                                <a:pt x="3750765" y="1739255"/>
                              </a:lnTo>
                              <a:lnTo>
                                <a:pt x="3763467" y="1733304"/>
                              </a:lnTo>
                              <a:lnTo>
                                <a:pt x="3775772" y="1727353"/>
                              </a:lnTo>
                              <a:lnTo>
                                <a:pt x="3787681" y="1721005"/>
                              </a:lnTo>
                              <a:lnTo>
                                <a:pt x="3799192" y="1714260"/>
                              </a:lnTo>
                              <a:lnTo>
                                <a:pt x="3810307" y="1707913"/>
                              </a:lnTo>
                              <a:lnTo>
                                <a:pt x="3821421" y="1701168"/>
                              </a:lnTo>
                              <a:lnTo>
                                <a:pt x="3831742" y="1694423"/>
                              </a:lnTo>
                              <a:lnTo>
                                <a:pt x="3842063" y="1687679"/>
                              </a:lnTo>
                              <a:lnTo>
                                <a:pt x="3851987" y="1680141"/>
                              </a:lnTo>
                              <a:lnTo>
                                <a:pt x="3861513" y="1673396"/>
                              </a:lnTo>
                              <a:lnTo>
                                <a:pt x="3870643" y="1665858"/>
                              </a:lnTo>
                              <a:lnTo>
                                <a:pt x="3879376" y="1658716"/>
                              </a:lnTo>
                              <a:lnTo>
                                <a:pt x="3896048" y="1644037"/>
                              </a:lnTo>
                              <a:lnTo>
                                <a:pt x="3911925" y="1628961"/>
                              </a:lnTo>
                              <a:lnTo>
                                <a:pt x="3926216" y="1613885"/>
                              </a:lnTo>
                              <a:lnTo>
                                <a:pt x="3939712" y="1598412"/>
                              </a:lnTo>
                              <a:lnTo>
                                <a:pt x="3952017" y="1582939"/>
                              </a:lnTo>
                              <a:lnTo>
                                <a:pt x="3963529" y="1567466"/>
                              </a:lnTo>
                              <a:lnTo>
                                <a:pt x="3973849" y="1551993"/>
                              </a:lnTo>
                              <a:lnTo>
                                <a:pt x="3982979" y="1536520"/>
                              </a:lnTo>
                              <a:lnTo>
                                <a:pt x="3991315" y="1521444"/>
                              </a:lnTo>
                              <a:lnTo>
                                <a:pt x="3999254" y="1505971"/>
                              </a:lnTo>
                              <a:lnTo>
                                <a:pt x="4005605" y="1491291"/>
                              </a:lnTo>
                              <a:lnTo>
                                <a:pt x="4011560" y="1476612"/>
                              </a:lnTo>
                              <a:lnTo>
                                <a:pt x="4017514" y="1461932"/>
                              </a:lnTo>
                              <a:lnTo>
                                <a:pt x="4022277" y="1448046"/>
                              </a:lnTo>
                              <a:lnTo>
                                <a:pt x="4025850" y="1434160"/>
                              </a:lnTo>
                              <a:lnTo>
                                <a:pt x="4029422" y="1421068"/>
                              </a:lnTo>
                              <a:lnTo>
                                <a:pt x="4032598" y="1408372"/>
                              </a:lnTo>
                              <a:lnTo>
                                <a:pt x="4034979" y="1396470"/>
                              </a:lnTo>
                              <a:lnTo>
                                <a:pt x="4036964" y="1384964"/>
                              </a:lnTo>
                              <a:lnTo>
                                <a:pt x="4038552" y="1374252"/>
                              </a:lnTo>
                              <a:lnTo>
                                <a:pt x="4040537" y="1354812"/>
                              </a:lnTo>
                              <a:lnTo>
                                <a:pt x="4041331" y="1338942"/>
                              </a:lnTo>
                              <a:lnTo>
                                <a:pt x="4042125" y="1326246"/>
                              </a:lnTo>
                              <a:lnTo>
                                <a:pt x="4041331" y="1314344"/>
                              </a:lnTo>
                              <a:lnTo>
                                <a:pt x="4041331" y="996950"/>
                              </a:lnTo>
                              <a:lnTo>
                                <a:pt x="4300141" y="996950"/>
                              </a:lnTo>
                              <a:lnTo>
                                <a:pt x="4300141" y="1390519"/>
                              </a:lnTo>
                              <a:lnTo>
                                <a:pt x="4300141" y="1394486"/>
                              </a:lnTo>
                              <a:lnTo>
                                <a:pt x="4300538" y="1405595"/>
                              </a:lnTo>
                              <a:lnTo>
                                <a:pt x="4299744" y="1423448"/>
                              </a:lnTo>
                              <a:lnTo>
                                <a:pt x="4299347" y="1434557"/>
                              </a:lnTo>
                              <a:lnTo>
                                <a:pt x="4298157" y="1447253"/>
                              </a:lnTo>
                              <a:lnTo>
                                <a:pt x="4296965" y="1460345"/>
                              </a:lnTo>
                              <a:lnTo>
                                <a:pt x="4294584" y="1475818"/>
                              </a:lnTo>
                              <a:lnTo>
                                <a:pt x="4292599" y="1491688"/>
                              </a:lnTo>
                              <a:lnTo>
                                <a:pt x="4289027" y="1508351"/>
                              </a:lnTo>
                              <a:lnTo>
                                <a:pt x="4285057" y="1526601"/>
                              </a:lnTo>
                              <a:lnTo>
                                <a:pt x="4280293" y="1545248"/>
                              </a:lnTo>
                              <a:lnTo>
                                <a:pt x="4275133" y="1564689"/>
                              </a:lnTo>
                              <a:lnTo>
                                <a:pt x="4268782" y="1584526"/>
                              </a:lnTo>
                              <a:lnTo>
                                <a:pt x="4260843" y="1605156"/>
                              </a:lnTo>
                              <a:lnTo>
                                <a:pt x="4252904" y="1625787"/>
                              </a:lnTo>
                              <a:lnTo>
                                <a:pt x="4243377" y="1647608"/>
                              </a:lnTo>
                              <a:lnTo>
                                <a:pt x="4232263" y="1669032"/>
                              </a:lnTo>
                              <a:lnTo>
                                <a:pt x="4226309" y="1679744"/>
                              </a:lnTo>
                              <a:lnTo>
                                <a:pt x="4220355" y="1690456"/>
                              </a:lnTo>
                              <a:lnTo>
                                <a:pt x="4214003" y="1701565"/>
                              </a:lnTo>
                              <a:lnTo>
                                <a:pt x="4206858" y="1712277"/>
                              </a:lnTo>
                              <a:lnTo>
                                <a:pt x="4199713" y="1723385"/>
                              </a:lnTo>
                              <a:lnTo>
                                <a:pt x="4191774" y="1734098"/>
                              </a:lnTo>
                              <a:lnTo>
                                <a:pt x="4184232" y="1745206"/>
                              </a:lnTo>
                              <a:lnTo>
                                <a:pt x="4175896" y="1755918"/>
                              </a:lnTo>
                              <a:lnTo>
                                <a:pt x="4167163" y="1766234"/>
                              </a:lnTo>
                              <a:lnTo>
                                <a:pt x="4157637" y="1776946"/>
                              </a:lnTo>
                              <a:lnTo>
                                <a:pt x="4148110" y="1787658"/>
                              </a:lnTo>
                              <a:lnTo>
                                <a:pt x="4138186" y="1797973"/>
                              </a:lnTo>
                              <a:lnTo>
                                <a:pt x="4128263" y="1808288"/>
                              </a:lnTo>
                              <a:lnTo>
                                <a:pt x="4117545" y="1819000"/>
                              </a:lnTo>
                              <a:lnTo>
                                <a:pt x="4106430" y="1828919"/>
                              </a:lnTo>
                              <a:lnTo>
                                <a:pt x="4094522" y="1838838"/>
                              </a:lnTo>
                              <a:lnTo>
                                <a:pt x="4082613" y="1848756"/>
                              </a:lnTo>
                              <a:lnTo>
                                <a:pt x="4069911" y="1858675"/>
                              </a:lnTo>
                              <a:lnTo>
                                <a:pt x="4056812" y="1868196"/>
                              </a:lnTo>
                              <a:lnTo>
                                <a:pt x="4043315" y="1877718"/>
                              </a:lnTo>
                              <a:lnTo>
                                <a:pt x="4029422" y="1886447"/>
                              </a:lnTo>
                              <a:lnTo>
                                <a:pt x="4014735" y="1895175"/>
                              </a:lnTo>
                              <a:lnTo>
                                <a:pt x="3999651" y="1904300"/>
                              </a:lnTo>
                              <a:lnTo>
                                <a:pt x="3984170" y="1912632"/>
                              </a:lnTo>
                              <a:lnTo>
                                <a:pt x="3905971" y="1953893"/>
                              </a:lnTo>
                              <a:lnTo>
                                <a:pt x="3865879" y="1974127"/>
                              </a:lnTo>
                              <a:lnTo>
                                <a:pt x="3824994" y="1995154"/>
                              </a:lnTo>
                              <a:lnTo>
                                <a:pt x="3783711" y="2014991"/>
                              </a:lnTo>
                              <a:lnTo>
                                <a:pt x="3742429" y="2034828"/>
                              </a:lnTo>
                              <a:lnTo>
                                <a:pt x="3699955" y="2053475"/>
                              </a:lnTo>
                              <a:lnTo>
                                <a:pt x="3657085" y="2072122"/>
                              </a:lnTo>
                              <a:lnTo>
                                <a:pt x="3614214" y="2089975"/>
                              </a:lnTo>
                              <a:lnTo>
                                <a:pt x="3592779" y="2098307"/>
                              </a:lnTo>
                              <a:lnTo>
                                <a:pt x="3571344" y="2106242"/>
                              </a:lnTo>
                              <a:lnTo>
                                <a:pt x="3549512" y="2114177"/>
                              </a:lnTo>
                              <a:lnTo>
                                <a:pt x="3528077" y="2121318"/>
                              </a:lnTo>
                              <a:lnTo>
                                <a:pt x="3505847" y="2128856"/>
                              </a:lnTo>
                              <a:lnTo>
                                <a:pt x="3484412" y="2135601"/>
                              </a:lnTo>
                              <a:lnTo>
                                <a:pt x="3462977" y="2142345"/>
                              </a:lnTo>
                              <a:lnTo>
                                <a:pt x="3440748" y="2148297"/>
                              </a:lnTo>
                              <a:lnTo>
                                <a:pt x="3419313" y="2153851"/>
                              </a:lnTo>
                              <a:lnTo>
                                <a:pt x="3397084" y="2159009"/>
                              </a:lnTo>
                              <a:lnTo>
                                <a:pt x="3375649" y="2163770"/>
                              </a:lnTo>
                              <a:lnTo>
                                <a:pt x="3353419" y="2168134"/>
                              </a:lnTo>
                              <a:lnTo>
                                <a:pt x="3331984" y="2172101"/>
                              </a:lnTo>
                              <a:lnTo>
                                <a:pt x="3310152" y="2175275"/>
                              </a:lnTo>
                              <a:lnTo>
                                <a:pt x="3288320" y="2178449"/>
                              </a:lnTo>
                              <a:lnTo>
                                <a:pt x="3266885" y="2180433"/>
                              </a:lnTo>
                              <a:lnTo>
                                <a:pt x="3245053" y="2182813"/>
                              </a:lnTo>
                              <a:lnTo>
                                <a:pt x="3224014" y="2184003"/>
                              </a:lnTo>
                              <a:lnTo>
                                <a:pt x="3202182" y="2184400"/>
                              </a:lnTo>
                              <a:lnTo>
                                <a:pt x="3181144" y="2184400"/>
                              </a:lnTo>
                              <a:lnTo>
                                <a:pt x="3159709" y="2184003"/>
                              </a:lnTo>
                              <a:lnTo>
                                <a:pt x="3138273" y="2182813"/>
                              </a:lnTo>
                              <a:lnTo>
                                <a:pt x="3117235" y="2180830"/>
                              </a:lnTo>
                              <a:lnTo>
                                <a:pt x="3096594" y="2178449"/>
                              </a:lnTo>
                              <a:lnTo>
                                <a:pt x="3075555" y="2175275"/>
                              </a:lnTo>
                              <a:lnTo>
                                <a:pt x="3054517" y="2171704"/>
                              </a:lnTo>
                              <a:lnTo>
                                <a:pt x="3034273" y="2166944"/>
                              </a:lnTo>
                              <a:lnTo>
                                <a:pt x="3013631" y="2160992"/>
                              </a:lnTo>
                              <a:lnTo>
                                <a:pt x="2993387" y="2155041"/>
                              </a:lnTo>
                              <a:lnTo>
                                <a:pt x="2973143" y="2148297"/>
                              </a:lnTo>
                              <a:lnTo>
                                <a:pt x="2953295" y="2140362"/>
                              </a:lnTo>
                              <a:lnTo>
                                <a:pt x="2933448" y="2132427"/>
                              </a:lnTo>
                              <a:lnTo>
                                <a:pt x="2913601" y="2122905"/>
                              </a:lnTo>
                              <a:lnTo>
                                <a:pt x="2894150" y="2112193"/>
                              </a:lnTo>
                              <a:lnTo>
                                <a:pt x="2874700" y="2101084"/>
                              </a:lnTo>
                              <a:lnTo>
                                <a:pt x="2855646" y="2089579"/>
                              </a:lnTo>
                              <a:lnTo>
                                <a:pt x="2836593" y="2076486"/>
                              </a:lnTo>
                              <a:lnTo>
                                <a:pt x="2817936" y="2062600"/>
                              </a:lnTo>
                              <a:lnTo>
                                <a:pt x="2799279" y="2047524"/>
                              </a:lnTo>
                              <a:lnTo>
                                <a:pt x="2781020" y="2032051"/>
                              </a:lnTo>
                              <a:lnTo>
                                <a:pt x="2763157" y="2015388"/>
                              </a:lnTo>
                              <a:lnTo>
                                <a:pt x="2744897" y="1997535"/>
                              </a:lnTo>
                              <a:lnTo>
                                <a:pt x="2727829" y="1978888"/>
                              </a:lnTo>
                              <a:lnTo>
                                <a:pt x="2709966" y="1959051"/>
                              </a:lnTo>
                              <a:lnTo>
                                <a:pt x="2693294" y="1938420"/>
                              </a:lnTo>
                              <a:lnTo>
                                <a:pt x="2676225" y="1916202"/>
                              </a:lnTo>
                              <a:lnTo>
                                <a:pt x="2629385" y="1852327"/>
                              </a:lnTo>
                              <a:lnTo>
                                <a:pt x="2586118" y="1792815"/>
                              </a:lnTo>
                              <a:lnTo>
                                <a:pt x="2508317" y="1686488"/>
                              </a:lnTo>
                              <a:lnTo>
                                <a:pt x="2473385" y="1638879"/>
                              </a:lnTo>
                              <a:lnTo>
                                <a:pt x="2440438" y="1595634"/>
                              </a:lnTo>
                              <a:lnTo>
                                <a:pt x="2424560" y="1575797"/>
                              </a:lnTo>
                              <a:lnTo>
                                <a:pt x="2409476" y="1556754"/>
                              </a:lnTo>
                              <a:lnTo>
                                <a:pt x="2394392" y="1538504"/>
                              </a:lnTo>
                              <a:lnTo>
                                <a:pt x="2379705" y="1521840"/>
                              </a:lnTo>
                              <a:lnTo>
                                <a:pt x="2365018" y="1505971"/>
                              </a:lnTo>
                              <a:lnTo>
                                <a:pt x="2351125" y="1491291"/>
                              </a:lnTo>
                              <a:lnTo>
                                <a:pt x="2336835" y="1477405"/>
                              </a:lnTo>
                              <a:lnTo>
                                <a:pt x="2322941" y="1464313"/>
                              </a:lnTo>
                              <a:lnTo>
                                <a:pt x="2309048" y="1452807"/>
                              </a:lnTo>
                              <a:lnTo>
                                <a:pt x="2295552" y="1442095"/>
                              </a:lnTo>
                              <a:lnTo>
                                <a:pt x="2281659" y="1432177"/>
                              </a:lnTo>
                              <a:lnTo>
                                <a:pt x="2267766" y="1423448"/>
                              </a:lnTo>
                              <a:lnTo>
                                <a:pt x="2253873" y="1415513"/>
                              </a:lnTo>
                              <a:lnTo>
                                <a:pt x="2239582" y="1409165"/>
                              </a:lnTo>
                              <a:lnTo>
                                <a:pt x="2225689" y="1403611"/>
                              </a:lnTo>
                              <a:lnTo>
                                <a:pt x="2218544" y="1400834"/>
                              </a:lnTo>
                              <a:lnTo>
                                <a:pt x="2211399" y="1398850"/>
                              </a:lnTo>
                              <a:lnTo>
                                <a:pt x="2203857" y="1396470"/>
                              </a:lnTo>
                              <a:lnTo>
                                <a:pt x="2196712" y="1395280"/>
                              </a:lnTo>
                              <a:lnTo>
                                <a:pt x="2189170" y="1393693"/>
                              </a:lnTo>
                              <a:lnTo>
                                <a:pt x="2181231" y="1392899"/>
                              </a:lnTo>
                              <a:lnTo>
                                <a:pt x="2174086" y="1391709"/>
                              </a:lnTo>
                              <a:lnTo>
                                <a:pt x="2166147" y="1390915"/>
                              </a:lnTo>
                              <a:lnTo>
                                <a:pt x="2158208" y="1390519"/>
                              </a:lnTo>
                              <a:lnTo>
                                <a:pt x="2150269" y="1390519"/>
                              </a:lnTo>
                              <a:lnTo>
                                <a:pt x="2142727" y="1390519"/>
                              </a:lnTo>
                              <a:lnTo>
                                <a:pt x="2134788" y="1390915"/>
                              </a:lnTo>
                              <a:lnTo>
                                <a:pt x="2126849" y="1391709"/>
                              </a:lnTo>
                              <a:lnTo>
                                <a:pt x="2119307" y="1392899"/>
                              </a:lnTo>
                              <a:lnTo>
                                <a:pt x="2111368" y="1393693"/>
                              </a:lnTo>
                              <a:lnTo>
                                <a:pt x="2104223" y="1395280"/>
                              </a:lnTo>
                              <a:lnTo>
                                <a:pt x="2096681" y="1396470"/>
                              </a:lnTo>
                              <a:lnTo>
                                <a:pt x="2089536" y="1398850"/>
                              </a:lnTo>
                              <a:lnTo>
                                <a:pt x="2081994" y="1400834"/>
                              </a:lnTo>
                              <a:lnTo>
                                <a:pt x="2075246" y="1403611"/>
                              </a:lnTo>
                              <a:lnTo>
                                <a:pt x="2060956" y="1409165"/>
                              </a:lnTo>
                              <a:lnTo>
                                <a:pt x="2046665" y="1415513"/>
                              </a:lnTo>
                              <a:lnTo>
                                <a:pt x="2032772" y="1423448"/>
                              </a:lnTo>
                              <a:lnTo>
                                <a:pt x="2018879" y="1432177"/>
                              </a:lnTo>
                              <a:lnTo>
                                <a:pt x="2005383" y="1442095"/>
                              </a:lnTo>
                              <a:lnTo>
                                <a:pt x="1991490" y="1452807"/>
                              </a:lnTo>
                              <a:lnTo>
                                <a:pt x="1977597" y="1464313"/>
                              </a:lnTo>
                              <a:lnTo>
                                <a:pt x="1963703" y="1477405"/>
                              </a:lnTo>
                              <a:lnTo>
                                <a:pt x="1949810" y="1491291"/>
                              </a:lnTo>
                              <a:lnTo>
                                <a:pt x="1935520" y="1505971"/>
                              </a:lnTo>
                              <a:lnTo>
                                <a:pt x="1920833" y="1521840"/>
                              </a:lnTo>
                              <a:lnTo>
                                <a:pt x="1906146" y="1538504"/>
                              </a:lnTo>
                              <a:lnTo>
                                <a:pt x="1891062" y="1556754"/>
                              </a:lnTo>
                              <a:lnTo>
                                <a:pt x="1875978" y="1575797"/>
                              </a:lnTo>
                              <a:lnTo>
                                <a:pt x="1860497" y="1595634"/>
                              </a:lnTo>
                              <a:lnTo>
                                <a:pt x="1827153" y="1638879"/>
                              </a:lnTo>
                              <a:lnTo>
                                <a:pt x="1792222" y="1686488"/>
                              </a:lnTo>
                              <a:lnTo>
                                <a:pt x="1714817" y="1792815"/>
                              </a:lnTo>
                              <a:lnTo>
                                <a:pt x="1671152" y="1852327"/>
                              </a:lnTo>
                              <a:lnTo>
                                <a:pt x="1624313" y="1916202"/>
                              </a:lnTo>
                              <a:lnTo>
                                <a:pt x="1607244" y="1938420"/>
                              </a:lnTo>
                              <a:lnTo>
                                <a:pt x="1590572" y="1959051"/>
                              </a:lnTo>
                              <a:lnTo>
                                <a:pt x="1573503" y="1978888"/>
                              </a:lnTo>
                              <a:lnTo>
                                <a:pt x="1555640" y="1997535"/>
                              </a:lnTo>
                              <a:lnTo>
                                <a:pt x="1537778" y="2015388"/>
                              </a:lnTo>
                              <a:lnTo>
                                <a:pt x="1519915" y="2032051"/>
                              </a:lnTo>
                              <a:lnTo>
                                <a:pt x="1501259" y="2047524"/>
                              </a:lnTo>
                              <a:lnTo>
                                <a:pt x="1482999" y="2062600"/>
                              </a:lnTo>
                              <a:lnTo>
                                <a:pt x="1463945" y="2076486"/>
                              </a:lnTo>
                              <a:lnTo>
                                <a:pt x="1444892" y="2089579"/>
                              </a:lnTo>
                              <a:lnTo>
                                <a:pt x="1425838" y="2101084"/>
                              </a:lnTo>
                              <a:lnTo>
                                <a:pt x="1406785" y="2112193"/>
                              </a:lnTo>
                              <a:lnTo>
                                <a:pt x="1387334" y="2122905"/>
                              </a:lnTo>
                              <a:lnTo>
                                <a:pt x="1367487" y="2132427"/>
                              </a:lnTo>
                              <a:lnTo>
                                <a:pt x="1347243" y="2140362"/>
                              </a:lnTo>
                              <a:lnTo>
                                <a:pt x="1327395" y="2148297"/>
                              </a:lnTo>
                              <a:lnTo>
                                <a:pt x="1307151" y="2155041"/>
                              </a:lnTo>
                              <a:lnTo>
                                <a:pt x="1286906" y="2160992"/>
                              </a:lnTo>
                              <a:lnTo>
                                <a:pt x="1266662" y="2166944"/>
                              </a:lnTo>
                              <a:lnTo>
                                <a:pt x="1246021" y="2171704"/>
                              </a:lnTo>
                              <a:lnTo>
                                <a:pt x="1225379" y="2175275"/>
                              </a:lnTo>
                              <a:lnTo>
                                <a:pt x="1203944" y="2178449"/>
                              </a:lnTo>
                              <a:lnTo>
                                <a:pt x="1183303" y="2180830"/>
                              </a:lnTo>
                              <a:lnTo>
                                <a:pt x="1162265" y="2182813"/>
                              </a:lnTo>
                              <a:lnTo>
                                <a:pt x="1140829" y="2184003"/>
                              </a:lnTo>
                              <a:lnTo>
                                <a:pt x="1119791" y="2184400"/>
                              </a:lnTo>
                              <a:lnTo>
                                <a:pt x="1098356" y="2184400"/>
                              </a:lnTo>
                              <a:lnTo>
                                <a:pt x="1076524" y="2184003"/>
                              </a:lnTo>
                              <a:lnTo>
                                <a:pt x="1055485" y="2182813"/>
                              </a:lnTo>
                              <a:lnTo>
                                <a:pt x="1034050" y="2180433"/>
                              </a:lnTo>
                              <a:lnTo>
                                <a:pt x="1012218" y="2178449"/>
                              </a:lnTo>
                              <a:lnTo>
                                <a:pt x="990386" y="2175275"/>
                              </a:lnTo>
                              <a:lnTo>
                                <a:pt x="968554" y="2172101"/>
                              </a:lnTo>
                              <a:lnTo>
                                <a:pt x="947119" y="2168134"/>
                              </a:lnTo>
                              <a:lnTo>
                                <a:pt x="924890" y="2163770"/>
                              </a:lnTo>
                              <a:lnTo>
                                <a:pt x="903454" y="2159009"/>
                              </a:lnTo>
                              <a:lnTo>
                                <a:pt x="882019" y="2153851"/>
                              </a:lnTo>
                              <a:lnTo>
                                <a:pt x="859790" y="2148297"/>
                              </a:lnTo>
                              <a:lnTo>
                                <a:pt x="838355" y="2142345"/>
                              </a:lnTo>
                              <a:lnTo>
                                <a:pt x="816126" y="2135601"/>
                              </a:lnTo>
                              <a:lnTo>
                                <a:pt x="794691" y="2128856"/>
                              </a:lnTo>
                              <a:lnTo>
                                <a:pt x="772461" y="2121318"/>
                              </a:lnTo>
                              <a:lnTo>
                                <a:pt x="751026" y="2114177"/>
                              </a:lnTo>
                              <a:lnTo>
                                <a:pt x="729591" y="2106242"/>
                              </a:lnTo>
                              <a:lnTo>
                                <a:pt x="707759" y="2098307"/>
                              </a:lnTo>
                              <a:lnTo>
                                <a:pt x="686324" y="2089975"/>
                              </a:lnTo>
                              <a:lnTo>
                                <a:pt x="643453" y="2072122"/>
                              </a:lnTo>
                              <a:lnTo>
                                <a:pt x="600583" y="2053475"/>
                              </a:lnTo>
                              <a:lnTo>
                                <a:pt x="558903" y="2034828"/>
                              </a:lnTo>
                              <a:lnTo>
                                <a:pt x="516827" y="2014991"/>
                              </a:lnTo>
                              <a:lnTo>
                                <a:pt x="475544" y="1995154"/>
                              </a:lnTo>
                              <a:lnTo>
                                <a:pt x="435056" y="1974127"/>
                              </a:lnTo>
                              <a:lnTo>
                                <a:pt x="394567" y="1953893"/>
                              </a:lnTo>
                              <a:lnTo>
                                <a:pt x="316368" y="1912632"/>
                              </a:lnTo>
                              <a:lnTo>
                                <a:pt x="300887" y="1904300"/>
                              </a:lnTo>
                              <a:lnTo>
                                <a:pt x="285803" y="1895175"/>
                              </a:lnTo>
                              <a:lnTo>
                                <a:pt x="271513" y="1886447"/>
                              </a:lnTo>
                              <a:lnTo>
                                <a:pt x="257223" y="1877718"/>
                              </a:lnTo>
                              <a:lnTo>
                                <a:pt x="244123" y="1868196"/>
                              </a:lnTo>
                              <a:lnTo>
                                <a:pt x="231024" y="1858675"/>
                              </a:lnTo>
                              <a:lnTo>
                                <a:pt x="218322" y="1848756"/>
                              </a:lnTo>
                              <a:lnTo>
                                <a:pt x="206413" y="1838838"/>
                              </a:lnTo>
                              <a:lnTo>
                                <a:pt x="194902" y="1828919"/>
                              </a:lnTo>
                              <a:lnTo>
                                <a:pt x="183390" y="1819000"/>
                              </a:lnTo>
                              <a:lnTo>
                                <a:pt x="172673" y="1808288"/>
                              </a:lnTo>
                              <a:lnTo>
                                <a:pt x="162352" y="1797973"/>
                              </a:lnTo>
                              <a:lnTo>
                                <a:pt x="152428" y="1787658"/>
                              </a:lnTo>
                              <a:lnTo>
                                <a:pt x="142902" y="1776946"/>
                              </a:lnTo>
                              <a:lnTo>
                                <a:pt x="133772" y="1766234"/>
                              </a:lnTo>
                              <a:lnTo>
                                <a:pt x="125039" y="1755918"/>
                              </a:lnTo>
                              <a:lnTo>
                                <a:pt x="116703" y="1745206"/>
                              </a:lnTo>
                              <a:lnTo>
                                <a:pt x="108764" y="1734098"/>
                              </a:lnTo>
                              <a:lnTo>
                                <a:pt x="100825" y="1723385"/>
                              </a:lnTo>
                              <a:lnTo>
                                <a:pt x="94077" y="1712277"/>
                              </a:lnTo>
                              <a:lnTo>
                                <a:pt x="87329" y="1701565"/>
                              </a:lnTo>
                              <a:lnTo>
                                <a:pt x="80581" y="1690456"/>
                              </a:lnTo>
                              <a:lnTo>
                                <a:pt x="74230" y="1679744"/>
                              </a:lnTo>
                              <a:lnTo>
                                <a:pt x="68672" y="1669032"/>
                              </a:lnTo>
                              <a:lnTo>
                                <a:pt x="57955" y="1647608"/>
                              </a:lnTo>
                              <a:lnTo>
                                <a:pt x="48031" y="1625787"/>
                              </a:lnTo>
                              <a:lnTo>
                                <a:pt x="39695" y="1605156"/>
                              </a:lnTo>
                              <a:lnTo>
                                <a:pt x="32153" y="1584526"/>
                              </a:lnTo>
                              <a:lnTo>
                                <a:pt x="25802" y="1564689"/>
                              </a:lnTo>
                              <a:lnTo>
                                <a:pt x="20245" y="1545248"/>
                              </a:lnTo>
                              <a:lnTo>
                                <a:pt x="15481" y="1526601"/>
                              </a:lnTo>
                              <a:lnTo>
                                <a:pt x="11512" y="1508351"/>
                              </a:lnTo>
                              <a:lnTo>
                                <a:pt x="8733" y="1491688"/>
                              </a:lnTo>
                              <a:lnTo>
                                <a:pt x="5954" y="1475818"/>
                              </a:lnTo>
                              <a:lnTo>
                                <a:pt x="3970" y="1460345"/>
                              </a:lnTo>
                              <a:lnTo>
                                <a:pt x="2382" y="1447253"/>
                              </a:lnTo>
                              <a:lnTo>
                                <a:pt x="1191" y="1434557"/>
                              </a:lnTo>
                              <a:lnTo>
                                <a:pt x="794" y="1423448"/>
                              </a:lnTo>
                              <a:lnTo>
                                <a:pt x="0" y="1405595"/>
                              </a:lnTo>
                              <a:lnTo>
                                <a:pt x="397" y="1394486"/>
                              </a:lnTo>
                              <a:lnTo>
                                <a:pt x="397" y="1390519"/>
                              </a:lnTo>
                              <a:lnTo>
                                <a:pt x="397" y="996950"/>
                              </a:lnTo>
                              <a:close/>
                              <a:moveTo>
                                <a:pt x="3959215" y="687387"/>
                              </a:moveTo>
                              <a:lnTo>
                                <a:pt x="3961995" y="699686"/>
                              </a:lnTo>
                              <a:lnTo>
                                <a:pt x="3965172" y="713175"/>
                              </a:lnTo>
                              <a:lnTo>
                                <a:pt x="3967953" y="726664"/>
                              </a:lnTo>
                              <a:lnTo>
                                <a:pt x="3969541" y="740153"/>
                              </a:lnTo>
                              <a:lnTo>
                                <a:pt x="3971130" y="754038"/>
                              </a:lnTo>
                              <a:lnTo>
                                <a:pt x="3972321" y="768717"/>
                              </a:lnTo>
                              <a:lnTo>
                                <a:pt x="3973513" y="784190"/>
                              </a:lnTo>
                              <a:lnTo>
                                <a:pt x="3973513" y="799266"/>
                              </a:lnTo>
                              <a:lnTo>
                                <a:pt x="3973513" y="864727"/>
                              </a:lnTo>
                              <a:lnTo>
                                <a:pt x="3045304" y="1792287"/>
                              </a:lnTo>
                              <a:lnTo>
                                <a:pt x="3031800" y="1784353"/>
                              </a:lnTo>
                              <a:lnTo>
                                <a:pt x="3018296" y="1775624"/>
                              </a:lnTo>
                              <a:lnTo>
                                <a:pt x="3004792" y="1766103"/>
                              </a:lnTo>
                              <a:lnTo>
                                <a:pt x="2991685" y="1755788"/>
                              </a:lnTo>
                              <a:lnTo>
                                <a:pt x="2978181" y="1744679"/>
                              </a:lnTo>
                              <a:lnTo>
                                <a:pt x="2964677" y="1732777"/>
                              </a:lnTo>
                              <a:lnTo>
                                <a:pt x="2951967" y="1720479"/>
                              </a:lnTo>
                              <a:lnTo>
                                <a:pt x="2938463" y="1707386"/>
                              </a:lnTo>
                              <a:lnTo>
                                <a:pt x="3959215" y="687387"/>
                              </a:lnTo>
                              <a:close/>
                              <a:moveTo>
                                <a:pt x="3576549" y="396875"/>
                              </a:moveTo>
                              <a:lnTo>
                                <a:pt x="3607516" y="404026"/>
                              </a:lnTo>
                              <a:lnTo>
                                <a:pt x="3622205" y="407999"/>
                              </a:lnTo>
                              <a:lnTo>
                                <a:pt x="3636894" y="411972"/>
                              </a:lnTo>
                              <a:lnTo>
                                <a:pt x="3638482" y="412369"/>
                              </a:lnTo>
                              <a:lnTo>
                                <a:pt x="3640864" y="412767"/>
                              </a:lnTo>
                              <a:lnTo>
                                <a:pt x="3648010" y="413958"/>
                              </a:lnTo>
                              <a:lnTo>
                                <a:pt x="3663096" y="417931"/>
                              </a:lnTo>
                              <a:lnTo>
                                <a:pt x="3673816" y="420712"/>
                              </a:lnTo>
                              <a:lnTo>
                                <a:pt x="3685329" y="423891"/>
                              </a:lnTo>
                              <a:lnTo>
                                <a:pt x="3698430" y="428261"/>
                              </a:lnTo>
                              <a:lnTo>
                                <a:pt x="3712722" y="433028"/>
                              </a:lnTo>
                              <a:lnTo>
                                <a:pt x="3727808" y="438987"/>
                              </a:lnTo>
                              <a:lnTo>
                                <a:pt x="3743689" y="446139"/>
                              </a:lnTo>
                              <a:lnTo>
                                <a:pt x="3759966" y="453687"/>
                              </a:lnTo>
                              <a:lnTo>
                                <a:pt x="3777434" y="462825"/>
                              </a:lnTo>
                              <a:lnTo>
                                <a:pt x="3794505" y="472757"/>
                              </a:lnTo>
                              <a:lnTo>
                                <a:pt x="3811973" y="484278"/>
                              </a:lnTo>
                              <a:lnTo>
                                <a:pt x="3820708" y="490237"/>
                              </a:lnTo>
                              <a:lnTo>
                                <a:pt x="3829045" y="496594"/>
                              </a:lnTo>
                              <a:lnTo>
                                <a:pt x="3837779" y="502950"/>
                              </a:lnTo>
                              <a:lnTo>
                                <a:pt x="3846513" y="510499"/>
                              </a:lnTo>
                              <a:lnTo>
                                <a:pt x="2808343" y="1549400"/>
                              </a:lnTo>
                              <a:lnTo>
                                <a:pt x="2787302" y="1522385"/>
                              </a:lnTo>
                              <a:lnTo>
                                <a:pt x="2748396" y="1472327"/>
                              </a:lnTo>
                              <a:lnTo>
                                <a:pt x="2710283" y="1424653"/>
                              </a:lnTo>
                              <a:lnTo>
                                <a:pt x="2673758" y="1378965"/>
                              </a:lnTo>
                              <a:lnTo>
                                <a:pt x="2638425" y="1335661"/>
                              </a:lnTo>
                              <a:lnTo>
                                <a:pt x="3576549" y="396875"/>
                              </a:lnTo>
                              <a:close/>
                              <a:moveTo>
                                <a:pt x="1743076" y="307975"/>
                              </a:moveTo>
                              <a:lnTo>
                                <a:pt x="461963" y="1589088"/>
                              </a:lnTo>
                              <a:lnTo>
                                <a:pt x="451645" y="1578773"/>
                              </a:lnTo>
                              <a:lnTo>
                                <a:pt x="442120" y="1568854"/>
                              </a:lnTo>
                              <a:lnTo>
                                <a:pt x="432991" y="1558538"/>
                              </a:lnTo>
                              <a:lnTo>
                                <a:pt x="424260" y="1548223"/>
                              </a:lnTo>
                              <a:lnTo>
                                <a:pt x="416323" y="1537510"/>
                              </a:lnTo>
                              <a:lnTo>
                                <a:pt x="408782" y="1527592"/>
                              </a:lnTo>
                              <a:lnTo>
                                <a:pt x="402035" y="1517276"/>
                              </a:lnTo>
                              <a:lnTo>
                                <a:pt x="395288" y="1506960"/>
                              </a:lnTo>
                              <a:lnTo>
                                <a:pt x="389335" y="1496645"/>
                              </a:lnTo>
                              <a:lnTo>
                                <a:pt x="383779" y="1486726"/>
                              </a:lnTo>
                              <a:lnTo>
                                <a:pt x="378620" y="1476807"/>
                              </a:lnTo>
                              <a:lnTo>
                                <a:pt x="374254" y="1466888"/>
                              </a:lnTo>
                              <a:lnTo>
                                <a:pt x="369888" y="1456970"/>
                              </a:lnTo>
                              <a:lnTo>
                                <a:pt x="365920" y="1447448"/>
                              </a:lnTo>
                              <a:lnTo>
                                <a:pt x="362745" y="1437926"/>
                              </a:lnTo>
                              <a:lnTo>
                                <a:pt x="359173" y="1428800"/>
                              </a:lnTo>
                              <a:lnTo>
                                <a:pt x="354013" y="1411343"/>
                              </a:lnTo>
                              <a:lnTo>
                                <a:pt x="349648" y="1394283"/>
                              </a:lnTo>
                              <a:lnTo>
                                <a:pt x="346473" y="1378809"/>
                              </a:lnTo>
                              <a:lnTo>
                                <a:pt x="344488" y="1364526"/>
                              </a:lnTo>
                              <a:lnTo>
                                <a:pt x="342901" y="1352227"/>
                              </a:lnTo>
                              <a:lnTo>
                                <a:pt x="341710" y="1341118"/>
                              </a:lnTo>
                              <a:lnTo>
                                <a:pt x="341710" y="1331993"/>
                              </a:lnTo>
                              <a:lnTo>
                                <a:pt x="341313" y="1325248"/>
                              </a:lnTo>
                              <a:lnTo>
                                <a:pt x="1343820" y="323845"/>
                              </a:lnTo>
                              <a:lnTo>
                                <a:pt x="1395413" y="320671"/>
                              </a:lnTo>
                              <a:lnTo>
                                <a:pt x="1447404" y="318291"/>
                              </a:lnTo>
                              <a:lnTo>
                                <a:pt x="1498601" y="315513"/>
                              </a:lnTo>
                              <a:lnTo>
                                <a:pt x="1549798" y="313926"/>
                              </a:lnTo>
                              <a:lnTo>
                                <a:pt x="1648620" y="310356"/>
                              </a:lnTo>
                              <a:lnTo>
                                <a:pt x="1743076" y="307975"/>
                              </a:lnTo>
                              <a:close/>
                              <a:moveTo>
                                <a:pt x="2034731" y="304800"/>
                              </a:moveTo>
                              <a:lnTo>
                                <a:pt x="2122463" y="305197"/>
                              </a:lnTo>
                              <a:lnTo>
                                <a:pt x="2156603" y="305594"/>
                              </a:lnTo>
                              <a:lnTo>
                                <a:pt x="2225676" y="304800"/>
                              </a:lnTo>
                              <a:lnTo>
                                <a:pt x="771955" y="1758950"/>
                              </a:lnTo>
                              <a:lnTo>
                                <a:pt x="740198" y="1745449"/>
                              </a:lnTo>
                              <a:lnTo>
                                <a:pt x="707249" y="1730757"/>
                              </a:lnTo>
                              <a:lnTo>
                                <a:pt x="639763" y="1699784"/>
                              </a:lnTo>
                              <a:lnTo>
                                <a:pt x="2034731" y="304800"/>
                              </a:lnTo>
                              <a:close/>
                              <a:moveTo>
                                <a:pt x="2272506" y="0"/>
                              </a:moveTo>
                              <a:lnTo>
                                <a:pt x="2354263" y="0"/>
                              </a:lnTo>
                              <a:lnTo>
                                <a:pt x="2453085" y="397"/>
                              </a:lnTo>
                              <a:lnTo>
                                <a:pt x="2507853" y="1191"/>
                              </a:lnTo>
                              <a:lnTo>
                                <a:pt x="2566194" y="1985"/>
                              </a:lnTo>
                              <a:lnTo>
                                <a:pt x="2626915" y="3177"/>
                              </a:lnTo>
                              <a:lnTo>
                                <a:pt x="2690813" y="5162"/>
                              </a:lnTo>
                              <a:lnTo>
                                <a:pt x="2756694" y="7147"/>
                              </a:lnTo>
                              <a:lnTo>
                                <a:pt x="2824559" y="9927"/>
                              </a:lnTo>
                              <a:lnTo>
                                <a:pt x="2893615" y="12706"/>
                              </a:lnTo>
                              <a:lnTo>
                                <a:pt x="2963863" y="16280"/>
                              </a:lnTo>
                              <a:lnTo>
                                <a:pt x="3035300" y="20250"/>
                              </a:lnTo>
                              <a:lnTo>
                                <a:pt x="3106737" y="25015"/>
                              </a:lnTo>
                              <a:lnTo>
                                <a:pt x="3178969" y="30574"/>
                              </a:lnTo>
                              <a:lnTo>
                                <a:pt x="3250803" y="36530"/>
                              </a:lnTo>
                              <a:lnTo>
                                <a:pt x="3321447" y="43677"/>
                              </a:lnTo>
                              <a:lnTo>
                                <a:pt x="3391297" y="50825"/>
                              </a:lnTo>
                              <a:lnTo>
                                <a:pt x="3460353" y="59560"/>
                              </a:lnTo>
                              <a:lnTo>
                                <a:pt x="3494087" y="63928"/>
                              </a:lnTo>
                              <a:lnTo>
                                <a:pt x="3527822" y="68693"/>
                              </a:lnTo>
                              <a:lnTo>
                                <a:pt x="3560763" y="73854"/>
                              </a:lnTo>
                              <a:lnTo>
                                <a:pt x="3592909" y="79016"/>
                              </a:lnTo>
                              <a:lnTo>
                                <a:pt x="3624659" y="84178"/>
                              </a:lnTo>
                              <a:lnTo>
                                <a:pt x="3656013" y="89737"/>
                              </a:lnTo>
                              <a:lnTo>
                                <a:pt x="3686175" y="95693"/>
                              </a:lnTo>
                              <a:lnTo>
                                <a:pt x="3715941" y="101649"/>
                              </a:lnTo>
                              <a:lnTo>
                                <a:pt x="3745309" y="108399"/>
                              </a:lnTo>
                              <a:lnTo>
                                <a:pt x="3773487" y="115149"/>
                              </a:lnTo>
                              <a:lnTo>
                                <a:pt x="3801269" y="122296"/>
                              </a:lnTo>
                              <a:lnTo>
                                <a:pt x="3827463" y="129047"/>
                              </a:lnTo>
                              <a:lnTo>
                                <a:pt x="3853259" y="136988"/>
                              </a:lnTo>
                              <a:lnTo>
                                <a:pt x="3877865" y="144532"/>
                              </a:lnTo>
                              <a:lnTo>
                                <a:pt x="3882628" y="145326"/>
                              </a:lnTo>
                              <a:lnTo>
                                <a:pt x="3896122" y="148900"/>
                              </a:lnTo>
                              <a:lnTo>
                                <a:pt x="3905647" y="151679"/>
                              </a:lnTo>
                              <a:lnTo>
                                <a:pt x="3916759" y="154856"/>
                              </a:lnTo>
                              <a:lnTo>
                                <a:pt x="3929459" y="158826"/>
                              </a:lnTo>
                              <a:lnTo>
                                <a:pt x="3943747" y="163988"/>
                              </a:lnTo>
                              <a:lnTo>
                                <a:pt x="3959225" y="169944"/>
                              </a:lnTo>
                              <a:lnTo>
                                <a:pt x="3975497" y="177091"/>
                              </a:lnTo>
                              <a:lnTo>
                                <a:pt x="3992959" y="185033"/>
                              </a:lnTo>
                              <a:lnTo>
                                <a:pt x="4011215" y="194165"/>
                              </a:lnTo>
                              <a:lnTo>
                                <a:pt x="4029869" y="204489"/>
                              </a:lnTo>
                              <a:lnTo>
                                <a:pt x="4048919" y="216401"/>
                              </a:lnTo>
                              <a:lnTo>
                                <a:pt x="4068763" y="229107"/>
                              </a:lnTo>
                              <a:lnTo>
                                <a:pt x="4078685" y="236254"/>
                              </a:lnTo>
                              <a:lnTo>
                                <a:pt x="4088209" y="243004"/>
                              </a:lnTo>
                              <a:lnTo>
                                <a:pt x="4098131" y="250946"/>
                              </a:lnTo>
                              <a:lnTo>
                                <a:pt x="4108053" y="258887"/>
                              </a:lnTo>
                              <a:lnTo>
                                <a:pt x="4117975" y="267225"/>
                              </a:lnTo>
                              <a:lnTo>
                                <a:pt x="4127500" y="275961"/>
                              </a:lnTo>
                              <a:lnTo>
                                <a:pt x="4137422" y="285093"/>
                              </a:lnTo>
                              <a:lnTo>
                                <a:pt x="4146947" y="294623"/>
                              </a:lnTo>
                              <a:lnTo>
                                <a:pt x="4156472" y="304550"/>
                              </a:lnTo>
                              <a:lnTo>
                                <a:pt x="4165600" y="314873"/>
                              </a:lnTo>
                              <a:lnTo>
                                <a:pt x="4175125" y="325594"/>
                              </a:lnTo>
                              <a:lnTo>
                                <a:pt x="4184253" y="336712"/>
                              </a:lnTo>
                              <a:lnTo>
                                <a:pt x="4192985" y="348227"/>
                              </a:lnTo>
                              <a:lnTo>
                                <a:pt x="4201319" y="360139"/>
                              </a:lnTo>
                              <a:lnTo>
                                <a:pt x="4209653" y="372845"/>
                              </a:lnTo>
                              <a:lnTo>
                                <a:pt x="4217987" y="385551"/>
                              </a:lnTo>
                              <a:lnTo>
                                <a:pt x="4225528" y="398654"/>
                              </a:lnTo>
                              <a:lnTo>
                                <a:pt x="4233465" y="412551"/>
                              </a:lnTo>
                              <a:lnTo>
                                <a:pt x="4240213" y="426846"/>
                              </a:lnTo>
                              <a:lnTo>
                                <a:pt x="4247356" y="441934"/>
                              </a:lnTo>
                              <a:lnTo>
                                <a:pt x="4254103" y="457023"/>
                              </a:lnTo>
                              <a:lnTo>
                                <a:pt x="4260056" y="472508"/>
                              </a:lnTo>
                              <a:lnTo>
                                <a:pt x="4266406" y="488788"/>
                              </a:lnTo>
                              <a:lnTo>
                                <a:pt x="4271565" y="505862"/>
                              </a:lnTo>
                              <a:lnTo>
                                <a:pt x="4276725" y="522539"/>
                              </a:lnTo>
                              <a:lnTo>
                                <a:pt x="4281091" y="540804"/>
                              </a:lnTo>
                              <a:lnTo>
                                <a:pt x="4285059" y="559069"/>
                              </a:lnTo>
                              <a:lnTo>
                                <a:pt x="4288631" y="577731"/>
                              </a:lnTo>
                              <a:lnTo>
                                <a:pt x="4291806" y="596790"/>
                              </a:lnTo>
                              <a:lnTo>
                                <a:pt x="4294187" y="617040"/>
                              </a:lnTo>
                              <a:lnTo>
                                <a:pt x="4296569" y="637688"/>
                              </a:lnTo>
                              <a:lnTo>
                                <a:pt x="4297759" y="658732"/>
                              </a:lnTo>
                              <a:lnTo>
                                <a:pt x="4298553" y="680174"/>
                              </a:lnTo>
                              <a:lnTo>
                                <a:pt x="4298950" y="702410"/>
                              </a:lnTo>
                              <a:lnTo>
                                <a:pt x="4298950" y="827088"/>
                              </a:lnTo>
                              <a:lnTo>
                                <a:pt x="4040187" y="827088"/>
                              </a:lnTo>
                              <a:lnTo>
                                <a:pt x="4040187" y="799691"/>
                              </a:lnTo>
                              <a:lnTo>
                                <a:pt x="4040187" y="782220"/>
                              </a:lnTo>
                              <a:lnTo>
                                <a:pt x="4039394" y="765543"/>
                              </a:lnTo>
                              <a:lnTo>
                                <a:pt x="4038203" y="748469"/>
                              </a:lnTo>
                              <a:lnTo>
                                <a:pt x="4036615" y="732587"/>
                              </a:lnTo>
                              <a:lnTo>
                                <a:pt x="4033837" y="717101"/>
                              </a:lnTo>
                              <a:lnTo>
                                <a:pt x="4031456" y="701615"/>
                              </a:lnTo>
                              <a:lnTo>
                                <a:pt x="4028281" y="686924"/>
                              </a:lnTo>
                              <a:lnTo>
                                <a:pt x="4024709" y="672630"/>
                              </a:lnTo>
                              <a:lnTo>
                                <a:pt x="4020344" y="658335"/>
                              </a:lnTo>
                              <a:lnTo>
                                <a:pt x="4016375" y="644835"/>
                              </a:lnTo>
                              <a:lnTo>
                                <a:pt x="4011613" y="631335"/>
                              </a:lnTo>
                              <a:lnTo>
                                <a:pt x="4006850" y="618629"/>
                              </a:lnTo>
                              <a:lnTo>
                                <a:pt x="4000897" y="605923"/>
                              </a:lnTo>
                              <a:lnTo>
                                <a:pt x="3995341" y="594011"/>
                              </a:lnTo>
                              <a:lnTo>
                                <a:pt x="3989387" y="582099"/>
                              </a:lnTo>
                              <a:lnTo>
                                <a:pt x="3983037" y="570981"/>
                              </a:lnTo>
                              <a:lnTo>
                                <a:pt x="3975894" y="559863"/>
                              </a:lnTo>
                              <a:lnTo>
                                <a:pt x="3969147" y="549142"/>
                              </a:lnTo>
                              <a:lnTo>
                                <a:pt x="3962400" y="538421"/>
                              </a:lnTo>
                              <a:lnTo>
                                <a:pt x="3954859" y="528495"/>
                              </a:lnTo>
                              <a:lnTo>
                                <a:pt x="3946922" y="518965"/>
                              </a:lnTo>
                              <a:lnTo>
                                <a:pt x="3939381" y="509833"/>
                              </a:lnTo>
                              <a:lnTo>
                                <a:pt x="3931444" y="501097"/>
                              </a:lnTo>
                              <a:lnTo>
                                <a:pt x="3923506" y="492362"/>
                              </a:lnTo>
                              <a:lnTo>
                                <a:pt x="3915172" y="483626"/>
                              </a:lnTo>
                              <a:lnTo>
                                <a:pt x="3906837" y="476082"/>
                              </a:lnTo>
                              <a:lnTo>
                                <a:pt x="3898503" y="468141"/>
                              </a:lnTo>
                              <a:lnTo>
                                <a:pt x="3889772" y="460994"/>
                              </a:lnTo>
                              <a:lnTo>
                                <a:pt x="3881041" y="453449"/>
                              </a:lnTo>
                              <a:lnTo>
                                <a:pt x="3872309" y="446699"/>
                              </a:lnTo>
                              <a:lnTo>
                                <a:pt x="3854847" y="433596"/>
                              </a:lnTo>
                              <a:lnTo>
                                <a:pt x="3836987" y="422081"/>
                              </a:lnTo>
                              <a:lnTo>
                                <a:pt x="3819128" y="410963"/>
                              </a:lnTo>
                              <a:lnTo>
                                <a:pt x="3802063" y="401831"/>
                              </a:lnTo>
                              <a:lnTo>
                                <a:pt x="3784600" y="393095"/>
                              </a:lnTo>
                              <a:lnTo>
                                <a:pt x="3768328" y="384757"/>
                              </a:lnTo>
                              <a:lnTo>
                                <a:pt x="3752056" y="378007"/>
                              </a:lnTo>
                              <a:lnTo>
                                <a:pt x="3736975" y="371654"/>
                              </a:lnTo>
                              <a:lnTo>
                                <a:pt x="3722291" y="366492"/>
                              </a:lnTo>
                              <a:lnTo>
                                <a:pt x="3708797" y="361727"/>
                              </a:lnTo>
                              <a:lnTo>
                                <a:pt x="3696494" y="358153"/>
                              </a:lnTo>
                              <a:lnTo>
                                <a:pt x="3675459" y="352197"/>
                              </a:lnTo>
                              <a:lnTo>
                                <a:pt x="3660378" y="349021"/>
                              </a:lnTo>
                              <a:lnTo>
                                <a:pt x="3652441" y="347036"/>
                              </a:lnTo>
                              <a:lnTo>
                                <a:pt x="3631406" y="341080"/>
                              </a:lnTo>
                              <a:lnTo>
                                <a:pt x="3609578" y="335521"/>
                              </a:lnTo>
                              <a:lnTo>
                                <a:pt x="3586956" y="330359"/>
                              </a:lnTo>
                              <a:lnTo>
                                <a:pt x="3563144" y="325197"/>
                              </a:lnTo>
                              <a:lnTo>
                                <a:pt x="3538935" y="320035"/>
                              </a:lnTo>
                              <a:lnTo>
                                <a:pt x="3514328" y="315270"/>
                              </a:lnTo>
                              <a:lnTo>
                                <a:pt x="3488928" y="310903"/>
                              </a:lnTo>
                              <a:lnTo>
                                <a:pt x="3463131" y="306138"/>
                              </a:lnTo>
                              <a:lnTo>
                                <a:pt x="3409553" y="297799"/>
                              </a:lnTo>
                              <a:lnTo>
                                <a:pt x="3353991" y="290255"/>
                              </a:lnTo>
                              <a:lnTo>
                                <a:pt x="3296841" y="283108"/>
                              </a:lnTo>
                              <a:lnTo>
                                <a:pt x="3238103" y="276755"/>
                              </a:lnTo>
                              <a:lnTo>
                                <a:pt x="3178572" y="271196"/>
                              </a:lnTo>
                              <a:lnTo>
                                <a:pt x="3118247" y="266034"/>
                              </a:lnTo>
                              <a:lnTo>
                                <a:pt x="3057128" y="261269"/>
                              </a:lnTo>
                              <a:lnTo>
                                <a:pt x="2996009" y="257299"/>
                              </a:lnTo>
                              <a:lnTo>
                                <a:pt x="2934494" y="253328"/>
                              </a:lnTo>
                              <a:lnTo>
                                <a:pt x="2874169" y="250549"/>
                              </a:lnTo>
                              <a:lnTo>
                                <a:pt x="2813447" y="247769"/>
                              </a:lnTo>
                              <a:lnTo>
                                <a:pt x="2754313" y="245387"/>
                              </a:lnTo>
                              <a:lnTo>
                                <a:pt x="2696369" y="243401"/>
                              </a:lnTo>
                              <a:lnTo>
                                <a:pt x="2639615" y="241813"/>
                              </a:lnTo>
                              <a:lnTo>
                                <a:pt x="2531665" y="239034"/>
                              </a:lnTo>
                              <a:lnTo>
                                <a:pt x="2433241" y="237843"/>
                              </a:lnTo>
                              <a:lnTo>
                                <a:pt x="2345531" y="237445"/>
                              </a:lnTo>
                              <a:lnTo>
                                <a:pt x="2272109" y="237445"/>
                              </a:lnTo>
                              <a:lnTo>
                                <a:pt x="2214563" y="237843"/>
                              </a:lnTo>
                              <a:lnTo>
                                <a:pt x="2155825" y="238637"/>
                              </a:lnTo>
                              <a:lnTo>
                                <a:pt x="2098278" y="237843"/>
                              </a:lnTo>
                              <a:lnTo>
                                <a:pt x="2040731" y="237445"/>
                              </a:lnTo>
                              <a:lnTo>
                                <a:pt x="1967309" y="237445"/>
                              </a:lnTo>
                              <a:lnTo>
                                <a:pt x="1879997" y="237843"/>
                              </a:lnTo>
                              <a:lnTo>
                                <a:pt x="1781175" y="239034"/>
                              </a:lnTo>
                              <a:lnTo>
                                <a:pt x="1673622" y="241813"/>
                              </a:lnTo>
                              <a:lnTo>
                                <a:pt x="1616472" y="243401"/>
                              </a:lnTo>
                              <a:lnTo>
                                <a:pt x="1558925" y="245387"/>
                              </a:lnTo>
                              <a:lnTo>
                                <a:pt x="1499791" y="247769"/>
                              </a:lnTo>
                              <a:lnTo>
                                <a:pt x="1439069" y="250549"/>
                              </a:lnTo>
                              <a:lnTo>
                                <a:pt x="1378347" y="253328"/>
                              </a:lnTo>
                              <a:lnTo>
                                <a:pt x="1317228" y="257299"/>
                              </a:lnTo>
                              <a:lnTo>
                                <a:pt x="1256109" y="261269"/>
                              </a:lnTo>
                              <a:lnTo>
                                <a:pt x="1195387" y="266034"/>
                              </a:lnTo>
                              <a:lnTo>
                                <a:pt x="1134666" y="271196"/>
                              </a:lnTo>
                              <a:lnTo>
                                <a:pt x="1075134" y="276755"/>
                              </a:lnTo>
                              <a:lnTo>
                                <a:pt x="1016397" y="283108"/>
                              </a:lnTo>
                              <a:lnTo>
                                <a:pt x="959644" y="290255"/>
                              </a:lnTo>
                              <a:lnTo>
                                <a:pt x="903684" y="297799"/>
                              </a:lnTo>
                              <a:lnTo>
                                <a:pt x="850106" y="306138"/>
                              </a:lnTo>
                              <a:lnTo>
                                <a:pt x="824309" y="310903"/>
                              </a:lnTo>
                              <a:lnTo>
                                <a:pt x="798909" y="315270"/>
                              </a:lnTo>
                              <a:lnTo>
                                <a:pt x="774303" y="320035"/>
                              </a:lnTo>
                              <a:lnTo>
                                <a:pt x="750094" y="325197"/>
                              </a:lnTo>
                              <a:lnTo>
                                <a:pt x="726281" y="330359"/>
                              </a:lnTo>
                              <a:lnTo>
                                <a:pt x="703659" y="335521"/>
                              </a:lnTo>
                              <a:lnTo>
                                <a:pt x="681831" y="341080"/>
                              </a:lnTo>
                              <a:lnTo>
                                <a:pt x="660797" y="347036"/>
                              </a:lnTo>
                              <a:lnTo>
                                <a:pt x="652463" y="349021"/>
                              </a:lnTo>
                              <a:lnTo>
                                <a:pt x="637778" y="352197"/>
                              </a:lnTo>
                              <a:lnTo>
                                <a:pt x="616744" y="358153"/>
                              </a:lnTo>
                              <a:lnTo>
                                <a:pt x="604441" y="361727"/>
                              </a:lnTo>
                              <a:lnTo>
                                <a:pt x="590550" y="366492"/>
                              </a:lnTo>
                              <a:lnTo>
                                <a:pt x="576263" y="371654"/>
                              </a:lnTo>
                              <a:lnTo>
                                <a:pt x="560785" y="378007"/>
                              </a:lnTo>
                              <a:lnTo>
                                <a:pt x="544910" y="384757"/>
                              </a:lnTo>
                              <a:lnTo>
                                <a:pt x="528638" y="393095"/>
                              </a:lnTo>
                              <a:lnTo>
                                <a:pt x="511175" y="401831"/>
                              </a:lnTo>
                              <a:lnTo>
                                <a:pt x="494110" y="410963"/>
                              </a:lnTo>
                              <a:lnTo>
                                <a:pt x="476250" y="422081"/>
                              </a:lnTo>
                              <a:lnTo>
                                <a:pt x="458391" y="433596"/>
                              </a:lnTo>
                              <a:lnTo>
                                <a:pt x="440928" y="446699"/>
                              </a:lnTo>
                              <a:lnTo>
                                <a:pt x="432197" y="453449"/>
                              </a:lnTo>
                              <a:lnTo>
                                <a:pt x="423466" y="460994"/>
                              </a:lnTo>
                              <a:lnTo>
                                <a:pt x="415131" y="468141"/>
                              </a:lnTo>
                              <a:lnTo>
                                <a:pt x="406400" y="476082"/>
                              </a:lnTo>
                              <a:lnTo>
                                <a:pt x="398066" y="483626"/>
                              </a:lnTo>
                              <a:lnTo>
                                <a:pt x="389731" y="492362"/>
                              </a:lnTo>
                              <a:lnTo>
                                <a:pt x="381794" y="501097"/>
                              </a:lnTo>
                              <a:lnTo>
                                <a:pt x="373856" y="509833"/>
                              </a:lnTo>
                              <a:lnTo>
                                <a:pt x="366316" y="518965"/>
                              </a:lnTo>
                              <a:lnTo>
                                <a:pt x="358378" y="528495"/>
                              </a:lnTo>
                              <a:lnTo>
                                <a:pt x="351235" y="538421"/>
                              </a:lnTo>
                              <a:lnTo>
                                <a:pt x="343694" y="549142"/>
                              </a:lnTo>
                              <a:lnTo>
                                <a:pt x="336947" y="559863"/>
                              </a:lnTo>
                              <a:lnTo>
                                <a:pt x="330200" y="570981"/>
                              </a:lnTo>
                              <a:lnTo>
                                <a:pt x="323850" y="582099"/>
                              </a:lnTo>
                              <a:lnTo>
                                <a:pt x="317897" y="594011"/>
                              </a:lnTo>
                              <a:lnTo>
                                <a:pt x="312341" y="605923"/>
                              </a:lnTo>
                              <a:lnTo>
                                <a:pt x="306388" y="618629"/>
                              </a:lnTo>
                              <a:lnTo>
                                <a:pt x="301625" y="631335"/>
                              </a:lnTo>
                              <a:lnTo>
                                <a:pt x="297260" y="644835"/>
                              </a:lnTo>
                              <a:lnTo>
                                <a:pt x="292497" y="658335"/>
                              </a:lnTo>
                              <a:lnTo>
                                <a:pt x="288528" y="672630"/>
                              </a:lnTo>
                              <a:lnTo>
                                <a:pt x="284956" y="686924"/>
                              </a:lnTo>
                              <a:lnTo>
                                <a:pt x="281781" y="701615"/>
                              </a:lnTo>
                              <a:lnTo>
                                <a:pt x="279003" y="717101"/>
                              </a:lnTo>
                              <a:lnTo>
                                <a:pt x="276622" y="732587"/>
                              </a:lnTo>
                              <a:lnTo>
                                <a:pt x="275035" y="748469"/>
                              </a:lnTo>
                              <a:lnTo>
                                <a:pt x="273844" y="765543"/>
                              </a:lnTo>
                              <a:lnTo>
                                <a:pt x="273050" y="782220"/>
                              </a:lnTo>
                              <a:lnTo>
                                <a:pt x="273050" y="799691"/>
                              </a:lnTo>
                              <a:lnTo>
                                <a:pt x="273050" y="827088"/>
                              </a:lnTo>
                              <a:lnTo>
                                <a:pt x="0" y="827088"/>
                              </a:lnTo>
                              <a:lnTo>
                                <a:pt x="0" y="702410"/>
                              </a:lnTo>
                              <a:lnTo>
                                <a:pt x="397" y="680174"/>
                              </a:lnTo>
                              <a:lnTo>
                                <a:pt x="1191" y="658732"/>
                              </a:lnTo>
                              <a:lnTo>
                                <a:pt x="2381" y="637688"/>
                              </a:lnTo>
                              <a:lnTo>
                                <a:pt x="4763" y="617040"/>
                              </a:lnTo>
                              <a:lnTo>
                                <a:pt x="7144" y="596790"/>
                              </a:lnTo>
                              <a:lnTo>
                                <a:pt x="10319" y="577731"/>
                              </a:lnTo>
                              <a:lnTo>
                                <a:pt x="13891" y="559069"/>
                              </a:lnTo>
                              <a:lnTo>
                                <a:pt x="18256" y="540804"/>
                              </a:lnTo>
                              <a:lnTo>
                                <a:pt x="22622" y="522539"/>
                              </a:lnTo>
                              <a:lnTo>
                                <a:pt x="27781" y="505862"/>
                              </a:lnTo>
                              <a:lnTo>
                                <a:pt x="33338" y="488788"/>
                              </a:lnTo>
                              <a:lnTo>
                                <a:pt x="38894" y="472508"/>
                              </a:lnTo>
                              <a:lnTo>
                                <a:pt x="44847" y="457023"/>
                              </a:lnTo>
                              <a:lnTo>
                                <a:pt x="51991" y="441934"/>
                              </a:lnTo>
                              <a:lnTo>
                                <a:pt x="58738" y="426846"/>
                              </a:lnTo>
                              <a:lnTo>
                                <a:pt x="65485" y="412551"/>
                              </a:lnTo>
                              <a:lnTo>
                                <a:pt x="73422" y="398654"/>
                              </a:lnTo>
                              <a:lnTo>
                                <a:pt x="81360" y="385551"/>
                              </a:lnTo>
                              <a:lnTo>
                                <a:pt x="89297" y="372845"/>
                              </a:lnTo>
                              <a:lnTo>
                                <a:pt x="97631" y="360139"/>
                              </a:lnTo>
                              <a:lnTo>
                                <a:pt x="106363" y="348227"/>
                              </a:lnTo>
                              <a:lnTo>
                                <a:pt x="115094" y="336712"/>
                              </a:lnTo>
                              <a:lnTo>
                                <a:pt x="123825" y="325594"/>
                              </a:lnTo>
                              <a:lnTo>
                                <a:pt x="133350" y="314873"/>
                              </a:lnTo>
                              <a:lnTo>
                                <a:pt x="142478" y="304550"/>
                              </a:lnTo>
                              <a:lnTo>
                                <a:pt x="152003" y="294623"/>
                              </a:lnTo>
                              <a:lnTo>
                                <a:pt x="161528" y="285093"/>
                              </a:lnTo>
                              <a:lnTo>
                                <a:pt x="171450" y="275961"/>
                              </a:lnTo>
                              <a:lnTo>
                                <a:pt x="180975" y="267225"/>
                              </a:lnTo>
                              <a:lnTo>
                                <a:pt x="190897" y="258887"/>
                              </a:lnTo>
                              <a:lnTo>
                                <a:pt x="200819" y="250946"/>
                              </a:lnTo>
                              <a:lnTo>
                                <a:pt x="210741" y="243004"/>
                              </a:lnTo>
                              <a:lnTo>
                                <a:pt x="220663" y="236254"/>
                              </a:lnTo>
                              <a:lnTo>
                                <a:pt x="230188" y="229107"/>
                              </a:lnTo>
                              <a:lnTo>
                                <a:pt x="250031" y="216401"/>
                              </a:lnTo>
                              <a:lnTo>
                                <a:pt x="269081" y="204489"/>
                              </a:lnTo>
                              <a:lnTo>
                                <a:pt x="288131" y="194165"/>
                              </a:lnTo>
                              <a:lnTo>
                                <a:pt x="305991" y="185033"/>
                              </a:lnTo>
                              <a:lnTo>
                                <a:pt x="323453" y="177091"/>
                              </a:lnTo>
                              <a:lnTo>
                                <a:pt x="340122" y="169944"/>
                              </a:lnTo>
                              <a:lnTo>
                                <a:pt x="355203" y="163988"/>
                              </a:lnTo>
                              <a:lnTo>
                                <a:pt x="369491" y="158826"/>
                              </a:lnTo>
                              <a:lnTo>
                                <a:pt x="382588" y="154856"/>
                              </a:lnTo>
                              <a:lnTo>
                                <a:pt x="393700" y="151679"/>
                              </a:lnTo>
                              <a:lnTo>
                                <a:pt x="403225" y="148900"/>
                              </a:lnTo>
                              <a:lnTo>
                                <a:pt x="416719" y="145326"/>
                              </a:lnTo>
                              <a:lnTo>
                                <a:pt x="421481" y="144532"/>
                              </a:lnTo>
                              <a:lnTo>
                                <a:pt x="450453" y="135400"/>
                              </a:lnTo>
                              <a:lnTo>
                                <a:pt x="480616" y="127061"/>
                              </a:lnTo>
                              <a:lnTo>
                                <a:pt x="511969" y="118723"/>
                              </a:lnTo>
                              <a:lnTo>
                                <a:pt x="544910" y="110384"/>
                              </a:lnTo>
                              <a:lnTo>
                                <a:pt x="578644" y="103237"/>
                              </a:lnTo>
                              <a:lnTo>
                                <a:pt x="613569" y="95693"/>
                              </a:lnTo>
                              <a:lnTo>
                                <a:pt x="649288" y="88943"/>
                              </a:lnTo>
                              <a:lnTo>
                                <a:pt x="686197" y="82193"/>
                              </a:lnTo>
                              <a:lnTo>
                                <a:pt x="724297" y="76237"/>
                              </a:lnTo>
                              <a:lnTo>
                                <a:pt x="762397" y="70281"/>
                              </a:lnTo>
                              <a:lnTo>
                                <a:pt x="801291" y="64722"/>
                              </a:lnTo>
                              <a:lnTo>
                                <a:pt x="840978" y="59560"/>
                              </a:lnTo>
                              <a:lnTo>
                                <a:pt x="881856" y="54398"/>
                              </a:lnTo>
                              <a:lnTo>
                                <a:pt x="922337" y="49633"/>
                              </a:lnTo>
                              <a:lnTo>
                                <a:pt x="963613" y="45266"/>
                              </a:lnTo>
                              <a:lnTo>
                                <a:pt x="1005284" y="40898"/>
                              </a:lnTo>
                              <a:lnTo>
                                <a:pt x="1047353" y="36927"/>
                              </a:lnTo>
                              <a:lnTo>
                                <a:pt x="1089422" y="32957"/>
                              </a:lnTo>
                              <a:lnTo>
                                <a:pt x="1173956" y="26604"/>
                              </a:lnTo>
                              <a:lnTo>
                                <a:pt x="1258887" y="21045"/>
                              </a:lnTo>
                              <a:lnTo>
                                <a:pt x="1343025" y="16280"/>
                              </a:lnTo>
                              <a:lnTo>
                                <a:pt x="1425972" y="11912"/>
                              </a:lnTo>
                              <a:lnTo>
                                <a:pt x="1506934" y="8339"/>
                              </a:lnTo>
                              <a:lnTo>
                                <a:pt x="1586309" y="5956"/>
                              </a:lnTo>
                              <a:lnTo>
                                <a:pt x="1662509" y="3574"/>
                              </a:lnTo>
                              <a:lnTo>
                                <a:pt x="2157809" y="1191"/>
                              </a:lnTo>
                              <a:lnTo>
                                <a:pt x="2210991" y="397"/>
                              </a:lnTo>
                              <a:lnTo>
                                <a:pt x="227250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.1pt;margin-top:129.75pt;height:29.25pt;width:57.5pt;z-index:251662336;v-text-anchor:middle;mso-width-relative:page;mso-height-relative:page;" fillcolor="#2A3D52 [3204]" filled="t" stroked="f" coordsize="4300538,2184400" o:gfxdata="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" path="m397,996950l273498,996950,273498,1316328,273101,1327437,273498,1339736,274292,1355605,276276,1374649,278261,1385361,279849,1396470,282230,1408769,285406,1421068,288979,1434160,292948,1448046,297711,1461932,302872,1476215,308826,1490894,315574,1505971,323513,1521047,331452,1536123,340979,1551596,351696,1567069,362811,1582542,374719,1598412,388216,1613885,402903,1628961,418384,1644037,435453,1658716,443788,1665858,453315,1673396,462842,1680141,472369,1687282,482689,1694027,493010,1701168,504125,1707913,515239,1714260,526751,1721005,539056,1727353,550964,1733304,564064,1739255,572003,1743223,637896,1773375,669652,1788054,701408,1802337,732767,1816223,763332,1829316,794294,1841615,824462,1853517,854233,1864229,883607,1873751,912981,1882876,941958,1890414,956645,1893985,970936,1897159,985226,1899936,998722,1902316,1013012,1904300,1027302,1906284,1041195,1907871,1055089,1909061,1068982,1909458,1082875,1909854,1096371,1909854,1110264,1909458,1124158,1908664,1137654,1907474,1151547,1905490,1164646,1903507,1178143,1900729,1191639,1897952,1204738,1893985,1218234,1890017,1231731,1885256,1245227,1880495,1257929,1874941,1271425,1868990,1284922,1861849,1297624,1855104,1310723,1847169,1324220,1839234,1336922,1830109,1350021,1820587,1363121,1810669,1376220,1800354,1389319,1788451,1402418,1776946,1415121,1764250,1428220,1751157,1441319,1737271,1454022,1722989,1467121,1707913,1479823,1692043,1603671,1533346,1640984,1484547,1677503,1438524,1712038,1394883,1745779,1354018,1762053,1334578,1777931,1315931,1793809,1297681,1810084,1280621,1825962,1263958,1841443,1248088,1857321,1233012,1873199,1218729,1889077,1205240,1904558,1192941,1920436,1181039,1936711,1169930,1952986,1159615,1969261,1150489,1985932,1141761,2002604,1134223,2020070,1127082,2037139,1121527,2055001,1116370,2072864,1112005,2091918,1109228,2110971,1106451,2130421,1105261,2150269,1104864,2160590,1104864,2170910,1105261,2181231,1106054,2191949,1106848,2201872,1108435,2211796,1109625,2221720,1111212,2231247,1113592,2241170,1115576,2250697,1117957,2259827,1120734,2269353,1123511,2288010,1130256,2306270,1137794,2324529,1146125,2341995,1155647,2359858,1165962,2376927,1177468,2394392,1189370,2411461,1202463,2428927,1216349,2445599,1231028,2462667,1246501,2479736,1262371,2496805,1279827,2513874,1297284,2531339,1315931,2548408,1334975,2565874,1354812,2583339,1375442,2619462,1419084,2656378,1464709,2694485,1513112,2734180,1564292,2835005,1692043,2847707,1707913,2860807,1722989,2873906,1737271,2886608,1751157,2899707,1764250,2912410,1776946,2925509,1788451,2938608,1800354,2951708,1810669,2964807,1820587,2977906,1830109,2990609,1839234,3004105,1847169,3017204,1855104,3029907,1861849,3043403,1868990,3056899,1874941,3069601,1880495,3083097,1885256,3096594,1890017,3110090,1893985,3123189,1897952,3136685,1900729,3150182,1903507,3164075,1905490,3177174,1907474,3190671,1908664,3204564,1909458,3218457,1909854,3232350,1909854,3245846,1909458,3259739,1909061,3273633,1907871,3287923,1906284,3301816,1904300,3316106,1902316,3330396,1899936,3344289,1897159,3358580,1893985,3372870,1890414,3401847,1882876,3431221,1873751,3460595,1864229,3490367,1853517,3520535,1841615,3551497,1829316,3582459,1816223,3613421,1802337,3645176,1788054,3676932,1773375,3742825,1743223,3750765,1739255,3763467,1733304,3775772,1727353,3787681,1721005,3799192,1714260,3810307,1707913,3821421,1701168,3831742,1694423,3842063,1687679,3851987,1680141,3861513,1673396,3870643,1665858,3879376,1658716,3896048,1644037,3911925,1628961,3926216,1613885,3939712,1598412,3952017,1582939,3963529,1567466,3973849,1551993,3982979,1536520,3991315,1521444,3999254,1505971,4005605,1491291,4011560,1476612,4017514,1461932,4022277,1448046,4025850,1434160,4029422,1421068,4032598,1408372,4034979,1396470,4036964,1384964,4038552,1374252,4040537,1354812,4041331,1338942,4042125,1326246,4041331,1314344,4041331,996950,4300141,996950,4300141,1390519,4300141,1394486,4300538,1405595,4299744,1423448,4299347,1434557,4298157,1447253,4296965,1460345,4294584,1475818,4292599,1491688,4289027,1508351,4285057,1526601,4280293,1545248,4275133,1564689,4268782,1584526,4260843,1605156,4252904,1625787,4243377,1647608,4232263,1669032,4226309,1679744,4220355,1690456,4214003,1701565,4206858,1712277,4199713,1723385,4191774,1734098,4184232,1745206,4175896,1755918,4167163,1766234,4157637,1776946,4148110,1787658,4138186,1797973,4128263,1808288,4117545,1819000,4106430,1828919,4094522,1838838,4082613,1848756,4069911,1858675,4056812,1868196,4043315,1877718,4029422,1886447,4014735,1895175,3999651,1904300,3984170,1912632,3905971,1953893,3865879,1974127,3824994,1995154,3783711,2014991,3742429,2034828,3699955,2053475,3657085,2072122,3614214,2089975,3592779,2098307,3571344,2106242,3549512,2114177,3528077,2121318,3505847,2128856,3484412,2135601,3462977,2142345,3440748,2148297,3419313,2153851,3397084,2159009,3375649,2163770,3353419,2168134,3331984,2172101,3310152,2175275,3288320,2178449,3266885,2180433,3245053,2182813,3224014,2184003,3202182,2184400,3181144,2184400,3159709,2184003,3138273,2182813,3117235,2180830,3096594,2178449,3075555,2175275,3054517,2171704,3034273,2166944,3013631,2160992,2993387,2155041,2973143,2148297,2953295,2140362,2933448,2132427,2913601,2122905,2894150,2112193,2874700,2101084,2855646,2089579,2836593,2076486,2817936,2062600,2799279,2047524,2781020,2032051,2763157,2015388,2744897,1997535,2727829,1978888,2709966,1959051,2693294,1938420,2676225,1916202,2629385,1852327,2586118,1792815,2508317,1686488,2473385,1638879,2440438,1595634,2424560,1575797,2409476,1556754,2394392,1538504,2379705,1521840,2365018,1505971,2351125,1491291,2336835,1477405,2322941,1464313,2309048,1452807,2295552,1442095,2281659,1432177,2267766,1423448,2253873,1415513,2239582,1409165,2225689,1403611,2218544,1400834,2211399,1398850,2203857,1396470,2196712,1395280,2189170,1393693,2181231,1392899,2174086,1391709,2166147,1390915,2158208,1390519,2150269,1390519,2142727,1390519,2134788,1390915,2126849,1391709,2119307,1392899,2111368,1393693,2104223,1395280,2096681,1396470,2089536,1398850,2081994,1400834,2075246,1403611,2060956,1409165,2046665,1415513,2032772,1423448,2018879,1432177,2005383,1442095,1991490,1452807,1977597,1464313,1963703,1477405,1949810,1491291,1935520,1505971,1920833,1521840,1906146,1538504,1891062,1556754,1875978,1575797,1860497,1595634,1827153,1638879,1792222,1686488,1714817,1792815,1671152,1852327,1624313,1916202,1607244,1938420,1590572,1959051,1573503,1978888,1555640,1997535,1537778,2015388,1519915,2032051,1501259,2047524,1482999,2062600,1463945,2076486,1444892,2089579,1425838,2101084,1406785,2112193,1387334,2122905,1367487,2132427,1347243,2140362,1327395,2148297,1307151,2155041,1286906,2160992,1266662,2166944,1246021,2171704,1225379,2175275,1203944,2178449,1183303,2180830,1162265,2182813,1140829,2184003,1119791,2184400,1098356,2184400,1076524,2184003,1055485,2182813,1034050,2180433,1012218,2178449,990386,2175275,968554,2172101,947119,2168134,924890,2163770,903454,2159009,882019,2153851,859790,2148297,838355,2142345,816126,2135601,794691,2128856,772461,2121318,751026,2114177,729591,2106242,707759,2098307,686324,2089975,643453,2072122,600583,2053475,558903,2034828,516827,2014991,475544,1995154,435056,1974127,394567,1953893,316368,1912632,300887,1904300,285803,1895175,271513,1886447,257223,1877718,244123,1868196,231024,1858675,218322,1848756,206413,1838838,194902,1828919,183390,1819000,172673,1808288,162352,1797973,152428,1787658,142902,1776946,133772,1766234,125039,1755918,116703,1745206,108764,1734098,100825,1723385,94077,1712277,87329,1701565,80581,1690456,74230,1679744,68672,1669032,57955,1647608,48031,1625787,39695,1605156,32153,1584526,25802,1564689,20245,1545248,15481,1526601,11512,1508351,8733,1491688,5954,1475818,3970,1460345,2382,1447253,1191,1434557,794,1423448,0,1405595,397,1394486,397,1390519,397,996950xm3959215,687387l3961995,699686,3965172,713175,3967953,726664,3969541,740153,3971130,754038,3972321,768717,3973513,784190,3973513,799266,3973513,864727,3045304,1792287,3031800,1784353,3018296,1775624,3004792,1766103,2991685,1755788,2978181,1744679,2964677,1732777,2951967,1720479,2938463,1707386,3959215,687387xm3576549,396875l3607516,404026,3622205,407999,3636894,411972,3638482,412369,3640864,412767,3648010,413958,3663096,417931,3673816,420712,3685329,423891,3698430,428261,3712722,433028,3727808,438987,3743689,446139,3759966,453687,3777434,462825,3794505,472757,3811973,484278,3820708,490237,3829045,496594,3837779,502950,3846513,510499,2808343,1549400,2787302,1522385,2748396,1472327,2710283,1424653,2673758,1378965,2638425,1335661,3576549,396875xm1743076,307975l461963,1589088,451645,1578773,442120,1568854,432991,1558538,424260,1548223,416323,1537510,408782,1527592,402035,1517276,395288,1506960,389335,1496645,383779,1486726,378620,1476807,374254,1466888,369888,1456970,365920,1447448,362745,1437926,359173,1428800,354013,1411343,349648,1394283,346473,1378809,344488,1364526,342901,1352227,341710,1341118,341710,1331993,341313,1325248,1343820,323845,1395413,320671,1447404,318291,1498601,315513,1549798,313926,1648620,310356,1743076,307975xm2034731,304800l2122463,305197,2156603,305594,2225676,304800,771955,1758950,740198,1745449,707249,1730757,639763,1699784,2034731,304800xm2272506,0l2354263,0,2453085,397,2507853,1191,2566194,1985,2626915,3177,2690813,5162,2756694,7147,2824559,9927,2893615,12706,2963863,16280,3035300,20250,3106737,25015,3178969,30574,3250803,36530,3321447,43677,3391297,50825,3460353,59560,3494087,63928,3527822,68693,3560763,73854,3592909,79016,3624659,84178,3656013,89737,3686175,95693,3715941,101649,3745309,108399,3773487,115149,3801269,122296,3827463,129047,3853259,136988,3877865,144532,3882628,145326,3896122,148900,3905647,151679,3916759,154856,3929459,158826,3943747,163988,3959225,169944,3975497,177091,3992959,185033,4011215,194165,4029869,204489,4048919,216401,4068763,229107,4078685,236254,4088209,243004,4098131,250946,4108053,258887,4117975,267225,4127500,275961,4137422,285093,4146947,294623,4156472,304550,4165600,314873,4175125,325594,4184253,336712,4192985,348227,4201319,360139,4209653,372845,4217987,385551,4225528,398654,4233465,412551,4240213,426846,4247356,441934,4254103,457023,4260056,472508,4266406,488788,4271565,505862,4276725,522539,4281091,540804,4285059,559069,4288631,577731,4291806,596790,4294187,617040,4296569,637688,4297759,658732,4298553,680174,4298950,702410,4298950,827088,4040187,827088,4040187,799691,4040187,782220,4039394,765543,4038203,748469,4036615,732587,4033837,717101,4031456,701615,4028281,686924,4024709,672630,4020344,658335,4016375,644835,4011613,631335,4006850,618629,4000897,605923,3995341,594011,3989387,582099,3983037,570981,3975894,559863,3969147,549142,3962400,538421,3954859,528495,3946922,518965,3939381,509833,3931444,501097,3923506,492362,3915172,483626,3906837,476082,3898503,468141,3889772,460994,3881041,453449,3872309,446699,3854847,433596,3836987,422081,3819128,410963,3802063,401831,3784600,393095,3768328,384757,3752056,378007,3736975,371654,3722291,366492,3708797,361727,3696494,358153,3675459,352197,3660378,349021,3652441,347036,3631406,341080,3609578,335521,3586956,330359,3563144,325197,3538935,320035,3514328,315270,3488928,310903,3463131,306138,3409553,297799,3353991,290255,3296841,283108,3238103,276755,3178572,271196,3118247,266034,3057128,261269,2996009,257299,2934494,253328,2874169,250549,2813447,247769,2754313,245387,2696369,243401,2639615,241813,2531665,239034,2433241,237843,2345531,237445,2272109,237445,2214563,237843,2155825,238637,2098278,237843,2040731,237445,1967309,237445,1879997,237843,1781175,239034,1673622,241813,1616472,243401,1558925,245387,1499791,247769,1439069,250549,1378347,253328,1317228,257299,1256109,261269,1195387,266034,1134666,271196,1075134,276755,1016397,283108,959644,290255,903684,297799,850106,306138,824309,310903,798909,315270,774303,320035,750094,325197,726281,330359,703659,335521,681831,341080,660797,347036,652463,349021,637778,352197,616744,358153,604441,361727,590550,366492,576263,371654,560785,378007,544910,384757,528638,393095,511175,401831,494110,410963,476250,422081,458391,433596,440928,446699,432197,453449,423466,460994,415131,468141,406400,476082,398066,483626,389731,492362,381794,501097,373856,509833,366316,518965,358378,528495,351235,538421,343694,549142,336947,559863,330200,570981,323850,582099,317897,594011,312341,605923,306388,618629,301625,631335,297260,644835,292497,658335,288528,672630,284956,686924,281781,701615,279003,717101,276622,732587,275035,748469,273844,765543,273050,782220,273050,799691,273050,827088,0,827088,0,702410,397,680174,1191,658732,2381,637688,4763,617040,7144,596790,10319,577731,13891,559069,18256,540804,22622,522539,27781,505862,33338,488788,38894,472508,44847,457023,51991,441934,58738,426846,65485,412551,73422,398654,81360,385551,89297,372845,97631,360139,106363,348227,115094,336712,123825,325594,133350,314873,142478,304550,152003,294623,161528,285093,171450,275961,180975,267225,190897,258887,200819,250946,210741,243004,220663,236254,230188,229107,250031,216401,269081,204489,288131,194165,305991,185033,323453,177091,340122,169944,355203,163988,369491,158826,382588,154856,393700,151679,403225,148900,416719,145326,421481,144532,450453,135400,480616,127061,511969,118723,544910,110384,578644,103237,613569,95693,649288,88943,686197,82193,724297,76237,762397,70281,801291,64722,840978,59560,881856,54398,922337,49633,963613,45266,1005284,40898,1047353,36927,1089422,32957,1173956,26604,1258887,21045,1343025,16280,1425972,11912,1506934,8339,1586309,5956,1662509,3574,2157809,1191,2210991,397,2272506,0xe">
                <v:path o:connectlocs="50553,248450;75359,283107;113712,303874;172018,323629;204575,321876;235918,303941;301908,223638;340059,192757;375582,188577;409487,204354;464287,265846;510123,313920;541803,324371;577663,319988;643181,292479;671087,269015;685511,235370;729662,248181;715574,289175;693263,314190;621005,352150;565800,369141;515246,368265;469208,342508;404094,258631;374234,237325;356034,237325;326174,258631;261128,342508;215090,368265;164468,369141;109263,352150;37072,314190;14829,289175;674,248181;674534,130641;607329,67447;638475,77102;607329,67447;63551,249293;236953,54497;345515,51799;539816,5195;640771,19569;681139,32997;708972,55333;726225,88803;685924,130101;676354,97036;657551,75915;620216,58977;529505,45211;366077,40555;202987,45211;112209,58977;74873,75915;56070,97036;46501,130101;3841,88803;21026,55333;48927,32997;92530,18759;184993,560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1584325</wp:posOffset>
                </wp:positionV>
                <wp:extent cx="500380" cy="497840"/>
                <wp:effectExtent l="0" t="0" r="0" b="0"/>
                <wp:wrapNone/>
                <wp:docPr id="7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00412" cy="497926"/>
                        </a:xfrm>
                        <a:custGeom>
                          <a:avLst/>
                          <a:gdLst>
                            <a:gd name="T0" fmla="*/ 61580152 w 6030"/>
                            <a:gd name="T1" fmla="*/ 116692035 h 6002"/>
                            <a:gd name="T2" fmla="*/ 199662 w 6030"/>
                            <a:gd name="T3" fmla="*/ 309482875 h 6002"/>
                            <a:gd name="T4" fmla="*/ 65672269 w 6030"/>
                            <a:gd name="T5" fmla="*/ 487413091 h 6002"/>
                            <a:gd name="T6" fmla="*/ 254404694 w 6030"/>
                            <a:gd name="T7" fmla="*/ 595428006 h 6002"/>
                            <a:gd name="T8" fmla="*/ 487650619 w 6030"/>
                            <a:gd name="T9" fmla="*/ 535286624 h 6002"/>
                            <a:gd name="T10" fmla="*/ 600930197 w 6030"/>
                            <a:gd name="T11" fmla="*/ 323944636 h 6002"/>
                            <a:gd name="T12" fmla="*/ 481862010 w 6030"/>
                            <a:gd name="T13" fmla="*/ 59143747 h 6002"/>
                            <a:gd name="T14" fmla="*/ 323769756 w 6030"/>
                            <a:gd name="T15" fmla="*/ 11370008 h 6002"/>
                            <a:gd name="T16" fmla="*/ 556316866 w 6030"/>
                            <a:gd name="T17" fmla="*/ 162770205 h 6002"/>
                            <a:gd name="T18" fmla="*/ 562704460 w 6030"/>
                            <a:gd name="T19" fmla="*/ 422285113 h 6002"/>
                            <a:gd name="T20" fmla="*/ 383153945 w 6030"/>
                            <a:gd name="T21" fmla="*/ 575879539 h 6002"/>
                            <a:gd name="T22" fmla="*/ 154998129 w 6030"/>
                            <a:gd name="T23" fmla="*/ 548850861 h 6002"/>
                            <a:gd name="T24" fmla="*/ 31638480 w 6030"/>
                            <a:gd name="T25" fmla="*/ 406027988 h 6002"/>
                            <a:gd name="T26" fmla="*/ 65672269 w 6030"/>
                            <a:gd name="T27" fmla="*/ 131253591 h 6002"/>
                            <a:gd name="T28" fmla="*/ 227756493 w 6030"/>
                            <a:gd name="T29" fmla="*/ 20246402 h 6002"/>
                            <a:gd name="T30" fmla="*/ 371776072 w 6030"/>
                            <a:gd name="T31" fmla="*/ 33012909 h 6002"/>
                            <a:gd name="T32" fmla="*/ 246120945 w 6030"/>
                            <a:gd name="T33" fmla="*/ 144718032 h 6002"/>
                            <a:gd name="T34" fmla="*/ 156595107 w 6030"/>
                            <a:gd name="T35" fmla="*/ 307288647 h 6002"/>
                            <a:gd name="T36" fmla="*/ 109387122 w 6030"/>
                            <a:gd name="T37" fmla="*/ 232785300 h 6002"/>
                            <a:gd name="T38" fmla="*/ 246619784 w 6030"/>
                            <a:gd name="T39" fmla="*/ 41390643 h 6002"/>
                            <a:gd name="T40" fmla="*/ 205100577 w 6030"/>
                            <a:gd name="T41" fmla="*/ 65526842 h 6002"/>
                            <a:gd name="T42" fmla="*/ 88128522 w 6030"/>
                            <a:gd name="T43" fmla="*/ 270884916 h 6002"/>
                            <a:gd name="T44" fmla="*/ 48505470 w 6030"/>
                            <a:gd name="T45" fmla="*/ 238370666 h 6002"/>
                            <a:gd name="T46" fmla="*/ 158690923 w 6030"/>
                            <a:gd name="T47" fmla="*/ 61437770 h 6002"/>
                            <a:gd name="T48" fmla="*/ 447428898 w 6030"/>
                            <a:gd name="T49" fmla="*/ 67222411 h 6002"/>
                            <a:gd name="T50" fmla="*/ 411997794 w 6030"/>
                            <a:gd name="T51" fmla="*/ 122277086 h 6002"/>
                            <a:gd name="T52" fmla="*/ 298618701 w 6030"/>
                            <a:gd name="T53" fmla="*/ 290832248 h 6002"/>
                            <a:gd name="T54" fmla="*/ 187135764 w 6030"/>
                            <a:gd name="T55" fmla="*/ 306690192 h 6002"/>
                            <a:gd name="T56" fmla="*/ 285444189 w 6030"/>
                            <a:gd name="T57" fmla="*/ 108214190 h 6002"/>
                            <a:gd name="T58" fmla="*/ 480065371 w 6030"/>
                            <a:gd name="T59" fmla="*/ 86671084 h 6002"/>
                            <a:gd name="T60" fmla="*/ 481862010 w 6030"/>
                            <a:gd name="T61" fmla="*/ 102828413 h 6002"/>
                            <a:gd name="T62" fmla="*/ 519688423 w 6030"/>
                            <a:gd name="T63" fmla="*/ 142124623 h 6002"/>
                            <a:gd name="T64" fmla="*/ 579571766 w 6030"/>
                            <a:gd name="T65" fmla="*/ 313671742 h 6002"/>
                            <a:gd name="T66" fmla="*/ 551725910 w 6030"/>
                            <a:gd name="T67" fmla="*/ 314270197 h 6002"/>
                            <a:gd name="T68" fmla="*/ 435851363 w 6030"/>
                            <a:gd name="T69" fmla="*/ 125967293 h 6002"/>
                            <a:gd name="T70" fmla="*/ 438845657 w 6030"/>
                            <a:gd name="T71" fmla="*/ 141925349 h 6002"/>
                            <a:gd name="T72" fmla="*/ 553023396 w 6030"/>
                            <a:gd name="T73" fmla="*/ 389870659 h 6002"/>
                            <a:gd name="T74" fmla="*/ 504717271 w 6030"/>
                            <a:gd name="T75" fmla="*/ 486415771 h 6002"/>
                            <a:gd name="T76" fmla="*/ 464595381 w 6030"/>
                            <a:gd name="T77" fmla="*/ 324543091 h 6002"/>
                            <a:gd name="T78" fmla="*/ 363192831 w 6030"/>
                            <a:gd name="T79" fmla="*/ 182019287 h 6002"/>
                            <a:gd name="T80" fmla="*/ 47008639 w 6030"/>
                            <a:gd name="T81" fmla="*/ 198874867 h 6002"/>
                            <a:gd name="T82" fmla="*/ 34033789 w 6030"/>
                            <a:gd name="T83" fmla="*/ 220517768 h 6002"/>
                            <a:gd name="T84" fmla="*/ 421479512 w 6030"/>
                            <a:gd name="T85" fmla="*/ 275772032 h 6002"/>
                            <a:gd name="T86" fmla="*/ 492341405 w 6030"/>
                            <a:gd name="T87" fmla="*/ 497486710 h 6002"/>
                            <a:gd name="T88" fmla="*/ 405111361 w 6030"/>
                            <a:gd name="T89" fmla="*/ 545659313 h 6002"/>
                            <a:gd name="T90" fmla="*/ 384351600 w 6030"/>
                            <a:gd name="T91" fmla="*/ 413009539 h 6002"/>
                            <a:gd name="T92" fmla="*/ 310994567 w 6030"/>
                            <a:gd name="T93" fmla="*/ 283052652 h 6002"/>
                            <a:gd name="T94" fmla="*/ 59284674 w 6030"/>
                            <a:gd name="T95" fmla="*/ 274575123 h 6002"/>
                            <a:gd name="T96" fmla="*/ 268177876 w 6030"/>
                            <a:gd name="T97" fmla="*/ 309881740 h 6002"/>
                            <a:gd name="T98" fmla="*/ 361596169 w 6030"/>
                            <a:gd name="T99" fmla="*/ 387377360 h 6002"/>
                            <a:gd name="T100" fmla="*/ 206897216 w 6030"/>
                            <a:gd name="T101" fmla="*/ 415802222 h 6002"/>
                            <a:gd name="T102" fmla="*/ 27047209 w 6030"/>
                            <a:gd name="T103" fmla="*/ 347881561 h 6002"/>
                            <a:gd name="T104" fmla="*/ 35431104 w 6030"/>
                            <a:gd name="T105" fmla="*/ 372716010 h 6002"/>
                            <a:gd name="T106" fmla="*/ 214881789 w 6030"/>
                            <a:gd name="T107" fmla="*/ 425376865 h 6002"/>
                            <a:gd name="T108" fmla="*/ 376467174 w 6030"/>
                            <a:gd name="T109" fmla="*/ 419093565 h 6002"/>
                            <a:gd name="T110" fmla="*/ 317781485 w 6030"/>
                            <a:gd name="T111" fmla="*/ 504168875 h 6002"/>
                            <a:gd name="T112" fmla="*/ 77050142 w 6030"/>
                            <a:gd name="T113" fmla="*/ 464074620 h 6002"/>
                            <a:gd name="T114" fmla="*/ 106093336 w 6030"/>
                            <a:gd name="T115" fmla="*/ 488111340 h 6002"/>
                            <a:gd name="T116" fmla="*/ 373073557 w 6030"/>
                            <a:gd name="T117" fmla="*/ 503271351 h 6002"/>
                            <a:gd name="T118" fmla="*/ 386248070 w 6030"/>
                            <a:gd name="T119" fmla="*/ 543265810 h 6002"/>
                            <a:gd name="T120" fmla="*/ 212386649 w 6030"/>
                            <a:gd name="T121" fmla="*/ 562116028 h 6002"/>
                            <a:gd name="T122" fmla="*/ 98907410 w 6030"/>
                            <a:gd name="T123" fmla="*/ 486315976 h 6002"/>
                            <a:gd name="T124" fmla="*/ 344828694 w 6030"/>
                            <a:gd name="T125" fmla="*/ 572987376 h 600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6030" h="6002">
                              <a:moveTo>
                                <a:pt x="2928" y="8"/>
                              </a:moveTo>
                              <a:lnTo>
                                <a:pt x="2928" y="8"/>
                              </a:lnTo>
                              <a:lnTo>
                                <a:pt x="2869" y="12"/>
                              </a:lnTo>
                              <a:lnTo>
                                <a:pt x="2812" y="16"/>
                              </a:lnTo>
                              <a:lnTo>
                                <a:pt x="2696" y="23"/>
                              </a:lnTo>
                              <a:lnTo>
                                <a:pt x="2638" y="26"/>
                              </a:lnTo>
                              <a:lnTo>
                                <a:pt x="2580" y="32"/>
                              </a:lnTo>
                              <a:lnTo>
                                <a:pt x="2522" y="38"/>
                              </a:lnTo>
                              <a:lnTo>
                                <a:pt x="2465" y="47"/>
                              </a:lnTo>
                              <a:lnTo>
                                <a:pt x="2385" y="62"/>
                              </a:lnTo>
                              <a:lnTo>
                                <a:pt x="2306" y="78"/>
                              </a:lnTo>
                              <a:lnTo>
                                <a:pt x="2227" y="97"/>
                              </a:lnTo>
                              <a:lnTo>
                                <a:pt x="2151" y="119"/>
                              </a:lnTo>
                              <a:lnTo>
                                <a:pt x="2073" y="142"/>
                              </a:lnTo>
                              <a:lnTo>
                                <a:pt x="1997" y="167"/>
                              </a:lnTo>
                              <a:lnTo>
                                <a:pt x="1920" y="195"/>
                              </a:lnTo>
                              <a:lnTo>
                                <a:pt x="1846" y="224"/>
                              </a:lnTo>
                              <a:lnTo>
                                <a:pt x="1771" y="256"/>
                              </a:lnTo>
                              <a:lnTo>
                                <a:pt x="1699" y="290"/>
                              </a:lnTo>
                              <a:lnTo>
                                <a:pt x="1627" y="325"/>
                              </a:lnTo>
                              <a:lnTo>
                                <a:pt x="1555" y="363"/>
                              </a:lnTo>
                              <a:lnTo>
                                <a:pt x="1485" y="403"/>
                              </a:lnTo>
                              <a:lnTo>
                                <a:pt x="1416" y="446"/>
                              </a:lnTo>
                              <a:lnTo>
                                <a:pt x="1348" y="489"/>
                              </a:lnTo>
                              <a:lnTo>
                                <a:pt x="1282" y="535"/>
                              </a:lnTo>
                              <a:lnTo>
                                <a:pt x="1220" y="580"/>
                              </a:lnTo>
                              <a:lnTo>
                                <a:pt x="1159" y="626"/>
                              </a:lnTo>
                              <a:lnTo>
                                <a:pt x="1100" y="674"/>
                              </a:lnTo>
                              <a:lnTo>
                                <a:pt x="1041" y="724"/>
                              </a:lnTo>
                              <a:lnTo>
                                <a:pt x="984" y="775"/>
                              </a:lnTo>
                              <a:lnTo>
                                <a:pt x="928" y="827"/>
                              </a:lnTo>
                              <a:lnTo>
                                <a:pt x="873" y="881"/>
                              </a:lnTo>
                              <a:lnTo>
                                <a:pt x="819" y="937"/>
                              </a:lnTo>
                              <a:lnTo>
                                <a:pt x="766" y="994"/>
                              </a:lnTo>
                              <a:lnTo>
                                <a:pt x="714" y="1051"/>
                              </a:lnTo>
                              <a:lnTo>
                                <a:pt x="665" y="1110"/>
                              </a:lnTo>
                              <a:lnTo>
                                <a:pt x="617" y="1170"/>
                              </a:lnTo>
                              <a:lnTo>
                                <a:pt x="571" y="1231"/>
                              </a:lnTo>
                              <a:lnTo>
                                <a:pt x="526" y="1294"/>
                              </a:lnTo>
                              <a:lnTo>
                                <a:pt x="483" y="1356"/>
                              </a:lnTo>
                              <a:lnTo>
                                <a:pt x="442" y="1420"/>
                              </a:lnTo>
                              <a:lnTo>
                                <a:pt x="418" y="1460"/>
                              </a:lnTo>
                              <a:lnTo>
                                <a:pt x="395" y="1499"/>
                              </a:lnTo>
                              <a:lnTo>
                                <a:pt x="372" y="1539"/>
                              </a:lnTo>
                              <a:lnTo>
                                <a:pt x="350" y="1579"/>
                              </a:lnTo>
                              <a:lnTo>
                                <a:pt x="328" y="1621"/>
                              </a:lnTo>
                              <a:lnTo>
                                <a:pt x="308" y="1662"/>
                              </a:lnTo>
                              <a:lnTo>
                                <a:pt x="287" y="1703"/>
                              </a:lnTo>
                              <a:lnTo>
                                <a:pt x="269" y="1746"/>
                              </a:lnTo>
                              <a:lnTo>
                                <a:pt x="249" y="1788"/>
                              </a:lnTo>
                              <a:lnTo>
                                <a:pt x="232" y="1830"/>
                              </a:lnTo>
                              <a:lnTo>
                                <a:pt x="214" y="1873"/>
                              </a:lnTo>
                              <a:lnTo>
                                <a:pt x="198" y="1916"/>
                              </a:lnTo>
                              <a:lnTo>
                                <a:pt x="182" y="1960"/>
                              </a:lnTo>
                              <a:lnTo>
                                <a:pt x="165" y="2003"/>
                              </a:lnTo>
                              <a:lnTo>
                                <a:pt x="152" y="2047"/>
                              </a:lnTo>
                              <a:lnTo>
                                <a:pt x="137" y="2092"/>
                              </a:lnTo>
                              <a:lnTo>
                                <a:pt x="124" y="2136"/>
                              </a:lnTo>
                              <a:lnTo>
                                <a:pt x="112" y="2181"/>
                              </a:lnTo>
                              <a:lnTo>
                                <a:pt x="99" y="2226"/>
                              </a:lnTo>
                              <a:lnTo>
                                <a:pt x="89" y="2271"/>
                              </a:lnTo>
                              <a:lnTo>
                                <a:pt x="77" y="2316"/>
                              </a:lnTo>
                              <a:lnTo>
                                <a:pt x="68" y="2361"/>
                              </a:lnTo>
                              <a:lnTo>
                                <a:pt x="59" y="2407"/>
                              </a:lnTo>
                              <a:lnTo>
                                <a:pt x="50" y="2453"/>
                              </a:lnTo>
                              <a:lnTo>
                                <a:pt x="42" y="2499"/>
                              </a:lnTo>
                              <a:lnTo>
                                <a:pt x="35" y="2544"/>
                              </a:lnTo>
                              <a:lnTo>
                                <a:pt x="28" y="2590"/>
                              </a:lnTo>
                              <a:lnTo>
                                <a:pt x="22" y="2637"/>
                              </a:lnTo>
                              <a:lnTo>
                                <a:pt x="18" y="2683"/>
                              </a:lnTo>
                              <a:lnTo>
                                <a:pt x="13" y="2730"/>
                              </a:lnTo>
                              <a:lnTo>
                                <a:pt x="6" y="2823"/>
                              </a:lnTo>
                              <a:lnTo>
                                <a:pt x="2" y="2916"/>
                              </a:lnTo>
                              <a:lnTo>
                                <a:pt x="0" y="3009"/>
                              </a:lnTo>
                              <a:lnTo>
                                <a:pt x="2" y="3103"/>
                              </a:lnTo>
                              <a:lnTo>
                                <a:pt x="4" y="3149"/>
                              </a:lnTo>
                              <a:lnTo>
                                <a:pt x="6" y="3196"/>
                              </a:lnTo>
                              <a:lnTo>
                                <a:pt x="10" y="3241"/>
                              </a:lnTo>
                              <a:lnTo>
                                <a:pt x="13" y="3288"/>
                              </a:lnTo>
                              <a:lnTo>
                                <a:pt x="18" y="3334"/>
                              </a:lnTo>
                              <a:lnTo>
                                <a:pt x="22" y="3381"/>
                              </a:lnTo>
                              <a:lnTo>
                                <a:pt x="28" y="3427"/>
                              </a:lnTo>
                              <a:lnTo>
                                <a:pt x="35" y="3473"/>
                              </a:lnTo>
                              <a:lnTo>
                                <a:pt x="42" y="3519"/>
                              </a:lnTo>
                              <a:lnTo>
                                <a:pt x="50" y="3565"/>
                              </a:lnTo>
                              <a:lnTo>
                                <a:pt x="59" y="3611"/>
                              </a:lnTo>
                              <a:lnTo>
                                <a:pt x="68" y="3656"/>
                              </a:lnTo>
                              <a:lnTo>
                                <a:pt x="77" y="3701"/>
                              </a:lnTo>
                              <a:lnTo>
                                <a:pt x="89" y="3747"/>
                              </a:lnTo>
                              <a:lnTo>
                                <a:pt x="100" y="3792"/>
                              </a:lnTo>
                              <a:lnTo>
                                <a:pt x="112" y="3836"/>
                              </a:lnTo>
                              <a:lnTo>
                                <a:pt x="124" y="3881"/>
                              </a:lnTo>
                              <a:lnTo>
                                <a:pt x="138" y="3925"/>
                              </a:lnTo>
                              <a:lnTo>
                                <a:pt x="152" y="3969"/>
                              </a:lnTo>
                              <a:lnTo>
                                <a:pt x="167" y="4013"/>
                              </a:lnTo>
                              <a:lnTo>
                                <a:pt x="183" y="4056"/>
                              </a:lnTo>
                              <a:lnTo>
                                <a:pt x="199" y="4099"/>
                              </a:lnTo>
                              <a:lnTo>
                                <a:pt x="216" y="4142"/>
                              </a:lnTo>
                              <a:lnTo>
                                <a:pt x="233" y="4185"/>
                              </a:lnTo>
                              <a:lnTo>
                                <a:pt x="251" y="4227"/>
                              </a:lnTo>
                              <a:lnTo>
                                <a:pt x="271" y="4270"/>
                              </a:lnTo>
                              <a:lnTo>
                                <a:pt x="296" y="4324"/>
                              </a:lnTo>
                              <a:lnTo>
                                <a:pt x="324" y="4379"/>
                              </a:lnTo>
                              <a:lnTo>
                                <a:pt x="352" y="4431"/>
                              </a:lnTo>
                              <a:lnTo>
                                <a:pt x="382" y="4485"/>
                              </a:lnTo>
                              <a:lnTo>
                                <a:pt x="413" y="4538"/>
                              </a:lnTo>
                              <a:lnTo>
                                <a:pt x="445" y="4589"/>
                              </a:lnTo>
                              <a:lnTo>
                                <a:pt x="478" y="4641"/>
                              </a:lnTo>
                              <a:lnTo>
                                <a:pt x="512" y="4691"/>
                              </a:lnTo>
                              <a:lnTo>
                                <a:pt x="547" y="4741"/>
                              </a:lnTo>
                              <a:lnTo>
                                <a:pt x="584" y="4790"/>
                              </a:lnTo>
                              <a:lnTo>
                                <a:pt x="620" y="4839"/>
                              </a:lnTo>
                              <a:lnTo>
                                <a:pt x="658" y="4887"/>
                              </a:lnTo>
                              <a:lnTo>
                                <a:pt x="698" y="4934"/>
                              </a:lnTo>
                              <a:lnTo>
                                <a:pt x="737" y="4980"/>
                              </a:lnTo>
                              <a:lnTo>
                                <a:pt x="779" y="5026"/>
                              </a:lnTo>
                              <a:lnTo>
                                <a:pt x="821" y="5071"/>
                              </a:lnTo>
                              <a:lnTo>
                                <a:pt x="863" y="5114"/>
                              </a:lnTo>
                              <a:lnTo>
                                <a:pt x="907" y="5158"/>
                              </a:lnTo>
                              <a:lnTo>
                                <a:pt x="952" y="5200"/>
                              </a:lnTo>
                              <a:lnTo>
                                <a:pt x="996" y="5242"/>
                              </a:lnTo>
                              <a:lnTo>
                                <a:pt x="1042" y="5282"/>
                              </a:lnTo>
                              <a:lnTo>
                                <a:pt x="1089" y="5322"/>
                              </a:lnTo>
                              <a:lnTo>
                                <a:pt x="1137" y="5361"/>
                              </a:lnTo>
                              <a:lnTo>
                                <a:pt x="1186" y="5398"/>
                              </a:lnTo>
                              <a:lnTo>
                                <a:pt x="1234" y="5434"/>
                              </a:lnTo>
                              <a:lnTo>
                                <a:pt x="1283" y="5470"/>
                              </a:lnTo>
                              <a:lnTo>
                                <a:pt x="1333" y="5505"/>
                              </a:lnTo>
                              <a:lnTo>
                                <a:pt x="1384" y="5539"/>
                              </a:lnTo>
                              <a:lnTo>
                                <a:pt x="1435" y="5571"/>
                              </a:lnTo>
                              <a:lnTo>
                                <a:pt x="1488" y="5603"/>
                              </a:lnTo>
                              <a:lnTo>
                                <a:pt x="1540" y="5633"/>
                              </a:lnTo>
                              <a:lnTo>
                                <a:pt x="1592" y="5662"/>
                              </a:lnTo>
                              <a:lnTo>
                                <a:pt x="1643" y="5689"/>
                              </a:lnTo>
                              <a:lnTo>
                                <a:pt x="1693" y="5713"/>
                              </a:lnTo>
                              <a:lnTo>
                                <a:pt x="1744" y="5737"/>
                              </a:lnTo>
                              <a:lnTo>
                                <a:pt x="1795" y="5760"/>
                              </a:lnTo>
                              <a:lnTo>
                                <a:pt x="1847" y="5782"/>
                              </a:lnTo>
                              <a:lnTo>
                                <a:pt x="1900" y="5802"/>
                              </a:lnTo>
                              <a:lnTo>
                                <a:pt x="1951" y="5822"/>
                              </a:lnTo>
                              <a:lnTo>
                                <a:pt x="2005" y="5840"/>
                              </a:lnTo>
                              <a:lnTo>
                                <a:pt x="2058" y="5857"/>
                              </a:lnTo>
                              <a:lnTo>
                                <a:pt x="2112" y="5874"/>
                              </a:lnTo>
                              <a:lnTo>
                                <a:pt x="2165" y="5889"/>
                              </a:lnTo>
                              <a:lnTo>
                                <a:pt x="2219" y="5904"/>
                              </a:lnTo>
                              <a:lnTo>
                                <a:pt x="2273" y="5918"/>
                              </a:lnTo>
                              <a:lnTo>
                                <a:pt x="2328" y="5929"/>
                              </a:lnTo>
                              <a:lnTo>
                                <a:pt x="2383" y="5941"/>
                              </a:lnTo>
                              <a:lnTo>
                                <a:pt x="2438" y="5951"/>
                              </a:lnTo>
                              <a:lnTo>
                                <a:pt x="2493" y="5960"/>
                              </a:lnTo>
                              <a:lnTo>
                                <a:pt x="2549" y="5970"/>
                              </a:lnTo>
                              <a:lnTo>
                                <a:pt x="2604" y="5976"/>
                              </a:lnTo>
                              <a:lnTo>
                                <a:pt x="2661" y="5983"/>
                              </a:lnTo>
                              <a:lnTo>
                                <a:pt x="2716" y="5989"/>
                              </a:lnTo>
                              <a:lnTo>
                                <a:pt x="2772" y="5994"/>
                              </a:lnTo>
                              <a:lnTo>
                                <a:pt x="2828" y="5997"/>
                              </a:lnTo>
                              <a:lnTo>
                                <a:pt x="2884" y="5999"/>
                              </a:lnTo>
                              <a:lnTo>
                                <a:pt x="2940" y="6001"/>
                              </a:lnTo>
                              <a:lnTo>
                                <a:pt x="2996" y="6002"/>
                              </a:lnTo>
                              <a:lnTo>
                                <a:pt x="3053" y="6002"/>
                              </a:lnTo>
                              <a:lnTo>
                                <a:pt x="3109" y="6001"/>
                              </a:lnTo>
                              <a:lnTo>
                                <a:pt x="3164" y="5998"/>
                              </a:lnTo>
                              <a:lnTo>
                                <a:pt x="3220" y="5996"/>
                              </a:lnTo>
                              <a:lnTo>
                                <a:pt x="3276" y="5991"/>
                              </a:lnTo>
                              <a:lnTo>
                                <a:pt x="3332" y="5987"/>
                              </a:lnTo>
                              <a:lnTo>
                                <a:pt x="3414" y="5979"/>
                              </a:lnTo>
                              <a:lnTo>
                                <a:pt x="3494" y="5968"/>
                              </a:lnTo>
                              <a:lnTo>
                                <a:pt x="3574" y="5955"/>
                              </a:lnTo>
                              <a:lnTo>
                                <a:pt x="3654" y="5940"/>
                              </a:lnTo>
                              <a:lnTo>
                                <a:pt x="3734" y="5923"/>
                              </a:lnTo>
                              <a:lnTo>
                                <a:pt x="3812" y="5904"/>
                              </a:lnTo>
                              <a:lnTo>
                                <a:pt x="3891" y="5882"/>
                              </a:lnTo>
                              <a:lnTo>
                                <a:pt x="3969" y="5858"/>
                              </a:lnTo>
                              <a:lnTo>
                                <a:pt x="4046" y="5833"/>
                              </a:lnTo>
                              <a:lnTo>
                                <a:pt x="4122" y="5806"/>
                              </a:lnTo>
                              <a:lnTo>
                                <a:pt x="4198" y="5775"/>
                              </a:lnTo>
                              <a:lnTo>
                                <a:pt x="4273" y="5743"/>
                              </a:lnTo>
                              <a:lnTo>
                                <a:pt x="4347" y="5708"/>
                              </a:lnTo>
                              <a:lnTo>
                                <a:pt x="4419" y="5672"/>
                              </a:lnTo>
                              <a:lnTo>
                                <a:pt x="4491" y="5633"/>
                              </a:lnTo>
                              <a:lnTo>
                                <a:pt x="4562" y="5591"/>
                              </a:lnTo>
                              <a:lnTo>
                                <a:pt x="4610" y="5563"/>
                              </a:lnTo>
                              <a:lnTo>
                                <a:pt x="4657" y="5532"/>
                              </a:lnTo>
                              <a:lnTo>
                                <a:pt x="4704" y="5501"/>
                              </a:lnTo>
                              <a:lnTo>
                                <a:pt x="4750" y="5469"/>
                              </a:lnTo>
                              <a:lnTo>
                                <a:pt x="4796" y="5435"/>
                              </a:lnTo>
                              <a:lnTo>
                                <a:pt x="4842" y="5402"/>
                              </a:lnTo>
                              <a:lnTo>
                                <a:pt x="4886" y="5367"/>
                              </a:lnTo>
                              <a:lnTo>
                                <a:pt x="4930" y="5331"/>
                              </a:lnTo>
                              <a:lnTo>
                                <a:pt x="4973" y="5296"/>
                              </a:lnTo>
                              <a:lnTo>
                                <a:pt x="5016" y="5258"/>
                              </a:lnTo>
                              <a:lnTo>
                                <a:pt x="5058" y="5220"/>
                              </a:lnTo>
                              <a:lnTo>
                                <a:pt x="5101" y="5181"/>
                              </a:lnTo>
                              <a:lnTo>
                                <a:pt x="5141" y="5142"/>
                              </a:lnTo>
                              <a:lnTo>
                                <a:pt x="5181" y="5102"/>
                              </a:lnTo>
                              <a:lnTo>
                                <a:pt x="5221" y="5061"/>
                              </a:lnTo>
                              <a:lnTo>
                                <a:pt x="5259" y="5018"/>
                              </a:lnTo>
                              <a:lnTo>
                                <a:pt x="5297" y="4976"/>
                              </a:lnTo>
                              <a:lnTo>
                                <a:pt x="5334" y="4933"/>
                              </a:lnTo>
                              <a:lnTo>
                                <a:pt x="5370" y="4890"/>
                              </a:lnTo>
                              <a:lnTo>
                                <a:pt x="5406" y="4845"/>
                              </a:lnTo>
                              <a:lnTo>
                                <a:pt x="5441" y="4800"/>
                              </a:lnTo>
                              <a:lnTo>
                                <a:pt x="5474" y="4755"/>
                              </a:lnTo>
                              <a:lnTo>
                                <a:pt x="5508" y="4709"/>
                              </a:lnTo>
                              <a:lnTo>
                                <a:pt x="5540" y="4662"/>
                              </a:lnTo>
                              <a:lnTo>
                                <a:pt x="5571" y="4615"/>
                              </a:lnTo>
                              <a:lnTo>
                                <a:pt x="5600" y="4567"/>
                              </a:lnTo>
                              <a:lnTo>
                                <a:pt x="5629" y="4518"/>
                              </a:lnTo>
                              <a:lnTo>
                                <a:pt x="5658" y="4469"/>
                              </a:lnTo>
                              <a:lnTo>
                                <a:pt x="5685" y="4420"/>
                              </a:lnTo>
                              <a:lnTo>
                                <a:pt x="5712" y="4371"/>
                              </a:lnTo>
                              <a:lnTo>
                                <a:pt x="5736" y="4320"/>
                              </a:lnTo>
                              <a:lnTo>
                                <a:pt x="5760" y="4270"/>
                              </a:lnTo>
                              <a:lnTo>
                                <a:pt x="5793" y="4195"/>
                              </a:lnTo>
                              <a:lnTo>
                                <a:pt x="5824" y="4121"/>
                              </a:lnTo>
                              <a:lnTo>
                                <a:pt x="5851" y="4045"/>
                              </a:lnTo>
                              <a:lnTo>
                                <a:pt x="5878" y="3968"/>
                              </a:lnTo>
                              <a:lnTo>
                                <a:pt x="5903" y="3891"/>
                              </a:lnTo>
                              <a:lnTo>
                                <a:pt x="5925" y="3812"/>
                              </a:lnTo>
                              <a:lnTo>
                                <a:pt x="5944" y="3734"/>
                              </a:lnTo>
                              <a:lnTo>
                                <a:pt x="5963" y="3654"/>
                              </a:lnTo>
                              <a:lnTo>
                                <a:pt x="5979" y="3574"/>
                              </a:lnTo>
                              <a:lnTo>
                                <a:pt x="5992" y="3494"/>
                              </a:lnTo>
                              <a:lnTo>
                                <a:pt x="6004" y="3412"/>
                              </a:lnTo>
                              <a:lnTo>
                                <a:pt x="6013" y="3331"/>
                              </a:lnTo>
                              <a:lnTo>
                                <a:pt x="6021" y="3248"/>
                              </a:lnTo>
                              <a:lnTo>
                                <a:pt x="6026" y="3167"/>
                              </a:lnTo>
                              <a:lnTo>
                                <a:pt x="6029" y="3084"/>
                              </a:lnTo>
                              <a:lnTo>
                                <a:pt x="6030" y="3002"/>
                              </a:lnTo>
                              <a:lnTo>
                                <a:pt x="6029" y="2920"/>
                              </a:lnTo>
                              <a:lnTo>
                                <a:pt x="6026" y="2838"/>
                              </a:lnTo>
                              <a:lnTo>
                                <a:pt x="6021" y="2755"/>
                              </a:lnTo>
                              <a:lnTo>
                                <a:pt x="6013" y="2674"/>
                              </a:lnTo>
                              <a:lnTo>
                                <a:pt x="6004" y="2593"/>
                              </a:lnTo>
                              <a:lnTo>
                                <a:pt x="5992" y="2511"/>
                              </a:lnTo>
                              <a:lnTo>
                                <a:pt x="5979" y="2431"/>
                              </a:lnTo>
                              <a:lnTo>
                                <a:pt x="5963" y="2351"/>
                              </a:lnTo>
                              <a:lnTo>
                                <a:pt x="5944" y="2271"/>
                              </a:lnTo>
                              <a:lnTo>
                                <a:pt x="5925" y="2191"/>
                              </a:lnTo>
                              <a:lnTo>
                                <a:pt x="5903" y="2113"/>
                              </a:lnTo>
                              <a:lnTo>
                                <a:pt x="5878" y="2036"/>
                              </a:lnTo>
                              <a:lnTo>
                                <a:pt x="5851" y="1960"/>
                              </a:lnTo>
                              <a:lnTo>
                                <a:pt x="5824" y="1884"/>
                              </a:lnTo>
                              <a:lnTo>
                                <a:pt x="5793" y="1809"/>
                              </a:lnTo>
                              <a:lnTo>
                                <a:pt x="5760" y="1735"/>
                              </a:lnTo>
                              <a:lnTo>
                                <a:pt x="5723" y="1660"/>
                              </a:lnTo>
                              <a:lnTo>
                                <a:pt x="5684" y="1584"/>
                              </a:lnTo>
                              <a:lnTo>
                                <a:pt x="5643" y="1511"/>
                              </a:lnTo>
                              <a:lnTo>
                                <a:pt x="5599" y="1437"/>
                              </a:lnTo>
                              <a:lnTo>
                                <a:pt x="5553" y="1366"/>
                              </a:lnTo>
                              <a:lnTo>
                                <a:pt x="5506" y="1297"/>
                              </a:lnTo>
                              <a:lnTo>
                                <a:pt x="5456" y="1229"/>
                              </a:lnTo>
                              <a:lnTo>
                                <a:pt x="5406" y="1162"/>
                              </a:lnTo>
                              <a:lnTo>
                                <a:pt x="5352" y="1097"/>
                              </a:lnTo>
                              <a:lnTo>
                                <a:pt x="5297" y="1033"/>
                              </a:lnTo>
                              <a:lnTo>
                                <a:pt x="5240" y="969"/>
                              </a:lnTo>
                              <a:lnTo>
                                <a:pt x="5182" y="909"/>
                              </a:lnTo>
                              <a:lnTo>
                                <a:pt x="5121" y="848"/>
                              </a:lnTo>
                              <a:lnTo>
                                <a:pt x="5061" y="791"/>
                              </a:lnTo>
                              <a:lnTo>
                                <a:pt x="4998" y="733"/>
                              </a:lnTo>
                              <a:lnTo>
                                <a:pt x="4933" y="678"/>
                              </a:lnTo>
                              <a:lnTo>
                                <a:pt x="4882" y="635"/>
                              </a:lnTo>
                              <a:lnTo>
                                <a:pt x="4828" y="593"/>
                              </a:lnTo>
                              <a:lnTo>
                                <a:pt x="4774" y="552"/>
                              </a:lnTo>
                              <a:lnTo>
                                <a:pt x="4719" y="513"/>
                              </a:lnTo>
                              <a:lnTo>
                                <a:pt x="4663" y="477"/>
                              </a:lnTo>
                              <a:lnTo>
                                <a:pt x="4606" y="440"/>
                              </a:lnTo>
                              <a:lnTo>
                                <a:pt x="4548" y="404"/>
                              </a:lnTo>
                              <a:lnTo>
                                <a:pt x="4490" y="371"/>
                              </a:lnTo>
                              <a:lnTo>
                                <a:pt x="4430" y="339"/>
                              </a:lnTo>
                              <a:lnTo>
                                <a:pt x="4369" y="308"/>
                              </a:lnTo>
                              <a:lnTo>
                                <a:pt x="4309" y="278"/>
                              </a:lnTo>
                              <a:lnTo>
                                <a:pt x="4248" y="251"/>
                              </a:lnTo>
                              <a:lnTo>
                                <a:pt x="4185" y="224"/>
                              </a:lnTo>
                              <a:lnTo>
                                <a:pt x="4122" y="199"/>
                              </a:lnTo>
                              <a:lnTo>
                                <a:pt x="4059" y="176"/>
                              </a:lnTo>
                              <a:lnTo>
                                <a:pt x="3995" y="153"/>
                              </a:lnTo>
                              <a:lnTo>
                                <a:pt x="3932" y="133"/>
                              </a:lnTo>
                              <a:lnTo>
                                <a:pt x="3869" y="114"/>
                              </a:lnTo>
                              <a:lnTo>
                                <a:pt x="3803" y="96"/>
                              </a:lnTo>
                              <a:lnTo>
                                <a:pt x="3738" y="79"/>
                              </a:lnTo>
                              <a:lnTo>
                                <a:pt x="3671" y="64"/>
                              </a:lnTo>
                              <a:lnTo>
                                <a:pt x="3604" y="50"/>
                              </a:lnTo>
                              <a:lnTo>
                                <a:pt x="3536" y="38"/>
                              </a:lnTo>
                              <a:lnTo>
                                <a:pt x="3469" y="27"/>
                              </a:lnTo>
                              <a:lnTo>
                                <a:pt x="3400" y="18"/>
                              </a:lnTo>
                              <a:lnTo>
                                <a:pt x="3332" y="10"/>
                              </a:lnTo>
                              <a:lnTo>
                                <a:pt x="3263" y="4"/>
                              </a:lnTo>
                              <a:lnTo>
                                <a:pt x="3196" y="1"/>
                              </a:lnTo>
                              <a:lnTo>
                                <a:pt x="3128" y="0"/>
                              </a:lnTo>
                              <a:lnTo>
                                <a:pt x="3061" y="0"/>
                              </a:lnTo>
                              <a:lnTo>
                                <a:pt x="2994" y="3"/>
                              </a:lnTo>
                              <a:lnTo>
                                <a:pt x="2928" y="8"/>
                              </a:lnTo>
                              <a:close/>
                              <a:moveTo>
                                <a:pt x="2980" y="114"/>
                              </a:moveTo>
                              <a:lnTo>
                                <a:pt x="2980" y="114"/>
                              </a:lnTo>
                              <a:lnTo>
                                <a:pt x="3032" y="111"/>
                              </a:lnTo>
                              <a:lnTo>
                                <a:pt x="3085" y="110"/>
                              </a:lnTo>
                              <a:lnTo>
                                <a:pt x="3137" y="109"/>
                              </a:lnTo>
                              <a:lnTo>
                                <a:pt x="3190" y="111"/>
                              </a:lnTo>
                              <a:lnTo>
                                <a:pt x="3244" y="114"/>
                              </a:lnTo>
                              <a:lnTo>
                                <a:pt x="3298" y="119"/>
                              </a:lnTo>
                              <a:lnTo>
                                <a:pt x="3352" y="125"/>
                              </a:lnTo>
                              <a:lnTo>
                                <a:pt x="3406" y="132"/>
                              </a:lnTo>
                              <a:lnTo>
                                <a:pt x="3458" y="140"/>
                              </a:lnTo>
                              <a:lnTo>
                                <a:pt x="3512" y="150"/>
                              </a:lnTo>
                              <a:lnTo>
                                <a:pt x="3565" y="160"/>
                              </a:lnTo>
                              <a:lnTo>
                                <a:pt x="3618" y="172"/>
                              </a:lnTo>
                              <a:lnTo>
                                <a:pt x="3670" y="183"/>
                              </a:lnTo>
                              <a:lnTo>
                                <a:pt x="3721" y="196"/>
                              </a:lnTo>
                              <a:lnTo>
                                <a:pt x="3772" y="209"/>
                              </a:lnTo>
                              <a:lnTo>
                                <a:pt x="3822" y="223"/>
                              </a:lnTo>
                              <a:lnTo>
                                <a:pt x="3904" y="248"/>
                              </a:lnTo>
                              <a:lnTo>
                                <a:pt x="3985" y="276"/>
                              </a:lnTo>
                              <a:lnTo>
                                <a:pt x="4066" y="306"/>
                              </a:lnTo>
                              <a:lnTo>
                                <a:pt x="4145" y="338"/>
                              </a:lnTo>
                              <a:lnTo>
                                <a:pt x="4223" y="372"/>
                              </a:lnTo>
                              <a:lnTo>
                                <a:pt x="4301" y="409"/>
                              </a:lnTo>
                              <a:lnTo>
                                <a:pt x="4376" y="448"/>
                              </a:lnTo>
                              <a:lnTo>
                                <a:pt x="4452" y="489"/>
                              </a:lnTo>
                              <a:lnTo>
                                <a:pt x="4525" y="533"/>
                              </a:lnTo>
                              <a:lnTo>
                                <a:pt x="4598" y="579"/>
                              </a:lnTo>
                              <a:lnTo>
                                <a:pt x="4669" y="626"/>
                              </a:lnTo>
                              <a:lnTo>
                                <a:pt x="4737" y="675"/>
                              </a:lnTo>
                              <a:lnTo>
                                <a:pt x="4806" y="726"/>
                              </a:lnTo>
                              <a:lnTo>
                                <a:pt x="4873" y="780"/>
                              </a:lnTo>
                              <a:lnTo>
                                <a:pt x="4937" y="835"/>
                              </a:lnTo>
                              <a:lnTo>
                                <a:pt x="5000" y="893"/>
                              </a:lnTo>
                              <a:lnTo>
                                <a:pt x="5062" y="952"/>
                              </a:lnTo>
                              <a:lnTo>
                                <a:pt x="5121" y="1013"/>
                              </a:lnTo>
                              <a:lnTo>
                                <a:pt x="5180" y="1076"/>
                              </a:lnTo>
                              <a:lnTo>
                                <a:pt x="5236" y="1140"/>
                              </a:lnTo>
                              <a:lnTo>
                                <a:pt x="5291" y="1206"/>
                              </a:lnTo>
                              <a:lnTo>
                                <a:pt x="5342" y="1273"/>
                              </a:lnTo>
                              <a:lnTo>
                                <a:pt x="5393" y="1342"/>
                              </a:lnTo>
                              <a:lnTo>
                                <a:pt x="5442" y="1412"/>
                              </a:lnTo>
                              <a:lnTo>
                                <a:pt x="5488" y="1484"/>
                              </a:lnTo>
                              <a:lnTo>
                                <a:pt x="5533" y="1558"/>
                              </a:lnTo>
                              <a:lnTo>
                                <a:pt x="5574" y="1632"/>
                              </a:lnTo>
                              <a:lnTo>
                                <a:pt x="5614" y="1708"/>
                              </a:lnTo>
                              <a:lnTo>
                                <a:pt x="5651" y="1786"/>
                              </a:lnTo>
                              <a:lnTo>
                                <a:pt x="5686" y="1864"/>
                              </a:lnTo>
                              <a:lnTo>
                                <a:pt x="5718" y="1943"/>
                              </a:lnTo>
                              <a:lnTo>
                                <a:pt x="5749" y="2024"/>
                              </a:lnTo>
                              <a:lnTo>
                                <a:pt x="5775" y="2099"/>
                              </a:lnTo>
                              <a:lnTo>
                                <a:pt x="5797" y="2173"/>
                              </a:lnTo>
                              <a:lnTo>
                                <a:pt x="5818" y="2249"/>
                              </a:lnTo>
                              <a:lnTo>
                                <a:pt x="5838" y="2324"/>
                              </a:lnTo>
                              <a:lnTo>
                                <a:pt x="5855" y="2401"/>
                              </a:lnTo>
                              <a:lnTo>
                                <a:pt x="5870" y="2479"/>
                              </a:lnTo>
                              <a:lnTo>
                                <a:pt x="5882" y="2556"/>
                              </a:lnTo>
                              <a:lnTo>
                                <a:pt x="5893" y="2634"/>
                              </a:lnTo>
                              <a:lnTo>
                                <a:pt x="5902" y="2712"/>
                              </a:lnTo>
                              <a:lnTo>
                                <a:pt x="5908" y="2790"/>
                              </a:lnTo>
                              <a:lnTo>
                                <a:pt x="5912" y="2868"/>
                              </a:lnTo>
                              <a:lnTo>
                                <a:pt x="5916" y="2947"/>
                              </a:lnTo>
                              <a:lnTo>
                                <a:pt x="5916" y="3025"/>
                              </a:lnTo>
                              <a:lnTo>
                                <a:pt x="5914" y="3103"/>
                              </a:lnTo>
                              <a:lnTo>
                                <a:pt x="5910" y="3182"/>
                              </a:lnTo>
                              <a:lnTo>
                                <a:pt x="5904" y="3260"/>
                              </a:lnTo>
                              <a:lnTo>
                                <a:pt x="5898" y="3324"/>
                              </a:lnTo>
                              <a:lnTo>
                                <a:pt x="5890" y="3388"/>
                              </a:lnTo>
                              <a:lnTo>
                                <a:pt x="5882" y="3451"/>
                              </a:lnTo>
                              <a:lnTo>
                                <a:pt x="5871" y="3514"/>
                              </a:lnTo>
                              <a:lnTo>
                                <a:pt x="5859" y="3577"/>
                              </a:lnTo>
                              <a:lnTo>
                                <a:pt x="5846" y="3640"/>
                              </a:lnTo>
                              <a:lnTo>
                                <a:pt x="5831" y="3701"/>
                              </a:lnTo>
                              <a:lnTo>
                                <a:pt x="5815" y="3763"/>
                              </a:lnTo>
                              <a:lnTo>
                                <a:pt x="5797" y="3824"/>
                              </a:lnTo>
                              <a:lnTo>
                                <a:pt x="5779" y="3884"/>
                              </a:lnTo>
                              <a:lnTo>
                                <a:pt x="5759" y="3944"/>
                              </a:lnTo>
                              <a:lnTo>
                                <a:pt x="5737" y="4003"/>
                              </a:lnTo>
                              <a:lnTo>
                                <a:pt x="5714" y="4062"/>
                              </a:lnTo>
                              <a:lnTo>
                                <a:pt x="5690" y="4119"/>
                              </a:lnTo>
                              <a:lnTo>
                                <a:pt x="5665" y="4177"/>
                              </a:lnTo>
                              <a:lnTo>
                                <a:pt x="5638" y="4234"/>
                              </a:lnTo>
                              <a:lnTo>
                                <a:pt x="5611" y="4290"/>
                              </a:lnTo>
                              <a:lnTo>
                                <a:pt x="5582" y="4345"/>
                              </a:lnTo>
                              <a:lnTo>
                                <a:pt x="5552" y="4400"/>
                              </a:lnTo>
                              <a:lnTo>
                                <a:pt x="5520" y="4454"/>
                              </a:lnTo>
                              <a:lnTo>
                                <a:pt x="5488" y="4508"/>
                              </a:lnTo>
                              <a:lnTo>
                                <a:pt x="5455" y="4561"/>
                              </a:lnTo>
                              <a:lnTo>
                                <a:pt x="5420" y="4612"/>
                              </a:lnTo>
                              <a:lnTo>
                                <a:pt x="5385" y="4664"/>
                              </a:lnTo>
                              <a:lnTo>
                                <a:pt x="5348" y="4714"/>
                              </a:lnTo>
                              <a:lnTo>
                                <a:pt x="5310" y="4764"/>
                              </a:lnTo>
                              <a:lnTo>
                                <a:pt x="5271" y="4813"/>
                              </a:lnTo>
                              <a:lnTo>
                                <a:pt x="5231" y="4860"/>
                              </a:lnTo>
                              <a:lnTo>
                                <a:pt x="5190" y="4907"/>
                              </a:lnTo>
                              <a:lnTo>
                                <a:pt x="5149" y="4954"/>
                              </a:lnTo>
                              <a:lnTo>
                                <a:pt x="5106" y="4999"/>
                              </a:lnTo>
                              <a:lnTo>
                                <a:pt x="5062" y="5043"/>
                              </a:lnTo>
                              <a:lnTo>
                                <a:pt x="5017" y="5087"/>
                              </a:lnTo>
                              <a:lnTo>
                                <a:pt x="4972" y="5129"/>
                              </a:lnTo>
                              <a:lnTo>
                                <a:pt x="4925" y="5171"/>
                              </a:lnTo>
                              <a:lnTo>
                                <a:pt x="4878" y="5212"/>
                              </a:lnTo>
                              <a:lnTo>
                                <a:pt x="4830" y="5251"/>
                              </a:lnTo>
                              <a:lnTo>
                                <a:pt x="4781" y="5290"/>
                              </a:lnTo>
                              <a:lnTo>
                                <a:pt x="4732" y="5327"/>
                              </a:lnTo>
                              <a:lnTo>
                                <a:pt x="4681" y="5363"/>
                              </a:lnTo>
                              <a:lnTo>
                                <a:pt x="4630" y="5399"/>
                              </a:lnTo>
                              <a:lnTo>
                                <a:pt x="4577" y="5433"/>
                              </a:lnTo>
                              <a:lnTo>
                                <a:pt x="4524" y="5466"/>
                              </a:lnTo>
                              <a:lnTo>
                                <a:pt x="4470" y="5498"/>
                              </a:lnTo>
                              <a:lnTo>
                                <a:pt x="4416" y="5529"/>
                              </a:lnTo>
                              <a:lnTo>
                                <a:pt x="4361" y="5559"/>
                              </a:lnTo>
                              <a:lnTo>
                                <a:pt x="4306" y="5588"/>
                              </a:lnTo>
                              <a:lnTo>
                                <a:pt x="4249" y="5615"/>
                              </a:lnTo>
                              <a:lnTo>
                                <a:pt x="4193" y="5642"/>
                              </a:lnTo>
                              <a:lnTo>
                                <a:pt x="4134" y="5667"/>
                              </a:lnTo>
                              <a:lnTo>
                                <a:pt x="4077" y="5691"/>
                              </a:lnTo>
                              <a:lnTo>
                                <a:pt x="4019" y="5714"/>
                              </a:lnTo>
                              <a:lnTo>
                                <a:pt x="3959" y="5735"/>
                              </a:lnTo>
                              <a:lnTo>
                                <a:pt x="3900" y="5755"/>
                              </a:lnTo>
                              <a:lnTo>
                                <a:pt x="3839" y="5774"/>
                              </a:lnTo>
                              <a:lnTo>
                                <a:pt x="3778" y="5791"/>
                              </a:lnTo>
                              <a:lnTo>
                                <a:pt x="3716" y="5807"/>
                              </a:lnTo>
                              <a:lnTo>
                                <a:pt x="3654" y="5822"/>
                              </a:lnTo>
                              <a:lnTo>
                                <a:pt x="3592" y="5834"/>
                              </a:lnTo>
                              <a:lnTo>
                                <a:pt x="3529" y="5847"/>
                              </a:lnTo>
                              <a:lnTo>
                                <a:pt x="3466" y="5857"/>
                              </a:lnTo>
                              <a:lnTo>
                                <a:pt x="3403" y="5866"/>
                              </a:lnTo>
                              <a:lnTo>
                                <a:pt x="3339" y="5874"/>
                              </a:lnTo>
                              <a:lnTo>
                                <a:pt x="3275" y="5880"/>
                              </a:lnTo>
                              <a:lnTo>
                                <a:pt x="3213" y="5885"/>
                              </a:lnTo>
                              <a:lnTo>
                                <a:pt x="3151" y="5888"/>
                              </a:lnTo>
                              <a:lnTo>
                                <a:pt x="3089" y="5891"/>
                              </a:lnTo>
                              <a:lnTo>
                                <a:pt x="3027" y="5891"/>
                              </a:lnTo>
                              <a:lnTo>
                                <a:pt x="2965" y="5891"/>
                              </a:lnTo>
                              <a:lnTo>
                                <a:pt x="2904" y="5888"/>
                              </a:lnTo>
                              <a:lnTo>
                                <a:pt x="2842" y="5886"/>
                              </a:lnTo>
                              <a:lnTo>
                                <a:pt x="2781" y="5881"/>
                              </a:lnTo>
                              <a:lnTo>
                                <a:pt x="2719" y="5876"/>
                              </a:lnTo>
                              <a:lnTo>
                                <a:pt x="2658" y="5869"/>
                              </a:lnTo>
                              <a:lnTo>
                                <a:pt x="2596" y="5861"/>
                              </a:lnTo>
                              <a:lnTo>
                                <a:pt x="2536" y="5852"/>
                              </a:lnTo>
                              <a:lnTo>
                                <a:pt x="2475" y="5841"/>
                              </a:lnTo>
                              <a:lnTo>
                                <a:pt x="2414" y="5829"/>
                              </a:lnTo>
                              <a:lnTo>
                                <a:pt x="2355" y="5816"/>
                              </a:lnTo>
                              <a:lnTo>
                                <a:pt x="2295" y="5802"/>
                              </a:lnTo>
                              <a:lnTo>
                                <a:pt x="2235" y="5786"/>
                              </a:lnTo>
                              <a:lnTo>
                                <a:pt x="2176" y="5769"/>
                              </a:lnTo>
                              <a:lnTo>
                                <a:pt x="2117" y="5752"/>
                              </a:lnTo>
                              <a:lnTo>
                                <a:pt x="2059" y="5732"/>
                              </a:lnTo>
                              <a:lnTo>
                                <a:pt x="2000" y="5712"/>
                              </a:lnTo>
                              <a:lnTo>
                                <a:pt x="1943" y="5690"/>
                              </a:lnTo>
                              <a:lnTo>
                                <a:pt x="1886" y="5667"/>
                              </a:lnTo>
                              <a:lnTo>
                                <a:pt x="1828" y="5643"/>
                              </a:lnTo>
                              <a:lnTo>
                                <a:pt x="1772" y="5617"/>
                              </a:lnTo>
                              <a:lnTo>
                                <a:pt x="1717" y="5590"/>
                              </a:lnTo>
                              <a:lnTo>
                                <a:pt x="1662" y="5563"/>
                              </a:lnTo>
                              <a:lnTo>
                                <a:pt x="1607" y="5533"/>
                              </a:lnTo>
                              <a:lnTo>
                                <a:pt x="1553" y="5503"/>
                              </a:lnTo>
                              <a:lnTo>
                                <a:pt x="1500" y="5471"/>
                              </a:lnTo>
                              <a:lnTo>
                                <a:pt x="1447" y="5438"/>
                              </a:lnTo>
                              <a:lnTo>
                                <a:pt x="1395" y="5403"/>
                              </a:lnTo>
                              <a:lnTo>
                                <a:pt x="1354" y="5376"/>
                              </a:lnTo>
                              <a:lnTo>
                                <a:pt x="1314" y="5347"/>
                              </a:lnTo>
                              <a:lnTo>
                                <a:pt x="1275" y="5317"/>
                              </a:lnTo>
                              <a:lnTo>
                                <a:pt x="1235" y="5288"/>
                              </a:lnTo>
                              <a:lnTo>
                                <a:pt x="1197" y="5257"/>
                              </a:lnTo>
                              <a:lnTo>
                                <a:pt x="1158" y="5226"/>
                              </a:lnTo>
                              <a:lnTo>
                                <a:pt x="1120" y="5194"/>
                              </a:lnTo>
                              <a:lnTo>
                                <a:pt x="1083" y="5161"/>
                              </a:lnTo>
                              <a:lnTo>
                                <a:pt x="1047" y="5128"/>
                              </a:lnTo>
                              <a:lnTo>
                                <a:pt x="1010" y="5094"/>
                              </a:lnTo>
                              <a:lnTo>
                                <a:pt x="975" y="5059"/>
                              </a:lnTo>
                              <a:lnTo>
                                <a:pt x="940" y="5025"/>
                              </a:lnTo>
                              <a:lnTo>
                                <a:pt x="906" y="4988"/>
                              </a:lnTo>
                              <a:lnTo>
                                <a:pt x="871" y="4953"/>
                              </a:lnTo>
                              <a:lnTo>
                                <a:pt x="838" y="4916"/>
                              </a:lnTo>
                              <a:lnTo>
                                <a:pt x="806" y="4878"/>
                              </a:lnTo>
                              <a:lnTo>
                                <a:pt x="774" y="4841"/>
                              </a:lnTo>
                              <a:lnTo>
                                <a:pt x="743" y="4803"/>
                              </a:lnTo>
                              <a:lnTo>
                                <a:pt x="712" y="4764"/>
                              </a:lnTo>
                              <a:lnTo>
                                <a:pt x="682" y="4724"/>
                              </a:lnTo>
                              <a:lnTo>
                                <a:pt x="653" y="4683"/>
                              </a:lnTo>
                              <a:lnTo>
                                <a:pt x="624" y="4643"/>
                              </a:lnTo>
                              <a:lnTo>
                                <a:pt x="596" y="4603"/>
                              </a:lnTo>
                              <a:lnTo>
                                <a:pt x="569" y="4561"/>
                              </a:lnTo>
                              <a:lnTo>
                                <a:pt x="543" y="4520"/>
                              </a:lnTo>
                              <a:lnTo>
                                <a:pt x="516" y="4477"/>
                              </a:lnTo>
                              <a:lnTo>
                                <a:pt x="491" y="4435"/>
                              </a:lnTo>
                              <a:lnTo>
                                <a:pt x="467" y="4391"/>
                              </a:lnTo>
                              <a:lnTo>
                                <a:pt x="444" y="4348"/>
                              </a:lnTo>
                              <a:lnTo>
                                <a:pt x="421" y="4304"/>
                              </a:lnTo>
                              <a:lnTo>
                                <a:pt x="399" y="4259"/>
                              </a:lnTo>
                              <a:lnTo>
                                <a:pt x="377" y="4215"/>
                              </a:lnTo>
                              <a:lnTo>
                                <a:pt x="345" y="4144"/>
                              </a:lnTo>
                              <a:lnTo>
                                <a:pt x="317" y="4071"/>
                              </a:lnTo>
                              <a:lnTo>
                                <a:pt x="288" y="3999"/>
                              </a:lnTo>
                              <a:lnTo>
                                <a:pt x="263" y="3925"/>
                              </a:lnTo>
                              <a:lnTo>
                                <a:pt x="239" y="3850"/>
                              </a:lnTo>
                              <a:lnTo>
                                <a:pt x="217" y="3774"/>
                              </a:lnTo>
                              <a:lnTo>
                                <a:pt x="198" y="3699"/>
                              </a:lnTo>
                              <a:lnTo>
                                <a:pt x="180" y="3622"/>
                              </a:lnTo>
                              <a:lnTo>
                                <a:pt x="164" y="3544"/>
                              </a:lnTo>
                              <a:lnTo>
                                <a:pt x="151" y="3467"/>
                              </a:lnTo>
                              <a:lnTo>
                                <a:pt x="139" y="3388"/>
                              </a:lnTo>
                              <a:lnTo>
                                <a:pt x="130" y="3310"/>
                              </a:lnTo>
                              <a:lnTo>
                                <a:pt x="123" y="3231"/>
                              </a:lnTo>
                              <a:lnTo>
                                <a:pt x="117" y="3152"/>
                              </a:lnTo>
                              <a:lnTo>
                                <a:pt x="114" y="3074"/>
                              </a:lnTo>
                              <a:lnTo>
                                <a:pt x="113" y="2995"/>
                              </a:lnTo>
                              <a:lnTo>
                                <a:pt x="114" y="2916"/>
                              </a:lnTo>
                              <a:lnTo>
                                <a:pt x="117" y="2837"/>
                              </a:lnTo>
                              <a:lnTo>
                                <a:pt x="122" y="2758"/>
                              </a:lnTo>
                              <a:lnTo>
                                <a:pt x="130" y="2679"/>
                              </a:lnTo>
                              <a:lnTo>
                                <a:pt x="139" y="2601"/>
                              </a:lnTo>
                              <a:lnTo>
                                <a:pt x="151" y="2523"/>
                              </a:lnTo>
                              <a:lnTo>
                                <a:pt x="164" y="2445"/>
                              </a:lnTo>
                              <a:lnTo>
                                <a:pt x="180" y="2368"/>
                              </a:lnTo>
                              <a:lnTo>
                                <a:pt x="198" y="2291"/>
                              </a:lnTo>
                              <a:lnTo>
                                <a:pt x="218" y="2215"/>
                              </a:lnTo>
                              <a:lnTo>
                                <a:pt x="240" y="2140"/>
                              </a:lnTo>
                              <a:lnTo>
                                <a:pt x="265" y="2065"/>
                              </a:lnTo>
                              <a:lnTo>
                                <a:pt x="292" y="1992"/>
                              </a:lnTo>
                              <a:lnTo>
                                <a:pt x="320" y="1919"/>
                              </a:lnTo>
                              <a:lnTo>
                                <a:pt x="351" y="1846"/>
                              </a:lnTo>
                              <a:lnTo>
                                <a:pt x="384" y="1775"/>
                              </a:lnTo>
                              <a:lnTo>
                                <a:pt x="414" y="1716"/>
                              </a:lnTo>
                              <a:lnTo>
                                <a:pt x="445" y="1656"/>
                              </a:lnTo>
                              <a:lnTo>
                                <a:pt x="478" y="1598"/>
                              </a:lnTo>
                              <a:lnTo>
                                <a:pt x="512" y="1539"/>
                              </a:lnTo>
                              <a:lnTo>
                                <a:pt x="546" y="1482"/>
                              </a:lnTo>
                              <a:lnTo>
                                <a:pt x="583" y="1426"/>
                              </a:lnTo>
                              <a:lnTo>
                                <a:pt x="619" y="1370"/>
                              </a:lnTo>
                              <a:lnTo>
                                <a:pt x="658" y="1316"/>
                              </a:lnTo>
                              <a:lnTo>
                                <a:pt x="697" y="1262"/>
                              </a:lnTo>
                              <a:lnTo>
                                <a:pt x="739" y="1208"/>
                              </a:lnTo>
                              <a:lnTo>
                                <a:pt x="781" y="1156"/>
                              </a:lnTo>
                              <a:lnTo>
                                <a:pt x="824" y="1106"/>
                              </a:lnTo>
                              <a:lnTo>
                                <a:pt x="869" y="1055"/>
                              </a:lnTo>
                              <a:lnTo>
                                <a:pt x="915" y="1006"/>
                              </a:lnTo>
                              <a:lnTo>
                                <a:pt x="962" y="958"/>
                              </a:lnTo>
                              <a:lnTo>
                                <a:pt x="1010" y="911"/>
                              </a:lnTo>
                              <a:lnTo>
                                <a:pt x="1046" y="878"/>
                              </a:lnTo>
                              <a:lnTo>
                                <a:pt x="1082" y="846"/>
                              </a:lnTo>
                              <a:lnTo>
                                <a:pt x="1120" y="812"/>
                              </a:lnTo>
                              <a:lnTo>
                                <a:pt x="1157" y="781"/>
                              </a:lnTo>
                              <a:lnTo>
                                <a:pt x="1195" y="751"/>
                              </a:lnTo>
                              <a:lnTo>
                                <a:pt x="1234" y="720"/>
                              </a:lnTo>
                              <a:lnTo>
                                <a:pt x="1273" y="690"/>
                              </a:lnTo>
                              <a:lnTo>
                                <a:pt x="1312" y="661"/>
                              </a:lnTo>
                              <a:lnTo>
                                <a:pt x="1352" y="632"/>
                              </a:lnTo>
                              <a:lnTo>
                                <a:pt x="1393" y="605"/>
                              </a:lnTo>
                              <a:lnTo>
                                <a:pt x="1433" y="577"/>
                              </a:lnTo>
                              <a:lnTo>
                                <a:pt x="1474" y="551"/>
                              </a:lnTo>
                              <a:lnTo>
                                <a:pt x="1517" y="525"/>
                              </a:lnTo>
                              <a:lnTo>
                                <a:pt x="1558" y="501"/>
                              </a:lnTo>
                              <a:lnTo>
                                <a:pt x="1600" y="475"/>
                              </a:lnTo>
                              <a:lnTo>
                                <a:pt x="1644" y="452"/>
                              </a:lnTo>
                              <a:lnTo>
                                <a:pt x="1688" y="430"/>
                              </a:lnTo>
                              <a:lnTo>
                                <a:pt x="1731" y="408"/>
                              </a:lnTo>
                              <a:lnTo>
                                <a:pt x="1775" y="386"/>
                              </a:lnTo>
                              <a:lnTo>
                                <a:pt x="1819" y="365"/>
                              </a:lnTo>
                              <a:lnTo>
                                <a:pt x="1864" y="346"/>
                              </a:lnTo>
                              <a:lnTo>
                                <a:pt x="1910" y="326"/>
                              </a:lnTo>
                              <a:lnTo>
                                <a:pt x="1955" y="308"/>
                              </a:lnTo>
                              <a:lnTo>
                                <a:pt x="2000" y="291"/>
                              </a:lnTo>
                              <a:lnTo>
                                <a:pt x="2046" y="274"/>
                              </a:lnTo>
                              <a:lnTo>
                                <a:pt x="2093" y="258"/>
                              </a:lnTo>
                              <a:lnTo>
                                <a:pt x="2140" y="243"/>
                              </a:lnTo>
                              <a:lnTo>
                                <a:pt x="2187" y="229"/>
                              </a:lnTo>
                              <a:lnTo>
                                <a:pt x="2234" y="215"/>
                              </a:lnTo>
                              <a:lnTo>
                                <a:pt x="2282" y="203"/>
                              </a:lnTo>
                              <a:lnTo>
                                <a:pt x="2329" y="191"/>
                              </a:lnTo>
                              <a:lnTo>
                                <a:pt x="2377" y="181"/>
                              </a:lnTo>
                              <a:lnTo>
                                <a:pt x="2415" y="173"/>
                              </a:lnTo>
                              <a:lnTo>
                                <a:pt x="2453" y="166"/>
                              </a:lnTo>
                              <a:lnTo>
                                <a:pt x="2529" y="154"/>
                              </a:lnTo>
                              <a:lnTo>
                                <a:pt x="2603" y="146"/>
                              </a:lnTo>
                              <a:lnTo>
                                <a:pt x="2678" y="138"/>
                              </a:lnTo>
                              <a:lnTo>
                                <a:pt x="2753" y="133"/>
                              </a:lnTo>
                              <a:lnTo>
                                <a:pt x="2829" y="127"/>
                              </a:lnTo>
                              <a:lnTo>
                                <a:pt x="2905" y="121"/>
                              </a:lnTo>
                              <a:lnTo>
                                <a:pt x="2980" y="114"/>
                              </a:lnTo>
                              <a:close/>
                              <a:moveTo>
                                <a:pt x="2870" y="222"/>
                              </a:moveTo>
                              <a:lnTo>
                                <a:pt x="2870" y="222"/>
                              </a:lnTo>
                              <a:lnTo>
                                <a:pt x="2910" y="219"/>
                              </a:lnTo>
                              <a:lnTo>
                                <a:pt x="2952" y="216"/>
                              </a:lnTo>
                              <a:lnTo>
                                <a:pt x="2993" y="215"/>
                              </a:lnTo>
                              <a:lnTo>
                                <a:pt x="3034" y="214"/>
                              </a:lnTo>
                              <a:lnTo>
                                <a:pt x="3075" y="215"/>
                              </a:lnTo>
                              <a:lnTo>
                                <a:pt x="3118" y="216"/>
                              </a:lnTo>
                              <a:lnTo>
                                <a:pt x="3159" y="219"/>
                              </a:lnTo>
                              <a:lnTo>
                                <a:pt x="3202" y="222"/>
                              </a:lnTo>
                              <a:lnTo>
                                <a:pt x="3243" y="227"/>
                              </a:lnTo>
                              <a:lnTo>
                                <a:pt x="3285" y="230"/>
                              </a:lnTo>
                              <a:lnTo>
                                <a:pt x="3368" y="242"/>
                              </a:lnTo>
                              <a:lnTo>
                                <a:pt x="3449" y="255"/>
                              </a:lnTo>
                              <a:lnTo>
                                <a:pt x="3529" y="270"/>
                              </a:lnTo>
                              <a:lnTo>
                                <a:pt x="3605" y="285"/>
                              </a:lnTo>
                              <a:lnTo>
                                <a:pt x="3681" y="302"/>
                              </a:lnTo>
                              <a:lnTo>
                                <a:pt x="3694" y="306"/>
                              </a:lnTo>
                              <a:lnTo>
                                <a:pt x="3701" y="308"/>
                              </a:lnTo>
                              <a:lnTo>
                                <a:pt x="3708" y="310"/>
                              </a:lnTo>
                              <a:lnTo>
                                <a:pt x="3715" y="314"/>
                              </a:lnTo>
                              <a:lnTo>
                                <a:pt x="3721" y="318"/>
                              </a:lnTo>
                              <a:lnTo>
                                <a:pt x="3724" y="324"/>
                              </a:lnTo>
                              <a:lnTo>
                                <a:pt x="3725" y="331"/>
                              </a:lnTo>
                              <a:lnTo>
                                <a:pt x="3725" y="337"/>
                              </a:lnTo>
                              <a:lnTo>
                                <a:pt x="3722" y="344"/>
                              </a:lnTo>
                              <a:lnTo>
                                <a:pt x="3717" y="349"/>
                              </a:lnTo>
                              <a:lnTo>
                                <a:pt x="3712" y="354"/>
                              </a:lnTo>
                              <a:lnTo>
                                <a:pt x="3705" y="360"/>
                              </a:lnTo>
                              <a:lnTo>
                                <a:pt x="3697" y="364"/>
                              </a:lnTo>
                              <a:lnTo>
                                <a:pt x="3678" y="373"/>
                              </a:lnTo>
                              <a:lnTo>
                                <a:pt x="3658" y="383"/>
                              </a:lnTo>
                              <a:lnTo>
                                <a:pt x="3639" y="389"/>
                              </a:lnTo>
                              <a:lnTo>
                                <a:pt x="3611" y="400"/>
                              </a:lnTo>
                              <a:lnTo>
                                <a:pt x="3565" y="422"/>
                              </a:lnTo>
                              <a:lnTo>
                                <a:pt x="3519" y="444"/>
                              </a:lnTo>
                              <a:lnTo>
                                <a:pt x="3474" y="470"/>
                              </a:lnTo>
                              <a:lnTo>
                                <a:pt x="3430" y="495"/>
                              </a:lnTo>
                              <a:lnTo>
                                <a:pt x="3385" y="522"/>
                              </a:lnTo>
                              <a:lnTo>
                                <a:pt x="3343" y="550"/>
                              </a:lnTo>
                              <a:lnTo>
                                <a:pt x="3300" y="577"/>
                              </a:lnTo>
                              <a:lnTo>
                                <a:pt x="3259" y="607"/>
                              </a:lnTo>
                              <a:lnTo>
                                <a:pt x="3222" y="632"/>
                              </a:lnTo>
                              <a:lnTo>
                                <a:pt x="3187" y="660"/>
                              </a:lnTo>
                              <a:lnTo>
                                <a:pt x="3151" y="686"/>
                              </a:lnTo>
                              <a:lnTo>
                                <a:pt x="3116" y="715"/>
                              </a:lnTo>
                              <a:lnTo>
                                <a:pt x="3081" y="743"/>
                              </a:lnTo>
                              <a:lnTo>
                                <a:pt x="3047" y="772"/>
                              </a:lnTo>
                              <a:lnTo>
                                <a:pt x="3014" y="801"/>
                              </a:lnTo>
                              <a:lnTo>
                                <a:pt x="2980" y="832"/>
                              </a:lnTo>
                              <a:lnTo>
                                <a:pt x="2948" y="862"/>
                              </a:lnTo>
                              <a:lnTo>
                                <a:pt x="2916" y="894"/>
                              </a:lnTo>
                              <a:lnTo>
                                <a:pt x="2853" y="957"/>
                              </a:lnTo>
                              <a:lnTo>
                                <a:pt x="2791" y="1022"/>
                              </a:lnTo>
                              <a:lnTo>
                                <a:pt x="2733" y="1090"/>
                              </a:lnTo>
                              <a:lnTo>
                                <a:pt x="2675" y="1160"/>
                              </a:lnTo>
                              <a:lnTo>
                                <a:pt x="2619" y="1230"/>
                              </a:lnTo>
                              <a:lnTo>
                                <a:pt x="2567" y="1302"/>
                              </a:lnTo>
                              <a:lnTo>
                                <a:pt x="2515" y="1375"/>
                              </a:lnTo>
                              <a:lnTo>
                                <a:pt x="2466" y="1451"/>
                              </a:lnTo>
                              <a:lnTo>
                                <a:pt x="2419" y="1527"/>
                              </a:lnTo>
                              <a:lnTo>
                                <a:pt x="2373" y="1603"/>
                              </a:lnTo>
                              <a:lnTo>
                                <a:pt x="2329" y="1681"/>
                              </a:lnTo>
                              <a:lnTo>
                                <a:pt x="2283" y="1771"/>
                              </a:lnTo>
                              <a:lnTo>
                                <a:pt x="2240" y="1860"/>
                              </a:lnTo>
                              <a:lnTo>
                                <a:pt x="2198" y="1951"/>
                              </a:lnTo>
                              <a:lnTo>
                                <a:pt x="2159" y="2042"/>
                              </a:lnTo>
                              <a:lnTo>
                                <a:pt x="2120" y="2133"/>
                              </a:lnTo>
                              <a:lnTo>
                                <a:pt x="2082" y="2226"/>
                              </a:lnTo>
                              <a:lnTo>
                                <a:pt x="2045" y="2319"/>
                              </a:lnTo>
                              <a:lnTo>
                                <a:pt x="2010" y="2413"/>
                              </a:lnTo>
                              <a:lnTo>
                                <a:pt x="1976" y="2496"/>
                              </a:lnTo>
                              <a:lnTo>
                                <a:pt x="1943" y="2579"/>
                              </a:lnTo>
                              <a:lnTo>
                                <a:pt x="1910" y="2663"/>
                              </a:lnTo>
                              <a:lnTo>
                                <a:pt x="1895" y="2705"/>
                              </a:lnTo>
                              <a:lnTo>
                                <a:pt x="1881" y="2747"/>
                              </a:lnTo>
                              <a:lnTo>
                                <a:pt x="1838" y="2881"/>
                              </a:lnTo>
                              <a:lnTo>
                                <a:pt x="1793" y="3016"/>
                              </a:lnTo>
                              <a:lnTo>
                                <a:pt x="1785" y="3042"/>
                              </a:lnTo>
                              <a:lnTo>
                                <a:pt x="1780" y="3056"/>
                              </a:lnTo>
                              <a:lnTo>
                                <a:pt x="1775" y="3069"/>
                              </a:lnTo>
                              <a:lnTo>
                                <a:pt x="1768" y="3081"/>
                              </a:lnTo>
                              <a:lnTo>
                                <a:pt x="1764" y="3087"/>
                              </a:lnTo>
                              <a:lnTo>
                                <a:pt x="1760" y="3091"/>
                              </a:lnTo>
                              <a:lnTo>
                                <a:pt x="1754" y="3096"/>
                              </a:lnTo>
                              <a:lnTo>
                                <a:pt x="1748" y="3099"/>
                              </a:lnTo>
                              <a:lnTo>
                                <a:pt x="1741" y="3102"/>
                              </a:lnTo>
                              <a:lnTo>
                                <a:pt x="1733" y="3103"/>
                              </a:lnTo>
                              <a:lnTo>
                                <a:pt x="1714" y="3104"/>
                              </a:lnTo>
                              <a:lnTo>
                                <a:pt x="1694" y="3104"/>
                              </a:lnTo>
                              <a:lnTo>
                                <a:pt x="1673" y="3102"/>
                              </a:lnTo>
                              <a:lnTo>
                                <a:pt x="1652" y="3097"/>
                              </a:lnTo>
                              <a:lnTo>
                                <a:pt x="1610" y="3089"/>
                              </a:lnTo>
                              <a:lnTo>
                                <a:pt x="1569" y="3081"/>
                              </a:lnTo>
                              <a:lnTo>
                                <a:pt x="1512" y="3069"/>
                              </a:lnTo>
                              <a:lnTo>
                                <a:pt x="1454" y="3058"/>
                              </a:lnTo>
                              <a:lnTo>
                                <a:pt x="1396" y="3043"/>
                              </a:lnTo>
                              <a:lnTo>
                                <a:pt x="1339" y="3028"/>
                              </a:lnTo>
                              <a:lnTo>
                                <a:pt x="1283" y="3010"/>
                              </a:lnTo>
                              <a:lnTo>
                                <a:pt x="1227" y="2992"/>
                              </a:lnTo>
                              <a:lnTo>
                                <a:pt x="1172" y="2970"/>
                              </a:lnTo>
                              <a:lnTo>
                                <a:pt x="1118" y="2947"/>
                              </a:lnTo>
                              <a:lnTo>
                                <a:pt x="1097" y="2939"/>
                              </a:lnTo>
                              <a:lnTo>
                                <a:pt x="1072" y="2930"/>
                              </a:lnTo>
                              <a:lnTo>
                                <a:pt x="1046" y="2919"/>
                              </a:lnTo>
                              <a:lnTo>
                                <a:pt x="1018" y="2908"/>
                              </a:lnTo>
                              <a:lnTo>
                                <a:pt x="1006" y="2901"/>
                              </a:lnTo>
                              <a:lnTo>
                                <a:pt x="993" y="2894"/>
                              </a:lnTo>
                              <a:lnTo>
                                <a:pt x="981" y="2887"/>
                              </a:lnTo>
                              <a:lnTo>
                                <a:pt x="971" y="2879"/>
                              </a:lnTo>
                              <a:lnTo>
                                <a:pt x="962" y="2871"/>
                              </a:lnTo>
                              <a:lnTo>
                                <a:pt x="954" y="2862"/>
                              </a:lnTo>
                              <a:lnTo>
                                <a:pt x="949" y="2852"/>
                              </a:lnTo>
                              <a:lnTo>
                                <a:pt x="946" y="2841"/>
                              </a:lnTo>
                              <a:lnTo>
                                <a:pt x="945" y="2832"/>
                              </a:lnTo>
                              <a:lnTo>
                                <a:pt x="945" y="2822"/>
                              </a:lnTo>
                              <a:lnTo>
                                <a:pt x="946" y="2812"/>
                              </a:lnTo>
                              <a:lnTo>
                                <a:pt x="947" y="2801"/>
                              </a:lnTo>
                              <a:lnTo>
                                <a:pt x="953" y="2778"/>
                              </a:lnTo>
                              <a:lnTo>
                                <a:pt x="960" y="2757"/>
                              </a:lnTo>
                              <a:lnTo>
                                <a:pt x="976" y="2711"/>
                              </a:lnTo>
                              <a:lnTo>
                                <a:pt x="983" y="2690"/>
                              </a:lnTo>
                              <a:lnTo>
                                <a:pt x="988" y="2671"/>
                              </a:lnTo>
                              <a:lnTo>
                                <a:pt x="996" y="2636"/>
                              </a:lnTo>
                              <a:lnTo>
                                <a:pt x="1006" y="2602"/>
                              </a:lnTo>
                              <a:lnTo>
                                <a:pt x="1025" y="2534"/>
                              </a:lnTo>
                              <a:lnTo>
                                <a:pt x="1047" y="2467"/>
                              </a:lnTo>
                              <a:lnTo>
                                <a:pt x="1071" y="2400"/>
                              </a:lnTo>
                              <a:lnTo>
                                <a:pt x="1096" y="2334"/>
                              </a:lnTo>
                              <a:lnTo>
                                <a:pt x="1122" y="2268"/>
                              </a:lnTo>
                              <a:lnTo>
                                <a:pt x="1177" y="2138"/>
                              </a:lnTo>
                              <a:lnTo>
                                <a:pt x="1226" y="2027"/>
                              </a:lnTo>
                              <a:lnTo>
                                <a:pt x="1251" y="1972"/>
                              </a:lnTo>
                              <a:lnTo>
                                <a:pt x="1276" y="1917"/>
                              </a:lnTo>
                              <a:lnTo>
                                <a:pt x="1302" y="1864"/>
                              </a:lnTo>
                              <a:lnTo>
                                <a:pt x="1329" y="1811"/>
                              </a:lnTo>
                              <a:lnTo>
                                <a:pt x="1356" y="1757"/>
                              </a:lnTo>
                              <a:lnTo>
                                <a:pt x="1384" y="1704"/>
                              </a:lnTo>
                              <a:lnTo>
                                <a:pt x="1412" y="1653"/>
                              </a:lnTo>
                              <a:lnTo>
                                <a:pt x="1442" y="1601"/>
                              </a:lnTo>
                              <a:lnTo>
                                <a:pt x="1472" y="1549"/>
                              </a:lnTo>
                              <a:lnTo>
                                <a:pt x="1502" y="1499"/>
                              </a:lnTo>
                              <a:lnTo>
                                <a:pt x="1534" y="1449"/>
                              </a:lnTo>
                              <a:lnTo>
                                <a:pt x="1566" y="1398"/>
                              </a:lnTo>
                              <a:lnTo>
                                <a:pt x="1598" y="1349"/>
                              </a:lnTo>
                              <a:lnTo>
                                <a:pt x="1631" y="1301"/>
                              </a:lnTo>
                              <a:lnTo>
                                <a:pt x="1666" y="1251"/>
                              </a:lnTo>
                              <a:lnTo>
                                <a:pt x="1700" y="1204"/>
                              </a:lnTo>
                              <a:lnTo>
                                <a:pt x="1736" y="1156"/>
                              </a:lnTo>
                              <a:lnTo>
                                <a:pt x="1772" y="1109"/>
                              </a:lnTo>
                              <a:lnTo>
                                <a:pt x="1809" y="1063"/>
                              </a:lnTo>
                              <a:lnTo>
                                <a:pt x="1847" y="1018"/>
                              </a:lnTo>
                              <a:lnTo>
                                <a:pt x="1885" y="973"/>
                              </a:lnTo>
                              <a:lnTo>
                                <a:pt x="1925" y="928"/>
                              </a:lnTo>
                              <a:lnTo>
                                <a:pt x="1964" y="883"/>
                              </a:lnTo>
                              <a:lnTo>
                                <a:pt x="2005" y="841"/>
                              </a:lnTo>
                              <a:lnTo>
                                <a:pt x="2046" y="798"/>
                              </a:lnTo>
                              <a:lnTo>
                                <a:pt x="2089" y="755"/>
                              </a:lnTo>
                              <a:lnTo>
                                <a:pt x="2132" y="714"/>
                              </a:lnTo>
                              <a:lnTo>
                                <a:pt x="2176" y="673"/>
                              </a:lnTo>
                              <a:lnTo>
                                <a:pt x="2222" y="632"/>
                              </a:lnTo>
                              <a:lnTo>
                                <a:pt x="2267" y="592"/>
                              </a:lnTo>
                              <a:lnTo>
                                <a:pt x="2334" y="534"/>
                              </a:lnTo>
                              <a:lnTo>
                                <a:pt x="2402" y="474"/>
                              </a:lnTo>
                              <a:lnTo>
                                <a:pt x="2436" y="444"/>
                              </a:lnTo>
                              <a:lnTo>
                                <a:pt x="2471" y="415"/>
                              </a:lnTo>
                              <a:lnTo>
                                <a:pt x="2507" y="387"/>
                              </a:lnTo>
                              <a:lnTo>
                                <a:pt x="2544" y="360"/>
                              </a:lnTo>
                              <a:lnTo>
                                <a:pt x="2580" y="333"/>
                              </a:lnTo>
                              <a:lnTo>
                                <a:pt x="2619" y="309"/>
                              </a:lnTo>
                              <a:lnTo>
                                <a:pt x="2658" y="287"/>
                              </a:lnTo>
                              <a:lnTo>
                                <a:pt x="2678" y="278"/>
                              </a:lnTo>
                              <a:lnTo>
                                <a:pt x="2698" y="269"/>
                              </a:lnTo>
                              <a:lnTo>
                                <a:pt x="2719" y="260"/>
                              </a:lnTo>
                              <a:lnTo>
                                <a:pt x="2740" y="252"/>
                              </a:lnTo>
                              <a:lnTo>
                                <a:pt x="2760" y="245"/>
                              </a:lnTo>
                              <a:lnTo>
                                <a:pt x="2782" y="238"/>
                              </a:lnTo>
                              <a:lnTo>
                                <a:pt x="2804" y="232"/>
                              </a:lnTo>
                              <a:lnTo>
                                <a:pt x="2826" y="228"/>
                              </a:lnTo>
                              <a:lnTo>
                                <a:pt x="2847" y="224"/>
                              </a:lnTo>
                              <a:lnTo>
                                <a:pt x="2870" y="222"/>
                              </a:lnTo>
                              <a:close/>
                              <a:moveTo>
                                <a:pt x="2395" y="293"/>
                              </a:moveTo>
                              <a:lnTo>
                                <a:pt x="2395" y="293"/>
                              </a:lnTo>
                              <a:lnTo>
                                <a:pt x="2410" y="291"/>
                              </a:lnTo>
                              <a:lnTo>
                                <a:pt x="2421" y="292"/>
                              </a:lnTo>
                              <a:lnTo>
                                <a:pt x="2424" y="293"/>
                              </a:lnTo>
                              <a:lnTo>
                                <a:pt x="2428" y="294"/>
                              </a:lnTo>
                              <a:lnTo>
                                <a:pt x="2430" y="297"/>
                              </a:lnTo>
                              <a:lnTo>
                                <a:pt x="2432" y="299"/>
                              </a:lnTo>
                              <a:lnTo>
                                <a:pt x="2432" y="301"/>
                              </a:lnTo>
                              <a:lnTo>
                                <a:pt x="2432" y="305"/>
                              </a:lnTo>
                              <a:lnTo>
                                <a:pt x="2431" y="311"/>
                              </a:lnTo>
                              <a:lnTo>
                                <a:pt x="2427" y="320"/>
                              </a:lnTo>
                              <a:lnTo>
                                <a:pt x="2421" y="328"/>
                              </a:lnTo>
                              <a:lnTo>
                                <a:pt x="2406" y="346"/>
                              </a:lnTo>
                              <a:lnTo>
                                <a:pt x="2389" y="363"/>
                              </a:lnTo>
                              <a:lnTo>
                                <a:pt x="2360" y="388"/>
                              </a:lnTo>
                              <a:lnTo>
                                <a:pt x="2283" y="454"/>
                              </a:lnTo>
                              <a:lnTo>
                                <a:pt x="2206" y="519"/>
                              </a:lnTo>
                              <a:lnTo>
                                <a:pt x="2168" y="552"/>
                              </a:lnTo>
                              <a:lnTo>
                                <a:pt x="2130" y="587"/>
                              </a:lnTo>
                              <a:lnTo>
                                <a:pt x="2092" y="621"/>
                              </a:lnTo>
                              <a:lnTo>
                                <a:pt x="2055" y="657"/>
                              </a:lnTo>
                              <a:lnTo>
                                <a:pt x="1972" y="741"/>
                              </a:lnTo>
                              <a:lnTo>
                                <a:pt x="1888" y="830"/>
                              </a:lnTo>
                              <a:lnTo>
                                <a:pt x="1848" y="873"/>
                              </a:lnTo>
                              <a:lnTo>
                                <a:pt x="1808" y="918"/>
                              </a:lnTo>
                              <a:lnTo>
                                <a:pt x="1768" y="964"/>
                              </a:lnTo>
                              <a:lnTo>
                                <a:pt x="1729" y="1010"/>
                              </a:lnTo>
                              <a:lnTo>
                                <a:pt x="1690" y="1055"/>
                              </a:lnTo>
                              <a:lnTo>
                                <a:pt x="1652" y="1102"/>
                              </a:lnTo>
                              <a:lnTo>
                                <a:pt x="1615" y="1149"/>
                              </a:lnTo>
                              <a:lnTo>
                                <a:pt x="1579" y="1198"/>
                              </a:lnTo>
                              <a:lnTo>
                                <a:pt x="1544" y="1247"/>
                              </a:lnTo>
                              <a:lnTo>
                                <a:pt x="1510" y="1296"/>
                              </a:lnTo>
                              <a:lnTo>
                                <a:pt x="1475" y="1347"/>
                              </a:lnTo>
                              <a:lnTo>
                                <a:pt x="1443" y="1397"/>
                              </a:lnTo>
                              <a:lnTo>
                                <a:pt x="1418" y="1437"/>
                              </a:lnTo>
                              <a:lnTo>
                                <a:pt x="1394" y="1478"/>
                              </a:lnTo>
                              <a:lnTo>
                                <a:pt x="1371" y="1519"/>
                              </a:lnTo>
                              <a:lnTo>
                                <a:pt x="1348" y="1561"/>
                              </a:lnTo>
                              <a:lnTo>
                                <a:pt x="1305" y="1645"/>
                              </a:lnTo>
                              <a:lnTo>
                                <a:pt x="1262" y="1728"/>
                              </a:lnTo>
                              <a:lnTo>
                                <a:pt x="1222" y="1814"/>
                              </a:lnTo>
                              <a:lnTo>
                                <a:pt x="1182" y="1899"/>
                              </a:lnTo>
                              <a:lnTo>
                                <a:pt x="1103" y="2071"/>
                              </a:lnTo>
                              <a:lnTo>
                                <a:pt x="1073" y="2136"/>
                              </a:lnTo>
                              <a:lnTo>
                                <a:pt x="1045" y="2203"/>
                              </a:lnTo>
                              <a:lnTo>
                                <a:pt x="1017" y="2269"/>
                              </a:lnTo>
                              <a:lnTo>
                                <a:pt x="991" y="2338"/>
                              </a:lnTo>
                              <a:lnTo>
                                <a:pt x="967" y="2406"/>
                              </a:lnTo>
                              <a:lnTo>
                                <a:pt x="944" y="2476"/>
                              </a:lnTo>
                              <a:lnTo>
                                <a:pt x="923" y="2544"/>
                              </a:lnTo>
                              <a:lnTo>
                                <a:pt x="904" y="2614"/>
                              </a:lnTo>
                              <a:lnTo>
                                <a:pt x="900" y="2633"/>
                              </a:lnTo>
                              <a:lnTo>
                                <a:pt x="896" y="2658"/>
                              </a:lnTo>
                              <a:lnTo>
                                <a:pt x="890" y="2687"/>
                              </a:lnTo>
                              <a:lnTo>
                                <a:pt x="883" y="2716"/>
                              </a:lnTo>
                              <a:lnTo>
                                <a:pt x="878" y="2730"/>
                              </a:lnTo>
                              <a:lnTo>
                                <a:pt x="874" y="2744"/>
                              </a:lnTo>
                              <a:lnTo>
                                <a:pt x="868" y="2757"/>
                              </a:lnTo>
                              <a:lnTo>
                                <a:pt x="861" y="2768"/>
                              </a:lnTo>
                              <a:lnTo>
                                <a:pt x="854" y="2778"/>
                              </a:lnTo>
                              <a:lnTo>
                                <a:pt x="847" y="2785"/>
                              </a:lnTo>
                              <a:lnTo>
                                <a:pt x="838" y="2791"/>
                              </a:lnTo>
                              <a:lnTo>
                                <a:pt x="834" y="2792"/>
                              </a:lnTo>
                              <a:lnTo>
                                <a:pt x="829" y="2793"/>
                              </a:lnTo>
                              <a:lnTo>
                                <a:pt x="823" y="2794"/>
                              </a:lnTo>
                              <a:lnTo>
                                <a:pt x="816" y="2793"/>
                              </a:lnTo>
                              <a:lnTo>
                                <a:pt x="810" y="2792"/>
                              </a:lnTo>
                              <a:lnTo>
                                <a:pt x="803" y="2790"/>
                              </a:lnTo>
                              <a:lnTo>
                                <a:pt x="789" y="2783"/>
                              </a:lnTo>
                              <a:lnTo>
                                <a:pt x="774" y="2774"/>
                              </a:lnTo>
                              <a:lnTo>
                                <a:pt x="760" y="2765"/>
                              </a:lnTo>
                              <a:lnTo>
                                <a:pt x="748" y="2754"/>
                              </a:lnTo>
                              <a:lnTo>
                                <a:pt x="725" y="2737"/>
                              </a:lnTo>
                              <a:lnTo>
                                <a:pt x="689" y="2712"/>
                              </a:lnTo>
                              <a:lnTo>
                                <a:pt x="653" y="2685"/>
                              </a:lnTo>
                              <a:lnTo>
                                <a:pt x="617" y="2657"/>
                              </a:lnTo>
                              <a:lnTo>
                                <a:pt x="600" y="2642"/>
                              </a:lnTo>
                              <a:lnTo>
                                <a:pt x="583" y="2627"/>
                              </a:lnTo>
                              <a:lnTo>
                                <a:pt x="567" y="2610"/>
                              </a:lnTo>
                              <a:lnTo>
                                <a:pt x="552" y="2594"/>
                              </a:lnTo>
                              <a:lnTo>
                                <a:pt x="538" y="2575"/>
                              </a:lnTo>
                              <a:lnTo>
                                <a:pt x="525" y="2557"/>
                              </a:lnTo>
                              <a:lnTo>
                                <a:pt x="514" y="2539"/>
                              </a:lnTo>
                              <a:lnTo>
                                <a:pt x="505" y="2518"/>
                              </a:lnTo>
                              <a:lnTo>
                                <a:pt x="496" y="2497"/>
                              </a:lnTo>
                              <a:lnTo>
                                <a:pt x="490" y="2476"/>
                              </a:lnTo>
                              <a:lnTo>
                                <a:pt x="486" y="2461"/>
                              </a:lnTo>
                              <a:lnTo>
                                <a:pt x="485" y="2444"/>
                              </a:lnTo>
                              <a:lnTo>
                                <a:pt x="484" y="2426"/>
                              </a:lnTo>
                              <a:lnTo>
                                <a:pt x="485" y="2408"/>
                              </a:lnTo>
                              <a:lnTo>
                                <a:pt x="486" y="2390"/>
                              </a:lnTo>
                              <a:lnTo>
                                <a:pt x="489" y="2371"/>
                              </a:lnTo>
                              <a:lnTo>
                                <a:pt x="496" y="2334"/>
                              </a:lnTo>
                              <a:lnTo>
                                <a:pt x="504" y="2296"/>
                              </a:lnTo>
                              <a:lnTo>
                                <a:pt x="513" y="2259"/>
                              </a:lnTo>
                              <a:lnTo>
                                <a:pt x="521" y="2224"/>
                              </a:lnTo>
                              <a:lnTo>
                                <a:pt x="529" y="2191"/>
                              </a:lnTo>
                              <a:lnTo>
                                <a:pt x="546" y="2102"/>
                              </a:lnTo>
                              <a:lnTo>
                                <a:pt x="565" y="2013"/>
                              </a:lnTo>
                              <a:lnTo>
                                <a:pt x="587" y="1923"/>
                              </a:lnTo>
                              <a:lnTo>
                                <a:pt x="610" y="1835"/>
                              </a:lnTo>
                              <a:lnTo>
                                <a:pt x="634" y="1748"/>
                              </a:lnTo>
                              <a:lnTo>
                                <a:pt x="659" y="1660"/>
                              </a:lnTo>
                              <a:lnTo>
                                <a:pt x="711" y="1484"/>
                              </a:lnTo>
                              <a:lnTo>
                                <a:pt x="722" y="1449"/>
                              </a:lnTo>
                              <a:lnTo>
                                <a:pt x="737" y="1414"/>
                              </a:lnTo>
                              <a:lnTo>
                                <a:pt x="753" y="1381"/>
                              </a:lnTo>
                              <a:lnTo>
                                <a:pt x="772" y="1348"/>
                              </a:lnTo>
                              <a:lnTo>
                                <a:pt x="792" y="1315"/>
                              </a:lnTo>
                              <a:lnTo>
                                <a:pt x="815" y="1281"/>
                              </a:lnTo>
                              <a:lnTo>
                                <a:pt x="838" y="1250"/>
                              </a:lnTo>
                              <a:lnTo>
                                <a:pt x="863" y="1218"/>
                              </a:lnTo>
                              <a:lnTo>
                                <a:pt x="890" y="1188"/>
                              </a:lnTo>
                              <a:lnTo>
                                <a:pt x="916" y="1159"/>
                              </a:lnTo>
                              <a:lnTo>
                                <a:pt x="944" y="1130"/>
                              </a:lnTo>
                              <a:lnTo>
                                <a:pt x="971" y="1101"/>
                              </a:lnTo>
                              <a:lnTo>
                                <a:pt x="1026" y="1047"/>
                              </a:lnTo>
                              <a:lnTo>
                                <a:pt x="1081" y="997"/>
                              </a:lnTo>
                              <a:lnTo>
                                <a:pt x="1134" y="950"/>
                              </a:lnTo>
                              <a:lnTo>
                                <a:pt x="1188" y="903"/>
                              </a:lnTo>
                              <a:lnTo>
                                <a:pt x="1243" y="858"/>
                              </a:lnTo>
                              <a:lnTo>
                                <a:pt x="1298" y="815"/>
                              </a:lnTo>
                              <a:lnTo>
                                <a:pt x="1355" y="772"/>
                              </a:lnTo>
                              <a:lnTo>
                                <a:pt x="1412" y="731"/>
                              </a:lnTo>
                              <a:lnTo>
                                <a:pt x="1470" y="691"/>
                              </a:lnTo>
                              <a:lnTo>
                                <a:pt x="1529" y="653"/>
                              </a:lnTo>
                              <a:lnTo>
                                <a:pt x="1590" y="616"/>
                              </a:lnTo>
                              <a:lnTo>
                                <a:pt x="1651" y="581"/>
                              </a:lnTo>
                              <a:lnTo>
                                <a:pt x="1713" y="546"/>
                              </a:lnTo>
                              <a:lnTo>
                                <a:pt x="1775" y="514"/>
                              </a:lnTo>
                              <a:lnTo>
                                <a:pt x="1839" y="483"/>
                              </a:lnTo>
                              <a:lnTo>
                                <a:pt x="1903" y="455"/>
                              </a:lnTo>
                              <a:lnTo>
                                <a:pt x="1969" y="426"/>
                              </a:lnTo>
                              <a:lnTo>
                                <a:pt x="2036" y="401"/>
                              </a:lnTo>
                              <a:lnTo>
                                <a:pt x="2123" y="369"/>
                              </a:lnTo>
                              <a:lnTo>
                                <a:pt x="2168" y="353"/>
                              </a:lnTo>
                              <a:lnTo>
                                <a:pt x="2212" y="338"/>
                              </a:lnTo>
                              <a:lnTo>
                                <a:pt x="2258" y="324"/>
                              </a:lnTo>
                              <a:lnTo>
                                <a:pt x="2303" y="311"/>
                              </a:lnTo>
                              <a:lnTo>
                                <a:pt x="2349" y="301"/>
                              </a:lnTo>
                              <a:lnTo>
                                <a:pt x="2395" y="293"/>
                              </a:lnTo>
                              <a:close/>
                              <a:moveTo>
                                <a:pt x="3972" y="407"/>
                              </a:moveTo>
                              <a:lnTo>
                                <a:pt x="3972" y="407"/>
                              </a:lnTo>
                              <a:lnTo>
                                <a:pt x="3984" y="407"/>
                              </a:lnTo>
                              <a:lnTo>
                                <a:pt x="3996" y="407"/>
                              </a:lnTo>
                              <a:lnTo>
                                <a:pt x="4008" y="409"/>
                              </a:lnTo>
                              <a:lnTo>
                                <a:pt x="4020" y="411"/>
                              </a:lnTo>
                              <a:lnTo>
                                <a:pt x="4045" y="418"/>
                              </a:lnTo>
                              <a:lnTo>
                                <a:pt x="4069" y="426"/>
                              </a:lnTo>
                              <a:lnTo>
                                <a:pt x="4093" y="436"/>
                              </a:lnTo>
                              <a:lnTo>
                                <a:pt x="4116" y="448"/>
                              </a:lnTo>
                              <a:lnTo>
                                <a:pt x="4160" y="469"/>
                              </a:lnTo>
                              <a:lnTo>
                                <a:pt x="4222" y="497"/>
                              </a:lnTo>
                              <a:lnTo>
                                <a:pt x="4251" y="512"/>
                              </a:lnTo>
                              <a:lnTo>
                                <a:pt x="4280" y="527"/>
                              </a:lnTo>
                              <a:lnTo>
                                <a:pt x="4309" y="542"/>
                              </a:lnTo>
                              <a:lnTo>
                                <a:pt x="4335" y="558"/>
                              </a:lnTo>
                              <a:lnTo>
                                <a:pt x="4361" y="575"/>
                              </a:lnTo>
                              <a:lnTo>
                                <a:pt x="4388" y="592"/>
                              </a:lnTo>
                              <a:lnTo>
                                <a:pt x="4412" y="611"/>
                              </a:lnTo>
                              <a:lnTo>
                                <a:pt x="4437" y="630"/>
                              </a:lnTo>
                              <a:lnTo>
                                <a:pt x="4460" y="651"/>
                              </a:lnTo>
                              <a:lnTo>
                                <a:pt x="4483" y="674"/>
                              </a:lnTo>
                              <a:lnTo>
                                <a:pt x="4505" y="697"/>
                              </a:lnTo>
                              <a:lnTo>
                                <a:pt x="4526" y="722"/>
                              </a:lnTo>
                              <a:lnTo>
                                <a:pt x="4547" y="748"/>
                              </a:lnTo>
                              <a:lnTo>
                                <a:pt x="4568" y="777"/>
                              </a:lnTo>
                              <a:lnTo>
                                <a:pt x="4589" y="810"/>
                              </a:lnTo>
                              <a:lnTo>
                                <a:pt x="4610" y="842"/>
                              </a:lnTo>
                              <a:lnTo>
                                <a:pt x="4630" y="877"/>
                              </a:lnTo>
                              <a:lnTo>
                                <a:pt x="4648" y="911"/>
                              </a:lnTo>
                              <a:lnTo>
                                <a:pt x="4656" y="925"/>
                              </a:lnTo>
                              <a:lnTo>
                                <a:pt x="4663" y="940"/>
                              </a:lnTo>
                              <a:lnTo>
                                <a:pt x="4665" y="948"/>
                              </a:lnTo>
                              <a:lnTo>
                                <a:pt x="4666" y="956"/>
                              </a:lnTo>
                              <a:lnTo>
                                <a:pt x="4666" y="964"/>
                              </a:lnTo>
                              <a:lnTo>
                                <a:pt x="4665" y="972"/>
                              </a:lnTo>
                              <a:lnTo>
                                <a:pt x="4663" y="977"/>
                              </a:lnTo>
                              <a:lnTo>
                                <a:pt x="4661" y="982"/>
                              </a:lnTo>
                              <a:lnTo>
                                <a:pt x="4657" y="987"/>
                              </a:lnTo>
                              <a:lnTo>
                                <a:pt x="4654" y="990"/>
                              </a:lnTo>
                              <a:lnTo>
                                <a:pt x="4644" y="996"/>
                              </a:lnTo>
                              <a:lnTo>
                                <a:pt x="4635" y="1000"/>
                              </a:lnTo>
                              <a:lnTo>
                                <a:pt x="4625" y="1004"/>
                              </a:lnTo>
                              <a:lnTo>
                                <a:pt x="4614" y="1007"/>
                              </a:lnTo>
                              <a:lnTo>
                                <a:pt x="4592" y="1012"/>
                              </a:lnTo>
                              <a:lnTo>
                                <a:pt x="4542" y="1026"/>
                              </a:lnTo>
                              <a:lnTo>
                                <a:pt x="4493" y="1041"/>
                              </a:lnTo>
                              <a:lnTo>
                                <a:pt x="4445" y="1059"/>
                              </a:lnTo>
                              <a:lnTo>
                                <a:pt x="4397" y="1077"/>
                              </a:lnTo>
                              <a:lnTo>
                                <a:pt x="4358" y="1096"/>
                              </a:lnTo>
                              <a:lnTo>
                                <a:pt x="4319" y="1114"/>
                              </a:lnTo>
                              <a:lnTo>
                                <a:pt x="4280" y="1135"/>
                              </a:lnTo>
                              <a:lnTo>
                                <a:pt x="4241" y="1155"/>
                              </a:lnTo>
                              <a:lnTo>
                                <a:pt x="4203" y="1178"/>
                              </a:lnTo>
                              <a:lnTo>
                                <a:pt x="4165" y="1201"/>
                              </a:lnTo>
                              <a:lnTo>
                                <a:pt x="4128" y="1226"/>
                              </a:lnTo>
                              <a:lnTo>
                                <a:pt x="4090" y="1251"/>
                              </a:lnTo>
                              <a:lnTo>
                                <a:pt x="4054" y="1278"/>
                              </a:lnTo>
                              <a:lnTo>
                                <a:pt x="4019" y="1305"/>
                              </a:lnTo>
                              <a:lnTo>
                                <a:pt x="3983" y="1333"/>
                              </a:lnTo>
                              <a:lnTo>
                                <a:pt x="3949" y="1361"/>
                              </a:lnTo>
                              <a:lnTo>
                                <a:pt x="3916" y="1390"/>
                              </a:lnTo>
                              <a:lnTo>
                                <a:pt x="3883" y="1420"/>
                              </a:lnTo>
                              <a:lnTo>
                                <a:pt x="3851" y="1450"/>
                              </a:lnTo>
                              <a:lnTo>
                                <a:pt x="3822" y="1481"/>
                              </a:lnTo>
                              <a:lnTo>
                                <a:pt x="3775" y="1530"/>
                              </a:lnTo>
                              <a:lnTo>
                                <a:pt x="3728" y="1580"/>
                              </a:lnTo>
                              <a:lnTo>
                                <a:pt x="3683" y="1632"/>
                              </a:lnTo>
                              <a:lnTo>
                                <a:pt x="3638" y="1685"/>
                              </a:lnTo>
                              <a:lnTo>
                                <a:pt x="3596" y="1737"/>
                              </a:lnTo>
                              <a:lnTo>
                                <a:pt x="3553" y="1791"/>
                              </a:lnTo>
                              <a:lnTo>
                                <a:pt x="3513" y="1846"/>
                              </a:lnTo>
                              <a:lnTo>
                                <a:pt x="3473" y="1901"/>
                              </a:lnTo>
                              <a:lnTo>
                                <a:pt x="3435" y="1959"/>
                              </a:lnTo>
                              <a:lnTo>
                                <a:pt x="3398" y="2016"/>
                              </a:lnTo>
                              <a:lnTo>
                                <a:pt x="3362" y="2073"/>
                              </a:lnTo>
                              <a:lnTo>
                                <a:pt x="3328" y="2133"/>
                              </a:lnTo>
                              <a:lnTo>
                                <a:pt x="3294" y="2193"/>
                              </a:lnTo>
                              <a:lnTo>
                                <a:pt x="3262" y="2252"/>
                              </a:lnTo>
                              <a:lnTo>
                                <a:pt x="3231" y="2314"/>
                              </a:lnTo>
                              <a:lnTo>
                                <a:pt x="3203" y="2376"/>
                              </a:lnTo>
                              <a:lnTo>
                                <a:pt x="3180" y="2425"/>
                              </a:lnTo>
                              <a:lnTo>
                                <a:pt x="3159" y="2475"/>
                              </a:lnTo>
                              <a:lnTo>
                                <a:pt x="3118" y="2574"/>
                              </a:lnTo>
                              <a:lnTo>
                                <a:pt x="3079" y="2674"/>
                              </a:lnTo>
                              <a:lnTo>
                                <a:pt x="3040" y="2774"/>
                              </a:lnTo>
                              <a:lnTo>
                                <a:pt x="3033" y="2794"/>
                              </a:lnTo>
                              <a:lnTo>
                                <a:pt x="3026" y="2816"/>
                              </a:lnTo>
                              <a:lnTo>
                                <a:pt x="3014" y="2862"/>
                              </a:lnTo>
                              <a:lnTo>
                                <a:pt x="3006" y="2885"/>
                              </a:lnTo>
                              <a:lnTo>
                                <a:pt x="2998" y="2907"/>
                              </a:lnTo>
                              <a:lnTo>
                                <a:pt x="2992" y="2916"/>
                              </a:lnTo>
                              <a:lnTo>
                                <a:pt x="2986" y="2925"/>
                              </a:lnTo>
                              <a:lnTo>
                                <a:pt x="2980" y="2933"/>
                              </a:lnTo>
                              <a:lnTo>
                                <a:pt x="2973" y="2941"/>
                              </a:lnTo>
                              <a:lnTo>
                                <a:pt x="2962" y="2950"/>
                              </a:lnTo>
                              <a:lnTo>
                                <a:pt x="2949" y="2958"/>
                              </a:lnTo>
                              <a:lnTo>
                                <a:pt x="2934" y="2965"/>
                              </a:lnTo>
                              <a:lnTo>
                                <a:pt x="2918" y="2971"/>
                              </a:lnTo>
                              <a:lnTo>
                                <a:pt x="2902" y="2975"/>
                              </a:lnTo>
                              <a:lnTo>
                                <a:pt x="2885" y="2980"/>
                              </a:lnTo>
                              <a:lnTo>
                                <a:pt x="2849" y="2988"/>
                              </a:lnTo>
                              <a:lnTo>
                                <a:pt x="2812" y="2993"/>
                              </a:lnTo>
                              <a:lnTo>
                                <a:pt x="2776" y="2997"/>
                              </a:lnTo>
                              <a:lnTo>
                                <a:pt x="2742" y="3002"/>
                              </a:lnTo>
                              <a:lnTo>
                                <a:pt x="2712" y="3008"/>
                              </a:lnTo>
                              <a:lnTo>
                                <a:pt x="2651" y="3020"/>
                              </a:lnTo>
                              <a:lnTo>
                                <a:pt x="2590" y="3033"/>
                              </a:lnTo>
                              <a:lnTo>
                                <a:pt x="2529" y="3043"/>
                              </a:lnTo>
                              <a:lnTo>
                                <a:pt x="2467" y="3053"/>
                              </a:lnTo>
                              <a:lnTo>
                                <a:pt x="2344" y="3071"/>
                              </a:lnTo>
                              <a:lnTo>
                                <a:pt x="2219" y="3088"/>
                              </a:lnTo>
                              <a:lnTo>
                                <a:pt x="2146" y="3099"/>
                              </a:lnTo>
                              <a:lnTo>
                                <a:pt x="2071" y="3110"/>
                              </a:lnTo>
                              <a:lnTo>
                                <a:pt x="2034" y="3114"/>
                              </a:lnTo>
                              <a:lnTo>
                                <a:pt x="1996" y="3118"/>
                              </a:lnTo>
                              <a:lnTo>
                                <a:pt x="1959" y="3120"/>
                              </a:lnTo>
                              <a:lnTo>
                                <a:pt x="1921" y="3119"/>
                              </a:lnTo>
                              <a:lnTo>
                                <a:pt x="1913" y="3118"/>
                              </a:lnTo>
                              <a:lnTo>
                                <a:pt x="1904" y="3115"/>
                              </a:lnTo>
                              <a:lnTo>
                                <a:pt x="1896" y="3111"/>
                              </a:lnTo>
                              <a:lnTo>
                                <a:pt x="1889" y="3106"/>
                              </a:lnTo>
                              <a:lnTo>
                                <a:pt x="1883" y="3100"/>
                              </a:lnTo>
                              <a:lnTo>
                                <a:pt x="1879" y="3092"/>
                              </a:lnTo>
                              <a:lnTo>
                                <a:pt x="1877" y="3084"/>
                              </a:lnTo>
                              <a:lnTo>
                                <a:pt x="1875" y="3075"/>
                              </a:lnTo>
                              <a:lnTo>
                                <a:pt x="1877" y="3063"/>
                              </a:lnTo>
                              <a:lnTo>
                                <a:pt x="1879" y="3050"/>
                              </a:lnTo>
                              <a:lnTo>
                                <a:pt x="1885" y="3025"/>
                              </a:lnTo>
                              <a:lnTo>
                                <a:pt x="1893" y="2998"/>
                              </a:lnTo>
                              <a:lnTo>
                                <a:pt x="1902" y="2972"/>
                              </a:lnTo>
                              <a:lnTo>
                                <a:pt x="1922" y="2920"/>
                              </a:lnTo>
                              <a:lnTo>
                                <a:pt x="1932" y="2896"/>
                              </a:lnTo>
                              <a:lnTo>
                                <a:pt x="1940" y="2871"/>
                              </a:lnTo>
                              <a:lnTo>
                                <a:pt x="1969" y="2776"/>
                              </a:lnTo>
                              <a:lnTo>
                                <a:pt x="2003" y="2681"/>
                              </a:lnTo>
                              <a:lnTo>
                                <a:pt x="2037" y="2586"/>
                              </a:lnTo>
                              <a:lnTo>
                                <a:pt x="2073" y="2492"/>
                              </a:lnTo>
                              <a:lnTo>
                                <a:pt x="2109" y="2398"/>
                              </a:lnTo>
                              <a:lnTo>
                                <a:pt x="2146" y="2304"/>
                              </a:lnTo>
                              <a:lnTo>
                                <a:pt x="2223" y="2117"/>
                              </a:lnTo>
                              <a:lnTo>
                                <a:pt x="2245" y="2066"/>
                              </a:lnTo>
                              <a:lnTo>
                                <a:pt x="2266" y="2016"/>
                              </a:lnTo>
                              <a:lnTo>
                                <a:pt x="2289" y="1966"/>
                              </a:lnTo>
                              <a:lnTo>
                                <a:pt x="2312" y="1916"/>
                              </a:lnTo>
                              <a:lnTo>
                                <a:pt x="2336" y="1866"/>
                              </a:lnTo>
                              <a:lnTo>
                                <a:pt x="2361" y="1817"/>
                              </a:lnTo>
                              <a:lnTo>
                                <a:pt x="2387" y="1767"/>
                              </a:lnTo>
                              <a:lnTo>
                                <a:pt x="2413" y="1719"/>
                              </a:lnTo>
                              <a:lnTo>
                                <a:pt x="2441" y="1670"/>
                              </a:lnTo>
                              <a:lnTo>
                                <a:pt x="2468" y="1622"/>
                              </a:lnTo>
                              <a:lnTo>
                                <a:pt x="2497" y="1575"/>
                              </a:lnTo>
                              <a:lnTo>
                                <a:pt x="2526" y="1528"/>
                              </a:lnTo>
                              <a:lnTo>
                                <a:pt x="2556" y="1481"/>
                              </a:lnTo>
                              <a:lnTo>
                                <a:pt x="2587" y="1435"/>
                              </a:lnTo>
                              <a:lnTo>
                                <a:pt x="2618" y="1389"/>
                              </a:lnTo>
                              <a:lnTo>
                                <a:pt x="2650" y="1343"/>
                              </a:lnTo>
                              <a:lnTo>
                                <a:pt x="2683" y="1298"/>
                              </a:lnTo>
                              <a:lnTo>
                                <a:pt x="2718" y="1255"/>
                              </a:lnTo>
                              <a:lnTo>
                                <a:pt x="2752" y="1211"/>
                              </a:lnTo>
                              <a:lnTo>
                                <a:pt x="2787" y="1169"/>
                              </a:lnTo>
                              <a:lnTo>
                                <a:pt x="2823" y="1127"/>
                              </a:lnTo>
                              <a:lnTo>
                                <a:pt x="2860" y="1085"/>
                              </a:lnTo>
                              <a:lnTo>
                                <a:pt x="2898" y="1045"/>
                              </a:lnTo>
                              <a:lnTo>
                                <a:pt x="2936" y="1005"/>
                              </a:lnTo>
                              <a:lnTo>
                                <a:pt x="2975" y="965"/>
                              </a:lnTo>
                              <a:lnTo>
                                <a:pt x="3015" y="927"/>
                              </a:lnTo>
                              <a:lnTo>
                                <a:pt x="3055" y="889"/>
                              </a:lnTo>
                              <a:lnTo>
                                <a:pt x="3096" y="853"/>
                              </a:lnTo>
                              <a:lnTo>
                                <a:pt x="3137" y="817"/>
                              </a:lnTo>
                              <a:lnTo>
                                <a:pt x="3181" y="781"/>
                              </a:lnTo>
                              <a:lnTo>
                                <a:pt x="3224" y="748"/>
                              </a:lnTo>
                              <a:lnTo>
                                <a:pt x="3268" y="715"/>
                              </a:lnTo>
                              <a:lnTo>
                                <a:pt x="3307" y="686"/>
                              </a:lnTo>
                              <a:lnTo>
                                <a:pt x="3347" y="659"/>
                              </a:lnTo>
                              <a:lnTo>
                                <a:pt x="3388" y="631"/>
                              </a:lnTo>
                              <a:lnTo>
                                <a:pt x="3428" y="605"/>
                              </a:lnTo>
                              <a:lnTo>
                                <a:pt x="3471" y="579"/>
                              </a:lnTo>
                              <a:lnTo>
                                <a:pt x="3513" y="555"/>
                              </a:lnTo>
                              <a:lnTo>
                                <a:pt x="3556" y="532"/>
                              </a:lnTo>
                              <a:lnTo>
                                <a:pt x="3599" y="510"/>
                              </a:lnTo>
                              <a:lnTo>
                                <a:pt x="3644" y="490"/>
                              </a:lnTo>
                              <a:lnTo>
                                <a:pt x="3689" y="472"/>
                              </a:lnTo>
                              <a:lnTo>
                                <a:pt x="3734" y="455"/>
                              </a:lnTo>
                              <a:lnTo>
                                <a:pt x="3780" y="441"/>
                              </a:lnTo>
                              <a:lnTo>
                                <a:pt x="3827" y="428"/>
                              </a:lnTo>
                              <a:lnTo>
                                <a:pt x="3874" y="418"/>
                              </a:lnTo>
                              <a:lnTo>
                                <a:pt x="3922" y="411"/>
                              </a:lnTo>
                              <a:lnTo>
                                <a:pt x="3948" y="409"/>
                              </a:lnTo>
                              <a:lnTo>
                                <a:pt x="3972" y="407"/>
                              </a:lnTo>
                              <a:close/>
                              <a:moveTo>
                                <a:pt x="4745" y="840"/>
                              </a:moveTo>
                              <a:lnTo>
                                <a:pt x="4745" y="840"/>
                              </a:lnTo>
                              <a:lnTo>
                                <a:pt x="4751" y="839"/>
                              </a:lnTo>
                              <a:lnTo>
                                <a:pt x="4756" y="838"/>
                              </a:lnTo>
                              <a:lnTo>
                                <a:pt x="4763" y="839"/>
                              </a:lnTo>
                              <a:lnTo>
                                <a:pt x="4768" y="841"/>
                              </a:lnTo>
                              <a:lnTo>
                                <a:pt x="4775" y="845"/>
                              </a:lnTo>
                              <a:lnTo>
                                <a:pt x="4782" y="848"/>
                              </a:lnTo>
                              <a:lnTo>
                                <a:pt x="4796" y="858"/>
                              </a:lnTo>
                              <a:lnTo>
                                <a:pt x="4810" y="869"/>
                              </a:lnTo>
                              <a:lnTo>
                                <a:pt x="4822" y="880"/>
                              </a:lnTo>
                              <a:lnTo>
                                <a:pt x="4840" y="897"/>
                              </a:lnTo>
                              <a:lnTo>
                                <a:pt x="4904" y="953"/>
                              </a:lnTo>
                              <a:lnTo>
                                <a:pt x="4964" y="1011"/>
                              </a:lnTo>
                              <a:lnTo>
                                <a:pt x="4995" y="1041"/>
                              </a:lnTo>
                              <a:lnTo>
                                <a:pt x="5024" y="1070"/>
                              </a:lnTo>
                              <a:lnTo>
                                <a:pt x="5054" y="1100"/>
                              </a:lnTo>
                              <a:lnTo>
                                <a:pt x="5081" y="1132"/>
                              </a:lnTo>
                              <a:lnTo>
                                <a:pt x="5116" y="1169"/>
                              </a:lnTo>
                              <a:lnTo>
                                <a:pt x="5130" y="1188"/>
                              </a:lnTo>
                              <a:lnTo>
                                <a:pt x="5145" y="1209"/>
                              </a:lnTo>
                              <a:lnTo>
                                <a:pt x="5149" y="1216"/>
                              </a:lnTo>
                              <a:lnTo>
                                <a:pt x="5153" y="1224"/>
                              </a:lnTo>
                              <a:lnTo>
                                <a:pt x="5155" y="1229"/>
                              </a:lnTo>
                              <a:lnTo>
                                <a:pt x="5155" y="1233"/>
                              </a:lnTo>
                              <a:lnTo>
                                <a:pt x="5153" y="1237"/>
                              </a:lnTo>
                              <a:lnTo>
                                <a:pt x="5151" y="1240"/>
                              </a:lnTo>
                              <a:lnTo>
                                <a:pt x="5146" y="1241"/>
                              </a:lnTo>
                              <a:lnTo>
                                <a:pt x="5141" y="1242"/>
                              </a:lnTo>
                              <a:lnTo>
                                <a:pt x="5135" y="1241"/>
                              </a:lnTo>
                              <a:lnTo>
                                <a:pt x="5129" y="1239"/>
                              </a:lnTo>
                              <a:lnTo>
                                <a:pt x="5116" y="1232"/>
                              </a:lnTo>
                              <a:lnTo>
                                <a:pt x="5101" y="1223"/>
                              </a:lnTo>
                              <a:lnTo>
                                <a:pt x="5087" y="1212"/>
                              </a:lnTo>
                              <a:lnTo>
                                <a:pt x="5073" y="1203"/>
                              </a:lnTo>
                              <a:lnTo>
                                <a:pt x="5055" y="1187"/>
                              </a:lnTo>
                              <a:lnTo>
                                <a:pt x="5014" y="1159"/>
                              </a:lnTo>
                              <a:lnTo>
                                <a:pt x="4972" y="1129"/>
                              </a:lnTo>
                              <a:lnTo>
                                <a:pt x="4932" y="1100"/>
                              </a:lnTo>
                              <a:lnTo>
                                <a:pt x="4890" y="1071"/>
                              </a:lnTo>
                              <a:lnTo>
                                <a:pt x="4859" y="1052"/>
                              </a:lnTo>
                              <a:lnTo>
                                <a:pt x="4843" y="1042"/>
                              </a:lnTo>
                              <a:lnTo>
                                <a:pt x="4828" y="1031"/>
                              </a:lnTo>
                              <a:lnTo>
                                <a:pt x="4814" y="1020"/>
                              </a:lnTo>
                              <a:lnTo>
                                <a:pt x="4802" y="1006"/>
                              </a:lnTo>
                              <a:lnTo>
                                <a:pt x="4791" y="991"/>
                              </a:lnTo>
                              <a:lnTo>
                                <a:pt x="4787" y="983"/>
                              </a:lnTo>
                              <a:lnTo>
                                <a:pt x="4782" y="974"/>
                              </a:lnTo>
                              <a:lnTo>
                                <a:pt x="4769" y="947"/>
                              </a:lnTo>
                              <a:lnTo>
                                <a:pt x="4760" y="927"/>
                              </a:lnTo>
                              <a:lnTo>
                                <a:pt x="4751" y="905"/>
                              </a:lnTo>
                              <a:lnTo>
                                <a:pt x="4743" y="883"/>
                              </a:lnTo>
                              <a:lnTo>
                                <a:pt x="4741" y="874"/>
                              </a:lnTo>
                              <a:lnTo>
                                <a:pt x="4738" y="865"/>
                              </a:lnTo>
                              <a:lnTo>
                                <a:pt x="4738" y="856"/>
                              </a:lnTo>
                              <a:lnTo>
                                <a:pt x="4740" y="849"/>
                              </a:lnTo>
                              <a:lnTo>
                                <a:pt x="4742" y="845"/>
                              </a:lnTo>
                              <a:lnTo>
                                <a:pt x="4745" y="840"/>
                              </a:lnTo>
                              <a:close/>
                              <a:moveTo>
                                <a:pt x="4672" y="1093"/>
                              </a:moveTo>
                              <a:lnTo>
                                <a:pt x="4672" y="1093"/>
                              </a:lnTo>
                              <a:lnTo>
                                <a:pt x="4682" y="1092"/>
                              </a:lnTo>
                              <a:lnTo>
                                <a:pt x="4693" y="1093"/>
                              </a:lnTo>
                              <a:lnTo>
                                <a:pt x="4703" y="1093"/>
                              </a:lnTo>
                              <a:lnTo>
                                <a:pt x="4713" y="1096"/>
                              </a:lnTo>
                              <a:lnTo>
                                <a:pt x="4734" y="1101"/>
                              </a:lnTo>
                              <a:lnTo>
                                <a:pt x="4753" y="1109"/>
                              </a:lnTo>
                              <a:lnTo>
                                <a:pt x="4773" y="1118"/>
                              </a:lnTo>
                              <a:lnTo>
                                <a:pt x="4791" y="1129"/>
                              </a:lnTo>
                              <a:lnTo>
                                <a:pt x="4827" y="1151"/>
                              </a:lnTo>
                              <a:lnTo>
                                <a:pt x="4868" y="1176"/>
                              </a:lnTo>
                              <a:lnTo>
                                <a:pt x="4909" y="1203"/>
                              </a:lnTo>
                              <a:lnTo>
                                <a:pt x="4951" y="1231"/>
                              </a:lnTo>
                              <a:lnTo>
                                <a:pt x="4992" y="1258"/>
                              </a:lnTo>
                              <a:lnTo>
                                <a:pt x="5032" y="1288"/>
                              </a:lnTo>
                              <a:lnTo>
                                <a:pt x="5071" y="1318"/>
                              </a:lnTo>
                              <a:lnTo>
                                <a:pt x="5110" y="1348"/>
                              </a:lnTo>
                              <a:lnTo>
                                <a:pt x="5149" y="1378"/>
                              </a:lnTo>
                              <a:lnTo>
                                <a:pt x="5207" y="1425"/>
                              </a:lnTo>
                              <a:lnTo>
                                <a:pt x="5268" y="1473"/>
                              </a:lnTo>
                              <a:lnTo>
                                <a:pt x="5297" y="1498"/>
                              </a:lnTo>
                              <a:lnTo>
                                <a:pt x="5325" y="1524"/>
                              </a:lnTo>
                              <a:lnTo>
                                <a:pt x="5352" y="1551"/>
                              </a:lnTo>
                              <a:lnTo>
                                <a:pt x="5377" y="1578"/>
                              </a:lnTo>
                              <a:lnTo>
                                <a:pt x="5408" y="1616"/>
                              </a:lnTo>
                              <a:lnTo>
                                <a:pt x="5436" y="1655"/>
                              </a:lnTo>
                              <a:lnTo>
                                <a:pt x="5465" y="1695"/>
                              </a:lnTo>
                              <a:lnTo>
                                <a:pt x="5491" y="1736"/>
                              </a:lnTo>
                              <a:lnTo>
                                <a:pt x="5517" y="1778"/>
                              </a:lnTo>
                              <a:lnTo>
                                <a:pt x="5541" y="1821"/>
                              </a:lnTo>
                              <a:lnTo>
                                <a:pt x="5564" y="1865"/>
                              </a:lnTo>
                              <a:lnTo>
                                <a:pt x="5585" y="1908"/>
                              </a:lnTo>
                              <a:lnTo>
                                <a:pt x="5606" y="1953"/>
                              </a:lnTo>
                              <a:lnTo>
                                <a:pt x="5626" y="1999"/>
                              </a:lnTo>
                              <a:lnTo>
                                <a:pt x="5643" y="2046"/>
                              </a:lnTo>
                              <a:lnTo>
                                <a:pt x="5660" y="2092"/>
                              </a:lnTo>
                              <a:lnTo>
                                <a:pt x="5676" y="2140"/>
                              </a:lnTo>
                              <a:lnTo>
                                <a:pt x="5691" y="2187"/>
                              </a:lnTo>
                              <a:lnTo>
                                <a:pt x="5705" y="2235"/>
                              </a:lnTo>
                              <a:lnTo>
                                <a:pt x="5718" y="2284"/>
                              </a:lnTo>
                              <a:lnTo>
                                <a:pt x="5730" y="2332"/>
                              </a:lnTo>
                              <a:lnTo>
                                <a:pt x="5741" y="2382"/>
                              </a:lnTo>
                              <a:lnTo>
                                <a:pt x="5752" y="2431"/>
                              </a:lnTo>
                              <a:lnTo>
                                <a:pt x="5760" y="2480"/>
                              </a:lnTo>
                              <a:lnTo>
                                <a:pt x="5769" y="2531"/>
                              </a:lnTo>
                              <a:lnTo>
                                <a:pt x="5776" y="2580"/>
                              </a:lnTo>
                              <a:lnTo>
                                <a:pt x="5783" y="2629"/>
                              </a:lnTo>
                              <a:lnTo>
                                <a:pt x="5788" y="2679"/>
                              </a:lnTo>
                              <a:lnTo>
                                <a:pt x="5793" y="2729"/>
                              </a:lnTo>
                              <a:lnTo>
                                <a:pt x="5797" y="2778"/>
                              </a:lnTo>
                              <a:lnTo>
                                <a:pt x="5801" y="2828"/>
                              </a:lnTo>
                              <a:lnTo>
                                <a:pt x="5804" y="2876"/>
                              </a:lnTo>
                              <a:lnTo>
                                <a:pt x="5808" y="2973"/>
                              </a:lnTo>
                              <a:lnTo>
                                <a:pt x="5809" y="3068"/>
                              </a:lnTo>
                              <a:lnTo>
                                <a:pt x="5808" y="3107"/>
                              </a:lnTo>
                              <a:lnTo>
                                <a:pt x="5807" y="3145"/>
                              </a:lnTo>
                              <a:lnTo>
                                <a:pt x="5804" y="3184"/>
                              </a:lnTo>
                              <a:lnTo>
                                <a:pt x="5802" y="3222"/>
                              </a:lnTo>
                              <a:lnTo>
                                <a:pt x="5794" y="3300"/>
                              </a:lnTo>
                              <a:lnTo>
                                <a:pt x="5784" y="3377"/>
                              </a:lnTo>
                              <a:lnTo>
                                <a:pt x="5771" y="3452"/>
                              </a:lnTo>
                              <a:lnTo>
                                <a:pt x="5756" y="3529"/>
                              </a:lnTo>
                              <a:lnTo>
                                <a:pt x="5740" y="3605"/>
                              </a:lnTo>
                              <a:lnTo>
                                <a:pt x="5722" y="3679"/>
                              </a:lnTo>
                              <a:lnTo>
                                <a:pt x="5704" y="3748"/>
                              </a:lnTo>
                              <a:lnTo>
                                <a:pt x="5683" y="3816"/>
                              </a:lnTo>
                              <a:lnTo>
                                <a:pt x="5679" y="3828"/>
                              </a:lnTo>
                              <a:lnTo>
                                <a:pt x="5675" y="3843"/>
                              </a:lnTo>
                              <a:lnTo>
                                <a:pt x="5671" y="3849"/>
                              </a:lnTo>
                              <a:lnTo>
                                <a:pt x="5668" y="3855"/>
                              </a:lnTo>
                              <a:lnTo>
                                <a:pt x="5662" y="3858"/>
                              </a:lnTo>
                              <a:lnTo>
                                <a:pt x="5657" y="3860"/>
                              </a:lnTo>
                              <a:lnTo>
                                <a:pt x="5653" y="3862"/>
                              </a:lnTo>
                              <a:lnTo>
                                <a:pt x="5650" y="3860"/>
                              </a:lnTo>
                              <a:lnTo>
                                <a:pt x="5643" y="3858"/>
                              </a:lnTo>
                              <a:lnTo>
                                <a:pt x="5638" y="3854"/>
                              </a:lnTo>
                              <a:lnTo>
                                <a:pt x="5635" y="3848"/>
                              </a:lnTo>
                              <a:lnTo>
                                <a:pt x="5632" y="3841"/>
                              </a:lnTo>
                              <a:lnTo>
                                <a:pt x="5630" y="3833"/>
                              </a:lnTo>
                              <a:lnTo>
                                <a:pt x="5628" y="3820"/>
                              </a:lnTo>
                              <a:lnTo>
                                <a:pt x="5621" y="3745"/>
                              </a:lnTo>
                              <a:lnTo>
                                <a:pt x="5613" y="3669"/>
                              </a:lnTo>
                              <a:lnTo>
                                <a:pt x="5604" y="3590"/>
                              </a:lnTo>
                              <a:lnTo>
                                <a:pt x="5593" y="3510"/>
                              </a:lnTo>
                              <a:lnTo>
                                <a:pt x="5583" y="3429"/>
                              </a:lnTo>
                              <a:lnTo>
                                <a:pt x="5571" y="3349"/>
                              </a:lnTo>
                              <a:lnTo>
                                <a:pt x="5556" y="3269"/>
                              </a:lnTo>
                              <a:lnTo>
                                <a:pt x="5548" y="3229"/>
                              </a:lnTo>
                              <a:lnTo>
                                <a:pt x="5538" y="3190"/>
                              </a:lnTo>
                              <a:lnTo>
                                <a:pt x="5528" y="3151"/>
                              </a:lnTo>
                              <a:lnTo>
                                <a:pt x="5518" y="3112"/>
                              </a:lnTo>
                              <a:lnTo>
                                <a:pt x="5506" y="3073"/>
                              </a:lnTo>
                              <a:lnTo>
                                <a:pt x="5495" y="3035"/>
                              </a:lnTo>
                              <a:lnTo>
                                <a:pt x="5463" y="2945"/>
                              </a:lnTo>
                              <a:lnTo>
                                <a:pt x="5430" y="2854"/>
                              </a:lnTo>
                              <a:lnTo>
                                <a:pt x="5393" y="2763"/>
                              </a:lnTo>
                              <a:lnTo>
                                <a:pt x="5355" y="2673"/>
                              </a:lnTo>
                              <a:lnTo>
                                <a:pt x="5315" y="2583"/>
                              </a:lnTo>
                              <a:lnTo>
                                <a:pt x="5294" y="2540"/>
                              </a:lnTo>
                              <a:lnTo>
                                <a:pt x="5273" y="2496"/>
                              </a:lnTo>
                              <a:lnTo>
                                <a:pt x="5251" y="2453"/>
                              </a:lnTo>
                              <a:lnTo>
                                <a:pt x="5228" y="2409"/>
                              </a:lnTo>
                              <a:lnTo>
                                <a:pt x="5205" y="2368"/>
                              </a:lnTo>
                              <a:lnTo>
                                <a:pt x="5181" y="2326"/>
                              </a:lnTo>
                              <a:lnTo>
                                <a:pt x="5157" y="2285"/>
                              </a:lnTo>
                              <a:lnTo>
                                <a:pt x="5133" y="2244"/>
                              </a:lnTo>
                              <a:lnTo>
                                <a:pt x="5082" y="2165"/>
                              </a:lnTo>
                              <a:lnTo>
                                <a:pt x="5030" y="2086"/>
                              </a:lnTo>
                              <a:lnTo>
                                <a:pt x="4976" y="2009"/>
                              </a:lnTo>
                              <a:lnTo>
                                <a:pt x="4920" y="1932"/>
                              </a:lnTo>
                              <a:lnTo>
                                <a:pt x="4865" y="1857"/>
                              </a:lnTo>
                              <a:lnTo>
                                <a:pt x="4751" y="1705"/>
                              </a:lnTo>
                              <a:lnTo>
                                <a:pt x="4717" y="1660"/>
                              </a:lnTo>
                              <a:lnTo>
                                <a:pt x="4681" y="1615"/>
                              </a:lnTo>
                              <a:lnTo>
                                <a:pt x="4646" y="1571"/>
                              </a:lnTo>
                              <a:lnTo>
                                <a:pt x="4610" y="1528"/>
                              </a:lnTo>
                              <a:lnTo>
                                <a:pt x="4536" y="1442"/>
                              </a:lnTo>
                              <a:lnTo>
                                <a:pt x="4460" y="1357"/>
                              </a:lnTo>
                              <a:lnTo>
                                <a:pt x="4449" y="1344"/>
                              </a:lnTo>
                              <a:lnTo>
                                <a:pt x="4432" y="1331"/>
                              </a:lnTo>
                              <a:lnTo>
                                <a:pt x="4415" y="1315"/>
                              </a:lnTo>
                              <a:lnTo>
                                <a:pt x="4397" y="1298"/>
                              </a:lnTo>
                              <a:lnTo>
                                <a:pt x="4381" y="1280"/>
                              </a:lnTo>
                              <a:lnTo>
                                <a:pt x="4374" y="1272"/>
                              </a:lnTo>
                              <a:lnTo>
                                <a:pt x="4367" y="1263"/>
                              </a:lnTo>
                              <a:lnTo>
                                <a:pt x="4363" y="1254"/>
                              </a:lnTo>
                              <a:lnTo>
                                <a:pt x="4358" y="1246"/>
                              </a:lnTo>
                              <a:lnTo>
                                <a:pt x="4356" y="1238"/>
                              </a:lnTo>
                              <a:lnTo>
                                <a:pt x="4356" y="1229"/>
                              </a:lnTo>
                              <a:lnTo>
                                <a:pt x="4356" y="1224"/>
                              </a:lnTo>
                              <a:lnTo>
                                <a:pt x="4358" y="1218"/>
                              </a:lnTo>
                              <a:lnTo>
                                <a:pt x="4360" y="1214"/>
                              </a:lnTo>
                              <a:lnTo>
                                <a:pt x="4364" y="1209"/>
                              </a:lnTo>
                              <a:lnTo>
                                <a:pt x="4372" y="1201"/>
                              </a:lnTo>
                              <a:lnTo>
                                <a:pt x="4381" y="1194"/>
                              </a:lnTo>
                              <a:lnTo>
                                <a:pt x="4392" y="1188"/>
                              </a:lnTo>
                              <a:lnTo>
                                <a:pt x="4404" y="1183"/>
                              </a:lnTo>
                              <a:lnTo>
                                <a:pt x="4424" y="1174"/>
                              </a:lnTo>
                              <a:lnTo>
                                <a:pt x="4484" y="1148"/>
                              </a:lnTo>
                              <a:lnTo>
                                <a:pt x="4515" y="1137"/>
                              </a:lnTo>
                              <a:lnTo>
                                <a:pt x="4546" y="1125"/>
                              </a:lnTo>
                              <a:lnTo>
                                <a:pt x="4577" y="1115"/>
                              </a:lnTo>
                              <a:lnTo>
                                <a:pt x="4609" y="1106"/>
                              </a:lnTo>
                              <a:lnTo>
                                <a:pt x="4641" y="1099"/>
                              </a:lnTo>
                              <a:lnTo>
                                <a:pt x="4672" y="1093"/>
                              </a:lnTo>
                              <a:close/>
                              <a:moveTo>
                                <a:pt x="4219" y="1289"/>
                              </a:moveTo>
                              <a:lnTo>
                                <a:pt x="4219" y="1289"/>
                              </a:lnTo>
                              <a:lnTo>
                                <a:pt x="4226" y="1288"/>
                              </a:lnTo>
                              <a:lnTo>
                                <a:pt x="4232" y="1288"/>
                              </a:lnTo>
                              <a:lnTo>
                                <a:pt x="4243" y="1289"/>
                              </a:lnTo>
                              <a:lnTo>
                                <a:pt x="4256" y="1293"/>
                              </a:lnTo>
                              <a:lnTo>
                                <a:pt x="4269" y="1298"/>
                              </a:lnTo>
                              <a:lnTo>
                                <a:pt x="4281" y="1305"/>
                              </a:lnTo>
                              <a:lnTo>
                                <a:pt x="4294" y="1315"/>
                              </a:lnTo>
                              <a:lnTo>
                                <a:pt x="4305" y="1325"/>
                              </a:lnTo>
                              <a:lnTo>
                                <a:pt x="4318" y="1336"/>
                              </a:lnTo>
                              <a:lnTo>
                                <a:pt x="4341" y="1360"/>
                              </a:lnTo>
                              <a:lnTo>
                                <a:pt x="4363" y="1384"/>
                              </a:lnTo>
                              <a:lnTo>
                                <a:pt x="4382" y="1406"/>
                              </a:lnTo>
                              <a:lnTo>
                                <a:pt x="4397" y="1423"/>
                              </a:lnTo>
                              <a:lnTo>
                                <a:pt x="4454" y="1485"/>
                              </a:lnTo>
                              <a:lnTo>
                                <a:pt x="4510" y="1548"/>
                              </a:lnTo>
                              <a:lnTo>
                                <a:pt x="4564" y="1614"/>
                              </a:lnTo>
                              <a:lnTo>
                                <a:pt x="4618" y="1679"/>
                              </a:lnTo>
                              <a:lnTo>
                                <a:pt x="4670" y="1746"/>
                              </a:lnTo>
                              <a:lnTo>
                                <a:pt x="4721" y="1813"/>
                              </a:lnTo>
                              <a:lnTo>
                                <a:pt x="4771" y="1881"/>
                              </a:lnTo>
                              <a:lnTo>
                                <a:pt x="4819" y="1950"/>
                              </a:lnTo>
                              <a:lnTo>
                                <a:pt x="4865" y="2016"/>
                              </a:lnTo>
                              <a:lnTo>
                                <a:pt x="4910" y="2084"/>
                              </a:lnTo>
                              <a:lnTo>
                                <a:pt x="4955" y="2151"/>
                              </a:lnTo>
                              <a:lnTo>
                                <a:pt x="4998" y="2220"/>
                              </a:lnTo>
                              <a:lnTo>
                                <a:pt x="5041" y="2289"/>
                              </a:lnTo>
                              <a:lnTo>
                                <a:pt x="5082" y="2358"/>
                              </a:lnTo>
                              <a:lnTo>
                                <a:pt x="5122" y="2428"/>
                              </a:lnTo>
                              <a:lnTo>
                                <a:pt x="5161" y="2499"/>
                              </a:lnTo>
                              <a:lnTo>
                                <a:pt x="5198" y="2570"/>
                              </a:lnTo>
                              <a:lnTo>
                                <a:pt x="5235" y="2642"/>
                              </a:lnTo>
                              <a:lnTo>
                                <a:pt x="5269" y="2714"/>
                              </a:lnTo>
                              <a:lnTo>
                                <a:pt x="5301" y="2787"/>
                              </a:lnTo>
                              <a:lnTo>
                                <a:pt x="5332" y="2863"/>
                              </a:lnTo>
                              <a:lnTo>
                                <a:pt x="5361" y="2939"/>
                              </a:lnTo>
                              <a:lnTo>
                                <a:pt x="5388" y="3014"/>
                              </a:lnTo>
                              <a:lnTo>
                                <a:pt x="5414" y="3092"/>
                              </a:lnTo>
                              <a:lnTo>
                                <a:pt x="5432" y="3157"/>
                              </a:lnTo>
                              <a:lnTo>
                                <a:pt x="5448" y="3221"/>
                              </a:lnTo>
                              <a:lnTo>
                                <a:pt x="5463" y="3286"/>
                              </a:lnTo>
                              <a:lnTo>
                                <a:pt x="5475" y="3351"/>
                              </a:lnTo>
                              <a:lnTo>
                                <a:pt x="5487" y="3418"/>
                              </a:lnTo>
                              <a:lnTo>
                                <a:pt x="5497" y="3483"/>
                              </a:lnTo>
                              <a:lnTo>
                                <a:pt x="5506" y="3550"/>
                              </a:lnTo>
                              <a:lnTo>
                                <a:pt x="5514" y="3615"/>
                              </a:lnTo>
                              <a:lnTo>
                                <a:pt x="5526" y="3714"/>
                              </a:lnTo>
                              <a:lnTo>
                                <a:pt x="5535" y="3811"/>
                              </a:lnTo>
                              <a:lnTo>
                                <a:pt x="5538" y="3859"/>
                              </a:lnTo>
                              <a:lnTo>
                                <a:pt x="5541" y="3909"/>
                              </a:lnTo>
                              <a:lnTo>
                                <a:pt x="5543" y="3958"/>
                              </a:lnTo>
                              <a:lnTo>
                                <a:pt x="5544" y="4007"/>
                              </a:lnTo>
                              <a:lnTo>
                                <a:pt x="5545" y="4050"/>
                              </a:lnTo>
                              <a:lnTo>
                                <a:pt x="5546" y="4091"/>
                              </a:lnTo>
                              <a:lnTo>
                                <a:pt x="5546" y="4113"/>
                              </a:lnTo>
                              <a:lnTo>
                                <a:pt x="5545" y="4133"/>
                              </a:lnTo>
                              <a:lnTo>
                                <a:pt x="5543" y="4154"/>
                              </a:lnTo>
                              <a:lnTo>
                                <a:pt x="5540" y="4175"/>
                              </a:lnTo>
                              <a:lnTo>
                                <a:pt x="5533" y="4197"/>
                              </a:lnTo>
                              <a:lnTo>
                                <a:pt x="5524" y="4220"/>
                              </a:lnTo>
                              <a:lnTo>
                                <a:pt x="5513" y="4243"/>
                              </a:lnTo>
                              <a:lnTo>
                                <a:pt x="5502" y="4266"/>
                              </a:lnTo>
                              <a:lnTo>
                                <a:pt x="5478" y="4310"/>
                              </a:lnTo>
                              <a:lnTo>
                                <a:pt x="5454" y="4352"/>
                              </a:lnTo>
                              <a:lnTo>
                                <a:pt x="5423" y="4406"/>
                              </a:lnTo>
                              <a:lnTo>
                                <a:pt x="5392" y="4458"/>
                              </a:lnTo>
                              <a:lnTo>
                                <a:pt x="5359" y="4510"/>
                              </a:lnTo>
                              <a:lnTo>
                                <a:pt x="5325" y="4562"/>
                              </a:lnTo>
                              <a:lnTo>
                                <a:pt x="5291" y="4612"/>
                              </a:lnTo>
                              <a:lnTo>
                                <a:pt x="5254" y="4662"/>
                              </a:lnTo>
                              <a:lnTo>
                                <a:pt x="5218" y="4710"/>
                              </a:lnTo>
                              <a:lnTo>
                                <a:pt x="5180" y="4758"/>
                              </a:lnTo>
                              <a:lnTo>
                                <a:pt x="5169" y="4772"/>
                              </a:lnTo>
                              <a:lnTo>
                                <a:pt x="5158" y="4788"/>
                              </a:lnTo>
                              <a:lnTo>
                                <a:pt x="5144" y="4807"/>
                              </a:lnTo>
                              <a:lnTo>
                                <a:pt x="5129" y="4827"/>
                              </a:lnTo>
                              <a:lnTo>
                                <a:pt x="5113" y="4845"/>
                              </a:lnTo>
                              <a:lnTo>
                                <a:pt x="5097" y="4861"/>
                              </a:lnTo>
                              <a:lnTo>
                                <a:pt x="5089" y="4867"/>
                              </a:lnTo>
                              <a:lnTo>
                                <a:pt x="5082" y="4873"/>
                              </a:lnTo>
                              <a:lnTo>
                                <a:pt x="5074" y="4876"/>
                              </a:lnTo>
                              <a:lnTo>
                                <a:pt x="5066" y="4878"/>
                              </a:lnTo>
                              <a:lnTo>
                                <a:pt x="5062" y="4878"/>
                              </a:lnTo>
                              <a:lnTo>
                                <a:pt x="5057" y="4877"/>
                              </a:lnTo>
                              <a:lnTo>
                                <a:pt x="5054" y="4876"/>
                              </a:lnTo>
                              <a:lnTo>
                                <a:pt x="5050" y="4874"/>
                              </a:lnTo>
                              <a:lnTo>
                                <a:pt x="5047" y="4870"/>
                              </a:lnTo>
                              <a:lnTo>
                                <a:pt x="5044" y="4867"/>
                              </a:lnTo>
                              <a:lnTo>
                                <a:pt x="5041" y="4859"/>
                              </a:lnTo>
                              <a:lnTo>
                                <a:pt x="5038" y="4849"/>
                              </a:lnTo>
                              <a:lnTo>
                                <a:pt x="5036" y="4839"/>
                              </a:lnTo>
                              <a:lnTo>
                                <a:pt x="5035" y="4822"/>
                              </a:lnTo>
                              <a:lnTo>
                                <a:pt x="5032" y="4771"/>
                              </a:lnTo>
                              <a:lnTo>
                                <a:pt x="5030" y="4719"/>
                              </a:lnTo>
                              <a:lnTo>
                                <a:pt x="5025" y="4617"/>
                              </a:lnTo>
                              <a:lnTo>
                                <a:pt x="5022" y="4562"/>
                              </a:lnTo>
                              <a:lnTo>
                                <a:pt x="5017" y="4507"/>
                              </a:lnTo>
                              <a:lnTo>
                                <a:pt x="5010" y="4451"/>
                              </a:lnTo>
                              <a:lnTo>
                                <a:pt x="5003" y="4396"/>
                              </a:lnTo>
                              <a:lnTo>
                                <a:pt x="4995" y="4340"/>
                              </a:lnTo>
                              <a:lnTo>
                                <a:pt x="4987" y="4285"/>
                              </a:lnTo>
                              <a:lnTo>
                                <a:pt x="4977" y="4228"/>
                              </a:lnTo>
                              <a:lnTo>
                                <a:pt x="4967" y="4173"/>
                              </a:lnTo>
                              <a:lnTo>
                                <a:pt x="4955" y="4118"/>
                              </a:lnTo>
                              <a:lnTo>
                                <a:pt x="4944" y="4063"/>
                              </a:lnTo>
                              <a:lnTo>
                                <a:pt x="4930" y="4008"/>
                              </a:lnTo>
                              <a:lnTo>
                                <a:pt x="4917" y="3954"/>
                              </a:lnTo>
                              <a:lnTo>
                                <a:pt x="4887" y="3846"/>
                              </a:lnTo>
                              <a:lnTo>
                                <a:pt x="4858" y="3739"/>
                              </a:lnTo>
                              <a:lnTo>
                                <a:pt x="4843" y="3693"/>
                              </a:lnTo>
                              <a:lnTo>
                                <a:pt x="4828" y="3647"/>
                              </a:lnTo>
                              <a:lnTo>
                                <a:pt x="4812" y="3603"/>
                              </a:lnTo>
                              <a:lnTo>
                                <a:pt x="4795" y="3558"/>
                              </a:lnTo>
                              <a:lnTo>
                                <a:pt x="4777" y="3513"/>
                              </a:lnTo>
                              <a:lnTo>
                                <a:pt x="4758" y="3470"/>
                              </a:lnTo>
                              <a:lnTo>
                                <a:pt x="4740" y="3426"/>
                              </a:lnTo>
                              <a:lnTo>
                                <a:pt x="4719" y="3382"/>
                              </a:lnTo>
                              <a:lnTo>
                                <a:pt x="4698" y="3339"/>
                              </a:lnTo>
                              <a:lnTo>
                                <a:pt x="4677" y="3296"/>
                              </a:lnTo>
                              <a:lnTo>
                                <a:pt x="4655" y="3254"/>
                              </a:lnTo>
                              <a:lnTo>
                                <a:pt x="4632" y="3212"/>
                              </a:lnTo>
                              <a:lnTo>
                                <a:pt x="4584" y="3128"/>
                              </a:lnTo>
                              <a:lnTo>
                                <a:pt x="4534" y="3045"/>
                              </a:lnTo>
                              <a:lnTo>
                                <a:pt x="4483" y="2965"/>
                              </a:lnTo>
                              <a:lnTo>
                                <a:pt x="4429" y="2885"/>
                              </a:lnTo>
                              <a:lnTo>
                                <a:pt x="4374" y="2806"/>
                              </a:lnTo>
                              <a:lnTo>
                                <a:pt x="4317" y="2728"/>
                              </a:lnTo>
                              <a:lnTo>
                                <a:pt x="4259" y="2651"/>
                              </a:lnTo>
                              <a:lnTo>
                                <a:pt x="4200" y="2575"/>
                              </a:lnTo>
                              <a:lnTo>
                                <a:pt x="4140" y="2500"/>
                              </a:lnTo>
                              <a:lnTo>
                                <a:pt x="4081" y="2426"/>
                              </a:lnTo>
                              <a:lnTo>
                                <a:pt x="4040" y="2378"/>
                              </a:lnTo>
                              <a:lnTo>
                                <a:pt x="4000" y="2331"/>
                              </a:lnTo>
                              <a:lnTo>
                                <a:pt x="3958" y="2284"/>
                              </a:lnTo>
                              <a:lnTo>
                                <a:pt x="3917" y="2237"/>
                              </a:lnTo>
                              <a:lnTo>
                                <a:pt x="3874" y="2191"/>
                              </a:lnTo>
                              <a:lnTo>
                                <a:pt x="3831" y="2147"/>
                              </a:lnTo>
                              <a:lnTo>
                                <a:pt x="3745" y="2057"/>
                              </a:lnTo>
                              <a:lnTo>
                                <a:pt x="3728" y="2042"/>
                              </a:lnTo>
                              <a:lnTo>
                                <a:pt x="3708" y="2025"/>
                              </a:lnTo>
                              <a:lnTo>
                                <a:pt x="3686" y="2007"/>
                              </a:lnTo>
                              <a:lnTo>
                                <a:pt x="3665" y="1987"/>
                              </a:lnTo>
                              <a:lnTo>
                                <a:pt x="3644" y="1967"/>
                              </a:lnTo>
                              <a:lnTo>
                                <a:pt x="3635" y="1956"/>
                              </a:lnTo>
                              <a:lnTo>
                                <a:pt x="3626" y="1946"/>
                              </a:lnTo>
                              <a:lnTo>
                                <a:pt x="3619" y="1936"/>
                              </a:lnTo>
                              <a:lnTo>
                                <a:pt x="3613" y="1927"/>
                              </a:lnTo>
                              <a:lnTo>
                                <a:pt x="3608" y="1916"/>
                              </a:lnTo>
                              <a:lnTo>
                                <a:pt x="3605" y="1906"/>
                              </a:lnTo>
                              <a:lnTo>
                                <a:pt x="3604" y="1896"/>
                              </a:lnTo>
                              <a:lnTo>
                                <a:pt x="3606" y="1884"/>
                              </a:lnTo>
                              <a:lnTo>
                                <a:pt x="3610" y="1873"/>
                              </a:lnTo>
                              <a:lnTo>
                                <a:pt x="3615" y="1861"/>
                              </a:lnTo>
                              <a:lnTo>
                                <a:pt x="3622" y="1849"/>
                              </a:lnTo>
                              <a:lnTo>
                                <a:pt x="3630" y="1837"/>
                              </a:lnTo>
                              <a:lnTo>
                                <a:pt x="3639" y="1825"/>
                              </a:lnTo>
                              <a:lnTo>
                                <a:pt x="3649" y="1813"/>
                              </a:lnTo>
                              <a:lnTo>
                                <a:pt x="3670" y="1789"/>
                              </a:lnTo>
                              <a:lnTo>
                                <a:pt x="3691" y="1768"/>
                              </a:lnTo>
                              <a:lnTo>
                                <a:pt x="3710" y="1749"/>
                              </a:lnTo>
                              <a:lnTo>
                                <a:pt x="3725" y="1733"/>
                              </a:lnTo>
                              <a:lnTo>
                                <a:pt x="3765" y="1686"/>
                              </a:lnTo>
                              <a:lnTo>
                                <a:pt x="3807" y="1640"/>
                              </a:lnTo>
                              <a:lnTo>
                                <a:pt x="3848" y="1595"/>
                              </a:lnTo>
                              <a:lnTo>
                                <a:pt x="3889" y="1552"/>
                              </a:lnTo>
                              <a:lnTo>
                                <a:pt x="3933" y="1509"/>
                              </a:lnTo>
                              <a:lnTo>
                                <a:pt x="3977" y="1468"/>
                              </a:lnTo>
                              <a:lnTo>
                                <a:pt x="4024" y="1428"/>
                              </a:lnTo>
                              <a:lnTo>
                                <a:pt x="4073" y="1389"/>
                              </a:lnTo>
                              <a:lnTo>
                                <a:pt x="4106" y="1363"/>
                              </a:lnTo>
                              <a:lnTo>
                                <a:pt x="4142" y="1333"/>
                              </a:lnTo>
                              <a:lnTo>
                                <a:pt x="4162" y="1319"/>
                              </a:lnTo>
                              <a:lnTo>
                                <a:pt x="4180" y="1306"/>
                              </a:lnTo>
                              <a:lnTo>
                                <a:pt x="4200" y="1296"/>
                              </a:lnTo>
                              <a:lnTo>
                                <a:pt x="4210" y="1293"/>
                              </a:lnTo>
                              <a:lnTo>
                                <a:pt x="4219" y="1289"/>
                              </a:lnTo>
                              <a:close/>
                              <a:moveTo>
                                <a:pt x="467" y="1889"/>
                              </a:moveTo>
                              <a:lnTo>
                                <a:pt x="467" y="1889"/>
                              </a:lnTo>
                              <a:lnTo>
                                <a:pt x="474" y="1885"/>
                              </a:lnTo>
                              <a:lnTo>
                                <a:pt x="476" y="1885"/>
                              </a:lnTo>
                              <a:lnTo>
                                <a:pt x="478" y="1887"/>
                              </a:lnTo>
                              <a:lnTo>
                                <a:pt x="483" y="1889"/>
                              </a:lnTo>
                              <a:lnTo>
                                <a:pt x="486" y="1893"/>
                              </a:lnTo>
                              <a:lnTo>
                                <a:pt x="488" y="1899"/>
                              </a:lnTo>
                              <a:lnTo>
                                <a:pt x="489" y="1905"/>
                              </a:lnTo>
                              <a:lnTo>
                                <a:pt x="490" y="1911"/>
                              </a:lnTo>
                              <a:lnTo>
                                <a:pt x="490" y="1916"/>
                              </a:lnTo>
                              <a:lnTo>
                                <a:pt x="488" y="1930"/>
                              </a:lnTo>
                              <a:lnTo>
                                <a:pt x="485" y="1943"/>
                              </a:lnTo>
                              <a:lnTo>
                                <a:pt x="478" y="1969"/>
                              </a:lnTo>
                              <a:lnTo>
                                <a:pt x="471" y="1994"/>
                              </a:lnTo>
                              <a:lnTo>
                                <a:pt x="465" y="2019"/>
                              </a:lnTo>
                              <a:lnTo>
                                <a:pt x="453" y="2070"/>
                              </a:lnTo>
                              <a:lnTo>
                                <a:pt x="444" y="2119"/>
                              </a:lnTo>
                              <a:lnTo>
                                <a:pt x="424" y="2219"/>
                              </a:lnTo>
                              <a:lnTo>
                                <a:pt x="408" y="2319"/>
                              </a:lnTo>
                              <a:lnTo>
                                <a:pt x="394" y="2420"/>
                              </a:lnTo>
                              <a:lnTo>
                                <a:pt x="389" y="2440"/>
                              </a:lnTo>
                              <a:lnTo>
                                <a:pt x="382" y="2462"/>
                              </a:lnTo>
                              <a:lnTo>
                                <a:pt x="373" y="2485"/>
                              </a:lnTo>
                              <a:lnTo>
                                <a:pt x="361" y="2506"/>
                              </a:lnTo>
                              <a:lnTo>
                                <a:pt x="355" y="2516"/>
                              </a:lnTo>
                              <a:lnTo>
                                <a:pt x="348" y="2526"/>
                              </a:lnTo>
                              <a:lnTo>
                                <a:pt x="340" y="2534"/>
                              </a:lnTo>
                              <a:lnTo>
                                <a:pt x="332" y="2543"/>
                              </a:lnTo>
                              <a:lnTo>
                                <a:pt x="322" y="2550"/>
                              </a:lnTo>
                              <a:lnTo>
                                <a:pt x="313" y="2557"/>
                              </a:lnTo>
                              <a:lnTo>
                                <a:pt x="303" y="2563"/>
                              </a:lnTo>
                              <a:lnTo>
                                <a:pt x="293" y="2566"/>
                              </a:lnTo>
                              <a:lnTo>
                                <a:pt x="286" y="2569"/>
                              </a:lnTo>
                              <a:lnTo>
                                <a:pt x="279" y="2567"/>
                              </a:lnTo>
                              <a:lnTo>
                                <a:pt x="274" y="2564"/>
                              </a:lnTo>
                              <a:lnTo>
                                <a:pt x="271" y="2559"/>
                              </a:lnTo>
                              <a:lnTo>
                                <a:pt x="267" y="2554"/>
                              </a:lnTo>
                              <a:lnTo>
                                <a:pt x="265" y="2547"/>
                              </a:lnTo>
                              <a:lnTo>
                                <a:pt x="265" y="2540"/>
                              </a:lnTo>
                              <a:lnTo>
                                <a:pt x="264" y="2533"/>
                              </a:lnTo>
                              <a:lnTo>
                                <a:pt x="266" y="2517"/>
                              </a:lnTo>
                              <a:lnTo>
                                <a:pt x="269" y="2501"/>
                              </a:lnTo>
                              <a:lnTo>
                                <a:pt x="275" y="2469"/>
                              </a:lnTo>
                              <a:lnTo>
                                <a:pt x="290" y="2406"/>
                              </a:lnTo>
                              <a:lnTo>
                                <a:pt x="302" y="2356"/>
                              </a:lnTo>
                              <a:lnTo>
                                <a:pt x="313" y="2308"/>
                              </a:lnTo>
                              <a:lnTo>
                                <a:pt x="327" y="2259"/>
                              </a:lnTo>
                              <a:lnTo>
                                <a:pt x="341" y="2211"/>
                              </a:lnTo>
                              <a:lnTo>
                                <a:pt x="356" y="2163"/>
                              </a:lnTo>
                              <a:lnTo>
                                <a:pt x="372" y="2115"/>
                              </a:lnTo>
                              <a:lnTo>
                                <a:pt x="389" y="2068"/>
                              </a:lnTo>
                              <a:lnTo>
                                <a:pt x="406" y="2019"/>
                              </a:lnTo>
                              <a:lnTo>
                                <a:pt x="416" y="1989"/>
                              </a:lnTo>
                              <a:lnTo>
                                <a:pt x="422" y="1969"/>
                              </a:lnTo>
                              <a:lnTo>
                                <a:pt x="429" y="1950"/>
                              </a:lnTo>
                              <a:lnTo>
                                <a:pt x="437" y="1930"/>
                              </a:lnTo>
                              <a:lnTo>
                                <a:pt x="446" y="1913"/>
                              </a:lnTo>
                              <a:lnTo>
                                <a:pt x="451" y="1906"/>
                              </a:lnTo>
                              <a:lnTo>
                                <a:pt x="455" y="1899"/>
                              </a:lnTo>
                              <a:lnTo>
                                <a:pt x="461" y="1893"/>
                              </a:lnTo>
                              <a:lnTo>
                                <a:pt x="467" y="1889"/>
                              </a:lnTo>
                              <a:close/>
                              <a:moveTo>
                                <a:pt x="3533" y="2007"/>
                              </a:moveTo>
                              <a:lnTo>
                                <a:pt x="3533" y="2007"/>
                              </a:lnTo>
                              <a:lnTo>
                                <a:pt x="3542" y="2006"/>
                              </a:lnTo>
                              <a:lnTo>
                                <a:pt x="3551" y="2007"/>
                              </a:lnTo>
                              <a:lnTo>
                                <a:pt x="3559" y="2010"/>
                              </a:lnTo>
                              <a:lnTo>
                                <a:pt x="3568" y="2015"/>
                              </a:lnTo>
                              <a:lnTo>
                                <a:pt x="3575" y="2021"/>
                              </a:lnTo>
                              <a:lnTo>
                                <a:pt x="3583" y="2026"/>
                              </a:lnTo>
                              <a:lnTo>
                                <a:pt x="3597" y="2039"/>
                              </a:lnTo>
                              <a:lnTo>
                                <a:pt x="3631" y="2070"/>
                              </a:lnTo>
                              <a:lnTo>
                                <a:pt x="3665" y="2103"/>
                              </a:lnTo>
                              <a:lnTo>
                                <a:pt x="3697" y="2138"/>
                              </a:lnTo>
                              <a:lnTo>
                                <a:pt x="3728" y="2171"/>
                              </a:lnTo>
                              <a:lnTo>
                                <a:pt x="3793" y="2243"/>
                              </a:lnTo>
                              <a:lnTo>
                                <a:pt x="3857" y="2315"/>
                              </a:lnTo>
                              <a:lnTo>
                                <a:pt x="3921" y="2387"/>
                              </a:lnTo>
                              <a:lnTo>
                                <a:pt x="3983" y="2461"/>
                              </a:lnTo>
                              <a:lnTo>
                                <a:pt x="4045" y="2535"/>
                              </a:lnTo>
                              <a:lnTo>
                                <a:pt x="4106" y="2610"/>
                              </a:lnTo>
                              <a:lnTo>
                                <a:pt x="4164" y="2687"/>
                              </a:lnTo>
                              <a:lnTo>
                                <a:pt x="4223" y="2765"/>
                              </a:lnTo>
                              <a:lnTo>
                                <a:pt x="4297" y="2868"/>
                              </a:lnTo>
                              <a:lnTo>
                                <a:pt x="4334" y="2919"/>
                              </a:lnTo>
                              <a:lnTo>
                                <a:pt x="4371" y="2972"/>
                              </a:lnTo>
                              <a:lnTo>
                                <a:pt x="4405" y="3025"/>
                              </a:lnTo>
                              <a:lnTo>
                                <a:pt x="4440" y="3078"/>
                              </a:lnTo>
                              <a:lnTo>
                                <a:pt x="4474" y="3131"/>
                              </a:lnTo>
                              <a:lnTo>
                                <a:pt x="4507" y="3186"/>
                              </a:lnTo>
                              <a:lnTo>
                                <a:pt x="4529" y="3224"/>
                              </a:lnTo>
                              <a:lnTo>
                                <a:pt x="4551" y="3262"/>
                              </a:lnTo>
                              <a:lnTo>
                                <a:pt x="4571" y="3301"/>
                              </a:lnTo>
                              <a:lnTo>
                                <a:pt x="4591" y="3340"/>
                              </a:lnTo>
                              <a:lnTo>
                                <a:pt x="4630" y="3418"/>
                              </a:lnTo>
                              <a:lnTo>
                                <a:pt x="4665" y="3498"/>
                              </a:lnTo>
                              <a:lnTo>
                                <a:pt x="4698" y="3578"/>
                              </a:lnTo>
                              <a:lnTo>
                                <a:pt x="4729" y="3660"/>
                              </a:lnTo>
                              <a:lnTo>
                                <a:pt x="4759" y="3742"/>
                              </a:lnTo>
                              <a:lnTo>
                                <a:pt x="4785" y="3825"/>
                              </a:lnTo>
                              <a:lnTo>
                                <a:pt x="4810" y="3910"/>
                              </a:lnTo>
                              <a:lnTo>
                                <a:pt x="4832" y="3993"/>
                              </a:lnTo>
                              <a:lnTo>
                                <a:pt x="4852" y="4078"/>
                              </a:lnTo>
                              <a:lnTo>
                                <a:pt x="4870" y="4164"/>
                              </a:lnTo>
                              <a:lnTo>
                                <a:pt x="4886" y="4250"/>
                              </a:lnTo>
                              <a:lnTo>
                                <a:pt x="4901" y="4336"/>
                              </a:lnTo>
                              <a:lnTo>
                                <a:pt x="4913" y="4423"/>
                              </a:lnTo>
                              <a:lnTo>
                                <a:pt x="4924" y="4510"/>
                              </a:lnTo>
                              <a:lnTo>
                                <a:pt x="4931" y="4570"/>
                              </a:lnTo>
                              <a:lnTo>
                                <a:pt x="4939" y="4633"/>
                              </a:lnTo>
                              <a:lnTo>
                                <a:pt x="4947" y="4698"/>
                              </a:lnTo>
                              <a:lnTo>
                                <a:pt x="4949" y="4732"/>
                              </a:lnTo>
                              <a:lnTo>
                                <a:pt x="4952" y="4765"/>
                              </a:lnTo>
                              <a:lnTo>
                                <a:pt x="4954" y="4798"/>
                              </a:lnTo>
                              <a:lnTo>
                                <a:pt x="4954" y="4831"/>
                              </a:lnTo>
                              <a:lnTo>
                                <a:pt x="4953" y="4865"/>
                              </a:lnTo>
                              <a:lnTo>
                                <a:pt x="4951" y="4897"/>
                              </a:lnTo>
                              <a:lnTo>
                                <a:pt x="4946" y="4928"/>
                              </a:lnTo>
                              <a:lnTo>
                                <a:pt x="4940" y="4959"/>
                              </a:lnTo>
                              <a:lnTo>
                                <a:pt x="4933" y="4988"/>
                              </a:lnTo>
                              <a:lnTo>
                                <a:pt x="4923" y="5017"/>
                              </a:lnTo>
                              <a:lnTo>
                                <a:pt x="4918" y="5027"/>
                              </a:lnTo>
                              <a:lnTo>
                                <a:pt x="4912" y="5039"/>
                              </a:lnTo>
                              <a:lnTo>
                                <a:pt x="4905" y="5049"/>
                              </a:lnTo>
                              <a:lnTo>
                                <a:pt x="4897" y="5059"/>
                              </a:lnTo>
                              <a:lnTo>
                                <a:pt x="4887" y="5069"/>
                              </a:lnTo>
                              <a:lnTo>
                                <a:pt x="4878" y="5079"/>
                              </a:lnTo>
                              <a:lnTo>
                                <a:pt x="4858" y="5097"/>
                              </a:lnTo>
                              <a:lnTo>
                                <a:pt x="4836" y="5114"/>
                              </a:lnTo>
                              <a:lnTo>
                                <a:pt x="4814" y="5132"/>
                              </a:lnTo>
                              <a:lnTo>
                                <a:pt x="4773" y="5161"/>
                              </a:lnTo>
                              <a:lnTo>
                                <a:pt x="4733" y="5194"/>
                              </a:lnTo>
                              <a:lnTo>
                                <a:pt x="4691" y="5225"/>
                              </a:lnTo>
                              <a:lnTo>
                                <a:pt x="4650" y="5254"/>
                              </a:lnTo>
                              <a:lnTo>
                                <a:pt x="4608" y="5284"/>
                              </a:lnTo>
                              <a:lnTo>
                                <a:pt x="4565" y="5313"/>
                              </a:lnTo>
                              <a:lnTo>
                                <a:pt x="4522" y="5340"/>
                              </a:lnTo>
                              <a:lnTo>
                                <a:pt x="4478" y="5368"/>
                              </a:lnTo>
                              <a:lnTo>
                                <a:pt x="4435" y="5394"/>
                              </a:lnTo>
                              <a:lnTo>
                                <a:pt x="4396" y="5418"/>
                              </a:lnTo>
                              <a:lnTo>
                                <a:pt x="4353" y="5443"/>
                              </a:lnTo>
                              <a:lnTo>
                                <a:pt x="4333" y="5455"/>
                              </a:lnTo>
                              <a:lnTo>
                                <a:pt x="4311" y="5465"/>
                              </a:lnTo>
                              <a:lnTo>
                                <a:pt x="4289" y="5474"/>
                              </a:lnTo>
                              <a:lnTo>
                                <a:pt x="4267" y="5480"/>
                              </a:lnTo>
                              <a:lnTo>
                                <a:pt x="4246" y="5484"/>
                              </a:lnTo>
                              <a:lnTo>
                                <a:pt x="4223" y="5486"/>
                              </a:lnTo>
                              <a:lnTo>
                                <a:pt x="4200" y="5486"/>
                              </a:lnTo>
                              <a:lnTo>
                                <a:pt x="4177" y="5485"/>
                              </a:lnTo>
                              <a:lnTo>
                                <a:pt x="4153" y="5484"/>
                              </a:lnTo>
                              <a:lnTo>
                                <a:pt x="4130" y="5481"/>
                              </a:lnTo>
                              <a:lnTo>
                                <a:pt x="4085" y="5476"/>
                              </a:lnTo>
                              <a:lnTo>
                                <a:pt x="4068" y="5472"/>
                              </a:lnTo>
                              <a:lnTo>
                                <a:pt x="4059" y="5471"/>
                              </a:lnTo>
                              <a:lnTo>
                                <a:pt x="4050" y="5468"/>
                              </a:lnTo>
                              <a:lnTo>
                                <a:pt x="4042" y="5464"/>
                              </a:lnTo>
                              <a:lnTo>
                                <a:pt x="4035" y="5459"/>
                              </a:lnTo>
                              <a:lnTo>
                                <a:pt x="4028" y="5453"/>
                              </a:lnTo>
                              <a:lnTo>
                                <a:pt x="4023" y="5445"/>
                              </a:lnTo>
                              <a:lnTo>
                                <a:pt x="4020" y="5435"/>
                              </a:lnTo>
                              <a:lnTo>
                                <a:pt x="4019" y="5425"/>
                              </a:lnTo>
                              <a:lnTo>
                                <a:pt x="4019" y="5414"/>
                              </a:lnTo>
                              <a:lnTo>
                                <a:pt x="4021" y="5403"/>
                              </a:lnTo>
                              <a:lnTo>
                                <a:pt x="4028" y="5382"/>
                              </a:lnTo>
                              <a:lnTo>
                                <a:pt x="4034" y="5362"/>
                              </a:lnTo>
                              <a:lnTo>
                                <a:pt x="4046" y="5317"/>
                              </a:lnTo>
                              <a:lnTo>
                                <a:pt x="4055" y="5272"/>
                              </a:lnTo>
                              <a:lnTo>
                                <a:pt x="4062" y="5227"/>
                              </a:lnTo>
                              <a:lnTo>
                                <a:pt x="4068" y="5181"/>
                              </a:lnTo>
                              <a:lnTo>
                                <a:pt x="4070" y="5147"/>
                              </a:lnTo>
                              <a:lnTo>
                                <a:pt x="4073" y="5111"/>
                              </a:lnTo>
                              <a:lnTo>
                                <a:pt x="4074" y="5077"/>
                              </a:lnTo>
                              <a:lnTo>
                                <a:pt x="4074" y="5041"/>
                              </a:lnTo>
                              <a:lnTo>
                                <a:pt x="4073" y="5007"/>
                              </a:lnTo>
                              <a:lnTo>
                                <a:pt x="4071" y="4971"/>
                              </a:lnTo>
                              <a:lnTo>
                                <a:pt x="4069" y="4936"/>
                              </a:lnTo>
                              <a:lnTo>
                                <a:pt x="4066" y="4900"/>
                              </a:lnTo>
                              <a:lnTo>
                                <a:pt x="4062" y="4865"/>
                              </a:lnTo>
                              <a:lnTo>
                                <a:pt x="4058" y="4830"/>
                              </a:lnTo>
                              <a:lnTo>
                                <a:pt x="4047" y="4760"/>
                              </a:lnTo>
                              <a:lnTo>
                                <a:pt x="4034" y="4691"/>
                              </a:lnTo>
                              <a:lnTo>
                                <a:pt x="4019" y="4624"/>
                              </a:lnTo>
                              <a:lnTo>
                                <a:pt x="4008" y="4583"/>
                              </a:lnTo>
                              <a:lnTo>
                                <a:pt x="3997" y="4541"/>
                              </a:lnTo>
                              <a:lnTo>
                                <a:pt x="3972" y="4460"/>
                              </a:lnTo>
                              <a:lnTo>
                                <a:pt x="3945" y="4380"/>
                              </a:lnTo>
                              <a:lnTo>
                                <a:pt x="3916" y="4299"/>
                              </a:lnTo>
                              <a:lnTo>
                                <a:pt x="3885" y="4220"/>
                              </a:lnTo>
                              <a:lnTo>
                                <a:pt x="3851" y="4141"/>
                              </a:lnTo>
                              <a:lnTo>
                                <a:pt x="3817" y="4063"/>
                              </a:lnTo>
                              <a:lnTo>
                                <a:pt x="3780" y="3987"/>
                              </a:lnTo>
                              <a:lnTo>
                                <a:pt x="3741" y="3911"/>
                              </a:lnTo>
                              <a:lnTo>
                                <a:pt x="3702" y="3835"/>
                              </a:lnTo>
                              <a:lnTo>
                                <a:pt x="3661" y="3760"/>
                              </a:lnTo>
                              <a:lnTo>
                                <a:pt x="3619" y="3685"/>
                              </a:lnTo>
                              <a:lnTo>
                                <a:pt x="3576" y="3612"/>
                              </a:lnTo>
                              <a:lnTo>
                                <a:pt x="3533" y="3538"/>
                              </a:lnTo>
                              <a:lnTo>
                                <a:pt x="3488" y="3466"/>
                              </a:lnTo>
                              <a:lnTo>
                                <a:pt x="3443" y="3394"/>
                              </a:lnTo>
                              <a:lnTo>
                                <a:pt x="3417" y="3354"/>
                              </a:lnTo>
                              <a:lnTo>
                                <a:pt x="3391" y="3314"/>
                              </a:lnTo>
                              <a:lnTo>
                                <a:pt x="3362" y="3274"/>
                              </a:lnTo>
                              <a:lnTo>
                                <a:pt x="3332" y="3235"/>
                              </a:lnTo>
                              <a:lnTo>
                                <a:pt x="3302" y="3197"/>
                              </a:lnTo>
                              <a:lnTo>
                                <a:pt x="3271" y="3159"/>
                              </a:lnTo>
                              <a:lnTo>
                                <a:pt x="3240" y="3122"/>
                              </a:lnTo>
                              <a:lnTo>
                                <a:pt x="3208" y="3086"/>
                              </a:lnTo>
                              <a:lnTo>
                                <a:pt x="3194" y="3071"/>
                              </a:lnTo>
                              <a:lnTo>
                                <a:pt x="3176" y="3056"/>
                              </a:lnTo>
                              <a:lnTo>
                                <a:pt x="3159" y="3040"/>
                              </a:lnTo>
                              <a:lnTo>
                                <a:pt x="3141" y="3022"/>
                              </a:lnTo>
                              <a:lnTo>
                                <a:pt x="3124" y="3005"/>
                              </a:lnTo>
                              <a:lnTo>
                                <a:pt x="3117" y="2996"/>
                              </a:lnTo>
                              <a:lnTo>
                                <a:pt x="3110" y="2987"/>
                              </a:lnTo>
                              <a:lnTo>
                                <a:pt x="3104" y="2978"/>
                              </a:lnTo>
                              <a:lnTo>
                                <a:pt x="3098" y="2969"/>
                              </a:lnTo>
                              <a:lnTo>
                                <a:pt x="3095" y="2958"/>
                              </a:lnTo>
                              <a:lnTo>
                                <a:pt x="3093" y="2949"/>
                              </a:lnTo>
                              <a:lnTo>
                                <a:pt x="3092" y="2937"/>
                              </a:lnTo>
                              <a:lnTo>
                                <a:pt x="3092" y="2923"/>
                              </a:lnTo>
                              <a:lnTo>
                                <a:pt x="3094" y="2909"/>
                              </a:lnTo>
                              <a:lnTo>
                                <a:pt x="3096" y="2895"/>
                              </a:lnTo>
                              <a:lnTo>
                                <a:pt x="3100" y="2881"/>
                              </a:lnTo>
                              <a:lnTo>
                                <a:pt x="3104" y="2867"/>
                              </a:lnTo>
                              <a:lnTo>
                                <a:pt x="3116" y="2838"/>
                              </a:lnTo>
                              <a:lnTo>
                                <a:pt x="3128" y="2808"/>
                              </a:lnTo>
                              <a:lnTo>
                                <a:pt x="3142" y="2781"/>
                              </a:lnTo>
                              <a:lnTo>
                                <a:pt x="3153" y="2754"/>
                              </a:lnTo>
                              <a:lnTo>
                                <a:pt x="3164" y="2730"/>
                              </a:lnTo>
                              <a:lnTo>
                                <a:pt x="3216" y="2596"/>
                              </a:lnTo>
                              <a:lnTo>
                                <a:pt x="3244" y="2528"/>
                              </a:lnTo>
                              <a:lnTo>
                                <a:pt x="3270" y="2461"/>
                              </a:lnTo>
                              <a:lnTo>
                                <a:pt x="3300" y="2394"/>
                              </a:lnTo>
                              <a:lnTo>
                                <a:pt x="3330" y="2329"/>
                              </a:lnTo>
                              <a:lnTo>
                                <a:pt x="3346" y="2297"/>
                              </a:lnTo>
                              <a:lnTo>
                                <a:pt x="3363" y="2265"/>
                              </a:lnTo>
                              <a:lnTo>
                                <a:pt x="3380" y="2233"/>
                              </a:lnTo>
                              <a:lnTo>
                                <a:pt x="3399" y="2202"/>
                              </a:lnTo>
                              <a:lnTo>
                                <a:pt x="3483" y="2061"/>
                              </a:lnTo>
                              <a:lnTo>
                                <a:pt x="3493" y="2045"/>
                              </a:lnTo>
                              <a:lnTo>
                                <a:pt x="3503" y="2030"/>
                              </a:lnTo>
                              <a:lnTo>
                                <a:pt x="3510" y="2022"/>
                              </a:lnTo>
                              <a:lnTo>
                                <a:pt x="3517" y="2016"/>
                              </a:lnTo>
                              <a:lnTo>
                                <a:pt x="3525" y="2011"/>
                              </a:lnTo>
                              <a:lnTo>
                                <a:pt x="3533" y="2007"/>
                              </a:lnTo>
                              <a:close/>
                              <a:moveTo>
                                <a:pt x="404" y="2605"/>
                              </a:moveTo>
                              <a:lnTo>
                                <a:pt x="404" y="2605"/>
                              </a:lnTo>
                              <a:lnTo>
                                <a:pt x="412" y="2603"/>
                              </a:lnTo>
                              <a:lnTo>
                                <a:pt x="421" y="2604"/>
                              </a:lnTo>
                              <a:lnTo>
                                <a:pt x="430" y="2606"/>
                              </a:lnTo>
                              <a:lnTo>
                                <a:pt x="439" y="2611"/>
                              </a:lnTo>
                              <a:lnTo>
                                <a:pt x="449" y="2618"/>
                              </a:lnTo>
                              <a:lnTo>
                                <a:pt x="459" y="2626"/>
                              </a:lnTo>
                              <a:lnTo>
                                <a:pt x="478" y="2643"/>
                              </a:lnTo>
                              <a:lnTo>
                                <a:pt x="498" y="2664"/>
                              </a:lnTo>
                              <a:lnTo>
                                <a:pt x="515" y="2683"/>
                              </a:lnTo>
                              <a:lnTo>
                                <a:pt x="531" y="2700"/>
                              </a:lnTo>
                              <a:lnTo>
                                <a:pt x="545" y="2713"/>
                              </a:lnTo>
                              <a:lnTo>
                                <a:pt x="594" y="2753"/>
                              </a:lnTo>
                              <a:lnTo>
                                <a:pt x="645" y="2792"/>
                              </a:lnTo>
                              <a:lnTo>
                                <a:pt x="696" y="2829"/>
                              </a:lnTo>
                              <a:lnTo>
                                <a:pt x="749" y="2864"/>
                              </a:lnTo>
                              <a:lnTo>
                                <a:pt x="804" y="2898"/>
                              </a:lnTo>
                              <a:lnTo>
                                <a:pt x="859" y="2930"/>
                              </a:lnTo>
                              <a:lnTo>
                                <a:pt x="915" y="2958"/>
                              </a:lnTo>
                              <a:lnTo>
                                <a:pt x="944" y="2972"/>
                              </a:lnTo>
                              <a:lnTo>
                                <a:pt x="973" y="2986"/>
                              </a:lnTo>
                              <a:lnTo>
                                <a:pt x="1026" y="3008"/>
                              </a:lnTo>
                              <a:lnTo>
                                <a:pt x="1079" y="3029"/>
                              </a:lnTo>
                              <a:lnTo>
                                <a:pt x="1132" y="3050"/>
                              </a:lnTo>
                              <a:lnTo>
                                <a:pt x="1186" y="3069"/>
                              </a:lnTo>
                              <a:lnTo>
                                <a:pt x="1239" y="3089"/>
                              </a:lnTo>
                              <a:lnTo>
                                <a:pt x="1293" y="3107"/>
                              </a:lnTo>
                              <a:lnTo>
                                <a:pt x="1348" y="3123"/>
                              </a:lnTo>
                              <a:lnTo>
                                <a:pt x="1403" y="3139"/>
                              </a:lnTo>
                              <a:lnTo>
                                <a:pt x="1458" y="3153"/>
                              </a:lnTo>
                              <a:lnTo>
                                <a:pt x="1513" y="3167"/>
                              </a:lnTo>
                              <a:lnTo>
                                <a:pt x="1569" y="3178"/>
                              </a:lnTo>
                              <a:lnTo>
                                <a:pt x="1626" y="3189"/>
                              </a:lnTo>
                              <a:lnTo>
                                <a:pt x="1683" y="3197"/>
                              </a:lnTo>
                              <a:lnTo>
                                <a:pt x="1739" y="3204"/>
                              </a:lnTo>
                              <a:lnTo>
                                <a:pt x="1796" y="3209"/>
                              </a:lnTo>
                              <a:lnTo>
                                <a:pt x="1854" y="3213"/>
                              </a:lnTo>
                              <a:lnTo>
                                <a:pt x="1906" y="3214"/>
                              </a:lnTo>
                              <a:lnTo>
                                <a:pt x="1958" y="3213"/>
                              </a:lnTo>
                              <a:lnTo>
                                <a:pt x="2010" y="3210"/>
                              </a:lnTo>
                              <a:lnTo>
                                <a:pt x="2061" y="3207"/>
                              </a:lnTo>
                              <a:lnTo>
                                <a:pt x="2113" y="3202"/>
                              </a:lnTo>
                              <a:lnTo>
                                <a:pt x="2164" y="3197"/>
                              </a:lnTo>
                              <a:lnTo>
                                <a:pt x="2267" y="3184"/>
                              </a:lnTo>
                              <a:lnTo>
                                <a:pt x="2337" y="3175"/>
                              </a:lnTo>
                              <a:lnTo>
                                <a:pt x="2407" y="3163"/>
                              </a:lnTo>
                              <a:lnTo>
                                <a:pt x="2477" y="3150"/>
                              </a:lnTo>
                              <a:lnTo>
                                <a:pt x="2547" y="3136"/>
                              </a:lnTo>
                              <a:lnTo>
                                <a:pt x="2687" y="3107"/>
                              </a:lnTo>
                              <a:lnTo>
                                <a:pt x="2757" y="3094"/>
                              </a:lnTo>
                              <a:lnTo>
                                <a:pt x="2826" y="3081"/>
                              </a:lnTo>
                              <a:lnTo>
                                <a:pt x="2850" y="3075"/>
                              </a:lnTo>
                              <a:lnTo>
                                <a:pt x="2876" y="3068"/>
                              </a:lnTo>
                              <a:lnTo>
                                <a:pt x="2904" y="3060"/>
                              </a:lnTo>
                              <a:lnTo>
                                <a:pt x="2931" y="3053"/>
                              </a:lnTo>
                              <a:lnTo>
                                <a:pt x="2960" y="3048"/>
                              </a:lnTo>
                              <a:lnTo>
                                <a:pt x="2973" y="3047"/>
                              </a:lnTo>
                              <a:lnTo>
                                <a:pt x="2986" y="3045"/>
                              </a:lnTo>
                              <a:lnTo>
                                <a:pt x="2999" y="3047"/>
                              </a:lnTo>
                              <a:lnTo>
                                <a:pt x="3011" y="3048"/>
                              </a:lnTo>
                              <a:lnTo>
                                <a:pt x="3023" y="3051"/>
                              </a:lnTo>
                              <a:lnTo>
                                <a:pt x="3033" y="3056"/>
                              </a:lnTo>
                              <a:lnTo>
                                <a:pt x="3047" y="3064"/>
                              </a:lnTo>
                              <a:lnTo>
                                <a:pt x="3059" y="3072"/>
                              </a:lnTo>
                              <a:lnTo>
                                <a:pt x="3072" y="3081"/>
                              </a:lnTo>
                              <a:lnTo>
                                <a:pt x="3083" y="3091"/>
                              </a:lnTo>
                              <a:lnTo>
                                <a:pt x="3106" y="3113"/>
                              </a:lnTo>
                              <a:lnTo>
                                <a:pt x="3128" y="3136"/>
                              </a:lnTo>
                              <a:lnTo>
                                <a:pt x="3149" y="3160"/>
                              </a:lnTo>
                              <a:lnTo>
                                <a:pt x="3168" y="3185"/>
                              </a:lnTo>
                              <a:lnTo>
                                <a:pt x="3206" y="3233"/>
                              </a:lnTo>
                              <a:lnTo>
                                <a:pt x="3252" y="3290"/>
                              </a:lnTo>
                              <a:lnTo>
                                <a:pt x="3294" y="3347"/>
                              </a:lnTo>
                              <a:lnTo>
                                <a:pt x="3337" y="3405"/>
                              </a:lnTo>
                              <a:lnTo>
                                <a:pt x="3378" y="3464"/>
                              </a:lnTo>
                              <a:lnTo>
                                <a:pt x="3417" y="3525"/>
                              </a:lnTo>
                              <a:lnTo>
                                <a:pt x="3455" y="3585"/>
                              </a:lnTo>
                              <a:lnTo>
                                <a:pt x="3493" y="3646"/>
                              </a:lnTo>
                              <a:lnTo>
                                <a:pt x="3528" y="3709"/>
                              </a:lnTo>
                              <a:lnTo>
                                <a:pt x="3574" y="3790"/>
                              </a:lnTo>
                              <a:lnTo>
                                <a:pt x="3596" y="3832"/>
                              </a:lnTo>
                              <a:lnTo>
                                <a:pt x="3618" y="3873"/>
                              </a:lnTo>
                              <a:lnTo>
                                <a:pt x="3623" y="3884"/>
                              </a:lnTo>
                              <a:lnTo>
                                <a:pt x="3627" y="3896"/>
                              </a:lnTo>
                              <a:lnTo>
                                <a:pt x="3630" y="3907"/>
                              </a:lnTo>
                              <a:lnTo>
                                <a:pt x="3631" y="3918"/>
                              </a:lnTo>
                              <a:lnTo>
                                <a:pt x="3629" y="3928"/>
                              </a:lnTo>
                              <a:lnTo>
                                <a:pt x="3628" y="3933"/>
                              </a:lnTo>
                              <a:lnTo>
                                <a:pt x="3626" y="3937"/>
                              </a:lnTo>
                              <a:lnTo>
                                <a:pt x="3622" y="3942"/>
                              </a:lnTo>
                              <a:lnTo>
                                <a:pt x="3618" y="3946"/>
                              </a:lnTo>
                              <a:lnTo>
                                <a:pt x="3613" y="3951"/>
                              </a:lnTo>
                              <a:lnTo>
                                <a:pt x="3607" y="3954"/>
                              </a:lnTo>
                              <a:lnTo>
                                <a:pt x="3595" y="3961"/>
                              </a:lnTo>
                              <a:lnTo>
                                <a:pt x="3582" y="3967"/>
                              </a:lnTo>
                              <a:lnTo>
                                <a:pt x="3556" y="3978"/>
                              </a:lnTo>
                              <a:lnTo>
                                <a:pt x="3527" y="3989"/>
                              </a:lnTo>
                              <a:lnTo>
                                <a:pt x="3497" y="3997"/>
                              </a:lnTo>
                              <a:lnTo>
                                <a:pt x="3438" y="4012"/>
                              </a:lnTo>
                              <a:lnTo>
                                <a:pt x="3381" y="4025"/>
                              </a:lnTo>
                              <a:lnTo>
                                <a:pt x="3317" y="4042"/>
                              </a:lnTo>
                              <a:lnTo>
                                <a:pt x="3253" y="4058"/>
                              </a:lnTo>
                              <a:lnTo>
                                <a:pt x="3188" y="4074"/>
                              </a:lnTo>
                              <a:lnTo>
                                <a:pt x="3122" y="4087"/>
                              </a:lnTo>
                              <a:lnTo>
                                <a:pt x="3057" y="4100"/>
                              </a:lnTo>
                              <a:lnTo>
                                <a:pt x="2992" y="4113"/>
                              </a:lnTo>
                              <a:lnTo>
                                <a:pt x="2926" y="4123"/>
                              </a:lnTo>
                              <a:lnTo>
                                <a:pt x="2860" y="4132"/>
                              </a:lnTo>
                              <a:lnTo>
                                <a:pt x="2790" y="4141"/>
                              </a:lnTo>
                              <a:lnTo>
                                <a:pt x="2719" y="4148"/>
                              </a:lnTo>
                              <a:lnTo>
                                <a:pt x="2649" y="4155"/>
                              </a:lnTo>
                              <a:lnTo>
                                <a:pt x="2577" y="4161"/>
                              </a:lnTo>
                              <a:lnTo>
                                <a:pt x="2506" y="4165"/>
                              </a:lnTo>
                              <a:lnTo>
                                <a:pt x="2434" y="4169"/>
                              </a:lnTo>
                              <a:lnTo>
                                <a:pt x="2361" y="4171"/>
                              </a:lnTo>
                              <a:lnTo>
                                <a:pt x="2289" y="4172"/>
                              </a:lnTo>
                              <a:lnTo>
                                <a:pt x="2217" y="4172"/>
                              </a:lnTo>
                              <a:lnTo>
                                <a:pt x="2145" y="4171"/>
                              </a:lnTo>
                              <a:lnTo>
                                <a:pt x="2073" y="4169"/>
                              </a:lnTo>
                              <a:lnTo>
                                <a:pt x="1999" y="4165"/>
                              </a:lnTo>
                              <a:lnTo>
                                <a:pt x="1927" y="4160"/>
                              </a:lnTo>
                              <a:lnTo>
                                <a:pt x="1855" y="4154"/>
                              </a:lnTo>
                              <a:lnTo>
                                <a:pt x="1783" y="4146"/>
                              </a:lnTo>
                              <a:lnTo>
                                <a:pt x="1710" y="4137"/>
                              </a:lnTo>
                              <a:lnTo>
                                <a:pt x="1638" y="4126"/>
                              </a:lnTo>
                              <a:lnTo>
                                <a:pt x="1567" y="4115"/>
                              </a:lnTo>
                              <a:lnTo>
                                <a:pt x="1495" y="4101"/>
                              </a:lnTo>
                              <a:lnTo>
                                <a:pt x="1425" y="4086"/>
                              </a:lnTo>
                              <a:lnTo>
                                <a:pt x="1354" y="4070"/>
                              </a:lnTo>
                              <a:lnTo>
                                <a:pt x="1284" y="4053"/>
                              </a:lnTo>
                              <a:lnTo>
                                <a:pt x="1215" y="4034"/>
                              </a:lnTo>
                              <a:lnTo>
                                <a:pt x="1145" y="4013"/>
                              </a:lnTo>
                              <a:lnTo>
                                <a:pt x="1078" y="3990"/>
                              </a:lnTo>
                              <a:lnTo>
                                <a:pt x="1010" y="3966"/>
                              </a:lnTo>
                              <a:lnTo>
                                <a:pt x="944" y="3940"/>
                              </a:lnTo>
                              <a:lnTo>
                                <a:pt x="877" y="3912"/>
                              </a:lnTo>
                              <a:lnTo>
                                <a:pt x="812" y="3883"/>
                              </a:lnTo>
                              <a:lnTo>
                                <a:pt x="748" y="3852"/>
                              </a:lnTo>
                              <a:lnTo>
                                <a:pt x="684" y="3819"/>
                              </a:lnTo>
                              <a:lnTo>
                                <a:pt x="620" y="3785"/>
                              </a:lnTo>
                              <a:lnTo>
                                <a:pt x="575" y="3758"/>
                              </a:lnTo>
                              <a:lnTo>
                                <a:pt x="529" y="3731"/>
                              </a:lnTo>
                              <a:lnTo>
                                <a:pt x="483" y="3702"/>
                              </a:lnTo>
                              <a:lnTo>
                                <a:pt x="461" y="3687"/>
                              </a:lnTo>
                              <a:lnTo>
                                <a:pt x="438" y="3672"/>
                              </a:lnTo>
                              <a:lnTo>
                                <a:pt x="418" y="3656"/>
                              </a:lnTo>
                              <a:lnTo>
                                <a:pt x="396" y="3639"/>
                              </a:lnTo>
                              <a:lnTo>
                                <a:pt x="376" y="3622"/>
                              </a:lnTo>
                              <a:lnTo>
                                <a:pt x="356" y="3604"/>
                              </a:lnTo>
                              <a:lnTo>
                                <a:pt x="337" y="3584"/>
                              </a:lnTo>
                              <a:lnTo>
                                <a:pt x="320" y="3565"/>
                              </a:lnTo>
                              <a:lnTo>
                                <a:pt x="303" y="3543"/>
                              </a:lnTo>
                              <a:lnTo>
                                <a:pt x="288" y="3521"/>
                              </a:lnTo>
                              <a:lnTo>
                                <a:pt x="281" y="3511"/>
                              </a:lnTo>
                              <a:lnTo>
                                <a:pt x="275" y="3499"/>
                              </a:lnTo>
                              <a:lnTo>
                                <a:pt x="271" y="3488"/>
                              </a:lnTo>
                              <a:lnTo>
                                <a:pt x="266" y="3476"/>
                              </a:lnTo>
                              <a:lnTo>
                                <a:pt x="259" y="3451"/>
                              </a:lnTo>
                              <a:lnTo>
                                <a:pt x="254" y="3426"/>
                              </a:lnTo>
                              <a:lnTo>
                                <a:pt x="250" y="3400"/>
                              </a:lnTo>
                              <a:lnTo>
                                <a:pt x="247" y="3373"/>
                              </a:lnTo>
                              <a:lnTo>
                                <a:pt x="242" y="3323"/>
                              </a:lnTo>
                              <a:lnTo>
                                <a:pt x="234" y="3256"/>
                              </a:lnTo>
                              <a:lnTo>
                                <a:pt x="225" y="3188"/>
                              </a:lnTo>
                              <a:lnTo>
                                <a:pt x="222" y="3152"/>
                              </a:lnTo>
                              <a:lnTo>
                                <a:pt x="219" y="3115"/>
                              </a:lnTo>
                              <a:lnTo>
                                <a:pt x="217" y="3080"/>
                              </a:lnTo>
                              <a:lnTo>
                                <a:pt x="216" y="3043"/>
                              </a:lnTo>
                              <a:lnTo>
                                <a:pt x="217" y="3008"/>
                              </a:lnTo>
                              <a:lnTo>
                                <a:pt x="218" y="2972"/>
                              </a:lnTo>
                              <a:lnTo>
                                <a:pt x="222" y="2937"/>
                              </a:lnTo>
                              <a:lnTo>
                                <a:pt x="227" y="2902"/>
                              </a:lnTo>
                              <a:lnTo>
                                <a:pt x="234" y="2869"/>
                              </a:lnTo>
                              <a:lnTo>
                                <a:pt x="245" y="2836"/>
                              </a:lnTo>
                              <a:lnTo>
                                <a:pt x="250" y="2820"/>
                              </a:lnTo>
                              <a:lnTo>
                                <a:pt x="256" y="2805"/>
                              </a:lnTo>
                              <a:lnTo>
                                <a:pt x="264" y="2789"/>
                              </a:lnTo>
                              <a:lnTo>
                                <a:pt x="271" y="2774"/>
                              </a:lnTo>
                              <a:lnTo>
                                <a:pt x="296" y="2729"/>
                              </a:lnTo>
                              <a:lnTo>
                                <a:pt x="310" y="2704"/>
                              </a:lnTo>
                              <a:lnTo>
                                <a:pt x="326" y="2679"/>
                              </a:lnTo>
                              <a:lnTo>
                                <a:pt x="343" y="2655"/>
                              </a:lnTo>
                              <a:lnTo>
                                <a:pt x="352" y="2644"/>
                              </a:lnTo>
                              <a:lnTo>
                                <a:pt x="363" y="2634"/>
                              </a:lnTo>
                              <a:lnTo>
                                <a:pt x="372" y="2625"/>
                              </a:lnTo>
                              <a:lnTo>
                                <a:pt x="382" y="2617"/>
                              </a:lnTo>
                              <a:lnTo>
                                <a:pt x="394" y="2610"/>
                              </a:lnTo>
                              <a:lnTo>
                                <a:pt x="404" y="2605"/>
                              </a:lnTo>
                              <a:close/>
                              <a:moveTo>
                                <a:pt x="348" y="3738"/>
                              </a:moveTo>
                              <a:lnTo>
                                <a:pt x="348" y="3738"/>
                              </a:lnTo>
                              <a:lnTo>
                                <a:pt x="351" y="3737"/>
                              </a:lnTo>
                              <a:lnTo>
                                <a:pt x="355" y="3737"/>
                              </a:lnTo>
                              <a:lnTo>
                                <a:pt x="363" y="3737"/>
                              </a:lnTo>
                              <a:lnTo>
                                <a:pt x="369" y="3739"/>
                              </a:lnTo>
                              <a:lnTo>
                                <a:pt x="377" y="3742"/>
                              </a:lnTo>
                              <a:lnTo>
                                <a:pt x="391" y="3753"/>
                              </a:lnTo>
                              <a:lnTo>
                                <a:pt x="404" y="3762"/>
                              </a:lnTo>
                              <a:lnTo>
                                <a:pt x="437" y="3784"/>
                              </a:lnTo>
                              <a:lnTo>
                                <a:pt x="471" y="3807"/>
                              </a:lnTo>
                              <a:lnTo>
                                <a:pt x="506" y="3828"/>
                              </a:lnTo>
                              <a:lnTo>
                                <a:pt x="540" y="3848"/>
                              </a:lnTo>
                              <a:lnTo>
                                <a:pt x="614" y="3887"/>
                              </a:lnTo>
                              <a:lnTo>
                                <a:pt x="687" y="3923"/>
                              </a:lnTo>
                              <a:lnTo>
                                <a:pt x="761" y="3958"/>
                              </a:lnTo>
                              <a:lnTo>
                                <a:pt x="836" y="3991"/>
                              </a:lnTo>
                              <a:lnTo>
                                <a:pt x="913" y="4022"/>
                              </a:lnTo>
                              <a:lnTo>
                                <a:pt x="990" y="4051"/>
                              </a:lnTo>
                              <a:lnTo>
                                <a:pt x="1066" y="4078"/>
                              </a:lnTo>
                              <a:lnTo>
                                <a:pt x="1144" y="4103"/>
                              </a:lnTo>
                              <a:lnTo>
                                <a:pt x="1196" y="4119"/>
                              </a:lnTo>
                              <a:lnTo>
                                <a:pt x="1246" y="4133"/>
                              </a:lnTo>
                              <a:lnTo>
                                <a:pt x="1298" y="4148"/>
                              </a:lnTo>
                              <a:lnTo>
                                <a:pt x="1351" y="4161"/>
                              </a:lnTo>
                              <a:lnTo>
                                <a:pt x="1402" y="4173"/>
                              </a:lnTo>
                              <a:lnTo>
                                <a:pt x="1455" y="4185"/>
                              </a:lnTo>
                              <a:lnTo>
                                <a:pt x="1508" y="4195"/>
                              </a:lnTo>
                              <a:lnTo>
                                <a:pt x="1560" y="4205"/>
                              </a:lnTo>
                              <a:lnTo>
                                <a:pt x="1613" y="4215"/>
                              </a:lnTo>
                              <a:lnTo>
                                <a:pt x="1667" y="4223"/>
                              </a:lnTo>
                              <a:lnTo>
                                <a:pt x="1721" y="4231"/>
                              </a:lnTo>
                              <a:lnTo>
                                <a:pt x="1775" y="4238"/>
                              </a:lnTo>
                              <a:lnTo>
                                <a:pt x="1828" y="4243"/>
                              </a:lnTo>
                              <a:lnTo>
                                <a:pt x="1882" y="4249"/>
                              </a:lnTo>
                              <a:lnTo>
                                <a:pt x="1936" y="4254"/>
                              </a:lnTo>
                              <a:lnTo>
                                <a:pt x="1990" y="4257"/>
                              </a:lnTo>
                              <a:lnTo>
                                <a:pt x="2044" y="4260"/>
                              </a:lnTo>
                              <a:lnTo>
                                <a:pt x="2099" y="4263"/>
                              </a:lnTo>
                              <a:lnTo>
                                <a:pt x="2153" y="4265"/>
                              </a:lnTo>
                              <a:lnTo>
                                <a:pt x="2207" y="4266"/>
                              </a:lnTo>
                              <a:lnTo>
                                <a:pt x="2316" y="4266"/>
                              </a:lnTo>
                              <a:lnTo>
                                <a:pt x="2423" y="4264"/>
                              </a:lnTo>
                              <a:lnTo>
                                <a:pt x="2531" y="4258"/>
                              </a:lnTo>
                              <a:lnTo>
                                <a:pt x="2639" y="4251"/>
                              </a:lnTo>
                              <a:lnTo>
                                <a:pt x="2744" y="4241"/>
                              </a:lnTo>
                              <a:lnTo>
                                <a:pt x="2850" y="4228"/>
                              </a:lnTo>
                              <a:lnTo>
                                <a:pt x="2923" y="4218"/>
                              </a:lnTo>
                              <a:lnTo>
                                <a:pt x="2996" y="4207"/>
                              </a:lnTo>
                              <a:lnTo>
                                <a:pt x="3070" y="4194"/>
                              </a:lnTo>
                              <a:lnTo>
                                <a:pt x="3143" y="4180"/>
                              </a:lnTo>
                              <a:lnTo>
                                <a:pt x="3216" y="4164"/>
                              </a:lnTo>
                              <a:lnTo>
                                <a:pt x="3289" y="4148"/>
                              </a:lnTo>
                              <a:lnTo>
                                <a:pt x="3361" y="4130"/>
                              </a:lnTo>
                              <a:lnTo>
                                <a:pt x="3432" y="4109"/>
                              </a:lnTo>
                              <a:lnTo>
                                <a:pt x="3518" y="4084"/>
                              </a:lnTo>
                              <a:lnTo>
                                <a:pt x="3604" y="4058"/>
                              </a:lnTo>
                              <a:lnTo>
                                <a:pt x="3622" y="4051"/>
                              </a:lnTo>
                              <a:lnTo>
                                <a:pt x="3642" y="4044"/>
                              </a:lnTo>
                              <a:lnTo>
                                <a:pt x="3652" y="4042"/>
                              </a:lnTo>
                              <a:lnTo>
                                <a:pt x="3661" y="4040"/>
                              </a:lnTo>
                              <a:lnTo>
                                <a:pt x="3671" y="4040"/>
                              </a:lnTo>
                              <a:lnTo>
                                <a:pt x="3681" y="4043"/>
                              </a:lnTo>
                              <a:lnTo>
                                <a:pt x="3690" y="4047"/>
                              </a:lnTo>
                              <a:lnTo>
                                <a:pt x="3699" y="4053"/>
                              </a:lnTo>
                              <a:lnTo>
                                <a:pt x="3707" y="4060"/>
                              </a:lnTo>
                              <a:lnTo>
                                <a:pt x="3714" y="4069"/>
                              </a:lnTo>
                              <a:lnTo>
                                <a:pt x="3722" y="4078"/>
                              </a:lnTo>
                              <a:lnTo>
                                <a:pt x="3728" y="4089"/>
                              </a:lnTo>
                              <a:lnTo>
                                <a:pt x="3739" y="4111"/>
                              </a:lnTo>
                              <a:lnTo>
                                <a:pt x="3748" y="4136"/>
                              </a:lnTo>
                              <a:lnTo>
                                <a:pt x="3757" y="4160"/>
                              </a:lnTo>
                              <a:lnTo>
                                <a:pt x="3765" y="4183"/>
                              </a:lnTo>
                              <a:lnTo>
                                <a:pt x="3772" y="4202"/>
                              </a:lnTo>
                              <a:lnTo>
                                <a:pt x="3796" y="4262"/>
                              </a:lnTo>
                              <a:lnTo>
                                <a:pt x="3822" y="4322"/>
                              </a:lnTo>
                              <a:lnTo>
                                <a:pt x="3845" y="4383"/>
                              </a:lnTo>
                              <a:lnTo>
                                <a:pt x="3867" y="4444"/>
                              </a:lnTo>
                              <a:lnTo>
                                <a:pt x="3888" y="4506"/>
                              </a:lnTo>
                              <a:lnTo>
                                <a:pt x="3908" y="4569"/>
                              </a:lnTo>
                              <a:lnTo>
                                <a:pt x="3925" y="4631"/>
                              </a:lnTo>
                              <a:lnTo>
                                <a:pt x="3941" y="4695"/>
                              </a:lnTo>
                              <a:lnTo>
                                <a:pt x="3952" y="4742"/>
                              </a:lnTo>
                              <a:lnTo>
                                <a:pt x="3958" y="4771"/>
                              </a:lnTo>
                              <a:lnTo>
                                <a:pt x="3963" y="4800"/>
                              </a:lnTo>
                              <a:lnTo>
                                <a:pt x="3964" y="4815"/>
                              </a:lnTo>
                              <a:lnTo>
                                <a:pt x="3965" y="4830"/>
                              </a:lnTo>
                              <a:lnTo>
                                <a:pt x="3965" y="4844"/>
                              </a:lnTo>
                              <a:lnTo>
                                <a:pt x="3963" y="4857"/>
                              </a:lnTo>
                              <a:lnTo>
                                <a:pt x="3960" y="4868"/>
                              </a:lnTo>
                              <a:lnTo>
                                <a:pt x="3956" y="4879"/>
                              </a:lnTo>
                              <a:lnTo>
                                <a:pt x="3949" y="4889"/>
                              </a:lnTo>
                              <a:lnTo>
                                <a:pt x="3941" y="4896"/>
                              </a:lnTo>
                              <a:lnTo>
                                <a:pt x="3932" y="4902"/>
                              </a:lnTo>
                              <a:lnTo>
                                <a:pt x="3920" y="4908"/>
                              </a:lnTo>
                              <a:lnTo>
                                <a:pt x="3908" y="4914"/>
                              </a:lnTo>
                              <a:lnTo>
                                <a:pt x="3894" y="4918"/>
                              </a:lnTo>
                              <a:lnTo>
                                <a:pt x="3865" y="4928"/>
                              </a:lnTo>
                              <a:lnTo>
                                <a:pt x="3835" y="4933"/>
                              </a:lnTo>
                              <a:lnTo>
                                <a:pt x="3804" y="4939"/>
                              </a:lnTo>
                              <a:lnTo>
                                <a:pt x="3773" y="4945"/>
                              </a:lnTo>
                              <a:lnTo>
                                <a:pt x="3746" y="4949"/>
                              </a:lnTo>
                              <a:lnTo>
                                <a:pt x="3721" y="4954"/>
                              </a:lnTo>
                              <a:lnTo>
                                <a:pt x="3587" y="4984"/>
                              </a:lnTo>
                              <a:lnTo>
                                <a:pt x="3520" y="4999"/>
                              </a:lnTo>
                              <a:lnTo>
                                <a:pt x="3454" y="5011"/>
                              </a:lnTo>
                              <a:lnTo>
                                <a:pt x="3387" y="5024"/>
                              </a:lnTo>
                              <a:lnTo>
                                <a:pt x="3320" y="5035"/>
                              </a:lnTo>
                              <a:lnTo>
                                <a:pt x="3252" y="5046"/>
                              </a:lnTo>
                              <a:lnTo>
                                <a:pt x="3184" y="5055"/>
                              </a:lnTo>
                              <a:lnTo>
                                <a:pt x="3111" y="5063"/>
                              </a:lnTo>
                              <a:lnTo>
                                <a:pt x="3036" y="5070"/>
                              </a:lnTo>
                              <a:lnTo>
                                <a:pt x="2962" y="5075"/>
                              </a:lnTo>
                              <a:lnTo>
                                <a:pt x="2887" y="5080"/>
                              </a:lnTo>
                              <a:lnTo>
                                <a:pt x="2813" y="5084"/>
                              </a:lnTo>
                              <a:lnTo>
                                <a:pt x="2737" y="5086"/>
                              </a:lnTo>
                              <a:lnTo>
                                <a:pt x="2663" y="5087"/>
                              </a:lnTo>
                              <a:lnTo>
                                <a:pt x="2587" y="5087"/>
                              </a:lnTo>
                              <a:lnTo>
                                <a:pt x="2512" y="5087"/>
                              </a:lnTo>
                              <a:lnTo>
                                <a:pt x="2436" y="5085"/>
                              </a:lnTo>
                              <a:lnTo>
                                <a:pt x="2360" y="5081"/>
                              </a:lnTo>
                              <a:lnTo>
                                <a:pt x="2283" y="5077"/>
                              </a:lnTo>
                              <a:lnTo>
                                <a:pt x="2208" y="5071"/>
                              </a:lnTo>
                              <a:lnTo>
                                <a:pt x="2132" y="5064"/>
                              </a:lnTo>
                              <a:lnTo>
                                <a:pt x="2058" y="5056"/>
                              </a:lnTo>
                              <a:lnTo>
                                <a:pt x="1982" y="5046"/>
                              </a:lnTo>
                              <a:lnTo>
                                <a:pt x="1906" y="5035"/>
                              </a:lnTo>
                              <a:lnTo>
                                <a:pt x="1832" y="5023"/>
                              </a:lnTo>
                              <a:lnTo>
                                <a:pt x="1757" y="5009"/>
                              </a:lnTo>
                              <a:lnTo>
                                <a:pt x="1683" y="4994"/>
                              </a:lnTo>
                              <a:lnTo>
                                <a:pt x="1608" y="4978"/>
                              </a:lnTo>
                              <a:lnTo>
                                <a:pt x="1535" y="4960"/>
                              </a:lnTo>
                              <a:lnTo>
                                <a:pt x="1463" y="4941"/>
                              </a:lnTo>
                              <a:lnTo>
                                <a:pt x="1390" y="4921"/>
                              </a:lnTo>
                              <a:lnTo>
                                <a:pt x="1317" y="4898"/>
                              </a:lnTo>
                              <a:lnTo>
                                <a:pt x="1246" y="4875"/>
                              </a:lnTo>
                              <a:lnTo>
                                <a:pt x="1175" y="4850"/>
                              </a:lnTo>
                              <a:lnTo>
                                <a:pt x="1105" y="4822"/>
                              </a:lnTo>
                              <a:lnTo>
                                <a:pt x="1035" y="4795"/>
                              </a:lnTo>
                              <a:lnTo>
                                <a:pt x="968" y="4764"/>
                              </a:lnTo>
                              <a:lnTo>
                                <a:pt x="899" y="4733"/>
                              </a:lnTo>
                              <a:lnTo>
                                <a:pt x="832" y="4700"/>
                              </a:lnTo>
                              <a:lnTo>
                                <a:pt x="819" y="4693"/>
                              </a:lnTo>
                              <a:lnTo>
                                <a:pt x="806" y="4683"/>
                              </a:lnTo>
                              <a:lnTo>
                                <a:pt x="794" y="4674"/>
                              </a:lnTo>
                              <a:lnTo>
                                <a:pt x="782" y="4664"/>
                              </a:lnTo>
                              <a:lnTo>
                                <a:pt x="772" y="4653"/>
                              </a:lnTo>
                              <a:lnTo>
                                <a:pt x="760" y="4641"/>
                              </a:lnTo>
                              <a:lnTo>
                                <a:pt x="741" y="4616"/>
                              </a:lnTo>
                              <a:lnTo>
                                <a:pt x="722" y="4589"/>
                              </a:lnTo>
                              <a:lnTo>
                                <a:pt x="705" y="4563"/>
                              </a:lnTo>
                              <a:lnTo>
                                <a:pt x="672" y="4510"/>
                              </a:lnTo>
                              <a:lnTo>
                                <a:pt x="633" y="4448"/>
                              </a:lnTo>
                              <a:lnTo>
                                <a:pt x="596" y="4385"/>
                              </a:lnTo>
                              <a:lnTo>
                                <a:pt x="561" y="4321"/>
                              </a:lnTo>
                              <a:lnTo>
                                <a:pt x="526" y="4257"/>
                              </a:lnTo>
                              <a:lnTo>
                                <a:pt x="494" y="4192"/>
                              </a:lnTo>
                              <a:lnTo>
                                <a:pt x="465" y="4125"/>
                              </a:lnTo>
                              <a:lnTo>
                                <a:pt x="436" y="4059"/>
                              </a:lnTo>
                              <a:lnTo>
                                <a:pt x="408" y="3990"/>
                              </a:lnTo>
                              <a:lnTo>
                                <a:pt x="391" y="3944"/>
                              </a:lnTo>
                              <a:lnTo>
                                <a:pt x="374" y="3897"/>
                              </a:lnTo>
                              <a:lnTo>
                                <a:pt x="359" y="3850"/>
                              </a:lnTo>
                              <a:lnTo>
                                <a:pt x="344" y="3803"/>
                              </a:lnTo>
                              <a:lnTo>
                                <a:pt x="340" y="3787"/>
                              </a:lnTo>
                              <a:lnTo>
                                <a:pt x="337" y="3778"/>
                              </a:lnTo>
                              <a:lnTo>
                                <a:pt x="335" y="3769"/>
                              </a:lnTo>
                              <a:lnTo>
                                <a:pt x="335" y="3760"/>
                              </a:lnTo>
                              <a:lnTo>
                                <a:pt x="337" y="3750"/>
                              </a:lnTo>
                              <a:lnTo>
                                <a:pt x="339" y="3747"/>
                              </a:lnTo>
                              <a:lnTo>
                                <a:pt x="341" y="3743"/>
                              </a:lnTo>
                              <a:lnTo>
                                <a:pt x="344" y="3740"/>
                              </a:lnTo>
                              <a:lnTo>
                                <a:pt x="348" y="3738"/>
                              </a:lnTo>
                              <a:close/>
                              <a:moveTo>
                                <a:pt x="991" y="4876"/>
                              </a:moveTo>
                              <a:lnTo>
                                <a:pt x="991" y="4876"/>
                              </a:lnTo>
                              <a:lnTo>
                                <a:pt x="1000" y="4876"/>
                              </a:lnTo>
                              <a:lnTo>
                                <a:pt x="1009" y="4876"/>
                              </a:lnTo>
                              <a:lnTo>
                                <a:pt x="1018" y="4878"/>
                              </a:lnTo>
                              <a:lnTo>
                                <a:pt x="1028" y="4881"/>
                              </a:lnTo>
                              <a:lnTo>
                                <a:pt x="1047" y="4887"/>
                              </a:lnTo>
                              <a:lnTo>
                                <a:pt x="1063" y="4894"/>
                              </a:lnTo>
                              <a:lnTo>
                                <a:pt x="1108" y="4910"/>
                              </a:lnTo>
                              <a:lnTo>
                                <a:pt x="1151" y="4928"/>
                              </a:lnTo>
                              <a:lnTo>
                                <a:pt x="1238" y="4961"/>
                              </a:lnTo>
                              <a:lnTo>
                                <a:pt x="1306" y="4985"/>
                              </a:lnTo>
                              <a:lnTo>
                                <a:pt x="1375" y="5007"/>
                              </a:lnTo>
                              <a:lnTo>
                                <a:pt x="1445" y="5026"/>
                              </a:lnTo>
                              <a:lnTo>
                                <a:pt x="1514" y="5045"/>
                              </a:lnTo>
                              <a:lnTo>
                                <a:pt x="1586" y="5062"/>
                              </a:lnTo>
                              <a:lnTo>
                                <a:pt x="1657" y="5077"/>
                              </a:lnTo>
                              <a:lnTo>
                                <a:pt x="1726" y="5092"/>
                              </a:lnTo>
                              <a:lnTo>
                                <a:pt x="1798" y="5104"/>
                              </a:lnTo>
                              <a:lnTo>
                                <a:pt x="1886" y="5119"/>
                              </a:lnTo>
                              <a:lnTo>
                                <a:pt x="1975" y="5132"/>
                              </a:lnTo>
                              <a:lnTo>
                                <a:pt x="2065" y="5143"/>
                              </a:lnTo>
                              <a:lnTo>
                                <a:pt x="2155" y="5153"/>
                              </a:lnTo>
                              <a:lnTo>
                                <a:pt x="2246" y="5161"/>
                              </a:lnTo>
                              <a:lnTo>
                                <a:pt x="2336" y="5168"/>
                              </a:lnTo>
                              <a:lnTo>
                                <a:pt x="2427" y="5174"/>
                              </a:lnTo>
                              <a:lnTo>
                                <a:pt x="2518" y="5178"/>
                              </a:lnTo>
                              <a:lnTo>
                                <a:pt x="2609" y="5179"/>
                              </a:lnTo>
                              <a:lnTo>
                                <a:pt x="2701" y="5179"/>
                              </a:lnTo>
                              <a:lnTo>
                                <a:pt x="2791" y="5178"/>
                              </a:lnTo>
                              <a:lnTo>
                                <a:pt x="2882" y="5174"/>
                              </a:lnTo>
                              <a:lnTo>
                                <a:pt x="2972" y="5168"/>
                              </a:lnTo>
                              <a:lnTo>
                                <a:pt x="3063" y="5161"/>
                              </a:lnTo>
                              <a:lnTo>
                                <a:pt x="3152" y="5152"/>
                              </a:lnTo>
                              <a:lnTo>
                                <a:pt x="3242" y="5142"/>
                              </a:lnTo>
                              <a:lnTo>
                                <a:pt x="3304" y="5133"/>
                              </a:lnTo>
                              <a:lnTo>
                                <a:pt x="3367" y="5124"/>
                              </a:lnTo>
                              <a:lnTo>
                                <a:pt x="3428" y="5112"/>
                              </a:lnTo>
                              <a:lnTo>
                                <a:pt x="3490" y="5101"/>
                              </a:lnTo>
                              <a:lnTo>
                                <a:pt x="3553" y="5088"/>
                              </a:lnTo>
                              <a:lnTo>
                                <a:pt x="3614" y="5075"/>
                              </a:lnTo>
                              <a:lnTo>
                                <a:pt x="3676" y="5061"/>
                              </a:lnTo>
                              <a:lnTo>
                                <a:pt x="3738" y="5046"/>
                              </a:lnTo>
                              <a:lnTo>
                                <a:pt x="3808" y="5030"/>
                              </a:lnTo>
                              <a:lnTo>
                                <a:pt x="3879" y="5012"/>
                              </a:lnTo>
                              <a:lnTo>
                                <a:pt x="3894" y="5008"/>
                              </a:lnTo>
                              <a:lnTo>
                                <a:pt x="3911" y="5003"/>
                              </a:lnTo>
                              <a:lnTo>
                                <a:pt x="3920" y="5002"/>
                              </a:lnTo>
                              <a:lnTo>
                                <a:pt x="3929" y="5001"/>
                              </a:lnTo>
                              <a:lnTo>
                                <a:pt x="3937" y="5002"/>
                              </a:lnTo>
                              <a:lnTo>
                                <a:pt x="3945" y="5003"/>
                              </a:lnTo>
                              <a:lnTo>
                                <a:pt x="3952" y="5007"/>
                              </a:lnTo>
                              <a:lnTo>
                                <a:pt x="3958" y="5011"/>
                              </a:lnTo>
                              <a:lnTo>
                                <a:pt x="3963" y="5017"/>
                              </a:lnTo>
                              <a:lnTo>
                                <a:pt x="3967" y="5023"/>
                              </a:lnTo>
                              <a:lnTo>
                                <a:pt x="3971" y="5028"/>
                              </a:lnTo>
                              <a:lnTo>
                                <a:pt x="3974" y="5037"/>
                              </a:lnTo>
                              <a:lnTo>
                                <a:pt x="3977" y="5051"/>
                              </a:lnTo>
                              <a:lnTo>
                                <a:pt x="3979" y="5067"/>
                              </a:lnTo>
                              <a:lnTo>
                                <a:pt x="3979" y="5084"/>
                              </a:lnTo>
                              <a:lnTo>
                                <a:pt x="3979" y="5113"/>
                              </a:lnTo>
                              <a:lnTo>
                                <a:pt x="3979" y="5142"/>
                              </a:lnTo>
                              <a:lnTo>
                                <a:pt x="3976" y="5171"/>
                              </a:lnTo>
                              <a:lnTo>
                                <a:pt x="3974" y="5200"/>
                              </a:lnTo>
                              <a:lnTo>
                                <a:pt x="3969" y="5229"/>
                              </a:lnTo>
                              <a:lnTo>
                                <a:pt x="3965" y="5258"/>
                              </a:lnTo>
                              <a:lnTo>
                                <a:pt x="3959" y="5285"/>
                              </a:lnTo>
                              <a:lnTo>
                                <a:pt x="3952" y="5314"/>
                              </a:lnTo>
                              <a:lnTo>
                                <a:pt x="3944" y="5341"/>
                              </a:lnTo>
                              <a:lnTo>
                                <a:pt x="3936" y="5369"/>
                              </a:lnTo>
                              <a:lnTo>
                                <a:pt x="3930" y="5382"/>
                              </a:lnTo>
                              <a:lnTo>
                                <a:pt x="3925" y="5394"/>
                              </a:lnTo>
                              <a:lnTo>
                                <a:pt x="3919" y="5406"/>
                              </a:lnTo>
                              <a:lnTo>
                                <a:pt x="3910" y="5417"/>
                              </a:lnTo>
                              <a:lnTo>
                                <a:pt x="3901" y="5427"/>
                              </a:lnTo>
                              <a:lnTo>
                                <a:pt x="3888" y="5435"/>
                              </a:lnTo>
                              <a:lnTo>
                                <a:pt x="3870" y="5447"/>
                              </a:lnTo>
                              <a:lnTo>
                                <a:pt x="3851" y="5457"/>
                              </a:lnTo>
                              <a:lnTo>
                                <a:pt x="3832" y="5466"/>
                              </a:lnTo>
                              <a:lnTo>
                                <a:pt x="3812" y="5476"/>
                              </a:lnTo>
                              <a:lnTo>
                                <a:pt x="3771" y="5492"/>
                              </a:lnTo>
                              <a:lnTo>
                                <a:pt x="3731" y="5506"/>
                              </a:lnTo>
                              <a:lnTo>
                                <a:pt x="3647" y="5535"/>
                              </a:lnTo>
                              <a:lnTo>
                                <a:pt x="3606" y="5549"/>
                              </a:lnTo>
                              <a:lnTo>
                                <a:pt x="3566" y="5564"/>
                              </a:lnTo>
                              <a:lnTo>
                                <a:pt x="3463" y="5604"/>
                              </a:lnTo>
                              <a:lnTo>
                                <a:pt x="3411" y="5623"/>
                              </a:lnTo>
                              <a:lnTo>
                                <a:pt x="3357" y="5642"/>
                              </a:lnTo>
                              <a:lnTo>
                                <a:pt x="3305" y="5660"/>
                              </a:lnTo>
                              <a:lnTo>
                                <a:pt x="3251" y="5676"/>
                              </a:lnTo>
                              <a:lnTo>
                                <a:pt x="3196" y="5692"/>
                              </a:lnTo>
                              <a:lnTo>
                                <a:pt x="3142" y="5707"/>
                              </a:lnTo>
                              <a:lnTo>
                                <a:pt x="3087" y="5720"/>
                              </a:lnTo>
                              <a:lnTo>
                                <a:pt x="3032" y="5732"/>
                              </a:lnTo>
                              <a:lnTo>
                                <a:pt x="2977" y="5741"/>
                              </a:lnTo>
                              <a:lnTo>
                                <a:pt x="2921" y="5751"/>
                              </a:lnTo>
                              <a:lnTo>
                                <a:pt x="2866" y="5756"/>
                              </a:lnTo>
                              <a:lnTo>
                                <a:pt x="2810" y="5761"/>
                              </a:lnTo>
                              <a:lnTo>
                                <a:pt x="2755" y="5763"/>
                              </a:lnTo>
                              <a:lnTo>
                                <a:pt x="2700" y="5763"/>
                              </a:lnTo>
                              <a:lnTo>
                                <a:pt x="2669" y="5762"/>
                              </a:lnTo>
                              <a:lnTo>
                                <a:pt x="2636" y="5759"/>
                              </a:lnTo>
                              <a:lnTo>
                                <a:pt x="2606" y="5754"/>
                              </a:lnTo>
                              <a:lnTo>
                                <a:pt x="2575" y="5750"/>
                              </a:lnTo>
                              <a:lnTo>
                                <a:pt x="2513" y="5737"/>
                              </a:lnTo>
                              <a:lnTo>
                                <a:pt x="2451" y="5724"/>
                              </a:lnTo>
                              <a:lnTo>
                                <a:pt x="2404" y="5714"/>
                              </a:lnTo>
                              <a:lnTo>
                                <a:pt x="2357" y="5704"/>
                              </a:lnTo>
                              <a:lnTo>
                                <a:pt x="2311" y="5691"/>
                              </a:lnTo>
                              <a:lnTo>
                                <a:pt x="2264" y="5678"/>
                              </a:lnTo>
                              <a:lnTo>
                                <a:pt x="2218" y="5665"/>
                              </a:lnTo>
                              <a:lnTo>
                                <a:pt x="2172" y="5651"/>
                              </a:lnTo>
                              <a:lnTo>
                                <a:pt x="2128" y="5636"/>
                              </a:lnTo>
                              <a:lnTo>
                                <a:pt x="2082" y="5620"/>
                              </a:lnTo>
                              <a:lnTo>
                                <a:pt x="2037" y="5603"/>
                              </a:lnTo>
                              <a:lnTo>
                                <a:pt x="1992" y="5586"/>
                              </a:lnTo>
                              <a:lnTo>
                                <a:pt x="1949" y="5567"/>
                              </a:lnTo>
                              <a:lnTo>
                                <a:pt x="1904" y="5549"/>
                              </a:lnTo>
                              <a:lnTo>
                                <a:pt x="1817" y="5510"/>
                              </a:lnTo>
                              <a:lnTo>
                                <a:pt x="1731" y="5468"/>
                              </a:lnTo>
                              <a:lnTo>
                                <a:pt x="1691" y="5448"/>
                              </a:lnTo>
                              <a:lnTo>
                                <a:pt x="1652" y="5426"/>
                              </a:lnTo>
                              <a:lnTo>
                                <a:pt x="1613" y="5404"/>
                              </a:lnTo>
                              <a:lnTo>
                                <a:pt x="1574" y="5382"/>
                              </a:lnTo>
                              <a:lnTo>
                                <a:pt x="1535" y="5359"/>
                              </a:lnTo>
                              <a:lnTo>
                                <a:pt x="1497" y="5335"/>
                              </a:lnTo>
                              <a:lnTo>
                                <a:pt x="1459" y="5310"/>
                              </a:lnTo>
                              <a:lnTo>
                                <a:pt x="1423" y="5285"/>
                              </a:lnTo>
                              <a:lnTo>
                                <a:pt x="1385" y="5259"/>
                              </a:lnTo>
                              <a:lnTo>
                                <a:pt x="1349" y="5233"/>
                              </a:lnTo>
                              <a:lnTo>
                                <a:pt x="1313" y="5206"/>
                              </a:lnTo>
                              <a:lnTo>
                                <a:pt x="1277" y="5179"/>
                              </a:lnTo>
                              <a:lnTo>
                                <a:pt x="1243" y="5150"/>
                              </a:lnTo>
                              <a:lnTo>
                                <a:pt x="1208" y="5121"/>
                              </a:lnTo>
                              <a:lnTo>
                                <a:pt x="1174" y="5093"/>
                              </a:lnTo>
                              <a:lnTo>
                                <a:pt x="1141" y="5063"/>
                              </a:lnTo>
                              <a:lnTo>
                                <a:pt x="1071" y="5000"/>
                              </a:lnTo>
                              <a:lnTo>
                                <a:pt x="1037" y="4967"/>
                              </a:lnTo>
                              <a:lnTo>
                                <a:pt x="1004" y="4932"/>
                              </a:lnTo>
                              <a:lnTo>
                                <a:pt x="994" y="4921"/>
                              </a:lnTo>
                              <a:lnTo>
                                <a:pt x="987" y="4912"/>
                              </a:lnTo>
                              <a:lnTo>
                                <a:pt x="983" y="4904"/>
                              </a:lnTo>
                              <a:lnTo>
                                <a:pt x="979" y="4896"/>
                              </a:lnTo>
                              <a:lnTo>
                                <a:pt x="978" y="4891"/>
                              </a:lnTo>
                              <a:lnTo>
                                <a:pt x="979" y="4887"/>
                              </a:lnTo>
                              <a:lnTo>
                                <a:pt x="980" y="4884"/>
                              </a:lnTo>
                              <a:lnTo>
                                <a:pt x="983" y="4881"/>
                              </a:lnTo>
                              <a:lnTo>
                                <a:pt x="986" y="4878"/>
                              </a:lnTo>
                              <a:lnTo>
                                <a:pt x="991" y="4876"/>
                              </a:lnTo>
                              <a:close/>
                              <a:moveTo>
                                <a:pt x="3895" y="5542"/>
                              </a:moveTo>
                              <a:lnTo>
                                <a:pt x="3895" y="5542"/>
                              </a:lnTo>
                              <a:lnTo>
                                <a:pt x="3908" y="5541"/>
                              </a:lnTo>
                              <a:lnTo>
                                <a:pt x="3926" y="5541"/>
                              </a:lnTo>
                              <a:lnTo>
                                <a:pt x="3947" y="5543"/>
                              </a:lnTo>
                              <a:lnTo>
                                <a:pt x="3968" y="5548"/>
                              </a:lnTo>
                              <a:lnTo>
                                <a:pt x="3979" y="5551"/>
                              </a:lnTo>
                              <a:lnTo>
                                <a:pt x="3988" y="5555"/>
                              </a:lnTo>
                              <a:lnTo>
                                <a:pt x="3996" y="5559"/>
                              </a:lnTo>
                              <a:lnTo>
                                <a:pt x="4003" y="5564"/>
                              </a:lnTo>
                              <a:lnTo>
                                <a:pt x="4007" y="5570"/>
                              </a:lnTo>
                              <a:lnTo>
                                <a:pt x="4010" y="5576"/>
                              </a:lnTo>
                              <a:lnTo>
                                <a:pt x="4010" y="5580"/>
                              </a:lnTo>
                              <a:lnTo>
                                <a:pt x="4010" y="5583"/>
                              </a:lnTo>
                              <a:lnTo>
                                <a:pt x="4006" y="5591"/>
                              </a:lnTo>
                              <a:lnTo>
                                <a:pt x="4003" y="5596"/>
                              </a:lnTo>
                              <a:lnTo>
                                <a:pt x="3997" y="5602"/>
                              </a:lnTo>
                              <a:lnTo>
                                <a:pt x="3991" y="5606"/>
                              </a:lnTo>
                              <a:lnTo>
                                <a:pt x="3984" y="5611"/>
                              </a:lnTo>
                              <a:lnTo>
                                <a:pt x="3967" y="5618"/>
                              </a:lnTo>
                              <a:lnTo>
                                <a:pt x="3949" y="5625"/>
                              </a:lnTo>
                              <a:lnTo>
                                <a:pt x="3929" y="5630"/>
                              </a:lnTo>
                              <a:lnTo>
                                <a:pt x="3911" y="5635"/>
                              </a:lnTo>
                              <a:lnTo>
                                <a:pt x="3881" y="5643"/>
                              </a:lnTo>
                              <a:lnTo>
                                <a:pt x="3842" y="5656"/>
                              </a:lnTo>
                              <a:lnTo>
                                <a:pt x="3803" y="5668"/>
                              </a:lnTo>
                              <a:lnTo>
                                <a:pt x="3763" y="5680"/>
                              </a:lnTo>
                              <a:lnTo>
                                <a:pt x="3724" y="5690"/>
                              </a:lnTo>
                              <a:lnTo>
                                <a:pt x="3644" y="5709"/>
                              </a:lnTo>
                              <a:lnTo>
                                <a:pt x="3563" y="5728"/>
                              </a:lnTo>
                              <a:lnTo>
                                <a:pt x="3535" y="5735"/>
                              </a:lnTo>
                              <a:lnTo>
                                <a:pt x="3502" y="5741"/>
                              </a:lnTo>
                              <a:lnTo>
                                <a:pt x="3486" y="5745"/>
                              </a:lnTo>
                              <a:lnTo>
                                <a:pt x="3470" y="5746"/>
                              </a:lnTo>
                              <a:lnTo>
                                <a:pt x="3455" y="5745"/>
                              </a:lnTo>
                              <a:lnTo>
                                <a:pt x="3448" y="5743"/>
                              </a:lnTo>
                              <a:lnTo>
                                <a:pt x="3441" y="5740"/>
                              </a:lnTo>
                              <a:lnTo>
                                <a:pt x="3436" y="5738"/>
                              </a:lnTo>
                              <a:lnTo>
                                <a:pt x="3433" y="5735"/>
                              </a:lnTo>
                              <a:lnTo>
                                <a:pt x="3433" y="5730"/>
                              </a:lnTo>
                              <a:lnTo>
                                <a:pt x="3434" y="5727"/>
                              </a:lnTo>
                              <a:lnTo>
                                <a:pt x="3436" y="5722"/>
                              </a:lnTo>
                              <a:lnTo>
                                <a:pt x="3439" y="5719"/>
                              </a:lnTo>
                              <a:lnTo>
                                <a:pt x="3447" y="5712"/>
                              </a:lnTo>
                              <a:lnTo>
                                <a:pt x="3457" y="5707"/>
                              </a:lnTo>
                              <a:lnTo>
                                <a:pt x="3467" y="5701"/>
                              </a:lnTo>
                              <a:lnTo>
                                <a:pt x="3490" y="5693"/>
                              </a:lnTo>
                              <a:lnTo>
                                <a:pt x="3513" y="5685"/>
                              </a:lnTo>
                              <a:lnTo>
                                <a:pt x="3536" y="5677"/>
                              </a:lnTo>
                              <a:lnTo>
                                <a:pt x="3592" y="5656"/>
                              </a:lnTo>
                              <a:lnTo>
                                <a:pt x="3649" y="5636"/>
                              </a:lnTo>
                              <a:lnTo>
                                <a:pt x="3705" y="5615"/>
                              </a:lnTo>
                              <a:lnTo>
                                <a:pt x="3761" y="5594"/>
                              </a:lnTo>
                              <a:lnTo>
                                <a:pt x="3794" y="5580"/>
                              </a:lnTo>
                              <a:lnTo>
                                <a:pt x="3827" y="5565"/>
                              </a:lnTo>
                              <a:lnTo>
                                <a:pt x="3843" y="5558"/>
                              </a:lnTo>
                              <a:lnTo>
                                <a:pt x="3861" y="5551"/>
                              </a:lnTo>
                              <a:lnTo>
                                <a:pt x="3878" y="5545"/>
                              </a:lnTo>
                              <a:lnTo>
                                <a:pt x="3895" y="55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88.35pt;margin-top:124.75pt;height:39.2pt;width:39.4pt;z-index:251663360;v-text-anchor:middle;mso-width-relative:page;mso-height-relative:page;" fillcolor="#2A3D52 [3204]" filled="t" stroked="f" coordsize="6030,6002" o:gfxdata="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" path="m2928,8l2928,8,2869,12,2812,16,2696,23,2638,26,2580,32,2522,38,2465,47,2385,62,2306,78,2227,97,2151,119,2073,142,1997,167,1920,195,1846,224,1771,256,1699,290,1627,325,1555,363,1485,403,1416,446,1348,489,1282,535,1220,580,1159,626,1100,674,1041,724,984,775,928,827,873,881,819,937,766,994,714,1051,665,1110,617,1170,571,1231,526,1294,483,1356,442,1420,418,1460,395,1499,372,1539,350,1579,328,1621,308,1662,287,1703,269,1746,249,1788,232,1830,214,1873,198,1916,182,1960,165,2003,152,2047,137,2092,124,2136,112,2181,99,2226,89,2271,77,2316,68,2361,59,2407,50,2453,42,2499,35,2544,28,2590,22,2637,18,2683,13,2730,6,2823,2,2916,0,3009,2,3103,4,3149,6,3196,10,3241,13,3288,18,3334,22,3381,28,3427,35,3473,42,3519,50,3565,59,3611,68,3656,77,3701,89,3747,100,3792,112,3836,124,3881,138,3925,152,3969,167,4013,183,4056,199,4099,216,4142,233,4185,251,4227,271,4270,296,4324,324,4379,352,4431,382,4485,413,4538,445,4589,478,4641,512,4691,547,4741,584,4790,620,4839,658,4887,698,4934,737,4980,779,5026,821,5071,863,5114,907,5158,952,5200,996,5242,1042,5282,1089,5322,1137,5361,1186,5398,1234,5434,1283,5470,1333,5505,1384,5539,1435,5571,1488,5603,1540,5633,1592,5662,1643,5689,1693,5713,1744,5737,1795,5760,1847,5782,1900,5802,1951,5822,2005,5840,2058,5857,2112,5874,2165,5889,2219,5904,2273,5918,2328,5929,2383,5941,2438,5951,2493,5960,2549,5970,2604,5976,2661,5983,2716,5989,2772,5994,2828,5997,2884,5999,2940,6001,2996,6002,3053,6002,3109,6001,3164,5998,3220,5996,3276,5991,3332,5987,3414,5979,3494,5968,3574,5955,3654,5940,3734,5923,3812,5904,3891,5882,3969,5858,4046,5833,4122,5806,4198,5775,4273,5743,4347,5708,4419,5672,4491,5633,4562,5591,4610,5563,4657,5532,4704,5501,4750,5469,4796,5435,4842,5402,4886,5367,4930,5331,4973,5296,5016,5258,5058,5220,5101,5181,5141,5142,5181,5102,5221,5061,5259,5018,5297,4976,5334,4933,5370,4890,5406,4845,5441,4800,5474,4755,5508,4709,5540,4662,5571,4615,5600,4567,5629,4518,5658,4469,5685,4420,5712,4371,5736,4320,5760,4270,5793,4195,5824,4121,5851,4045,5878,3968,5903,3891,5925,3812,5944,3734,5963,3654,5979,3574,5992,3494,6004,3412,6013,3331,6021,3248,6026,3167,6029,3084,6030,3002,6029,2920,6026,2838,6021,2755,6013,2674,6004,2593,5992,2511,5979,2431,5963,2351,5944,2271,5925,2191,5903,2113,5878,2036,5851,1960,5824,1884,5793,1809,5760,1735,5723,1660,5684,1584,5643,1511,5599,1437,5553,1366,5506,1297,5456,1229,5406,1162,5352,1097,5297,1033,5240,969,5182,909,5121,848,5061,791,4998,733,4933,678,4882,635,4828,593,4774,552,4719,513,4663,477,4606,440,4548,404,4490,371,4430,339,4369,308,4309,278,4248,251,4185,224,4122,199,4059,176,3995,153,3932,133,3869,114,3803,96,3738,79,3671,64,3604,50,3536,38,3469,27,3400,18,3332,10,3263,4,3196,1,3128,0,3061,0,2994,3,2928,8xm2980,114l2980,114,3032,111,3085,110,3137,109,3190,111,3244,114,3298,119,3352,125,3406,132,3458,140,3512,150,3565,160,3618,172,3670,183,3721,196,3772,209,3822,223,3904,248,3985,276,4066,306,4145,338,4223,372,4301,409,4376,448,4452,489,4525,533,4598,579,4669,626,4737,675,4806,726,4873,780,4937,835,5000,893,5062,952,5121,1013,5180,1076,5236,1140,5291,1206,5342,1273,5393,1342,5442,1412,5488,1484,5533,1558,5574,1632,5614,1708,5651,1786,5686,1864,5718,1943,5749,2024,5775,2099,5797,2173,5818,2249,5838,2324,5855,2401,5870,2479,5882,2556,5893,2634,5902,2712,5908,2790,5912,2868,5916,2947,5916,3025,5914,3103,5910,3182,5904,3260,5898,3324,5890,3388,5882,3451,5871,3514,5859,3577,5846,3640,5831,3701,5815,3763,5797,3824,5779,3884,5759,3944,5737,4003,5714,4062,5690,4119,5665,4177,5638,4234,5611,4290,5582,4345,5552,4400,5520,4454,5488,4508,5455,4561,5420,4612,5385,4664,5348,4714,5310,4764,5271,4813,5231,4860,5190,4907,5149,4954,5106,4999,5062,5043,5017,5087,4972,5129,4925,5171,4878,5212,4830,5251,4781,5290,4732,5327,4681,5363,4630,5399,4577,5433,4524,5466,4470,5498,4416,5529,4361,5559,4306,5588,4249,5615,4193,5642,4134,5667,4077,5691,4019,5714,3959,5735,3900,5755,3839,5774,3778,5791,3716,5807,3654,5822,3592,5834,3529,5847,3466,5857,3403,5866,3339,5874,3275,5880,3213,5885,3151,5888,3089,5891,3027,5891,2965,5891,2904,5888,2842,5886,2781,5881,2719,5876,2658,5869,2596,5861,2536,5852,2475,5841,2414,5829,2355,5816,2295,5802,2235,5786,2176,5769,2117,5752,2059,5732,2000,5712,1943,5690,1886,5667,1828,5643,1772,5617,1717,5590,1662,5563,1607,5533,1553,5503,1500,5471,1447,5438,1395,5403,1354,5376,1314,5347,1275,5317,1235,5288,1197,5257,1158,5226,1120,5194,1083,5161,1047,5128,1010,5094,975,5059,940,5025,906,4988,871,4953,838,4916,806,4878,774,4841,743,4803,712,4764,682,4724,653,4683,624,4643,596,4603,569,4561,543,4520,516,4477,491,4435,467,4391,444,4348,421,4304,399,4259,377,4215,345,4144,317,4071,288,3999,263,3925,239,3850,217,3774,198,3699,180,3622,164,3544,151,3467,139,3388,130,3310,123,3231,117,3152,114,3074,113,2995,114,2916,117,2837,122,2758,130,2679,139,2601,151,2523,164,2445,180,2368,198,2291,218,2215,240,2140,265,2065,292,1992,320,1919,351,1846,384,1775,414,1716,445,1656,478,1598,512,1539,546,1482,583,1426,619,1370,658,1316,697,1262,739,1208,781,1156,824,1106,869,1055,915,1006,962,958,1010,911,1046,878,1082,846,1120,812,1157,781,1195,751,1234,720,1273,690,1312,661,1352,632,1393,605,1433,577,1474,551,1517,525,1558,501,1600,475,1644,452,1688,430,1731,408,1775,386,1819,365,1864,346,1910,326,1955,308,2000,291,2046,274,2093,258,2140,243,2187,229,2234,215,2282,203,2329,191,2377,181,2415,173,2453,166,2529,154,2603,146,2678,138,2753,133,2829,127,2905,121,2980,114xm2870,222l2870,222,2910,219,2952,216,2993,215,3034,214,3075,215,3118,216,3159,219,3202,222,3243,227,3285,230,3368,242,3449,255,3529,270,3605,285,3681,302,3694,306,3701,308,3708,310,3715,314,3721,318,3724,324,3725,331,3725,337,3722,344,3717,349,3712,354,3705,360,3697,364,3678,373,3658,383,3639,389,3611,400,3565,422,3519,444,3474,470,3430,495,3385,522,3343,550,3300,577,3259,607,3222,632,3187,660,3151,686,3116,715,3081,743,3047,772,3014,801,2980,832,2948,862,2916,894,2853,957,2791,1022,2733,1090,2675,1160,2619,1230,2567,1302,2515,1375,2466,1451,2419,1527,2373,1603,2329,1681,2283,1771,2240,1860,2198,1951,2159,2042,2120,2133,2082,2226,2045,2319,2010,2413,1976,2496,1943,2579,1910,2663,1895,2705,1881,2747,1838,2881,1793,3016,1785,3042,1780,3056,1775,3069,1768,3081,1764,3087,1760,3091,1754,3096,1748,3099,1741,3102,1733,3103,1714,3104,1694,3104,1673,3102,1652,3097,1610,3089,1569,3081,1512,3069,1454,3058,1396,3043,1339,3028,1283,3010,1227,2992,1172,2970,1118,2947,1097,2939,1072,2930,1046,2919,1018,2908,1006,2901,993,2894,981,2887,971,2879,962,2871,954,2862,949,2852,946,2841,945,2832,945,2822,946,2812,947,2801,953,2778,960,2757,976,2711,983,2690,988,2671,996,2636,1006,2602,1025,2534,1047,2467,1071,2400,1096,2334,1122,2268,1177,2138,1226,2027,1251,1972,1276,1917,1302,1864,1329,1811,1356,1757,1384,1704,1412,1653,1442,1601,1472,1549,1502,1499,1534,1449,1566,1398,1598,1349,1631,1301,1666,1251,1700,1204,1736,1156,1772,1109,1809,1063,1847,1018,1885,973,1925,928,1964,883,2005,841,2046,798,2089,755,2132,714,2176,673,2222,632,2267,592,2334,534,2402,474,2436,444,2471,415,2507,387,2544,360,2580,333,2619,309,2658,287,2678,278,2698,269,2719,260,2740,252,2760,245,2782,238,2804,232,2826,228,2847,224,2870,222xm2395,293l2395,293,2410,291,2421,292,2424,293,2428,294,2430,297,2432,299,2432,301,2432,305,2431,311,2427,320,2421,328,2406,346,2389,363,2360,388,2283,454,2206,519,2168,552,2130,587,2092,621,2055,657,1972,741,1888,830,1848,873,1808,918,1768,964,1729,1010,1690,1055,1652,1102,1615,1149,1579,1198,1544,1247,1510,1296,1475,1347,1443,1397,1418,1437,1394,1478,1371,1519,1348,1561,1305,1645,1262,1728,1222,1814,1182,1899,1103,2071,1073,2136,1045,2203,1017,2269,991,2338,967,2406,944,2476,923,2544,904,2614,900,2633,896,2658,890,2687,883,2716,878,2730,874,2744,868,2757,861,2768,854,2778,847,2785,838,2791,834,2792,829,2793,823,2794,816,2793,810,2792,803,2790,789,2783,774,2774,760,2765,748,2754,725,2737,689,2712,653,2685,617,2657,600,2642,583,2627,567,2610,552,2594,538,2575,525,2557,514,2539,505,2518,496,2497,490,2476,486,2461,485,2444,484,2426,485,2408,486,2390,489,2371,496,2334,504,2296,513,2259,521,2224,529,2191,546,2102,565,2013,587,1923,610,1835,634,1748,659,1660,711,1484,722,1449,737,1414,753,1381,772,1348,792,1315,815,1281,838,1250,863,1218,890,1188,916,1159,944,1130,971,1101,1026,1047,1081,997,1134,950,1188,903,1243,858,1298,815,1355,772,1412,731,1470,691,1529,653,1590,616,1651,581,1713,546,1775,514,1839,483,1903,455,1969,426,2036,401,2123,369,2168,353,2212,338,2258,324,2303,311,2349,301,2395,293xm3972,407l3972,407,3984,407,3996,407,4008,409,4020,411,4045,418,4069,426,4093,436,4116,448,4160,469,4222,497,4251,512,4280,527,4309,542,4335,558,4361,575,4388,592,4412,611,4437,630,4460,651,4483,674,4505,697,4526,722,4547,748,4568,777,4589,810,4610,842,4630,877,4648,911,4656,925,4663,940,4665,948,4666,956,4666,964,4665,972,4663,977,4661,982,4657,987,4654,990,4644,996,4635,1000,4625,1004,4614,1007,4592,1012,4542,1026,4493,1041,4445,1059,4397,1077,4358,1096,4319,1114,4280,1135,4241,1155,4203,1178,4165,1201,4128,1226,4090,1251,4054,1278,4019,1305,3983,1333,3949,1361,3916,1390,3883,1420,3851,1450,3822,1481,3775,1530,3728,1580,3683,1632,3638,1685,3596,1737,3553,1791,3513,1846,3473,1901,3435,1959,3398,2016,3362,2073,3328,2133,3294,2193,3262,2252,3231,2314,3203,2376,3180,2425,3159,2475,3118,2574,3079,2674,3040,2774,3033,2794,3026,2816,3014,2862,3006,2885,2998,2907,2992,2916,2986,2925,2980,2933,2973,2941,2962,2950,2949,2958,2934,2965,2918,2971,2902,2975,2885,2980,2849,2988,2812,2993,2776,2997,2742,3002,2712,3008,2651,3020,2590,3033,2529,3043,2467,3053,2344,3071,2219,3088,2146,3099,2071,3110,2034,3114,1996,3118,1959,3120,1921,3119,1913,3118,1904,3115,1896,3111,1889,3106,1883,3100,1879,3092,1877,3084,1875,3075,1877,3063,1879,3050,1885,3025,1893,2998,1902,2972,1922,2920,1932,2896,1940,2871,1969,2776,2003,2681,2037,2586,2073,2492,2109,2398,2146,2304,2223,2117,2245,2066,2266,2016,2289,1966,2312,1916,2336,1866,2361,1817,2387,1767,2413,1719,2441,1670,2468,1622,2497,1575,2526,1528,2556,1481,2587,1435,2618,1389,2650,1343,2683,1298,2718,1255,2752,1211,2787,1169,2823,1127,2860,1085,2898,1045,2936,1005,2975,965,3015,927,3055,889,3096,853,3137,817,3181,781,3224,748,3268,715,3307,686,3347,659,3388,631,3428,605,3471,579,3513,555,3556,532,3599,510,3644,490,3689,472,3734,455,3780,441,3827,428,3874,418,3922,411,3948,409,3972,407xm4745,840l4745,840,4751,839,4756,838,4763,839,4768,841,4775,845,4782,848,4796,858,4810,869,4822,880,4840,897,4904,953,4964,1011,4995,1041,5024,1070,5054,1100,5081,1132,5116,1169,5130,1188,5145,1209,5149,1216,5153,1224,5155,1229,5155,1233,5153,1237,5151,1240,5146,1241,5141,1242,5135,1241,5129,1239,5116,1232,5101,1223,5087,1212,5073,1203,5055,1187,5014,1159,4972,1129,4932,1100,4890,1071,4859,1052,4843,1042,4828,1031,4814,1020,4802,1006,4791,991,4787,983,4782,974,4769,947,4760,927,4751,905,4743,883,4741,874,4738,865,4738,856,4740,849,4742,845,4745,840xm4672,1093l4672,1093,4682,1092,4693,1093,4703,1093,4713,1096,4734,1101,4753,1109,4773,1118,4791,1129,4827,1151,4868,1176,4909,1203,4951,1231,4992,1258,5032,1288,5071,1318,5110,1348,5149,1378,5207,1425,5268,1473,5297,1498,5325,1524,5352,1551,5377,1578,5408,1616,5436,1655,5465,1695,5491,1736,5517,1778,5541,1821,5564,1865,5585,1908,5606,1953,5626,1999,5643,2046,5660,2092,5676,2140,5691,2187,5705,2235,5718,2284,5730,2332,5741,2382,5752,2431,5760,2480,5769,2531,5776,2580,5783,2629,5788,2679,5793,2729,5797,2778,5801,2828,5804,2876,5808,2973,5809,3068,5808,3107,5807,3145,5804,3184,5802,3222,5794,3300,5784,3377,5771,3452,5756,3529,5740,3605,5722,3679,5704,3748,5683,3816,5679,3828,5675,3843,5671,3849,5668,3855,5662,3858,5657,3860,5653,3862,5650,3860,5643,3858,5638,3854,5635,3848,5632,3841,5630,3833,5628,3820,5621,3745,5613,3669,5604,3590,5593,3510,5583,3429,5571,3349,5556,3269,5548,3229,5538,3190,5528,3151,5518,3112,5506,3073,5495,3035,5463,2945,5430,2854,5393,2763,5355,2673,5315,2583,5294,2540,5273,2496,5251,2453,5228,2409,5205,2368,5181,2326,5157,2285,5133,2244,5082,2165,5030,2086,4976,2009,4920,1932,4865,1857,4751,1705,4717,1660,4681,1615,4646,1571,4610,1528,4536,1442,4460,1357,4449,1344,4432,1331,4415,1315,4397,1298,4381,1280,4374,1272,4367,1263,4363,1254,4358,1246,4356,1238,4356,1229,4356,1224,4358,1218,4360,1214,4364,1209,4372,1201,4381,1194,4392,1188,4404,1183,4424,1174,4484,1148,4515,1137,4546,1125,4577,1115,4609,1106,4641,1099,4672,1093xm4219,1289l4219,1289,4226,1288,4232,1288,4243,1289,4256,1293,4269,1298,4281,1305,4294,1315,4305,1325,4318,1336,4341,1360,4363,1384,4382,1406,4397,1423,4454,1485,4510,1548,4564,1614,4618,1679,4670,1746,4721,1813,4771,1881,4819,1950,4865,2016,4910,2084,4955,2151,4998,2220,5041,2289,5082,2358,5122,2428,5161,2499,5198,2570,5235,2642,5269,2714,5301,2787,5332,2863,5361,2939,5388,3014,5414,3092,5432,3157,5448,3221,5463,3286,5475,3351,5487,3418,5497,3483,5506,3550,5514,3615,5526,3714,5535,3811,5538,3859,5541,3909,5543,3958,5544,4007,5545,4050,5546,4091,5546,4113,5545,4133,5543,4154,5540,4175,5533,4197,5524,4220,5513,4243,5502,4266,5478,4310,5454,4352,5423,4406,5392,4458,5359,4510,5325,4562,5291,4612,5254,4662,5218,4710,5180,4758,5169,4772,5158,4788,5144,4807,5129,4827,5113,4845,5097,4861,5089,4867,5082,4873,5074,4876,5066,4878,5062,4878,5057,4877,5054,4876,5050,4874,5047,4870,5044,4867,5041,4859,5038,4849,5036,4839,5035,4822,5032,4771,5030,4719,5025,4617,5022,4562,5017,4507,5010,4451,5003,4396,4995,4340,4987,4285,4977,4228,4967,4173,4955,4118,4944,4063,4930,4008,4917,3954,4887,3846,4858,3739,4843,3693,4828,3647,4812,3603,4795,3558,4777,3513,4758,3470,4740,3426,4719,3382,4698,3339,4677,3296,4655,3254,4632,3212,4584,3128,4534,3045,4483,2965,4429,2885,4374,2806,4317,2728,4259,2651,4200,2575,4140,2500,4081,2426,4040,2378,4000,2331,3958,2284,3917,2237,3874,2191,3831,2147,3745,2057,3728,2042,3708,2025,3686,2007,3665,1987,3644,1967,3635,1956,3626,1946,3619,1936,3613,1927,3608,1916,3605,1906,3604,1896,3606,1884,3610,1873,3615,1861,3622,1849,3630,1837,3639,1825,3649,1813,3670,1789,3691,1768,3710,1749,3725,1733,3765,1686,3807,1640,3848,1595,3889,1552,3933,1509,3977,1468,4024,1428,4073,1389,4106,1363,4142,1333,4162,1319,4180,1306,4200,1296,4210,1293,4219,1289xm467,1889l467,1889,474,1885,476,1885,478,1887,483,1889,486,1893,488,1899,489,1905,490,1911,490,1916,488,1930,485,1943,478,1969,471,1994,465,2019,453,2070,444,2119,424,2219,408,2319,394,2420,389,2440,382,2462,373,2485,361,2506,355,2516,348,2526,340,2534,332,2543,322,2550,313,2557,303,2563,293,2566,286,2569,279,2567,274,2564,271,2559,267,2554,265,2547,265,2540,264,2533,266,2517,269,2501,275,2469,290,2406,302,2356,313,2308,327,2259,341,2211,356,2163,372,2115,389,2068,406,2019,416,1989,422,1969,429,1950,437,1930,446,1913,451,1906,455,1899,461,1893,467,1889xm3533,2007l3533,2007,3542,2006,3551,2007,3559,2010,3568,2015,3575,2021,3583,2026,3597,2039,3631,2070,3665,2103,3697,2138,3728,2171,3793,2243,3857,2315,3921,2387,3983,2461,4045,2535,4106,2610,4164,2687,4223,2765,4297,2868,4334,2919,4371,2972,4405,3025,4440,3078,4474,3131,4507,3186,4529,3224,4551,3262,4571,3301,4591,3340,4630,3418,4665,3498,4698,3578,4729,3660,4759,3742,4785,3825,4810,3910,4832,3993,4852,4078,4870,4164,4886,4250,4901,4336,4913,4423,4924,4510,4931,4570,4939,4633,4947,4698,4949,4732,4952,4765,4954,4798,4954,4831,4953,4865,4951,4897,4946,4928,4940,4959,4933,4988,4923,5017,4918,5027,4912,5039,4905,5049,4897,5059,4887,5069,4878,5079,4858,5097,4836,5114,4814,5132,4773,5161,4733,5194,4691,5225,4650,5254,4608,5284,4565,5313,4522,5340,4478,5368,4435,5394,4396,5418,4353,5443,4333,5455,4311,5465,4289,5474,4267,5480,4246,5484,4223,5486,4200,5486,4177,5485,4153,5484,4130,5481,4085,5476,4068,5472,4059,5471,4050,5468,4042,5464,4035,5459,4028,5453,4023,5445,4020,5435,4019,5425,4019,5414,4021,5403,4028,5382,4034,5362,4046,5317,4055,5272,4062,5227,4068,5181,4070,5147,4073,5111,4074,5077,4074,5041,4073,5007,4071,4971,4069,4936,4066,4900,4062,4865,4058,4830,4047,4760,4034,4691,4019,4624,4008,4583,3997,4541,3972,4460,3945,4380,3916,4299,3885,4220,3851,4141,3817,4063,3780,3987,3741,3911,3702,3835,3661,3760,3619,3685,3576,3612,3533,3538,3488,3466,3443,3394,3417,3354,3391,3314,3362,3274,3332,3235,3302,3197,3271,3159,3240,3122,3208,3086,3194,3071,3176,3056,3159,3040,3141,3022,3124,3005,3117,2996,3110,2987,3104,2978,3098,2969,3095,2958,3093,2949,3092,2937,3092,2923,3094,2909,3096,2895,3100,2881,3104,2867,3116,2838,3128,2808,3142,2781,3153,2754,3164,2730,3216,2596,3244,2528,3270,2461,3300,2394,3330,2329,3346,2297,3363,2265,3380,2233,3399,2202,3483,2061,3493,2045,3503,2030,3510,2022,3517,2016,3525,2011,3533,2007xm404,2605l404,2605,412,2603,421,2604,430,2606,439,2611,449,2618,459,2626,478,2643,498,2664,515,2683,531,2700,545,2713,594,2753,645,2792,696,2829,749,2864,804,2898,859,2930,915,2958,944,2972,973,2986,1026,3008,1079,3029,1132,3050,1186,3069,1239,3089,1293,3107,1348,3123,1403,3139,1458,3153,1513,3167,1569,3178,1626,3189,1683,3197,1739,3204,1796,3209,1854,3213,1906,3214,1958,3213,2010,3210,2061,3207,2113,3202,2164,3197,2267,3184,2337,3175,2407,3163,2477,3150,2547,3136,2687,3107,2757,3094,2826,3081,2850,3075,2876,3068,2904,3060,2931,3053,2960,3048,2973,3047,2986,3045,2999,3047,3011,3048,3023,3051,3033,3056,3047,3064,3059,3072,3072,3081,3083,3091,3106,3113,3128,3136,3149,3160,3168,3185,3206,3233,3252,3290,3294,3347,3337,3405,3378,3464,3417,3525,3455,3585,3493,3646,3528,3709,3574,3790,3596,3832,3618,3873,3623,3884,3627,3896,3630,3907,3631,3918,3629,3928,3628,3933,3626,3937,3622,3942,3618,3946,3613,3951,3607,3954,3595,3961,3582,3967,3556,3978,3527,3989,3497,3997,3438,4012,3381,4025,3317,4042,3253,4058,3188,4074,3122,4087,3057,4100,2992,4113,2926,4123,2860,4132,2790,4141,2719,4148,2649,4155,2577,4161,2506,4165,2434,4169,2361,4171,2289,4172,2217,4172,2145,4171,2073,4169,1999,4165,1927,4160,1855,4154,1783,4146,1710,4137,1638,4126,1567,4115,1495,4101,1425,4086,1354,4070,1284,4053,1215,4034,1145,4013,1078,3990,1010,3966,944,3940,877,3912,812,3883,748,3852,684,3819,620,3785,575,3758,529,3731,483,3702,461,3687,438,3672,418,3656,396,3639,376,3622,356,3604,337,3584,320,3565,303,3543,288,3521,281,3511,275,3499,271,3488,266,3476,259,3451,254,3426,250,3400,247,3373,242,3323,234,3256,225,3188,222,3152,219,3115,217,3080,216,3043,217,3008,218,2972,222,2937,227,2902,234,2869,245,2836,250,2820,256,2805,264,2789,271,2774,296,2729,310,2704,326,2679,343,2655,352,2644,363,2634,372,2625,382,2617,394,2610,404,2605xm348,3738l348,3738,351,3737,355,3737,363,3737,369,3739,377,3742,391,3753,404,3762,437,3784,471,3807,506,3828,540,3848,614,3887,687,3923,761,3958,836,3991,913,4022,990,4051,1066,4078,1144,4103,1196,4119,1246,4133,1298,4148,1351,4161,1402,4173,1455,4185,1508,4195,1560,4205,1613,4215,1667,4223,1721,4231,1775,4238,1828,4243,1882,4249,1936,4254,1990,4257,2044,4260,2099,4263,2153,4265,2207,4266,2316,4266,2423,4264,2531,4258,2639,4251,2744,4241,2850,4228,2923,4218,2996,4207,3070,4194,3143,4180,3216,4164,3289,4148,3361,4130,3432,4109,3518,4084,3604,4058,3622,4051,3642,4044,3652,4042,3661,4040,3671,4040,3681,4043,3690,4047,3699,4053,3707,4060,3714,4069,3722,4078,3728,4089,3739,4111,3748,4136,3757,4160,3765,4183,3772,4202,3796,4262,3822,4322,3845,4383,3867,4444,3888,4506,3908,4569,3925,4631,3941,4695,3952,4742,3958,4771,3963,4800,3964,4815,3965,4830,3965,4844,3963,4857,3960,4868,3956,4879,3949,4889,3941,4896,3932,4902,3920,4908,3908,4914,3894,4918,3865,4928,3835,4933,3804,4939,3773,4945,3746,4949,3721,4954,3587,4984,3520,4999,3454,5011,3387,5024,3320,5035,3252,5046,3184,5055,3111,5063,3036,5070,2962,5075,2887,5080,2813,5084,2737,5086,2663,5087,2587,5087,2512,5087,2436,5085,2360,5081,2283,5077,2208,5071,2132,5064,2058,5056,1982,5046,1906,5035,1832,5023,1757,5009,1683,4994,1608,4978,1535,4960,1463,4941,1390,4921,1317,4898,1246,4875,1175,4850,1105,4822,1035,4795,968,4764,899,4733,832,4700,819,4693,806,4683,794,4674,782,4664,772,4653,760,4641,741,4616,722,4589,705,4563,672,4510,633,4448,596,4385,561,4321,526,4257,494,4192,465,4125,436,4059,408,3990,391,3944,374,3897,359,3850,344,3803,340,3787,337,3778,335,3769,335,3760,337,3750,339,3747,341,3743,344,3740,348,3738xm991,4876l991,4876,1000,4876,1009,4876,1018,4878,1028,4881,1047,4887,1063,4894,1108,4910,1151,4928,1238,4961,1306,4985,1375,5007,1445,5026,1514,5045,1586,5062,1657,5077,1726,5092,1798,5104,1886,5119,1975,5132,2065,5143,2155,5153,2246,5161,2336,5168,2427,5174,2518,5178,2609,5179,2701,5179,2791,5178,2882,5174,2972,5168,3063,5161,3152,5152,3242,5142,3304,5133,3367,5124,3428,5112,3490,5101,3553,5088,3614,5075,3676,5061,3738,5046,3808,5030,3879,5012,3894,5008,3911,5003,3920,5002,3929,5001,3937,5002,3945,5003,3952,5007,3958,5011,3963,5017,3967,5023,3971,5028,3974,5037,3977,5051,3979,5067,3979,5084,3979,5113,3979,5142,3976,5171,3974,5200,3969,5229,3965,5258,3959,5285,3952,5314,3944,5341,3936,5369,3930,5382,3925,5394,3919,5406,3910,5417,3901,5427,3888,5435,3870,5447,3851,5457,3832,5466,3812,5476,3771,5492,3731,5506,3647,5535,3606,5549,3566,5564,3463,5604,3411,5623,3357,5642,3305,5660,3251,5676,3196,5692,3142,5707,3087,5720,3032,5732,2977,5741,2921,5751,2866,5756,2810,5761,2755,5763,2700,5763,2669,5762,2636,5759,2606,5754,2575,5750,2513,5737,2451,5724,2404,5714,2357,5704,2311,5691,2264,5678,2218,5665,2172,5651,2128,5636,2082,5620,2037,5603,1992,5586,1949,5567,1904,5549,1817,5510,1731,5468,1691,5448,1652,5426,1613,5404,1574,5382,1535,5359,1497,5335,1459,5310,1423,5285,1385,5259,1349,5233,1313,5206,1277,5179,1243,5150,1208,5121,1174,5093,1141,5063,1071,5000,1037,4967,1004,4932,994,4921,987,4912,983,4904,979,4896,978,4891,979,4887,980,4884,983,4881,986,4878,991,4876xm3895,5542l3895,5542,3908,5541,3926,5541,3947,5543,3968,5548,3979,5551,3988,5555,3996,5559,4003,5564,4007,5570,4010,5576,4010,5580,4010,5583,4006,5591,4003,5596,3997,5602,3991,5606,3984,5611,3967,5618,3949,5625,3929,5630,3911,5635,3881,5643,3842,5656,3803,5668,3763,5680,3724,5690,3644,5709,3563,5728,3535,5735,3502,5741,3486,5745,3470,5746,3455,5745,3448,5743,3441,5740,3436,5738,3433,5735,3433,5730,3434,5727,3436,5722,3439,5719,3447,5712,3457,5707,3467,5701,3490,5693,3513,5685,3536,5677,3592,5656,3649,5636,3705,5615,3761,5594,3794,5580,3827,5565,3843,5558,3861,5551,3878,5545,3895,5542xe">
                <v:path o:connectlocs="@0,@0;16569363,@0;@0,@0;@0,@0;@0,@0;@0,@0;@0,@0;@0,943256015;@0,@0;@0,@0;@0,@0;@0,@0;@0,@0;@0,@0;@0,1679641779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1584325</wp:posOffset>
                </wp:positionV>
                <wp:extent cx="497840" cy="497840"/>
                <wp:effectExtent l="0" t="0" r="0" b="0"/>
                <wp:wrapNone/>
                <wp:docPr id="8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7911" cy="497926"/>
                        </a:xfrm>
                        <a:custGeom>
                          <a:avLst/>
                          <a:gdLst>
                            <a:gd name="T0" fmla="*/ 1057452 w 1423988"/>
                            <a:gd name="T1" fmla="*/ 1334844 h 1423988"/>
                            <a:gd name="T2" fmla="*/ 954386 w 1423988"/>
                            <a:gd name="T3" fmla="*/ 1382069 h 1423988"/>
                            <a:gd name="T4" fmla="*/ 843636 w 1423988"/>
                            <a:gd name="T5" fmla="*/ 1412314 h 1423988"/>
                            <a:gd name="T6" fmla="*/ 739775 w 1423988"/>
                            <a:gd name="T7" fmla="*/ 1133475 h 1423988"/>
                            <a:gd name="T8" fmla="*/ 621141 w 1423988"/>
                            <a:gd name="T9" fmla="*/ 1418162 h 1423988"/>
                            <a:gd name="T10" fmla="*/ 503106 w 1423988"/>
                            <a:gd name="T11" fmla="*/ 1392739 h 1423988"/>
                            <a:gd name="T12" fmla="*/ 392729 w 1423988"/>
                            <a:gd name="T13" fmla="*/ 1347983 h 1423988"/>
                            <a:gd name="T14" fmla="*/ 303741 w 1423988"/>
                            <a:gd name="T15" fmla="*/ 1294489 h 1423988"/>
                            <a:gd name="T16" fmla="*/ 1265763 w 1423988"/>
                            <a:gd name="T17" fmla="*/ 831905 h 1423988"/>
                            <a:gd name="T18" fmla="*/ 1234527 w 1423988"/>
                            <a:gd name="T19" fmla="*/ 931731 h 1423988"/>
                            <a:gd name="T20" fmla="*/ 1185027 w 1423988"/>
                            <a:gd name="T21" fmla="*/ 1024408 h 1423988"/>
                            <a:gd name="T22" fmla="*/ 297727 w 1423988"/>
                            <a:gd name="T23" fmla="*/ 1098550 h 1423988"/>
                            <a:gd name="T24" fmla="*/ 232609 w 1423988"/>
                            <a:gd name="T25" fmla="*/ 1014346 h 1423988"/>
                            <a:gd name="T26" fmla="*/ 184962 w 1423988"/>
                            <a:gd name="T27" fmla="*/ 921140 h 1423988"/>
                            <a:gd name="T28" fmla="*/ 155844 w 1423988"/>
                            <a:gd name="T29" fmla="*/ 820519 h 1423988"/>
                            <a:gd name="T30" fmla="*/ 1143888 w 1423988"/>
                            <a:gd name="T31" fmla="*/ 345546 h 1423988"/>
                            <a:gd name="T32" fmla="*/ 1211310 w 1423988"/>
                            <a:gd name="T33" fmla="*/ 443971 h 1423988"/>
                            <a:gd name="T34" fmla="*/ 1255729 w 1423988"/>
                            <a:gd name="T35" fmla="*/ 553509 h 1423988"/>
                            <a:gd name="T36" fmla="*/ 1276616 w 1423988"/>
                            <a:gd name="T37" fmla="*/ 670984 h 1423988"/>
                            <a:gd name="T38" fmla="*/ 147637 w 1423988"/>
                            <a:gd name="T39" fmla="*/ 671248 h 1423988"/>
                            <a:gd name="T40" fmla="*/ 168524 w 1423988"/>
                            <a:gd name="T41" fmla="*/ 553509 h 1423988"/>
                            <a:gd name="T42" fmla="*/ 213207 w 1423988"/>
                            <a:gd name="T43" fmla="*/ 443971 h 1423988"/>
                            <a:gd name="T44" fmla="*/ 280364 w 1423988"/>
                            <a:gd name="T45" fmla="*/ 345546 h 1423988"/>
                            <a:gd name="T46" fmla="*/ 219527 w 1423988"/>
                            <a:gd name="T47" fmla="*/ 363900 h 1423988"/>
                            <a:gd name="T48" fmla="*/ 159177 w 1423988"/>
                            <a:gd name="T49" fmla="*/ 471108 h 1423988"/>
                            <a:gd name="T50" fmla="*/ 122018 w 1423988"/>
                            <a:gd name="T51" fmla="*/ 588109 h 1423988"/>
                            <a:gd name="T52" fmla="*/ 109368 w 1423988"/>
                            <a:gd name="T53" fmla="*/ 711729 h 1423988"/>
                            <a:gd name="T54" fmla="*/ 122282 w 1423988"/>
                            <a:gd name="T55" fmla="*/ 837466 h 1423988"/>
                            <a:gd name="T56" fmla="*/ 160758 w 1423988"/>
                            <a:gd name="T57" fmla="*/ 955791 h 1423988"/>
                            <a:gd name="T58" fmla="*/ 222689 w 1423988"/>
                            <a:gd name="T59" fmla="*/ 1064057 h 1423988"/>
                            <a:gd name="T60" fmla="*/ 222689 w 1423988"/>
                            <a:gd name="T61" fmla="*/ 1229765 h 1423988"/>
                            <a:gd name="T62" fmla="*/ 110949 w 1423988"/>
                            <a:gd name="T63" fmla="*/ 1094234 h 1423988"/>
                            <a:gd name="T64" fmla="*/ 35051 w 1423988"/>
                            <a:gd name="T65" fmla="*/ 933291 h 1423988"/>
                            <a:gd name="T66" fmla="*/ 1318 w 1423988"/>
                            <a:gd name="T67" fmla="*/ 753817 h 1423988"/>
                            <a:gd name="T68" fmla="*/ 14231 w 1423988"/>
                            <a:gd name="T69" fmla="*/ 569579 h 1423988"/>
                            <a:gd name="T70" fmla="*/ 71155 w 1423988"/>
                            <a:gd name="T71" fmla="*/ 400695 h 1423988"/>
                            <a:gd name="T72" fmla="*/ 166556 w 1423988"/>
                            <a:gd name="T73" fmla="*/ 254046 h 1423988"/>
                            <a:gd name="T74" fmla="*/ 1169414 w 1423988"/>
                            <a:gd name="T75" fmla="*/ 166423 h 1423988"/>
                            <a:gd name="T76" fmla="*/ 1289446 w 1423988"/>
                            <a:gd name="T77" fmla="*/ 295540 h 1423988"/>
                            <a:gd name="T78" fmla="*/ 1374920 w 1423988"/>
                            <a:gd name="T79" fmla="*/ 451909 h 1423988"/>
                            <a:gd name="T80" fmla="*/ 1419240 w 1423988"/>
                            <a:gd name="T81" fmla="*/ 628651 h 1423988"/>
                            <a:gd name="T82" fmla="*/ 1416602 w 1423988"/>
                            <a:gd name="T83" fmla="*/ 815446 h 1423988"/>
                            <a:gd name="T84" fmla="*/ 1367797 w 1423988"/>
                            <a:gd name="T85" fmla="*/ 989542 h 1423988"/>
                            <a:gd name="T86" fmla="*/ 1279422 w 1423988"/>
                            <a:gd name="T87" fmla="*/ 1142471 h 1423988"/>
                            <a:gd name="T88" fmla="*/ 1157015 w 1423988"/>
                            <a:gd name="T89" fmla="*/ 1268413 h 1423988"/>
                            <a:gd name="T90" fmla="*/ 1224550 w 1423988"/>
                            <a:gd name="T91" fmla="*/ 1029230 h 1423988"/>
                            <a:gd name="T92" fmla="*/ 1278630 w 1423988"/>
                            <a:gd name="T93" fmla="*/ 917311 h 1423988"/>
                            <a:gd name="T94" fmla="*/ 1308704 w 1423988"/>
                            <a:gd name="T95" fmla="*/ 796396 h 1423988"/>
                            <a:gd name="T96" fmla="*/ 1312925 w 1423988"/>
                            <a:gd name="T97" fmla="*/ 669396 h 1423988"/>
                            <a:gd name="T98" fmla="*/ 1291029 w 1423988"/>
                            <a:gd name="T99" fmla="*/ 544778 h 1423988"/>
                            <a:gd name="T100" fmla="*/ 1243808 w 1423988"/>
                            <a:gd name="T101" fmla="*/ 428626 h 1423988"/>
                            <a:gd name="T102" fmla="*/ 1173107 w 1423988"/>
                            <a:gd name="T103" fmla="*/ 324115 h 1423988"/>
                            <a:gd name="T104" fmla="*/ 791634 w 1423988"/>
                            <a:gd name="T105" fmla="*/ 4241 h 1423988"/>
                            <a:gd name="T106" fmla="*/ 908315 w 1423988"/>
                            <a:gd name="T107" fmla="*/ 27302 h 1423988"/>
                            <a:gd name="T108" fmla="*/ 1017588 w 1423988"/>
                            <a:gd name="T109" fmla="*/ 68917 h 1423988"/>
                            <a:gd name="T110" fmla="*/ 1117600 w 1423988"/>
                            <a:gd name="T111" fmla="*/ 126967 h 1423988"/>
                            <a:gd name="T112" fmla="*/ 320883 w 1423988"/>
                            <a:gd name="T113" fmla="*/ 117690 h 1423988"/>
                            <a:gd name="T114" fmla="*/ 420887 w 1423988"/>
                            <a:gd name="T115" fmla="*/ 62026 h 1423988"/>
                            <a:gd name="T116" fmla="*/ 530390 w 1423988"/>
                            <a:gd name="T117" fmla="*/ 23061 h 1423988"/>
                            <a:gd name="T118" fmla="*/ 647017 w 1423988"/>
                            <a:gd name="T119" fmla="*/ 2651 h 1423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423988" h="1423988">
                              <a:moveTo>
                                <a:pt x="739775" y="1133475"/>
                              </a:moveTo>
                              <a:lnTo>
                                <a:pt x="1120775" y="1133475"/>
                              </a:lnTo>
                              <a:lnTo>
                                <a:pt x="1120775" y="1295048"/>
                              </a:lnTo>
                              <a:lnTo>
                                <a:pt x="1110442" y="1301946"/>
                              </a:lnTo>
                              <a:lnTo>
                                <a:pt x="1100109" y="1308844"/>
                              </a:lnTo>
                              <a:lnTo>
                                <a:pt x="1089511" y="1315742"/>
                              </a:lnTo>
                              <a:lnTo>
                                <a:pt x="1078913" y="1322375"/>
                              </a:lnTo>
                              <a:lnTo>
                                <a:pt x="1068315" y="1328742"/>
                              </a:lnTo>
                              <a:lnTo>
                                <a:pt x="1057452" y="1334844"/>
                              </a:lnTo>
                              <a:lnTo>
                                <a:pt x="1046324" y="1340946"/>
                              </a:lnTo>
                              <a:lnTo>
                                <a:pt x="1035196" y="1346783"/>
                              </a:lnTo>
                              <a:lnTo>
                                <a:pt x="1023803" y="1352089"/>
                              </a:lnTo>
                              <a:lnTo>
                                <a:pt x="1012675" y="1357661"/>
                              </a:lnTo>
                              <a:lnTo>
                                <a:pt x="1001282" y="1362702"/>
                              </a:lnTo>
                              <a:lnTo>
                                <a:pt x="989624" y="1368008"/>
                              </a:lnTo>
                              <a:lnTo>
                                <a:pt x="977966" y="1372783"/>
                              </a:lnTo>
                              <a:lnTo>
                                <a:pt x="966309" y="1377294"/>
                              </a:lnTo>
                              <a:lnTo>
                                <a:pt x="954386" y="1382069"/>
                              </a:lnTo>
                              <a:lnTo>
                                <a:pt x="942463" y="1386314"/>
                              </a:lnTo>
                              <a:lnTo>
                                <a:pt x="930275" y="1390029"/>
                              </a:lnTo>
                              <a:lnTo>
                                <a:pt x="918352" y="1393743"/>
                              </a:lnTo>
                              <a:lnTo>
                                <a:pt x="906165" y="1397457"/>
                              </a:lnTo>
                              <a:lnTo>
                                <a:pt x="893712" y="1400906"/>
                              </a:lnTo>
                              <a:lnTo>
                                <a:pt x="881524" y="1404090"/>
                              </a:lnTo>
                              <a:lnTo>
                                <a:pt x="868807" y="1407008"/>
                              </a:lnTo>
                              <a:lnTo>
                                <a:pt x="856354" y="1409661"/>
                              </a:lnTo>
                              <a:lnTo>
                                <a:pt x="843636" y="1412314"/>
                              </a:lnTo>
                              <a:lnTo>
                                <a:pt x="830919" y="1414437"/>
                              </a:lnTo>
                              <a:lnTo>
                                <a:pt x="817936" y="1416559"/>
                              </a:lnTo>
                              <a:lnTo>
                                <a:pt x="805218" y="1418417"/>
                              </a:lnTo>
                              <a:lnTo>
                                <a:pt x="792236" y="1420008"/>
                              </a:lnTo>
                              <a:lnTo>
                                <a:pt x="779253" y="1421070"/>
                              </a:lnTo>
                              <a:lnTo>
                                <a:pt x="766005" y="1422396"/>
                              </a:lnTo>
                              <a:lnTo>
                                <a:pt x="753023" y="1423192"/>
                              </a:lnTo>
                              <a:lnTo>
                                <a:pt x="739775" y="1423988"/>
                              </a:lnTo>
                              <a:lnTo>
                                <a:pt x="739775" y="1133475"/>
                              </a:lnTo>
                              <a:close/>
                              <a:moveTo>
                                <a:pt x="303741" y="1133475"/>
                              </a:moveTo>
                              <a:lnTo>
                                <a:pt x="703263" y="1133475"/>
                              </a:lnTo>
                              <a:lnTo>
                                <a:pt x="703263" y="1423988"/>
                              </a:lnTo>
                              <a:lnTo>
                                <a:pt x="689532" y="1423723"/>
                              </a:lnTo>
                              <a:lnTo>
                                <a:pt x="675801" y="1423194"/>
                              </a:lnTo>
                              <a:lnTo>
                                <a:pt x="661806" y="1422134"/>
                              </a:lnTo>
                              <a:lnTo>
                                <a:pt x="648339" y="1421340"/>
                              </a:lnTo>
                              <a:lnTo>
                                <a:pt x="634608" y="1419751"/>
                              </a:lnTo>
                              <a:lnTo>
                                <a:pt x="621141" y="1418162"/>
                              </a:lnTo>
                              <a:lnTo>
                                <a:pt x="607674" y="1416308"/>
                              </a:lnTo>
                              <a:lnTo>
                                <a:pt x="594207" y="1414190"/>
                              </a:lnTo>
                              <a:lnTo>
                                <a:pt x="580740" y="1411806"/>
                              </a:lnTo>
                              <a:lnTo>
                                <a:pt x="567801" y="1409158"/>
                              </a:lnTo>
                              <a:lnTo>
                                <a:pt x="554334" y="1406510"/>
                              </a:lnTo>
                              <a:lnTo>
                                <a:pt x="541395" y="1403332"/>
                              </a:lnTo>
                              <a:lnTo>
                                <a:pt x="528456" y="1399889"/>
                              </a:lnTo>
                              <a:lnTo>
                                <a:pt x="515781" y="1396446"/>
                              </a:lnTo>
                              <a:lnTo>
                                <a:pt x="503106" y="1392739"/>
                              </a:lnTo>
                              <a:lnTo>
                                <a:pt x="490167" y="1388502"/>
                              </a:lnTo>
                              <a:lnTo>
                                <a:pt x="477492" y="1384264"/>
                              </a:lnTo>
                              <a:lnTo>
                                <a:pt x="465082" y="1379762"/>
                              </a:lnTo>
                              <a:lnTo>
                                <a:pt x="452671" y="1374995"/>
                              </a:lnTo>
                              <a:lnTo>
                                <a:pt x="440524" y="1370229"/>
                              </a:lnTo>
                              <a:lnTo>
                                <a:pt x="428641" y="1365197"/>
                              </a:lnTo>
                              <a:lnTo>
                                <a:pt x="416495" y="1359636"/>
                              </a:lnTo>
                              <a:lnTo>
                                <a:pt x="404612" y="1353809"/>
                              </a:lnTo>
                              <a:lnTo>
                                <a:pt x="392729" y="1347983"/>
                              </a:lnTo>
                              <a:lnTo>
                                <a:pt x="381375" y="1341892"/>
                              </a:lnTo>
                              <a:lnTo>
                                <a:pt x="369492" y="1336066"/>
                              </a:lnTo>
                              <a:lnTo>
                                <a:pt x="358402" y="1329446"/>
                              </a:lnTo>
                              <a:lnTo>
                                <a:pt x="347047" y="1322825"/>
                              </a:lnTo>
                              <a:lnTo>
                                <a:pt x="335957" y="1315939"/>
                              </a:lnTo>
                              <a:lnTo>
                                <a:pt x="324866" y="1309054"/>
                              </a:lnTo>
                              <a:lnTo>
                                <a:pt x="314040" y="1301639"/>
                              </a:lnTo>
                              <a:lnTo>
                                <a:pt x="303213" y="1294489"/>
                              </a:lnTo>
                              <a:lnTo>
                                <a:pt x="303741" y="1294489"/>
                              </a:lnTo>
                              <a:lnTo>
                                <a:pt x="303741" y="1133475"/>
                              </a:lnTo>
                              <a:close/>
                              <a:moveTo>
                                <a:pt x="147638" y="762000"/>
                              </a:moveTo>
                              <a:lnTo>
                                <a:pt x="1276351" y="762000"/>
                              </a:lnTo>
                              <a:lnTo>
                                <a:pt x="1275028" y="773916"/>
                              </a:lnTo>
                              <a:lnTo>
                                <a:pt x="1273969" y="785831"/>
                              </a:lnTo>
                              <a:lnTo>
                                <a:pt x="1272116" y="797217"/>
                              </a:lnTo>
                              <a:lnTo>
                                <a:pt x="1270263" y="808868"/>
                              </a:lnTo>
                              <a:lnTo>
                                <a:pt x="1268145" y="820519"/>
                              </a:lnTo>
                              <a:lnTo>
                                <a:pt x="1265763" y="831905"/>
                              </a:lnTo>
                              <a:lnTo>
                                <a:pt x="1263381" y="843556"/>
                              </a:lnTo>
                              <a:lnTo>
                                <a:pt x="1260469" y="854677"/>
                              </a:lnTo>
                              <a:lnTo>
                                <a:pt x="1257557" y="866063"/>
                              </a:lnTo>
                              <a:lnTo>
                                <a:pt x="1254116" y="877184"/>
                              </a:lnTo>
                              <a:lnTo>
                                <a:pt x="1250675" y="888306"/>
                              </a:lnTo>
                              <a:lnTo>
                                <a:pt x="1246969" y="899427"/>
                              </a:lnTo>
                              <a:lnTo>
                                <a:pt x="1242998" y="910283"/>
                              </a:lnTo>
                              <a:lnTo>
                                <a:pt x="1238763" y="921140"/>
                              </a:lnTo>
                              <a:lnTo>
                                <a:pt x="1234527" y="931731"/>
                              </a:lnTo>
                              <a:lnTo>
                                <a:pt x="1230027" y="942323"/>
                              </a:lnTo>
                              <a:lnTo>
                                <a:pt x="1224998" y="953180"/>
                              </a:lnTo>
                              <a:lnTo>
                                <a:pt x="1219968" y="963771"/>
                              </a:lnTo>
                              <a:lnTo>
                                <a:pt x="1214674" y="974098"/>
                              </a:lnTo>
                              <a:lnTo>
                                <a:pt x="1209115" y="984425"/>
                              </a:lnTo>
                              <a:lnTo>
                                <a:pt x="1203557" y="994222"/>
                              </a:lnTo>
                              <a:lnTo>
                                <a:pt x="1197468" y="1004549"/>
                              </a:lnTo>
                              <a:lnTo>
                                <a:pt x="1191380" y="1014346"/>
                              </a:lnTo>
                              <a:lnTo>
                                <a:pt x="1185027" y="1024408"/>
                              </a:lnTo>
                              <a:lnTo>
                                <a:pt x="1178409" y="1034206"/>
                              </a:lnTo>
                              <a:lnTo>
                                <a:pt x="1171792" y="1043473"/>
                              </a:lnTo>
                              <a:lnTo>
                                <a:pt x="1164645" y="1053006"/>
                              </a:lnTo>
                              <a:lnTo>
                                <a:pt x="1157498" y="1062274"/>
                              </a:lnTo>
                              <a:lnTo>
                                <a:pt x="1149821" y="1071806"/>
                              </a:lnTo>
                              <a:lnTo>
                                <a:pt x="1142144" y="1080544"/>
                              </a:lnTo>
                              <a:lnTo>
                                <a:pt x="1134733" y="1089547"/>
                              </a:lnTo>
                              <a:lnTo>
                                <a:pt x="1126527" y="1098550"/>
                              </a:lnTo>
                              <a:lnTo>
                                <a:pt x="297727" y="1098550"/>
                              </a:lnTo>
                              <a:lnTo>
                                <a:pt x="289521" y="1089547"/>
                              </a:lnTo>
                              <a:lnTo>
                                <a:pt x="281580" y="1080544"/>
                              </a:lnTo>
                              <a:lnTo>
                                <a:pt x="273904" y="1071806"/>
                              </a:lnTo>
                              <a:lnTo>
                                <a:pt x="266757" y="1062274"/>
                              </a:lnTo>
                              <a:lnTo>
                                <a:pt x="259345" y="1053006"/>
                              </a:lnTo>
                              <a:lnTo>
                                <a:pt x="252462" y="1043473"/>
                              </a:lnTo>
                              <a:lnTo>
                                <a:pt x="245845" y="1034206"/>
                              </a:lnTo>
                              <a:lnTo>
                                <a:pt x="238962" y="1024408"/>
                              </a:lnTo>
                              <a:lnTo>
                                <a:pt x="232609" y="1014346"/>
                              </a:lnTo>
                              <a:lnTo>
                                <a:pt x="226521" y="1004549"/>
                              </a:lnTo>
                              <a:lnTo>
                                <a:pt x="220698" y="994222"/>
                              </a:lnTo>
                              <a:lnTo>
                                <a:pt x="214874" y="984425"/>
                              </a:lnTo>
                              <a:lnTo>
                                <a:pt x="209315" y="974098"/>
                              </a:lnTo>
                              <a:lnTo>
                                <a:pt x="204286" y="963771"/>
                              </a:lnTo>
                              <a:lnTo>
                                <a:pt x="198992" y="953180"/>
                              </a:lnTo>
                              <a:lnTo>
                                <a:pt x="194227" y="942323"/>
                              </a:lnTo>
                              <a:lnTo>
                                <a:pt x="189727" y="931731"/>
                              </a:lnTo>
                              <a:lnTo>
                                <a:pt x="184962" y="921140"/>
                              </a:lnTo>
                              <a:lnTo>
                                <a:pt x="181256" y="910283"/>
                              </a:lnTo>
                              <a:lnTo>
                                <a:pt x="177285" y="899427"/>
                              </a:lnTo>
                              <a:lnTo>
                                <a:pt x="173315" y="888306"/>
                              </a:lnTo>
                              <a:lnTo>
                                <a:pt x="169874" y="877184"/>
                              </a:lnTo>
                              <a:lnTo>
                                <a:pt x="166697" y="866063"/>
                              </a:lnTo>
                              <a:lnTo>
                                <a:pt x="163521" y="854677"/>
                              </a:lnTo>
                              <a:lnTo>
                                <a:pt x="160874" y="843556"/>
                              </a:lnTo>
                              <a:lnTo>
                                <a:pt x="157962" y="831905"/>
                              </a:lnTo>
                              <a:lnTo>
                                <a:pt x="155844" y="820519"/>
                              </a:lnTo>
                              <a:lnTo>
                                <a:pt x="153726" y="808868"/>
                              </a:lnTo>
                              <a:lnTo>
                                <a:pt x="151609" y="797217"/>
                              </a:lnTo>
                              <a:lnTo>
                                <a:pt x="150285" y="785831"/>
                              </a:lnTo>
                              <a:lnTo>
                                <a:pt x="148697" y="773916"/>
                              </a:lnTo>
                              <a:lnTo>
                                <a:pt x="147638" y="762000"/>
                              </a:lnTo>
                              <a:close/>
                              <a:moveTo>
                                <a:pt x="298344" y="325438"/>
                              </a:moveTo>
                              <a:lnTo>
                                <a:pt x="1126174" y="325438"/>
                              </a:lnTo>
                              <a:lnTo>
                                <a:pt x="1135163" y="335492"/>
                              </a:lnTo>
                              <a:lnTo>
                                <a:pt x="1143888" y="345546"/>
                              </a:lnTo>
                              <a:lnTo>
                                <a:pt x="1152614" y="355865"/>
                              </a:lnTo>
                              <a:lnTo>
                                <a:pt x="1161074" y="366448"/>
                              </a:lnTo>
                              <a:lnTo>
                                <a:pt x="1168742" y="377032"/>
                              </a:lnTo>
                              <a:lnTo>
                                <a:pt x="1176674" y="387615"/>
                              </a:lnTo>
                              <a:lnTo>
                                <a:pt x="1184077" y="398728"/>
                              </a:lnTo>
                              <a:lnTo>
                                <a:pt x="1191216" y="409840"/>
                              </a:lnTo>
                              <a:lnTo>
                                <a:pt x="1198354" y="420953"/>
                              </a:lnTo>
                              <a:lnTo>
                                <a:pt x="1204964" y="432594"/>
                              </a:lnTo>
                              <a:lnTo>
                                <a:pt x="1211310" y="443971"/>
                              </a:lnTo>
                              <a:lnTo>
                                <a:pt x="1217391" y="455613"/>
                              </a:lnTo>
                              <a:lnTo>
                                <a:pt x="1223208" y="467519"/>
                              </a:lnTo>
                              <a:lnTo>
                                <a:pt x="1228496" y="479690"/>
                              </a:lnTo>
                              <a:lnTo>
                                <a:pt x="1234048" y="491332"/>
                              </a:lnTo>
                              <a:lnTo>
                                <a:pt x="1238807" y="503767"/>
                              </a:lnTo>
                              <a:lnTo>
                                <a:pt x="1243831" y="515938"/>
                              </a:lnTo>
                              <a:lnTo>
                                <a:pt x="1248061" y="528373"/>
                              </a:lnTo>
                              <a:lnTo>
                                <a:pt x="1252292" y="540809"/>
                              </a:lnTo>
                              <a:lnTo>
                                <a:pt x="1255729" y="553509"/>
                              </a:lnTo>
                              <a:lnTo>
                                <a:pt x="1259430" y="566209"/>
                              </a:lnTo>
                              <a:lnTo>
                                <a:pt x="1262603" y="579173"/>
                              </a:lnTo>
                              <a:lnTo>
                                <a:pt x="1265511" y="592138"/>
                              </a:lnTo>
                              <a:lnTo>
                                <a:pt x="1268155" y="604838"/>
                              </a:lnTo>
                              <a:lnTo>
                                <a:pt x="1270271" y="617803"/>
                              </a:lnTo>
                              <a:lnTo>
                                <a:pt x="1272386" y="631296"/>
                              </a:lnTo>
                              <a:lnTo>
                                <a:pt x="1273972" y="644261"/>
                              </a:lnTo>
                              <a:lnTo>
                                <a:pt x="1275559" y="657490"/>
                              </a:lnTo>
                              <a:lnTo>
                                <a:pt x="1276616" y="670984"/>
                              </a:lnTo>
                              <a:lnTo>
                                <a:pt x="1277409" y="684213"/>
                              </a:lnTo>
                              <a:lnTo>
                                <a:pt x="1277938" y="697971"/>
                              </a:lnTo>
                              <a:lnTo>
                                <a:pt x="1277938" y="711201"/>
                              </a:lnTo>
                              <a:lnTo>
                                <a:pt x="1277674" y="725488"/>
                              </a:lnTo>
                              <a:lnTo>
                                <a:pt x="146315" y="725488"/>
                              </a:lnTo>
                              <a:lnTo>
                                <a:pt x="146050" y="711201"/>
                              </a:lnTo>
                              <a:lnTo>
                                <a:pt x="146315" y="697971"/>
                              </a:lnTo>
                              <a:lnTo>
                                <a:pt x="146843" y="684478"/>
                              </a:lnTo>
                              <a:lnTo>
                                <a:pt x="147637" y="671248"/>
                              </a:lnTo>
                              <a:lnTo>
                                <a:pt x="148959" y="658019"/>
                              </a:lnTo>
                              <a:lnTo>
                                <a:pt x="150016" y="644526"/>
                              </a:lnTo>
                              <a:lnTo>
                                <a:pt x="151867" y="631296"/>
                              </a:lnTo>
                              <a:lnTo>
                                <a:pt x="153718" y="618067"/>
                              </a:lnTo>
                              <a:lnTo>
                                <a:pt x="156097" y="605103"/>
                              </a:lnTo>
                              <a:lnTo>
                                <a:pt x="158741" y="592138"/>
                              </a:lnTo>
                              <a:lnTo>
                                <a:pt x="161650" y="579438"/>
                              </a:lnTo>
                              <a:lnTo>
                                <a:pt x="164822" y="566209"/>
                              </a:lnTo>
                              <a:lnTo>
                                <a:pt x="168524" y="553509"/>
                              </a:lnTo>
                              <a:lnTo>
                                <a:pt x="172226" y="541073"/>
                              </a:lnTo>
                              <a:lnTo>
                                <a:pt x="176456" y="528638"/>
                              </a:lnTo>
                              <a:lnTo>
                                <a:pt x="180686" y="516203"/>
                              </a:lnTo>
                              <a:lnTo>
                                <a:pt x="185446" y="503767"/>
                              </a:lnTo>
                              <a:lnTo>
                                <a:pt x="190469" y="491596"/>
                              </a:lnTo>
                              <a:lnTo>
                                <a:pt x="195493" y="479690"/>
                              </a:lnTo>
                              <a:lnTo>
                                <a:pt x="201309" y="467784"/>
                              </a:lnTo>
                              <a:lnTo>
                                <a:pt x="207126" y="455878"/>
                              </a:lnTo>
                              <a:lnTo>
                                <a:pt x="213207" y="443971"/>
                              </a:lnTo>
                              <a:lnTo>
                                <a:pt x="219553" y="432594"/>
                              </a:lnTo>
                              <a:lnTo>
                                <a:pt x="226163" y="420953"/>
                              </a:lnTo>
                              <a:lnTo>
                                <a:pt x="233037" y="409840"/>
                              </a:lnTo>
                              <a:lnTo>
                                <a:pt x="240440" y="398992"/>
                              </a:lnTo>
                              <a:lnTo>
                                <a:pt x="247579" y="387615"/>
                              </a:lnTo>
                              <a:lnTo>
                                <a:pt x="255511" y="377032"/>
                              </a:lnTo>
                              <a:lnTo>
                                <a:pt x="263443" y="366448"/>
                              </a:lnTo>
                              <a:lnTo>
                                <a:pt x="271639" y="355865"/>
                              </a:lnTo>
                              <a:lnTo>
                                <a:pt x="280364" y="345546"/>
                              </a:lnTo>
                              <a:lnTo>
                                <a:pt x="289090" y="335492"/>
                              </a:lnTo>
                              <a:lnTo>
                                <a:pt x="298344" y="325438"/>
                              </a:lnTo>
                              <a:close/>
                              <a:moveTo>
                                <a:pt x="262747" y="158750"/>
                              </a:moveTo>
                              <a:lnTo>
                                <a:pt x="262747" y="309899"/>
                              </a:lnTo>
                              <a:lnTo>
                                <a:pt x="253523" y="320488"/>
                              </a:lnTo>
                              <a:lnTo>
                                <a:pt x="244563" y="331076"/>
                              </a:lnTo>
                              <a:lnTo>
                                <a:pt x="235866" y="341665"/>
                              </a:lnTo>
                              <a:lnTo>
                                <a:pt x="227697" y="352782"/>
                              </a:lnTo>
                              <a:lnTo>
                                <a:pt x="219527" y="363900"/>
                              </a:lnTo>
                              <a:lnTo>
                                <a:pt x="211621" y="375283"/>
                              </a:lnTo>
                              <a:lnTo>
                                <a:pt x="204242" y="386930"/>
                              </a:lnTo>
                              <a:lnTo>
                                <a:pt x="196863" y="398312"/>
                              </a:lnTo>
                              <a:lnTo>
                                <a:pt x="190011" y="410224"/>
                              </a:lnTo>
                              <a:lnTo>
                                <a:pt x="183422" y="422136"/>
                              </a:lnTo>
                              <a:lnTo>
                                <a:pt x="177097" y="434048"/>
                              </a:lnTo>
                              <a:lnTo>
                                <a:pt x="170773" y="446225"/>
                              </a:lnTo>
                              <a:lnTo>
                                <a:pt x="164975" y="458666"/>
                              </a:lnTo>
                              <a:lnTo>
                                <a:pt x="159177" y="471108"/>
                              </a:lnTo>
                              <a:lnTo>
                                <a:pt x="154170" y="483549"/>
                              </a:lnTo>
                              <a:lnTo>
                                <a:pt x="148899" y="496255"/>
                              </a:lnTo>
                              <a:lnTo>
                                <a:pt x="144419" y="509226"/>
                              </a:lnTo>
                              <a:lnTo>
                                <a:pt x="139939" y="522196"/>
                              </a:lnTo>
                              <a:lnTo>
                                <a:pt x="135722" y="535167"/>
                              </a:lnTo>
                              <a:lnTo>
                                <a:pt x="132032" y="548138"/>
                              </a:lnTo>
                              <a:lnTo>
                                <a:pt x="128343" y="561373"/>
                              </a:lnTo>
                              <a:lnTo>
                                <a:pt x="125180" y="574609"/>
                              </a:lnTo>
                              <a:lnTo>
                                <a:pt x="122018" y="588109"/>
                              </a:lnTo>
                              <a:lnTo>
                                <a:pt x="119646" y="601609"/>
                              </a:lnTo>
                              <a:lnTo>
                                <a:pt x="117274" y="615374"/>
                              </a:lnTo>
                              <a:lnTo>
                                <a:pt x="115166" y="628610"/>
                              </a:lnTo>
                              <a:lnTo>
                                <a:pt x="113321" y="642639"/>
                              </a:lnTo>
                              <a:lnTo>
                                <a:pt x="112004" y="656404"/>
                              </a:lnTo>
                              <a:lnTo>
                                <a:pt x="110949" y="670169"/>
                              </a:lnTo>
                              <a:lnTo>
                                <a:pt x="110159" y="683934"/>
                              </a:lnTo>
                              <a:lnTo>
                                <a:pt x="109632" y="697964"/>
                              </a:lnTo>
                              <a:lnTo>
                                <a:pt x="109368" y="711729"/>
                              </a:lnTo>
                              <a:lnTo>
                                <a:pt x="109632" y="726023"/>
                              </a:lnTo>
                              <a:lnTo>
                                <a:pt x="110159" y="740317"/>
                              </a:lnTo>
                              <a:lnTo>
                                <a:pt x="110949" y="754347"/>
                              </a:lnTo>
                              <a:lnTo>
                                <a:pt x="112004" y="768376"/>
                              </a:lnTo>
                              <a:lnTo>
                                <a:pt x="113585" y="782141"/>
                              </a:lnTo>
                              <a:lnTo>
                                <a:pt x="115430" y="796171"/>
                              </a:lnTo>
                              <a:lnTo>
                                <a:pt x="117538" y="810201"/>
                              </a:lnTo>
                              <a:lnTo>
                                <a:pt x="119910" y="823701"/>
                              </a:lnTo>
                              <a:lnTo>
                                <a:pt x="122282" y="837466"/>
                              </a:lnTo>
                              <a:lnTo>
                                <a:pt x="125444" y="851231"/>
                              </a:lnTo>
                              <a:lnTo>
                                <a:pt x="128606" y="864466"/>
                              </a:lnTo>
                              <a:lnTo>
                                <a:pt x="132560" y="877702"/>
                              </a:lnTo>
                              <a:lnTo>
                                <a:pt x="136513" y="891202"/>
                              </a:lnTo>
                              <a:lnTo>
                                <a:pt x="140729" y="904173"/>
                              </a:lnTo>
                              <a:lnTo>
                                <a:pt x="145209" y="917143"/>
                              </a:lnTo>
                              <a:lnTo>
                                <a:pt x="150217" y="930379"/>
                              </a:lnTo>
                              <a:lnTo>
                                <a:pt x="155224" y="943085"/>
                              </a:lnTo>
                              <a:lnTo>
                                <a:pt x="160758" y="955791"/>
                              </a:lnTo>
                              <a:lnTo>
                                <a:pt x="166556" y="968497"/>
                              </a:lnTo>
                              <a:lnTo>
                                <a:pt x="172354" y="980938"/>
                              </a:lnTo>
                              <a:lnTo>
                                <a:pt x="178942" y="993115"/>
                              </a:lnTo>
                              <a:lnTo>
                                <a:pt x="185267" y="1005292"/>
                              </a:lnTo>
                              <a:lnTo>
                                <a:pt x="192119" y="1017468"/>
                              </a:lnTo>
                              <a:lnTo>
                                <a:pt x="199235" y="1029115"/>
                              </a:lnTo>
                              <a:lnTo>
                                <a:pt x="206877" y="1041027"/>
                              </a:lnTo>
                              <a:lnTo>
                                <a:pt x="214520" y="1052675"/>
                              </a:lnTo>
                              <a:lnTo>
                                <a:pt x="222689" y="1064057"/>
                              </a:lnTo>
                              <a:lnTo>
                                <a:pt x="230859" y="1075440"/>
                              </a:lnTo>
                              <a:lnTo>
                                <a:pt x="239556" y="1086293"/>
                              </a:lnTo>
                              <a:lnTo>
                                <a:pt x="248253" y="1097146"/>
                              </a:lnTo>
                              <a:lnTo>
                                <a:pt x="257476" y="1107734"/>
                              </a:lnTo>
                              <a:lnTo>
                                <a:pt x="266700" y="1118323"/>
                              </a:lnTo>
                              <a:lnTo>
                                <a:pt x="266700" y="1268413"/>
                              </a:lnTo>
                              <a:lnTo>
                                <a:pt x="251679" y="1255972"/>
                              </a:lnTo>
                              <a:lnTo>
                                <a:pt x="237184" y="1242736"/>
                              </a:lnTo>
                              <a:lnTo>
                                <a:pt x="222689" y="1229765"/>
                              </a:lnTo>
                              <a:lnTo>
                                <a:pt x="208722" y="1216001"/>
                              </a:lnTo>
                              <a:lnTo>
                                <a:pt x="195018" y="1202236"/>
                              </a:lnTo>
                              <a:lnTo>
                                <a:pt x="181841" y="1187677"/>
                              </a:lnTo>
                              <a:lnTo>
                                <a:pt x="168928" y="1173118"/>
                              </a:lnTo>
                              <a:lnTo>
                                <a:pt x="156541" y="1157764"/>
                              </a:lnTo>
                              <a:lnTo>
                                <a:pt x="144419" y="1142411"/>
                              </a:lnTo>
                              <a:lnTo>
                                <a:pt x="132823" y="1126529"/>
                              </a:lnTo>
                              <a:lnTo>
                                <a:pt x="121754" y="1110646"/>
                              </a:lnTo>
                              <a:lnTo>
                                <a:pt x="110949" y="1094234"/>
                              </a:lnTo>
                              <a:lnTo>
                                <a:pt x="100671" y="1077557"/>
                              </a:lnTo>
                              <a:lnTo>
                                <a:pt x="90921" y="1060087"/>
                              </a:lnTo>
                              <a:lnTo>
                                <a:pt x="81170" y="1042880"/>
                              </a:lnTo>
                              <a:lnTo>
                                <a:pt x="72473" y="1025145"/>
                              </a:lnTo>
                              <a:lnTo>
                                <a:pt x="64040" y="1007409"/>
                              </a:lnTo>
                              <a:lnTo>
                                <a:pt x="55870" y="989409"/>
                              </a:lnTo>
                              <a:lnTo>
                                <a:pt x="48755" y="970879"/>
                              </a:lnTo>
                              <a:lnTo>
                                <a:pt x="41639" y="952350"/>
                              </a:lnTo>
                              <a:lnTo>
                                <a:pt x="35051" y="933291"/>
                              </a:lnTo>
                              <a:lnTo>
                                <a:pt x="28989" y="914231"/>
                              </a:lnTo>
                              <a:lnTo>
                                <a:pt x="23982" y="894908"/>
                              </a:lnTo>
                              <a:lnTo>
                                <a:pt x="18711" y="875319"/>
                              </a:lnTo>
                              <a:lnTo>
                                <a:pt x="14495" y="855731"/>
                              </a:lnTo>
                              <a:lnTo>
                                <a:pt x="10542" y="835613"/>
                              </a:lnTo>
                              <a:lnTo>
                                <a:pt x="7643" y="815230"/>
                              </a:lnTo>
                              <a:lnTo>
                                <a:pt x="4744" y="794847"/>
                              </a:lnTo>
                              <a:lnTo>
                                <a:pt x="2636" y="774729"/>
                              </a:lnTo>
                              <a:lnTo>
                                <a:pt x="1318" y="753817"/>
                              </a:lnTo>
                              <a:lnTo>
                                <a:pt x="264" y="733170"/>
                              </a:lnTo>
                              <a:lnTo>
                                <a:pt x="0" y="711729"/>
                              </a:lnTo>
                              <a:lnTo>
                                <a:pt x="264" y="691081"/>
                              </a:lnTo>
                              <a:lnTo>
                                <a:pt x="1318" y="670434"/>
                              </a:lnTo>
                              <a:lnTo>
                                <a:pt x="2636" y="650051"/>
                              </a:lnTo>
                              <a:lnTo>
                                <a:pt x="4744" y="629669"/>
                              </a:lnTo>
                              <a:lnTo>
                                <a:pt x="7379" y="609286"/>
                              </a:lnTo>
                              <a:lnTo>
                                <a:pt x="10542" y="589168"/>
                              </a:lnTo>
                              <a:lnTo>
                                <a:pt x="14231" y="569579"/>
                              </a:lnTo>
                              <a:lnTo>
                                <a:pt x="18448" y="549726"/>
                              </a:lnTo>
                              <a:lnTo>
                                <a:pt x="23191" y="530402"/>
                              </a:lnTo>
                              <a:lnTo>
                                <a:pt x="28726" y="511343"/>
                              </a:lnTo>
                              <a:lnTo>
                                <a:pt x="34524" y="492020"/>
                              </a:lnTo>
                              <a:lnTo>
                                <a:pt x="40848" y="473225"/>
                              </a:lnTo>
                              <a:lnTo>
                                <a:pt x="47700" y="454695"/>
                              </a:lnTo>
                              <a:lnTo>
                                <a:pt x="55079" y="436695"/>
                              </a:lnTo>
                              <a:lnTo>
                                <a:pt x="62722" y="418430"/>
                              </a:lnTo>
                              <a:lnTo>
                                <a:pt x="71155" y="400695"/>
                              </a:lnTo>
                              <a:lnTo>
                                <a:pt x="80116" y="383224"/>
                              </a:lnTo>
                              <a:lnTo>
                                <a:pt x="89339" y="366018"/>
                              </a:lnTo>
                              <a:lnTo>
                                <a:pt x="99090" y="349341"/>
                              </a:lnTo>
                              <a:lnTo>
                                <a:pt x="109368" y="332400"/>
                              </a:lnTo>
                              <a:lnTo>
                                <a:pt x="119910" y="316252"/>
                              </a:lnTo>
                              <a:lnTo>
                                <a:pt x="130715" y="300105"/>
                              </a:lnTo>
                              <a:lnTo>
                                <a:pt x="142310" y="284222"/>
                              </a:lnTo>
                              <a:lnTo>
                                <a:pt x="154170" y="269134"/>
                              </a:lnTo>
                              <a:lnTo>
                                <a:pt x="166556" y="254046"/>
                              </a:lnTo>
                              <a:lnTo>
                                <a:pt x="179206" y="239487"/>
                              </a:lnTo>
                              <a:lnTo>
                                <a:pt x="192119" y="224927"/>
                              </a:lnTo>
                              <a:lnTo>
                                <a:pt x="205296" y="210898"/>
                              </a:lnTo>
                              <a:lnTo>
                                <a:pt x="219263" y="197133"/>
                              </a:lnTo>
                              <a:lnTo>
                                <a:pt x="233495" y="184162"/>
                              </a:lnTo>
                              <a:lnTo>
                                <a:pt x="247989" y="171191"/>
                              </a:lnTo>
                              <a:lnTo>
                                <a:pt x="262747" y="158750"/>
                              </a:lnTo>
                              <a:close/>
                              <a:moveTo>
                                <a:pt x="1154113" y="153988"/>
                              </a:moveTo>
                              <a:lnTo>
                                <a:pt x="1169414" y="166423"/>
                              </a:lnTo>
                              <a:lnTo>
                                <a:pt x="1184451" y="179123"/>
                              </a:lnTo>
                              <a:lnTo>
                                <a:pt x="1198961" y="192617"/>
                              </a:lnTo>
                              <a:lnTo>
                                <a:pt x="1212942" y="206111"/>
                              </a:lnTo>
                              <a:lnTo>
                                <a:pt x="1226660" y="220134"/>
                              </a:lnTo>
                              <a:lnTo>
                                <a:pt x="1240114" y="234686"/>
                              </a:lnTo>
                              <a:lnTo>
                                <a:pt x="1253041" y="249238"/>
                              </a:lnTo>
                              <a:lnTo>
                                <a:pt x="1265704" y="264319"/>
                              </a:lnTo>
                              <a:lnTo>
                                <a:pt x="1277839" y="279930"/>
                              </a:lnTo>
                              <a:lnTo>
                                <a:pt x="1289446" y="295540"/>
                              </a:lnTo>
                              <a:lnTo>
                                <a:pt x="1300790" y="311944"/>
                              </a:lnTo>
                              <a:lnTo>
                                <a:pt x="1311606" y="328349"/>
                              </a:lnTo>
                              <a:lnTo>
                                <a:pt x="1322159" y="345017"/>
                              </a:lnTo>
                              <a:lnTo>
                                <a:pt x="1332183" y="362215"/>
                              </a:lnTo>
                              <a:lnTo>
                                <a:pt x="1341680" y="379678"/>
                              </a:lnTo>
                              <a:lnTo>
                                <a:pt x="1350650" y="397140"/>
                              </a:lnTo>
                              <a:lnTo>
                                <a:pt x="1359355" y="415132"/>
                              </a:lnTo>
                              <a:lnTo>
                                <a:pt x="1367270" y="433388"/>
                              </a:lnTo>
                              <a:lnTo>
                                <a:pt x="1374920" y="451909"/>
                              </a:lnTo>
                              <a:lnTo>
                                <a:pt x="1382043" y="470694"/>
                              </a:lnTo>
                              <a:lnTo>
                                <a:pt x="1388374" y="489744"/>
                              </a:lnTo>
                              <a:lnTo>
                                <a:pt x="1394442" y="508794"/>
                              </a:lnTo>
                              <a:lnTo>
                                <a:pt x="1399982" y="528373"/>
                              </a:lnTo>
                              <a:lnTo>
                                <a:pt x="1404994" y="547953"/>
                              </a:lnTo>
                              <a:lnTo>
                                <a:pt x="1409215" y="568061"/>
                              </a:lnTo>
                              <a:lnTo>
                                <a:pt x="1413172" y="588169"/>
                              </a:lnTo>
                              <a:lnTo>
                                <a:pt x="1416602" y="608278"/>
                              </a:lnTo>
                              <a:lnTo>
                                <a:pt x="1419240" y="628651"/>
                              </a:lnTo>
                              <a:lnTo>
                                <a:pt x="1421350" y="649288"/>
                              </a:lnTo>
                              <a:lnTo>
                                <a:pt x="1422933" y="670190"/>
                              </a:lnTo>
                              <a:lnTo>
                                <a:pt x="1423724" y="691092"/>
                              </a:lnTo>
                              <a:lnTo>
                                <a:pt x="1423988" y="711994"/>
                              </a:lnTo>
                              <a:lnTo>
                                <a:pt x="1423724" y="733426"/>
                              </a:lnTo>
                              <a:lnTo>
                                <a:pt x="1422933" y="754063"/>
                              </a:lnTo>
                              <a:lnTo>
                                <a:pt x="1421350" y="774965"/>
                              </a:lnTo>
                              <a:lnTo>
                                <a:pt x="1419240" y="795073"/>
                              </a:lnTo>
                              <a:lnTo>
                                <a:pt x="1416602" y="815446"/>
                              </a:lnTo>
                              <a:lnTo>
                                <a:pt x="1413172" y="835819"/>
                              </a:lnTo>
                              <a:lnTo>
                                <a:pt x="1409479" y="855928"/>
                              </a:lnTo>
                              <a:lnTo>
                                <a:pt x="1404994" y="875507"/>
                              </a:lnTo>
                              <a:lnTo>
                                <a:pt x="1400246" y="895086"/>
                              </a:lnTo>
                              <a:lnTo>
                                <a:pt x="1394706" y="914401"/>
                              </a:lnTo>
                              <a:lnTo>
                                <a:pt x="1389166" y="933451"/>
                              </a:lnTo>
                              <a:lnTo>
                                <a:pt x="1382307" y="952501"/>
                              </a:lnTo>
                              <a:lnTo>
                                <a:pt x="1375448" y="971021"/>
                              </a:lnTo>
                              <a:lnTo>
                                <a:pt x="1367797" y="989542"/>
                              </a:lnTo>
                              <a:lnTo>
                                <a:pt x="1360147" y="1007534"/>
                              </a:lnTo>
                              <a:lnTo>
                                <a:pt x="1351441" y="1025261"/>
                              </a:lnTo>
                              <a:lnTo>
                                <a:pt x="1342472" y="1042988"/>
                              </a:lnTo>
                              <a:lnTo>
                                <a:pt x="1333238" y="1060186"/>
                              </a:lnTo>
                              <a:lnTo>
                                <a:pt x="1323478" y="1077649"/>
                              </a:lnTo>
                              <a:lnTo>
                                <a:pt x="1312925" y="1094317"/>
                              </a:lnTo>
                              <a:lnTo>
                                <a:pt x="1302373" y="1110721"/>
                              </a:lnTo>
                              <a:lnTo>
                                <a:pt x="1291029" y="1126596"/>
                              </a:lnTo>
                              <a:lnTo>
                                <a:pt x="1279422" y="1142471"/>
                              </a:lnTo>
                              <a:lnTo>
                                <a:pt x="1267550" y="1157817"/>
                              </a:lnTo>
                              <a:lnTo>
                                <a:pt x="1254888" y="1173163"/>
                              </a:lnTo>
                              <a:lnTo>
                                <a:pt x="1242225" y="1187715"/>
                              </a:lnTo>
                              <a:lnTo>
                                <a:pt x="1228771" y="1202267"/>
                              </a:lnTo>
                              <a:lnTo>
                                <a:pt x="1215317" y="1216026"/>
                              </a:lnTo>
                              <a:lnTo>
                                <a:pt x="1201335" y="1229784"/>
                              </a:lnTo>
                              <a:lnTo>
                                <a:pt x="1186825" y="1242748"/>
                              </a:lnTo>
                              <a:lnTo>
                                <a:pt x="1172316" y="1255978"/>
                              </a:lnTo>
                              <a:lnTo>
                                <a:pt x="1157015" y="1268413"/>
                              </a:lnTo>
                              <a:lnTo>
                                <a:pt x="1157015" y="1118394"/>
                              </a:lnTo>
                              <a:lnTo>
                                <a:pt x="1166512" y="1107811"/>
                              </a:lnTo>
                              <a:lnTo>
                                <a:pt x="1175482" y="1097228"/>
                              </a:lnTo>
                              <a:lnTo>
                                <a:pt x="1184451" y="1086380"/>
                              </a:lnTo>
                              <a:lnTo>
                                <a:pt x="1193157" y="1075532"/>
                              </a:lnTo>
                              <a:lnTo>
                                <a:pt x="1201335" y="1064155"/>
                              </a:lnTo>
                              <a:lnTo>
                                <a:pt x="1209249" y="1052778"/>
                              </a:lnTo>
                              <a:lnTo>
                                <a:pt x="1216899" y="1041136"/>
                              </a:lnTo>
                              <a:lnTo>
                                <a:pt x="1224550" y="1029230"/>
                              </a:lnTo>
                              <a:lnTo>
                                <a:pt x="1231409" y="1017588"/>
                              </a:lnTo>
                              <a:lnTo>
                                <a:pt x="1238532" y="1005417"/>
                              </a:lnTo>
                              <a:lnTo>
                                <a:pt x="1245127" y="993246"/>
                              </a:lnTo>
                              <a:lnTo>
                                <a:pt x="1251458" y="981076"/>
                              </a:lnTo>
                              <a:lnTo>
                                <a:pt x="1257526" y="968640"/>
                              </a:lnTo>
                              <a:lnTo>
                                <a:pt x="1263330" y="955940"/>
                              </a:lnTo>
                              <a:lnTo>
                                <a:pt x="1268606" y="943240"/>
                              </a:lnTo>
                              <a:lnTo>
                                <a:pt x="1273882" y="930540"/>
                              </a:lnTo>
                              <a:lnTo>
                                <a:pt x="1278630" y="917311"/>
                              </a:lnTo>
                              <a:lnTo>
                                <a:pt x="1283115" y="904346"/>
                              </a:lnTo>
                              <a:lnTo>
                                <a:pt x="1287336" y="891382"/>
                              </a:lnTo>
                              <a:lnTo>
                                <a:pt x="1291293" y="877888"/>
                              </a:lnTo>
                              <a:lnTo>
                                <a:pt x="1294986" y="864659"/>
                              </a:lnTo>
                              <a:lnTo>
                                <a:pt x="1298416" y="851430"/>
                              </a:lnTo>
                              <a:lnTo>
                                <a:pt x="1301318" y="837671"/>
                              </a:lnTo>
                              <a:lnTo>
                                <a:pt x="1303956" y="823913"/>
                              </a:lnTo>
                              <a:lnTo>
                                <a:pt x="1306594" y="810419"/>
                              </a:lnTo>
                              <a:lnTo>
                                <a:pt x="1308704" y="796396"/>
                              </a:lnTo>
                              <a:lnTo>
                                <a:pt x="1310551" y="782373"/>
                              </a:lnTo>
                              <a:lnTo>
                                <a:pt x="1311870" y="768615"/>
                              </a:lnTo>
                              <a:lnTo>
                                <a:pt x="1312925" y="754592"/>
                              </a:lnTo>
                              <a:lnTo>
                                <a:pt x="1313717" y="740569"/>
                              </a:lnTo>
                              <a:lnTo>
                                <a:pt x="1314244" y="726282"/>
                              </a:lnTo>
                              <a:lnTo>
                                <a:pt x="1314244" y="711994"/>
                              </a:lnTo>
                              <a:lnTo>
                                <a:pt x="1314244" y="697707"/>
                              </a:lnTo>
                              <a:lnTo>
                                <a:pt x="1313717" y="683684"/>
                              </a:lnTo>
                              <a:lnTo>
                                <a:pt x="1312925" y="669396"/>
                              </a:lnTo>
                              <a:lnTo>
                                <a:pt x="1311606" y="655109"/>
                              </a:lnTo>
                              <a:lnTo>
                                <a:pt x="1310551" y="641086"/>
                              </a:lnTo>
                              <a:lnTo>
                                <a:pt x="1308704" y="627063"/>
                              </a:lnTo>
                              <a:lnTo>
                                <a:pt x="1306594" y="613305"/>
                              </a:lnTo>
                              <a:lnTo>
                                <a:pt x="1303692" y="599282"/>
                              </a:lnTo>
                              <a:lnTo>
                                <a:pt x="1301054" y="585523"/>
                              </a:lnTo>
                              <a:lnTo>
                                <a:pt x="1298152" y="572030"/>
                              </a:lnTo>
                              <a:lnTo>
                                <a:pt x="1294723" y="558271"/>
                              </a:lnTo>
                              <a:lnTo>
                                <a:pt x="1291029" y="544778"/>
                              </a:lnTo>
                              <a:lnTo>
                                <a:pt x="1286808" y="531284"/>
                              </a:lnTo>
                              <a:lnTo>
                                <a:pt x="1282587" y="518055"/>
                              </a:lnTo>
                              <a:lnTo>
                                <a:pt x="1278103" y="504826"/>
                              </a:lnTo>
                              <a:lnTo>
                                <a:pt x="1273354" y="491861"/>
                              </a:lnTo>
                              <a:lnTo>
                                <a:pt x="1267814" y="478896"/>
                              </a:lnTo>
                              <a:lnTo>
                                <a:pt x="1262274" y="466196"/>
                              </a:lnTo>
                              <a:lnTo>
                                <a:pt x="1256734" y="453761"/>
                              </a:lnTo>
                              <a:lnTo>
                                <a:pt x="1250139" y="441061"/>
                              </a:lnTo>
                              <a:lnTo>
                                <a:pt x="1243808" y="428626"/>
                              </a:lnTo>
                              <a:lnTo>
                                <a:pt x="1237213" y="416455"/>
                              </a:lnTo>
                              <a:lnTo>
                                <a:pt x="1230354" y="404284"/>
                              </a:lnTo>
                              <a:lnTo>
                                <a:pt x="1222703" y="392378"/>
                              </a:lnTo>
                              <a:lnTo>
                                <a:pt x="1215317" y="380471"/>
                              </a:lnTo>
                              <a:lnTo>
                                <a:pt x="1207402" y="369094"/>
                              </a:lnTo>
                              <a:lnTo>
                                <a:pt x="1199224" y="357453"/>
                              </a:lnTo>
                              <a:lnTo>
                                <a:pt x="1190782" y="346076"/>
                              </a:lnTo>
                              <a:lnTo>
                                <a:pt x="1182341" y="335228"/>
                              </a:lnTo>
                              <a:lnTo>
                                <a:pt x="1173107" y="324115"/>
                              </a:lnTo>
                              <a:lnTo>
                                <a:pt x="1163874" y="313267"/>
                              </a:lnTo>
                              <a:lnTo>
                                <a:pt x="1154113" y="302684"/>
                              </a:lnTo>
                              <a:lnTo>
                                <a:pt x="1154113" y="153988"/>
                              </a:lnTo>
                              <a:close/>
                              <a:moveTo>
                                <a:pt x="723900" y="0"/>
                              </a:moveTo>
                              <a:lnTo>
                                <a:pt x="737659" y="265"/>
                              </a:lnTo>
                              <a:lnTo>
                                <a:pt x="750888" y="795"/>
                              </a:lnTo>
                              <a:lnTo>
                                <a:pt x="764646" y="1855"/>
                              </a:lnTo>
                              <a:lnTo>
                                <a:pt x="777875" y="2651"/>
                              </a:lnTo>
                              <a:lnTo>
                                <a:pt x="791634" y="4241"/>
                              </a:lnTo>
                              <a:lnTo>
                                <a:pt x="804598" y="5831"/>
                              </a:lnTo>
                              <a:lnTo>
                                <a:pt x="817827" y="7687"/>
                              </a:lnTo>
                              <a:lnTo>
                                <a:pt x="831321" y="9807"/>
                              </a:lnTo>
                              <a:lnTo>
                                <a:pt x="844286" y="12193"/>
                              </a:lnTo>
                              <a:lnTo>
                                <a:pt x="857250" y="14579"/>
                              </a:lnTo>
                              <a:lnTo>
                                <a:pt x="870215" y="17494"/>
                              </a:lnTo>
                              <a:lnTo>
                                <a:pt x="882915" y="20675"/>
                              </a:lnTo>
                              <a:lnTo>
                                <a:pt x="895615" y="23591"/>
                              </a:lnTo>
                              <a:lnTo>
                                <a:pt x="908315" y="27302"/>
                              </a:lnTo>
                              <a:lnTo>
                                <a:pt x="920750" y="31013"/>
                              </a:lnTo>
                              <a:lnTo>
                                <a:pt x="933450" y="34989"/>
                              </a:lnTo>
                              <a:lnTo>
                                <a:pt x="945621" y="39230"/>
                              </a:lnTo>
                              <a:lnTo>
                                <a:pt x="958056" y="43736"/>
                              </a:lnTo>
                              <a:lnTo>
                                <a:pt x="970227" y="48242"/>
                              </a:lnTo>
                              <a:lnTo>
                                <a:pt x="981869" y="53278"/>
                              </a:lnTo>
                              <a:lnTo>
                                <a:pt x="994040" y="58050"/>
                              </a:lnTo>
                              <a:lnTo>
                                <a:pt x="1005946" y="63616"/>
                              </a:lnTo>
                              <a:lnTo>
                                <a:pt x="1017588" y="68917"/>
                              </a:lnTo>
                              <a:lnTo>
                                <a:pt x="1029229" y="74484"/>
                              </a:lnTo>
                              <a:lnTo>
                                <a:pt x="1040606" y="80580"/>
                              </a:lnTo>
                              <a:lnTo>
                                <a:pt x="1051984" y="86677"/>
                              </a:lnTo>
                              <a:lnTo>
                                <a:pt x="1063361" y="92773"/>
                              </a:lnTo>
                              <a:lnTo>
                                <a:pt x="1074209" y="99400"/>
                              </a:lnTo>
                              <a:lnTo>
                                <a:pt x="1085321" y="106027"/>
                              </a:lnTo>
                              <a:lnTo>
                                <a:pt x="1095904" y="112653"/>
                              </a:lnTo>
                              <a:lnTo>
                                <a:pt x="1107017" y="119810"/>
                              </a:lnTo>
                              <a:lnTo>
                                <a:pt x="1117600" y="126967"/>
                              </a:lnTo>
                              <a:lnTo>
                                <a:pt x="1117600" y="290513"/>
                              </a:lnTo>
                              <a:lnTo>
                                <a:pt x="723900" y="290513"/>
                              </a:lnTo>
                              <a:lnTo>
                                <a:pt x="723900" y="0"/>
                              </a:lnTo>
                              <a:close/>
                              <a:moveTo>
                                <a:pt x="687388" y="0"/>
                              </a:moveTo>
                              <a:lnTo>
                                <a:pt x="687388" y="290513"/>
                              </a:lnTo>
                              <a:lnTo>
                                <a:pt x="300038" y="290513"/>
                              </a:lnTo>
                              <a:lnTo>
                                <a:pt x="300038" y="131738"/>
                              </a:lnTo>
                              <a:lnTo>
                                <a:pt x="310065" y="124581"/>
                              </a:lnTo>
                              <a:lnTo>
                                <a:pt x="320883" y="117690"/>
                              </a:lnTo>
                              <a:lnTo>
                                <a:pt x="331438" y="110533"/>
                              </a:lnTo>
                              <a:lnTo>
                                <a:pt x="342256" y="103906"/>
                              </a:lnTo>
                              <a:lnTo>
                                <a:pt x="353075" y="97279"/>
                              </a:lnTo>
                              <a:lnTo>
                                <a:pt x="364157" y="90918"/>
                              </a:lnTo>
                              <a:lnTo>
                                <a:pt x="375239" y="84821"/>
                              </a:lnTo>
                              <a:lnTo>
                                <a:pt x="386321" y="78725"/>
                              </a:lnTo>
                              <a:lnTo>
                                <a:pt x="397931" y="72893"/>
                              </a:lnTo>
                              <a:lnTo>
                                <a:pt x="409277" y="67327"/>
                              </a:lnTo>
                              <a:lnTo>
                                <a:pt x="420887" y="62026"/>
                              </a:lnTo>
                              <a:lnTo>
                                <a:pt x="432761" y="56724"/>
                              </a:lnTo>
                              <a:lnTo>
                                <a:pt x="444371" y="51953"/>
                              </a:lnTo>
                              <a:lnTo>
                                <a:pt x="456509" y="47182"/>
                              </a:lnTo>
                              <a:lnTo>
                                <a:pt x="468646" y="42411"/>
                              </a:lnTo>
                              <a:lnTo>
                                <a:pt x="480784" y="38170"/>
                              </a:lnTo>
                              <a:lnTo>
                                <a:pt x="492922" y="33929"/>
                              </a:lnTo>
                              <a:lnTo>
                                <a:pt x="505323" y="30483"/>
                              </a:lnTo>
                              <a:lnTo>
                                <a:pt x="517725" y="26772"/>
                              </a:lnTo>
                              <a:lnTo>
                                <a:pt x="530390" y="23061"/>
                              </a:lnTo>
                              <a:lnTo>
                                <a:pt x="543056" y="20145"/>
                              </a:lnTo>
                              <a:lnTo>
                                <a:pt x="555721" y="16964"/>
                              </a:lnTo>
                              <a:lnTo>
                                <a:pt x="568386" y="14314"/>
                              </a:lnTo>
                              <a:lnTo>
                                <a:pt x="581579" y="11663"/>
                              </a:lnTo>
                              <a:lnTo>
                                <a:pt x="594509" y="9542"/>
                              </a:lnTo>
                              <a:lnTo>
                                <a:pt x="607438" y="7422"/>
                              </a:lnTo>
                              <a:lnTo>
                                <a:pt x="620367" y="5566"/>
                              </a:lnTo>
                              <a:lnTo>
                                <a:pt x="633824" y="3976"/>
                              </a:lnTo>
                              <a:lnTo>
                                <a:pt x="647017" y="2651"/>
                              </a:lnTo>
                              <a:lnTo>
                                <a:pt x="660474" y="1590"/>
                              </a:lnTo>
                              <a:lnTo>
                                <a:pt x="673667" y="530"/>
                              </a:lnTo>
                              <a:lnTo>
                                <a:pt x="68738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3.4pt;margin-top:124.75pt;height:39.2pt;width:39.2pt;z-index:251664384;v-text-anchor:middle;mso-width-relative:page;mso-height-relative:page;" fillcolor="#2A3D52 [3204]" filled="t" stroked="f" coordsize="1423988,1423988" o:gfxdata="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" path="m739775,1133475l1120775,1133475,1120775,1295048,1110442,1301946,1100109,1308844,1089511,1315742,1078913,1322375,1068315,1328742,1057452,1334844,1046324,1340946,1035196,1346783,1023803,1352089,1012675,1357661,1001282,1362702,989624,1368008,977966,1372783,966309,1377294,954386,1382069,942463,1386314,930275,1390029,918352,1393743,906165,1397457,893712,1400906,881524,1404090,868807,1407008,856354,1409661,843636,1412314,830919,1414437,817936,1416559,805218,1418417,792236,1420008,779253,1421070,766005,1422396,753023,1423192,739775,1423988,739775,1133475xm303741,1133475l703263,1133475,703263,1423988,689532,1423723,675801,1423194,661806,1422134,648339,1421340,634608,1419751,621141,1418162,607674,1416308,594207,1414190,580740,1411806,567801,1409158,554334,1406510,541395,1403332,528456,1399889,515781,1396446,503106,1392739,490167,1388502,477492,1384264,465082,1379762,452671,1374995,440524,1370229,428641,1365197,416495,1359636,404612,1353809,392729,1347983,381375,1341892,369492,1336066,358402,1329446,347047,1322825,335957,1315939,324866,1309054,314040,1301639,303213,1294489,303741,1294489,303741,1133475xm147638,762000l1276351,762000,1275028,773916,1273969,785831,1272116,797217,1270263,808868,1268145,820519,1265763,831905,1263381,843556,1260469,854677,1257557,866063,1254116,877184,1250675,888306,1246969,899427,1242998,910283,1238763,921140,1234527,931731,1230027,942323,1224998,953180,1219968,963771,1214674,974098,1209115,984425,1203557,994222,1197468,1004549,1191380,1014346,1185027,1024408,1178409,1034206,1171792,1043473,1164645,1053006,1157498,1062274,1149821,1071806,1142144,1080544,1134733,1089547,1126527,1098550,297727,1098550,289521,1089547,281580,1080544,273904,1071806,266757,1062274,259345,1053006,252462,1043473,245845,1034206,238962,1024408,232609,1014346,226521,1004549,220698,994222,214874,984425,209315,974098,204286,963771,198992,953180,194227,942323,189727,931731,184962,921140,181256,910283,177285,899427,173315,888306,169874,877184,166697,866063,163521,854677,160874,843556,157962,831905,155844,820519,153726,808868,151609,797217,150285,785831,148697,773916,147638,762000xm298344,325438l1126174,325438,1135163,335492,1143888,345546,1152614,355865,1161074,366448,1168742,377032,1176674,387615,1184077,398728,1191216,409840,1198354,420953,1204964,432594,1211310,443971,1217391,455613,1223208,467519,1228496,479690,1234048,491332,1238807,503767,1243831,515938,1248061,528373,1252292,540809,1255729,553509,1259430,566209,1262603,579173,1265511,592138,1268155,604838,1270271,617803,1272386,631296,1273972,644261,1275559,657490,1276616,670984,1277409,684213,1277938,697971,1277938,711201,1277674,725488,146315,725488,146050,711201,146315,697971,146843,684478,147637,671248,148959,658019,150016,644526,151867,631296,153718,618067,156097,605103,158741,592138,161650,579438,164822,566209,168524,553509,172226,541073,176456,528638,180686,516203,185446,503767,190469,491596,195493,479690,201309,467784,207126,455878,213207,443971,219553,432594,226163,420953,233037,409840,240440,398992,247579,387615,255511,377032,263443,366448,271639,355865,280364,345546,289090,335492,298344,325438xm262747,158750l262747,309899,253523,320488,244563,331076,235866,341665,227697,352782,219527,363900,211621,375283,204242,386930,196863,398312,190011,410224,183422,422136,177097,434048,170773,446225,164975,458666,159177,471108,154170,483549,148899,496255,144419,509226,139939,522196,135722,535167,132032,548138,128343,561373,125180,574609,122018,588109,119646,601609,117274,615374,115166,628610,113321,642639,112004,656404,110949,670169,110159,683934,109632,697964,109368,711729,109632,726023,110159,740317,110949,754347,112004,768376,113585,782141,115430,796171,117538,810201,119910,823701,122282,837466,125444,851231,128606,864466,132560,877702,136513,891202,140729,904173,145209,917143,150217,930379,155224,943085,160758,955791,166556,968497,172354,980938,178942,993115,185267,1005292,192119,1017468,199235,1029115,206877,1041027,214520,1052675,222689,1064057,230859,1075440,239556,1086293,248253,1097146,257476,1107734,266700,1118323,266700,1268413,251679,1255972,237184,1242736,222689,1229765,208722,1216001,195018,1202236,181841,1187677,168928,1173118,156541,1157764,144419,1142411,132823,1126529,121754,1110646,110949,1094234,100671,1077557,90921,1060087,81170,1042880,72473,1025145,64040,1007409,55870,989409,48755,970879,41639,952350,35051,933291,28989,914231,23982,894908,18711,875319,14495,855731,10542,835613,7643,815230,4744,794847,2636,774729,1318,753817,264,733170,0,711729,264,691081,1318,670434,2636,650051,4744,629669,7379,609286,10542,589168,14231,569579,18448,549726,23191,530402,28726,511343,34524,492020,40848,473225,47700,454695,55079,436695,62722,418430,71155,400695,80116,383224,89339,366018,99090,349341,109368,332400,119910,316252,130715,300105,142310,284222,154170,269134,166556,254046,179206,239487,192119,224927,205296,210898,219263,197133,233495,184162,247989,171191,262747,158750xm1154113,153988l1169414,166423,1184451,179123,1198961,192617,1212942,206111,1226660,220134,1240114,234686,1253041,249238,1265704,264319,1277839,279930,1289446,295540,1300790,311944,1311606,328349,1322159,345017,1332183,362215,1341680,379678,1350650,397140,1359355,415132,1367270,433388,1374920,451909,1382043,470694,1388374,489744,1394442,508794,1399982,528373,1404994,547953,1409215,568061,1413172,588169,1416602,608278,1419240,628651,1421350,649288,1422933,670190,1423724,691092,1423988,711994,1423724,733426,1422933,754063,1421350,774965,1419240,795073,1416602,815446,1413172,835819,1409479,855928,1404994,875507,1400246,895086,1394706,914401,1389166,933451,1382307,952501,1375448,971021,1367797,989542,1360147,1007534,1351441,1025261,1342472,1042988,1333238,1060186,1323478,1077649,1312925,1094317,1302373,1110721,1291029,1126596,1279422,1142471,1267550,1157817,1254888,1173163,1242225,1187715,1228771,1202267,1215317,1216026,1201335,1229784,1186825,1242748,1172316,1255978,1157015,1268413,1157015,1118394,1166512,1107811,1175482,1097228,1184451,1086380,1193157,1075532,1201335,1064155,1209249,1052778,1216899,1041136,1224550,1029230,1231409,1017588,1238532,1005417,1245127,993246,1251458,981076,1257526,968640,1263330,955940,1268606,943240,1273882,930540,1278630,917311,1283115,904346,1287336,891382,1291293,877888,1294986,864659,1298416,851430,1301318,837671,1303956,823913,1306594,810419,1308704,796396,1310551,782373,1311870,768615,1312925,754592,1313717,740569,1314244,726282,1314244,711994,1314244,697707,1313717,683684,1312925,669396,1311606,655109,1310551,641086,1308704,627063,1306594,613305,1303692,599282,1301054,585523,1298152,572030,1294723,558271,1291029,544778,1286808,531284,1282587,518055,1278103,504826,1273354,491861,1267814,478896,1262274,466196,1256734,453761,1250139,441061,1243808,428626,1237213,416455,1230354,404284,1222703,392378,1215317,380471,1207402,369094,1199224,357453,1190782,346076,1182341,335228,1173107,324115,1163874,313267,1154113,302684,1154113,153988xm723900,0l737659,265,750888,795,764646,1855,777875,2651,791634,4241,804598,5831,817827,7687,831321,9807,844286,12193,857250,14579,870215,17494,882915,20675,895615,23591,908315,27302,920750,31013,933450,34989,945621,39230,958056,43736,970227,48242,981869,53278,994040,58050,1005946,63616,1017588,68917,1029229,74484,1040606,80580,1051984,86677,1063361,92773,1074209,99400,1085321,106027,1095904,112653,1107017,119810,1117600,126967,1117600,290513,723900,290513,723900,0xm687388,0l687388,290513,300038,290513,300038,131738,310065,124581,320883,117690,331438,110533,342256,103906,353075,97279,364157,90918,375239,84821,386321,78725,397931,72893,409277,67327,420887,62026,432761,56724,444371,51953,456509,47182,468646,42411,480784,38170,492922,33929,505323,30483,517725,26772,530390,23061,543056,20145,555721,16964,568386,14314,581579,11663,594509,9542,607438,7422,620367,5566,633824,3976,647017,2651,660474,1590,673667,530,687388,0xe">
                <v:path o:connectlocs="369748,466755;333710,483268;294985,493843;258669,396342;217187,495888;175915,486999;137321,471349;106205,452644;442586,290892;431664,325798;414356,358204;104103,384130;81333,354686;64673,322095;54492,286910;399971,120827;423546,155243;439077,193545;446380,234623;51622,234715;58926,193545;74549,155243;98031,120827;76759,127244;55657,164732;42664,205644;38241,248870;42757,292836;56210,334211;77865,372068;77865,430012;38794,382620;12255,326343;460,263587;4976,199164;24880,140111;58237,88832;408896,58193;450867,103341;480753,158019;496250,219820;495328,285137;478263,346013;447362,399487;404561,443526;428175,359890;447085,320756;457600,278475;459076,234067;451420,190492;434909,149877;410188,113333;276802,1482;317601,9546;355809,24098;390779,44396;112199,41152;147167,21688;185455,8063;226235,926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-607060</wp:posOffset>
                </wp:positionH>
                <wp:positionV relativeFrom="paragraph">
                  <wp:posOffset>665480</wp:posOffset>
                </wp:positionV>
                <wp:extent cx="497840" cy="592455"/>
                <wp:effectExtent l="0" t="0" r="0" b="0"/>
                <wp:wrapNone/>
                <wp:docPr id="9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7911" cy="592769"/>
                        </a:xfrm>
                        <a:custGeom>
                          <a:avLst/>
                          <a:gdLst>
                            <a:gd name="T0" fmla="*/ 8084572 w 10244"/>
                            <a:gd name="T1" fmla="*/ 274823455 h 12184"/>
                            <a:gd name="T2" fmla="*/ 228197830 w 10244"/>
                            <a:gd name="T3" fmla="*/ 15181055 h 12184"/>
                            <a:gd name="T4" fmla="*/ 133430968 w 10244"/>
                            <a:gd name="T5" fmla="*/ 37744767 h 12184"/>
                            <a:gd name="T6" fmla="*/ 136777111 w 10244"/>
                            <a:gd name="T7" fmla="*/ 32757745 h 12184"/>
                            <a:gd name="T8" fmla="*/ 107834016 w 10244"/>
                            <a:gd name="T9" fmla="*/ 80770030 h 12184"/>
                            <a:gd name="T10" fmla="*/ 161592395 w 10244"/>
                            <a:gd name="T11" fmla="*/ 17234590 h 12184"/>
                            <a:gd name="T12" fmla="*/ 145130205 w 10244"/>
                            <a:gd name="T13" fmla="*/ 49650079 h 12184"/>
                            <a:gd name="T14" fmla="*/ 159907061 w 10244"/>
                            <a:gd name="T15" fmla="*/ 30948745 h 12184"/>
                            <a:gd name="T16" fmla="*/ 174073299 w 10244"/>
                            <a:gd name="T17" fmla="*/ 8678351 h 12184"/>
                            <a:gd name="T18" fmla="*/ 96720874 w 10244"/>
                            <a:gd name="T19" fmla="*/ 111963310 h 12184"/>
                            <a:gd name="T20" fmla="*/ 144715002 w 10244"/>
                            <a:gd name="T21" fmla="*/ 51581346 h 12184"/>
                            <a:gd name="T22" fmla="*/ 141002551 w 10244"/>
                            <a:gd name="T23" fmla="*/ 65564584 h 12184"/>
                            <a:gd name="T24" fmla="*/ 109885659 w 10244"/>
                            <a:gd name="T25" fmla="*/ 96464391 h 12184"/>
                            <a:gd name="T26" fmla="*/ 152213323 w 10244"/>
                            <a:gd name="T27" fmla="*/ 54099248 h 12184"/>
                            <a:gd name="T28" fmla="*/ 140660610 w 10244"/>
                            <a:gd name="T29" fmla="*/ 78203189 h 12184"/>
                            <a:gd name="T30" fmla="*/ 188459322 w 10244"/>
                            <a:gd name="T31" fmla="*/ 15963287 h 12184"/>
                            <a:gd name="T32" fmla="*/ 134749837 w 10244"/>
                            <a:gd name="T33" fmla="*/ 84241370 h 12184"/>
                            <a:gd name="T34" fmla="*/ 193979262 w 10244"/>
                            <a:gd name="T35" fmla="*/ 9925106 h 12184"/>
                            <a:gd name="T36" fmla="*/ 168235787 w 10244"/>
                            <a:gd name="T37" fmla="*/ 49772347 h 12184"/>
                            <a:gd name="T38" fmla="*/ 141661907 w 10244"/>
                            <a:gd name="T39" fmla="*/ 77249751 h 12184"/>
                            <a:gd name="T40" fmla="*/ 87195435 w 10244"/>
                            <a:gd name="T41" fmla="*/ 167700508 h 12184"/>
                            <a:gd name="T42" fmla="*/ 197496297 w 10244"/>
                            <a:gd name="T43" fmla="*/ 24103941 h 12184"/>
                            <a:gd name="T44" fmla="*/ 190120131 w 10244"/>
                            <a:gd name="T45" fmla="*/ 34566900 h 12184"/>
                            <a:gd name="T46" fmla="*/ 183525476 w 10244"/>
                            <a:gd name="T47" fmla="*/ 36351353 h 12184"/>
                            <a:gd name="T48" fmla="*/ 149233490 w 10244"/>
                            <a:gd name="T49" fmla="*/ 78716495 h 12184"/>
                            <a:gd name="T50" fmla="*/ 196323952 w 10244"/>
                            <a:gd name="T51" fmla="*/ 36498011 h 12184"/>
                            <a:gd name="T52" fmla="*/ 143860229 w 10244"/>
                            <a:gd name="T53" fmla="*/ 100864778 h 12184"/>
                            <a:gd name="T54" fmla="*/ 182328762 w 10244"/>
                            <a:gd name="T55" fmla="*/ 53537004 h 12184"/>
                            <a:gd name="T56" fmla="*/ 125077718 w 10244"/>
                            <a:gd name="T57" fmla="*/ 130102400 h 12184"/>
                            <a:gd name="T58" fmla="*/ 156170085 w 10244"/>
                            <a:gd name="T59" fmla="*/ 94044209 h 12184"/>
                            <a:gd name="T60" fmla="*/ 217206843 w 10244"/>
                            <a:gd name="T61" fmla="*/ 19263578 h 12184"/>
                            <a:gd name="T62" fmla="*/ 186676202 w 10244"/>
                            <a:gd name="T63" fmla="*/ 50138993 h 12184"/>
                            <a:gd name="T64" fmla="*/ 139317217 w 10244"/>
                            <a:gd name="T65" fmla="*/ 119345967 h 12184"/>
                            <a:gd name="T66" fmla="*/ 180521274 w 10244"/>
                            <a:gd name="T67" fmla="*/ 67055719 h 12184"/>
                            <a:gd name="T68" fmla="*/ 201550845 w 10244"/>
                            <a:gd name="T69" fmla="*/ 41827289 h 12184"/>
                            <a:gd name="T70" fmla="*/ 139878943 w 10244"/>
                            <a:gd name="T71" fmla="*/ 128342183 h 12184"/>
                            <a:gd name="T72" fmla="*/ 159662751 w 10244"/>
                            <a:gd name="T73" fmla="*/ 105362886 h 12184"/>
                            <a:gd name="T74" fmla="*/ 192440452 w 10244"/>
                            <a:gd name="T75" fmla="*/ 62166573 h 12184"/>
                            <a:gd name="T76" fmla="*/ 199670094 w 10244"/>
                            <a:gd name="T77" fmla="*/ 61090867 h 12184"/>
                            <a:gd name="T78" fmla="*/ 159027764 w 10244"/>
                            <a:gd name="T79" fmla="*/ 113234457 h 12184"/>
                            <a:gd name="T80" fmla="*/ 195053820 w 10244"/>
                            <a:gd name="T81" fmla="*/ 70673718 h 12184"/>
                            <a:gd name="T82" fmla="*/ 230786830 w 10244"/>
                            <a:gd name="T83" fmla="*/ 28015258 h 12184"/>
                            <a:gd name="T84" fmla="*/ 177419441 w 10244"/>
                            <a:gd name="T85" fmla="*/ 103651607 h 12184"/>
                            <a:gd name="T86" fmla="*/ 193515166 w 10244"/>
                            <a:gd name="T87" fmla="*/ 87101528 h 12184"/>
                            <a:gd name="T88" fmla="*/ 209635260 w 10244"/>
                            <a:gd name="T89" fmla="*/ 65417925 h 12184"/>
                            <a:gd name="T90" fmla="*/ 156121192 w 10244"/>
                            <a:gd name="T91" fmla="*/ 140760800 h 12184"/>
                            <a:gd name="T92" fmla="*/ 178323108 w 10244"/>
                            <a:gd name="T93" fmla="*/ 116681406 h 12184"/>
                            <a:gd name="T94" fmla="*/ 202259094 w 10244"/>
                            <a:gd name="T95" fmla="*/ 78374239 h 12184"/>
                            <a:gd name="T96" fmla="*/ 232179116 w 10244"/>
                            <a:gd name="T97" fmla="*/ 39578314 h 12184"/>
                            <a:gd name="T98" fmla="*/ 161714394 w 10244"/>
                            <a:gd name="T99" fmla="*/ 144941200 h 12184"/>
                            <a:gd name="T100" fmla="*/ 168480097 w 10244"/>
                            <a:gd name="T101" fmla="*/ 137729592 h 12184"/>
                            <a:gd name="T102" fmla="*/ 204848094 w 10244"/>
                            <a:gd name="T103" fmla="*/ 85414796 h 12184"/>
                            <a:gd name="T104" fmla="*/ 163570776 w 10244"/>
                            <a:gd name="T105" fmla="*/ 148485869 h 12184"/>
                            <a:gd name="T106" fmla="*/ 170971310 w 10244"/>
                            <a:gd name="T107" fmla="*/ 140345215 h 12184"/>
                            <a:gd name="T108" fmla="*/ 216376438 w 10244"/>
                            <a:gd name="T109" fmla="*/ 89986234 h 12184"/>
                            <a:gd name="T110" fmla="*/ 240312425 w 10244"/>
                            <a:gd name="T111" fmla="*/ 56837295 h 12184"/>
                            <a:gd name="T112" fmla="*/ 163179942 w 10244"/>
                            <a:gd name="T113" fmla="*/ 161980036 h 12184"/>
                            <a:gd name="T114" fmla="*/ 204677046 w 10244"/>
                            <a:gd name="T115" fmla="*/ 108980885 h 12184"/>
                            <a:gd name="T116" fmla="*/ 230713568 w 10244"/>
                            <a:gd name="T117" fmla="*/ 75147434 h 12184"/>
                            <a:gd name="T118" fmla="*/ 177419441 w 10244"/>
                            <a:gd name="T119" fmla="*/ 156015185 h 12184"/>
                            <a:gd name="T120" fmla="*/ 199450309 w 10244"/>
                            <a:gd name="T121" fmla="*/ 129100024 h 12184"/>
                            <a:gd name="T122" fmla="*/ 235427472 w 10244"/>
                            <a:gd name="T123" fmla="*/ 86710490 h 12184"/>
                            <a:gd name="T124" fmla="*/ 219527164 w 10244"/>
                            <a:gd name="T125" fmla="*/ 105925130 h 12184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244" h="12184">
                              <a:moveTo>
                                <a:pt x="9462" y="4793"/>
                              </a:moveTo>
                              <a:lnTo>
                                <a:pt x="9462" y="4793"/>
                              </a:lnTo>
                              <a:lnTo>
                                <a:pt x="9397" y="4875"/>
                              </a:lnTo>
                              <a:lnTo>
                                <a:pt x="9332" y="4957"/>
                              </a:lnTo>
                              <a:lnTo>
                                <a:pt x="9266" y="5038"/>
                              </a:lnTo>
                              <a:lnTo>
                                <a:pt x="9199" y="5117"/>
                              </a:lnTo>
                              <a:lnTo>
                                <a:pt x="9131" y="5195"/>
                              </a:lnTo>
                              <a:lnTo>
                                <a:pt x="9062" y="5272"/>
                              </a:lnTo>
                              <a:lnTo>
                                <a:pt x="8993" y="5347"/>
                              </a:lnTo>
                              <a:lnTo>
                                <a:pt x="8922" y="5422"/>
                              </a:lnTo>
                              <a:lnTo>
                                <a:pt x="8851" y="5495"/>
                              </a:lnTo>
                              <a:lnTo>
                                <a:pt x="8779" y="5567"/>
                              </a:lnTo>
                              <a:lnTo>
                                <a:pt x="8706" y="5638"/>
                              </a:lnTo>
                              <a:lnTo>
                                <a:pt x="8632" y="5708"/>
                              </a:lnTo>
                              <a:lnTo>
                                <a:pt x="8558" y="5776"/>
                              </a:lnTo>
                              <a:lnTo>
                                <a:pt x="8482" y="5843"/>
                              </a:lnTo>
                              <a:lnTo>
                                <a:pt x="8404" y="5909"/>
                              </a:lnTo>
                              <a:lnTo>
                                <a:pt x="8326" y="5973"/>
                              </a:lnTo>
                              <a:lnTo>
                                <a:pt x="8247" y="6036"/>
                              </a:lnTo>
                              <a:lnTo>
                                <a:pt x="8167" y="6097"/>
                              </a:lnTo>
                              <a:lnTo>
                                <a:pt x="8085" y="6157"/>
                              </a:lnTo>
                              <a:lnTo>
                                <a:pt x="8003" y="6216"/>
                              </a:lnTo>
                              <a:lnTo>
                                <a:pt x="7919" y="6273"/>
                              </a:lnTo>
                              <a:lnTo>
                                <a:pt x="7834" y="6328"/>
                              </a:lnTo>
                              <a:lnTo>
                                <a:pt x="7748" y="6382"/>
                              </a:lnTo>
                              <a:lnTo>
                                <a:pt x="7660" y="6434"/>
                              </a:lnTo>
                              <a:lnTo>
                                <a:pt x="7571" y="6485"/>
                              </a:lnTo>
                              <a:lnTo>
                                <a:pt x="7481" y="6533"/>
                              </a:lnTo>
                              <a:lnTo>
                                <a:pt x="7390" y="6581"/>
                              </a:lnTo>
                              <a:lnTo>
                                <a:pt x="7297" y="6627"/>
                              </a:lnTo>
                              <a:lnTo>
                                <a:pt x="7203" y="6670"/>
                              </a:lnTo>
                              <a:lnTo>
                                <a:pt x="7107" y="6713"/>
                              </a:lnTo>
                              <a:lnTo>
                                <a:pt x="7010" y="6754"/>
                              </a:lnTo>
                              <a:lnTo>
                                <a:pt x="6911" y="6792"/>
                              </a:lnTo>
                              <a:lnTo>
                                <a:pt x="6742" y="6856"/>
                              </a:lnTo>
                              <a:lnTo>
                                <a:pt x="6573" y="6919"/>
                              </a:lnTo>
                              <a:lnTo>
                                <a:pt x="6239" y="7043"/>
                              </a:lnTo>
                              <a:lnTo>
                                <a:pt x="6074" y="7104"/>
                              </a:lnTo>
                              <a:lnTo>
                                <a:pt x="5910" y="7167"/>
                              </a:lnTo>
                              <a:lnTo>
                                <a:pt x="5746" y="7230"/>
                              </a:lnTo>
                              <a:lnTo>
                                <a:pt x="5584" y="7295"/>
                              </a:lnTo>
                              <a:lnTo>
                                <a:pt x="5504" y="7328"/>
                              </a:lnTo>
                              <a:lnTo>
                                <a:pt x="5423" y="7361"/>
                              </a:lnTo>
                              <a:lnTo>
                                <a:pt x="5342" y="7396"/>
                              </a:lnTo>
                              <a:lnTo>
                                <a:pt x="5262" y="7430"/>
                              </a:lnTo>
                              <a:lnTo>
                                <a:pt x="5182" y="7466"/>
                              </a:lnTo>
                              <a:lnTo>
                                <a:pt x="5102" y="7503"/>
                              </a:lnTo>
                              <a:lnTo>
                                <a:pt x="5023" y="7540"/>
                              </a:lnTo>
                              <a:lnTo>
                                <a:pt x="4943" y="7579"/>
                              </a:lnTo>
                              <a:lnTo>
                                <a:pt x="4864" y="7618"/>
                              </a:lnTo>
                              <a:lnTo>
                                <a:pt x="4784" y="7659"/>
                              </a:lnTo>
                              <a:lnTo>
                                <a:pt x="4705" y="7699"/>
                              </a:lnTo>
                              <a:lnTo>
                                <a:pt x="4627" y="7742"/>
                              </a:lnTo>
                              <a:lnTo>
                                <a:pt x="4548" y="7787"/>
                              </a:lnTo>
                              <a:lnTo>
                                <a:pt x="4470" y="7831"/>
                              </a:lnTo>
                              <a:lnTo>
                                <a:pt x="4391" y="7878"/>
                              </a:lnTo>
                              <a:lnTo>
                                <a:pt x="4313" y="7926"/>
                              </a:lnTo>
                              <a:lnTo>
                                <a:pt x="4231" y="7977"/>
                              </a:lnTo>
                              <a:lnTo>
                                <a:pt x="4150" y="8031"/>
                              </a:lnTo>
                              <a:lnTo>
                                <a:pt x="4070" y="8085"/>
                              </a:lnTo>
                              <a:lnTo>
                                <a:pt x="3991" y="8142"/>
                              </a:lnTo>
                              <a:lnTo>
                                <a:pt x="3913" y="8199"/>
                              </a:lnTo>
                              <a:lnTo>
                                <a:pt x="3836" y="8257"/>
                              </a:lnTo>
                              <a:lnTo>
                                <a:pt x="3760" y="8316"/>
                              </a:lnTo>
                              <a:lnTo>
                                <a:pt x="3684" y="8377"/>
                              </a:lnTo>
                              <a:lnTo>
                                <a:pt x="3610" y="8438"/>
                              </a:lnTo>
                              <a:lnTo>
                                <a:pt x="3535" y="8501"/>
                              </a:lnTo>
                              <a:lnTo>
                                <a:pt x="3462" y="8564"/>
                              </a:lnTo>
                              <a:lnTo>
                                <a:pt x="3389" y="8628"/>
                              </a:lnTo>
                              <a:lnTo>
                                <a:pt x="3317" y="8694"/>
                              </a:lnTo>
                              <a:lnTo>
                                <a:pt x="3246" y="8759"/>
                              </a:lnTo>
                              <a:lnTo>
                                <a:pt x="3176" y="8826"/>
                              </a:lnTo>
                              <a:lnTo>
                                <a:pt x="3106" y="8893"/>
                              </a:lnTo>
                              <a:lnTo>
                                <a:pt x="3079" y="8923"/>
                              </a:lnTo>
                              <a:lnTo>
                                <a:pt x="3052" y="8956"/>
                              </a:lnTo>
                              <a:lnTo>
                                <a:pt x="3026" y="8989"/>
                              </a:lnTo>
                              <a:lnTo>
                                <a:pt x="3001" y="9025"/>
                              </a:lnTo>
                              <a:lnTo>
                                <a:pt x="2976" y="9061"/>
                              </a:lnTo>
                              <a:lnTo>
                                <a:pt x="2953" y="9099"/>
                              </a:lnTo>
                              <a:lnTo>
                                <a:pt x="2906" y="9176"/>
                              </a:lnTo>
                              <a:lnTo>
                                <a:pt x="2861" y="9254"/>
                              </a:lnTo>
                              <a:lnTo>
                                <a:pt x="2814" y="9332"/>
                              </a:lnTo>
                              <a:lnTo>
                                <a:pt x="2791" y="9370"/>
                              </a:lnTo>
                              <a:lnTo>
                                <a:pt x="2765" y="9407"/>
                              </a:lnTo>
                              <a:lnTo>
                                <a:pt x="2740" y="9444"/>
                              </a:lnTo>
                              <a:lnTo>
                                <a:pt x="2714" y="9479"/>
                              </a:lnTo>
                              <a:lnTo>
                                <a:pt x="2693" y="9490"/>
                              </a:lnTo>
                              <a:lnTo>
                                <a:pt x="2672" y="9504"/>
                              </a:lnTo>
                              <a:lnTo>
                                <a:pt x="2650" y="9519"/>
                              </a:lnTo>
                              <a:lnTo>
                                <a:pt x="2627" y="9537"/>
                              </a:lnTo>
                              <a:lnTo>
                                <a:pt x="2605" y="9556"/>
                              </a:lnTo>
                              <a:lnTo>
                                <a:pt x="2582" y="9579"/>
                              </a:lnTo>
                              <a:lnTo>
                                <a:pt x="2558" y="9602"/>
                              </a:lnTo>
                              <a:lnTo>
                                <a:pt x="2535" y="9627"/>
                              </a:lnTo>
                              <a:lnTo>
                                <a:pt x="2512" y="9654"/>
                              </a:lnTo>
                              <a:lnTo>
                                <a:pt x="2488" y="9682"/>
                              </a:lnTo>
                              <a:lnTo>
                                <a:pt x="2465" y="9712"/>
                              </a:lnTo>
                              <a:lnTo>
                                <a:pt x="2441" y="9741"/>
                              </a:lnTo>
                              <a:lnTo>
                                <a:pt x="2394" y="9804"/>
                              </a:lnTo>
                              <a:lnTo>
                                <a:pt x="2346" y="9870"/>
                              </a:lnTo>
                              <a:lnTo>
                                <a:pt x="2301" y="9936"/>
                              </a:lnTo>
                              <a:lnTo>
                                <a:pt x="2256" y="10002"/>
                              </a:lnTo>
                              <a:lnTo>
                                <a:pt x="2172" y="10129"/>
                              </a:lnTo>
                              <a:lnTo>
                                <a:pt x="2132" y="10187"/>
                              </a:lnTo>
                              <a:lnTo>
                                <a:pt x="2097" y="10240"/>
                              </a:lnTo>
                              <a:lnTo>
                                <a:pt x="2063" y="10287"/>
                              </a:lnTo>
                              <a:lnTo>
                                <a:pt x="2034" y="10327"/>
                              </a:lnTo>
                              <a:lnTo>
                                <a:pt x="1424" y="11113"/>
                              </a:lnTo>
                              <a:lnTo>
                                <a:pt x="1380" y="11168"/>
                              </a:lnTo>
                              <a:lnTo>
                                <a:pt x="1337" y="11223"/>
                              </a:lnTo>
                              <a:lnTo>
                                <a:pt x="1249" y="11331"/>
                              </a:lnTo>
                              <a:lnTo>
                                <a:pt x="1160" y="11441"/>
                              </a:lnTo>
                              <a:lnTo>
                                <a:pt x="1116" y="11497"/>
                              </a:lnTo>
                              <a:lnTo>
                                <a:pt x="1072" y="11552"/>
                              </a:lnTo>
                              <a:lnTo>
                                <a:pt x="1058" y="11572"/>
                              </a:lnTo>
                              <a:lnTo>
                                <a:pt x="1044" y="11593"/>
                              </a:lnTo>
                              <a:lnTo>
                                <a:pt x="1029" y="11616"/>
                              </a:lnTo>
                              <a:lnTo>
                                <a:pt x="1015" y="11641"/>
                              </a:lnTo>
                              <a:lnTo>
                                <a:pt x="986" y="11694"/>
                              </a:lnTo>
                              <a:lnTo>
                                <a:pt x="956" y="11751"/>
                              </a:lnTo>
                              <a:lnTo>
                                <a:pt x="925" y="11811"/>
                              </a:lnTo>
                              <a:lnTo>
                                <a:pt x="893" y="11871"/>
                              </a:lnTo>
                              <a:lnTo>
                                <a:pt x="860" y="11931"/>
                              </a:lnTo>
                              <a:lnTo>
                                <a:pt x="843" y="11959"/>
                              </a:lnTo>
                              <a:lnTo>
                                <a:pt x="826" y="11987"/>
                              </a:lnTo>
                              <a:lnTo>
                                <a:pt x="807" y="12014"/>
                              </a:lnTo>
                              <a:lnTo>
                                <a:pt x="789" y="12040"/>
                              </a:lnTo>
                              <a:lnTo>
                                <a:pt x="770" y="12064"/>
                              </a:lnTo>
                              <a:lnTo>
                                <a:pt x="750" y="12086"/>
                              </a:lnTo>
                              <a:lnTo>
                                <a:pt x="730" y="12108"/>
                              </a:lnTo>
                              <a:lnTo>
                                <a:pt x="709" y="12126"/>
                              </a:lnTo>
                              <a:lnTo>
                                <a:pt x="688" y="12142"/>
                              </a:lnTo>
                              <a:lnTo>
                                <a:pt x="676" y="12150"/>
                              </a:lnTo>
                              <a:lnTo>
                                <a:pt x="665" y="12156"/>
                              </a:lnTo>
                              <a:lnTo>
                                <a:pt x="654" y="12162"/>
                              </a:lnTo>
                              <a:lnTo>
                                <a:pt x="642" y="12167"/>
                              </a:lnTo>
                              <a:lnTo>
                                <a:pt x="631" y="12172"/>
                              </a:lnTo>
                              <a:lnTo>
                                <a:pt x="619" y="12176"/>
                              </a:lnTo>
                              <a:lnTo>
                                <a:pt x="606" y="12179"/>
                              </a:lnTo>
                              <a:lnTo>
                                <a:pt x="594" y="12182"/>
                              </a:lnTo>
                              <a:lnTo>
                                <a:pt x="582" y="12183"/>
                              </a:lnTo>
                              <a:lnTo>
                                <a:pt x="569" y="12184"/>
                              </a:lnTo>
                              <a:lnTo>
                                <a:pt x="557" y="12183"/>
                              </a:lnTo>
                              <a:lnTo>
                                <a:pt x="543" y="12182"/>
                              </a:lnTo>
                              <a:lnTo>
                                <a:pt x="530" y="12180"/>
                              </a:lnTo>
                              <a:lnTo>
                                <a:pt x="517" y="12177"/>
                              </a:lnTo>
                              <a:lnTo>
                                <a:pt x="503" y="12172"/>
                              </a:lnTo>
                              <a:lnTo>
                                <a:pt x="489" y="12167"/>
                              </a:lnTo>
                              <a:lnTo>
                                <a:pt x="474" y="12161"/>
                              </a:lnTo>
                              <a:lnTo>
                                <a:pt x="460" y="12154"/>
                              </a:lnTo>
                              <a:lnTo>
                                <a:pt x="415" y="12130"/>
                              </a:lnTo>
                              <a:lnTo>
                                <a:pt x="367" y="12100"/>
                              </a:lnTo>
                              <a:lnTo>
                                <a:pt x="316" y="12068"/>
                              </a:lnTo>
                              <a:lnTo>
                                <a:pt x="291" y="12051"/>
                              </a:lnTo>
                              <a:lnTo>
                                <a:pt x="265" y="12032"/>
                              </a:lnTo>
                              <a:lnTo>
                                <a:pt x="241" y="12013"/>
                              </a:lnTo>
                              <a:lnTo>
                                <a:pt x="216" y="11994"/>
                              </a:lnTo>
                              <a:lnTo>
                                <a:pt x="192" y="11974"/>
                              </a:lnTo>
                              <a:lnTo>
                                <a:pt x="169" y="11952"/>
                              </a:lnTo>
                              <a:lnTo>
                                <a:pt x="146" y="11930"/>
                              </a:lnTo>
                              <a:lnTo>
                                <a:pt x="124" y="11908"/>
                              </a:lnTo>
                              <a:lnTo>
                                <a:pt x="104" y="11885"/>
                              </a:lnTo>
                              <a:lnTo>
                                <a:pt x="85" y="11862"/>
                              </a:lnTo>
                              <a:lnTo>
                                <a:pt x="68" y="11839"/>
                              </a:lnTo>
                              <a:lnTo>
                                <a:pt x="51" y="11814"/>
                              </a:lnTo>
                              <a:lnTo>
                                <a:pt x="37" y="11790"/>
                              </a:lnTo>
                              <a:lnTo>
                                <a:pt x="26" y="11765"/>
                              </a:lnTo>
                              <a:lnTo>
                                <a:pt x="16" y="11739"/>
                              </a:lnTo>
                              <a:lnTo>
                                <a:pt x="8" y="11714"/>
                              </a:lnTo>
                              <a:lnTo>
                                <a:pt x="5" y="11702"/>
                              </a:lnTo>
                              <a:lnTo>
                                <a:pt x="3" y="11688"/>
                              </a:lnTo>
                              <a:lnTo>
                                <a:pt x="2" y="11675"/>
                              </a:lnTo>
                              <a:lnTo>
                                <a:pt x="1" y="11663"/>
                              </a:lnTo>
                              <a:lnTo>
                                <a:pt x="0" y="11650"/>
                              </a:lnTo>
                              <a:lnTo>
                                <a:pt x="1" y="11637"/>
                              </a:lnTo>
                              <a:lnTo>
                                <a:pt x="2" y="11624"/>
                              </a:lnTo>
                              <a:lnTo>
                                <a:pt x="4" y="11610"/>
                              </a:lnTo>
                              <a:lnTo>
                                <a:pt x="7" y="11597"/>
                              </a:lnTo>
                              <a:lnTo>
                                <a:pt x="10" y="11585"/>
                              </a:lnTo>
                              <a:lnTo>
                                <a:pt x="15" y="11572"/>
                              </a:lnTo>
                              <a:lnTo>
                                <a:pt x="20" y="11559"/>
                              </a:lnTo>
                              <a:lnTo>
                                <a:pt x="26" y="11545"/>
                              </a:lnTo>
                              <a:lnTo>
                                <a:pt x="32" y="11532"/>
                              </a:lnTo>
                              <a:lnTo>
                                <a:pt x="40" y="11519"/>
                              </a:lnTo>
                              <a:lnTo>
                                <a:pt x="49" y="11506"/>
                              </a:lnTo>
                              <a:lnTo>
                                <a:pt x="58" y="11493"/>
                              </a:lnTo>
                              <a:lnTo>
                                <a:pt x="70" y="11479"/>
                              </a:lnTo>
                              <a:lnTo>
                                <a:pt x="81" y="11466"/>
                              </a:lnTo>
                              <a:lnTo>
                                <a:pt x="94" y="11454"/>
                              </a:lnTo>
                              <a:lnTo>
                                <a:pt x="122" y="11426"/>
                              </a:lnTo>
                              <a:lnTo>
                                <a:pt x="152" y="11397"/>
                              </a:lnTo>
                              <a:lnTo>
                                <a:pt x="181" y="11371"/>
                              </a:lnTo>
                              <a:lnTo>
                                <a:pt x="212" y="11344"/>
                              </a:lnTo>
                              <a:lnTo>
                                <a:pt x="272" y="11293"/>
                              </a:lnTo>
                              <a:lnTo>
                                <a:pt x="331" y="11242"/>
                              </a:lnTo>
                              <a:lnTo>
                                <a:pt x="390" y="11190"/>
                              </a:lnTo>
                              <a:lnTo>
                                <a:pt x="420" y="11163"/>
                              </a:lnTo>
                              <a:lnTo>
                                <a:pt x="448" y="11135"/>
                              </a:lnTo>
                              <a:lnTo>
                                <a:pt x="475" y="11107"/>
                              </a:lnTo>
                              <a:lnTo>
                                <a:pt x="503" y="11078"/>
                              </a:lnTo>
                              <a:lnTo>
                                <a:pt x="529" y="11047"/>
                              </a:lnTo>
                              <a:lnTo>
                                <a:pt x="556" y="11015"/>
                              </a:lnTo>
                              <a:lnTo>
                                <a:pt x="669" y="10866"/>
                              </a:lnTo>
                              <a:lnTo>
                                <a:pt x="783" y="10718"/>
                              </a:lnTo>
                              <a:lnTo>
                                <a:pt x="1010" y="10420"/>
                              </a:lnTo>
                              <a:lnTo>
                                <a:pt x="1125" y="10272"/>
                              </a:lnTo>
                              <a:lnTo>
                                <a:pt x="1240" y="10125"/>
                              </a:lnTo>
                              <a:lnTo>
                                <a:pt x="1299" y="10052"/>
                              </a:lnTo>
                              <a:lnTo>
                                <a:pt x="1358" y="9980"/>
                              </a:lnTo>
                              <a:lnTo>
                                <a:pt x="1417" y="9908"/>
                              </a:lnTo>
                              <a:lnTo>
                                <a:pt x="1477" y="9835"/>
                              </a:lnTo>
                              <a:lnTo>
                                <a:pt x="1583" y="9709"/>
                              </a:lnTo>
                              <a:lnTo>
                                <a:pt x="1689" y="9581"/>
                              </a:lnTo>
                              <a:lnTo>
                                <a:pt x="1793" y="9452"/>
                              </a:lnTo>
                              <a:lnTo>
                                <a:pt x="1898" y="9322"/>
                              </a:lnTo>
                              <a:lnTo>
                                <a:pt x="2001" y="9191"/>
                              </a:lnTo>
                              <a:lnTo>
                                <a:pt x="2104" y="9061"/>
                              </a:lnTo>
                              <a:lnTo>
                                <a:pt x="2307" y="8801"/>
                              </a:lnTo>
                              <a:lnTo>
                                <a:pt x="2319" y="8786"/>
                              </a:lnTo>
                              <a:lnTo>
                                <a:pt x="2332" y="8772"/>
                              </a:lnTo>
                              <a:lnTo>
                                <a:pt x="2347" y="8757"/>
                              </a:lnTo>
                              <a:lnTo>
                                <a:pt x="2363" y="8743"/>
                              </a:lnTo>
                              <a:lnTo>
                                <a:pt x="2395" y="8715"/>
                              </a:lnTo>
                              <a:lnTo>
                                <a:pt x="2429" y="8688"/>
                              </a:lnTo>
                              <a:lnTo>
                                <a:pt x="2461" y="8660"/>
                              </a:lnTo>
                              <a:lnTo>
                                <a:pt x="2477" y="8647"/>
                              </a:lnTo>
                              <a:lnTo>
                                <a:pt x="2491" y="8633"/>
                              </a:lnTo>
                              <a:lnTo>
                                <a:pt x="2506" y="8619"/>
                              </a:lnTo>
                              <a:lnTo>
                                <a:pt x="2519" y="8605"/>
                              </a:lnTo>
                              <a:lnTo>
                                <a:pt x="2530" y="8590"/>
                              </a:lnTo>
                              <a:lnTo>
                                <a:pt x="2540" y="8575"/>
                              </a:lnTo>
                              <a:lnTo>
                                <a:pt x="2585" y="8501"/>
                              </a:lnTo>
                              <a:lnTo>
                                <a:pt x="2628" y="8427"/>
                              </a:lnTo>
                              <a:lnTo>
                                <a:pt x="2671" y="8353"/>
                              </a:lnTo>
                              <a:lnTo>
                                <a:pt x="2713" y="8278"/>
                              </a:lnTo>
                              <a:lnTo>
                                <a:pt x="2753" y="8203"/>
                              </a:lnTo>
                              <a:lnTo>
                                <a:pt x="2793" y="8128"/>
                              </a:lnTo>
                              <a:lnTo>
                                <a:pt x="2832" y="8052"/>
                              </a:lnTo>
                              <a:lnTo>
                                <a:pt x="2871" y="7975"/>
                              </a:lnTo>
                              <a:lnTo>
                                <a:pt x="2908" y="7899"/>
                              </a:lnTo>
                              <a:lnTo>
                                <a:pt x="2946" y="7822"/>
                              </a:lnTo>
                              <a:lnTo>
                                <a:pt x="2983" y="7745"/>
                              </a:lnTo>
                              <a:lnTo>
                                <a:pt x="3018" y="7668"/>
                              </a:lnTo>
                              <a:lnTo>
                                <a:pt x="3089" y="7511"/>
                              </a:lnTo>
                              <a:lnTo>
                                <a:pt x="3159" y="7352"/>
                              </a:lnTo>
                              <a:lnTo>
                                <a:pt x="3191" y="7277"/>
                              </a:lnTo>
                              <a:lnTo>
                                <a:pt x="3221" y="7201"/>
                              </a:lnTo>
                              <a:lnTo>
                                <a:pt x="3250" y="7125"/>
                              </a:lnTo>
                              <a:lnTo>
                                <a:pt x="3278" y="7048"/>
                              </a:lnTo>
                              <a:lnTo>
                                <a:pt x="3304" y="6972"/>
                              </a:lnTo>
                              <a:lnTo>
                                <a:pt x="3330" y="6895"/>
                              </a:lnTo>
                              <a:lnTo>
                                <a:pt x="3353" y="6817"/>
                              </a:lnTo>
                              <a:lnTo>
                                <a:pt x="3376" y="6739"/>
                              </a:lnTo>
                              <a:lnTo>
                                <a:pt x="3397" y="6662"/>
                              </a:lnTo>
                              <a:lnTo>
                                <a:pt x="3418" y="6584"/>
                              </a:lnTo>
                              <a:lnTo>
                                <a:pt x="3437" y="6506"/>
                              </a:lnTo>
                              <a:lnTo>
                                <a:pt x="3455" y="6428"/>
                              </a:lnTo>
                              <a:lnTo>
                                <a:pt x="3474" y="6349"/>
                              </a:lnTo>
                              <a:lnTo>
                                <a:pt x="3490" y="6271"/>
                              </a:lnTo>
                              <a:lnTo>
                                <a:pt x="3506" y="6191"/>
                              </a:lnTo>
                              <a:lnTo>
                                <a:pt x="3521" y="6113"/>
                              </a:lnTo>
                              <a:lnTo>
                                <a:pt x="3535" y="6034"/>
                              </a:lnTo>
                              <a:lnTo>
                                <a:pt x="3550" y="5955"/>
                              </a:lnTo>
                              <a:lnTo>
                                <a:pt x="3575" y="5797"/>
                              </a:lnTo>
                              <a:lnTo>
                                <a:pt x="3598" y="5637"/>
                              </a:lnTo>
                              <a:lnTo>
                                <a:pt x="3621" y="5478"/>
                              </a:lnTo>
                              <a:lnTo>
                                <a:pt x="3642" y="5319"/>
                              </a:lnTo>
                              <a:lnTo>
                                <a:pt x="3661" y="5159"/>
                              </a:lnTo>
                              <a:lnTo>
                                <a:pt x="3701" y="4840"/>
                              </a:lnTo>
                              <a:lnTo>
                                <a:pt x="3721" y="4680"/>
                              </a:lnTo>
                              <a:lnTo>
                                <a:pt x="3742" y="4521"/>
                              </a:lnTo>
                              <a:lnTo>
                                <a:pt x="3765" y="4362"/>
                              </a:lnTo>
                              <a:lnTo>
                                <a:pt x="3789" y="4204"/>
                              </a:lnTo>
                              <a:lnTo>
                                <a:pt x="3815" y="4045"/>
                              </a:lnTo>
                              <a:lnTo>
                                <a:pt x="3830" y="3966"/>
                              </a:lnTo>
                              <a:lnTo>
                                <a:pt x="3844" y="3888"/>
                              </a:lnTo>
                              <a:lnTo>
                                <a:pt x="3859" y="3809"/>
                              </a:lnTo>
                              <a:lnTo>
                                <a:pt x="3875" y="3731"/>
                              </a:lnTo>
                              <a:lnTo>
                                <a:pt x="3893" y="3653"/>
                              </a:lnTo>
                              <a:lnTo>
                                <a:pt x="3910" y="3574"/>
                              </a:lnTo>
                              <a:lnTo>
                                <a:pt x="3929" y="3496"/>
                              </a:lnTo>
                              <a:lnTo>
                                <a:pt x="3949" y="3418"/>
                              </a:lnTo>
                              <a:lnTo>
                                <a:pt x="3970" y="3341"/>
                              </a:lnTo>
                              <a:lnTo>
                                <a:pt x="3992" y="3264"/>
                              </a:lnTo>
                              <a:lnTo>
                                <a:pt x="4014" y="3187"/>
                              </a:lnTo>
                              <a:lnTo>
                                <a:pt x="4039" y="3110"/>
                              </a:lnTo>
                              <a:lnTo>
                                <a:pt x="4065" y="3034"/>
                              </a:lnTo>
                              <a:lnTo>
                                <a:pt x="4091" y="2956"/>
                              </a:lnTo>
                              <a:lnTo>
                                <a:pt x="4120" y="2880"/>
                              </a:lnTo>
                              <a:lnTo>
                                <a:pt x="4149" y="2805"/>
                              </a:lnTo>
                              <a:lnTo>
                                <a:pt x="4180" y="2729"/>
                              </a:lnTo>
                              <a:lnTo>
                                <a:pt x="4212" y="2654"/>
                              </a:lnTo>
                              <a:lnTo>
                                <a:pt x="4247" y="2579"/>
                              </a:lnTo>
                              <a:lnTo>
                                <a:pt x="4282" y="2505"/>
                              </a:lnTo>
                              <a:lnTo>
                                <a:pt x="4320" y="2431"/>
                              </a:lnTo>
                              <a:lnTo>
                                <a:pt x="4358" y="2357"/>
                              </a:lnTo>
                              <a:lnTo>
                                <a:pt x="4397" y="2288"/>
                              </a:lnTo>
                              <a:lnTo>
                                <a:pt x="4436" y="2219"/>
                              </a:lnTo>
                              <a:lnTo>
                                <a:pt x="4476" y="2150"/>
                              </a:lnTo>
                              <a:lnTo>
                                <a:pt x="4519" y="2082"/>
                              </a:lnTo>
                              <a:lnTo>
                                <a:pt x="4561" y="2014"/>
                              </a:lnTo>
                              <a:lnTo>
                                <a:pt x="4605" y="1946"/>
                              </a:lnTo>
                              <a:lnTo>
                                <a:pt x="4650" y="1879"/>
                              </a:lnTo>
                              <a:lnTo>
                                <a:pt x="4696" y="1812"/>
                              </a:lnTo>
                              <a:lnTo>
                                <a:pt x="4744" y="1746"/>
                              </a:lnTo>
                              <a:lnTo>
                                <a:pt x="4793" y="1680"/>
                              </a:lnTo>
                              <a:lnTo>
                                <a:pt x="4842" y="1615"/>
                              </a:lnTo>
                              <a:lnTo>
                                <a:pt x="4893" y="1551"/>
                              </a:lnTo>
                              <a:lnTo>
                                <a:pt x="4945" y="1487"/>
                              </a:lnTo>
                              <a:lnTo>
                                <a:pt x="4997" y="1424"/>
                              </a:lnTo>
                              <a:lnTo>
                                <a:pt x="5050" y="1362"/>
                              </a:lnTo>
                              <a:lnTo>
                                <a:pt x="5105" y="1301"/>
                              </a:lnTo>
                              <a:lnTo>
                                <a:pt x="5161" y="1240"/>
                              </a:lnTo>
                              <a:lnTo>
                                <a:pt x="5218" y="1181"/>
                              </a:lnTo>
                              <a:lnTo>
                                <a:pt x="5275" y="1123"/>
                              </a:lnTo>
                              <a:lnTo>
                                <a:pt x="5334" y="1065"/>
                              </a:lnTo>
                              <a:lnTo>
                                <a:pt x="5393" y="1008"/>
                              </a:lnTo>
                              <a:lnTo>
                                <a:pt x="5454" y="952"/>
                              </a:lnTo>
                              <a:lnTo>
                                <a:pt x="5515" y="898"/>
                              </a:lnTo>
                              <a:lnTo>
                                <a:pt x="5577" y="845"/>
                              </a:lnTo>
                              <a:lnTo>
                                <a:pt x="5640" y="793"/>
                              </a:lnTo>
                              <a:lnTo>
                                <a:pt x="5704" y="742"/>
                              </a:lnTo>
                              <a:lnTo>
                                <a:pt x="5769" y="692"/>
                              </a:lnTo>
                              <a:lnTo>
                                <a:pt x="5834" y="645"/>
                              </a:lnTo>
                              <a:lnTo>
                                <a:pt x="5899" y="598"/>
                              </a:lnTo>
                              <a:lnTo>
                                <a:pt x="5966" y="552"/>
                              </a:lnTo>
                              <a:lnTo>
                                <a:pt x="6034" y="509"/>
                              </a:lnTo>
                              <a:lnTo>
                                <a:pt x="6102" y="466"/>
                              </a:lnTo>
                              <a:lnTo>
                                <a:pt x="6171" y="426"/>
                              </a:lnTo>
                              <a:lnTo>
                                <a:pt x="6241" y="386"/>
                              </a:lnTo>
                              <a:lnTo>
                                <a:pt x="6311" y="348"/>
                              </a:lnTo>
                              <a:lnTo>
                                <a:pt x="6382" y="313"/>
                              </a:lnTo>
                              <a:lnTo>
                                <a:pt x="6454" y="278"/>
                              </a:lnTo>
                              <a:lnTo>
                                <a:pt x="6526" y="246"/>
                              </a:lnTo>
                              <a:lnTo>
                                <a:pt x="6600" y="216"/>
                              </a:lnTo>
                              <a:lnTo>
                                <a:pt x="6674" y="187"/>
                              </a:lnTo>
                              <a:lnTo>
                                <a:pt x="6748" y="160"/>
                              </a:lnTo>
                              <a:lnTo>
                                <a:pt x="6822" y="135"/>
                              </a:lnTo>
                              <a:lnTo>
                                <a:pt x="6897" y="112"/>
                              </a:lnTo>
                              <a:lnTo>
                                <a:pt x="6973" y="91"/>
                              </a:lnTo>
                              <a:lnTo>
                                <a:pt x="7049" y="72"/>
                              </a:lnTo>
                              <a:lnTo>
                                <a:pt x="7125" y="55"/>
                              </a:lnTo>
                              <a:lnTo>
                                <a:pt x="7202" y="41"/>
                              </a:lnTo>
                              <a:lnTo>
                                <a:pt x="7280" y="29"/>
                              </a:lnTo>
                              <a:lnTo>
                                <a:pt x="7358" y="19"/>
                              </a:lnTo>
                              <a:lnTo>
                                <a:pt x="7437" y="11"/>
                              </a:lnTo>
                              <a:lnTo>
                                <a:pt x="7516" y="4"/>
                              </a:lnTo>
                              <a:lnTo>
                                <a:pt x="7595" y="1"/>
                              </a:lnTo>
                              <a:lnTo>
                                <a:pt x="7634" y="0"/>
                              </a:lnTo>
                              <a:lnTo>
                                <a:pt x="7674" y="0"/>
                              </a:lnTo>
                              <a:lnTo>
                                <a:pt x="7715" y="1"/>
                              </a:lnTo>
                              <a:lnTo>
                                <a:pt x="7754" y="2"/>
                              </a:lnTo>
                              <a:lnTo>
                                <a:pt x="7795" y="4"/>
                              </a:lnTo>
                              <a:lnTo>
                                <a:pt x="7834" y="6"/>
                              </a:lnTo>
                              <a:lnTo>
                                <a:pt x="7875" y="10"/>
                              </a:lnTo>
                              <a:lnTo>
                                <a:pt x="7915" y="14"/>
                              </a:lnTo>
                              <a:lnTo>
                                <a:pt x="7956" y="18"/>
                              </a:lnTo>
                              <a:lnTo>
                                <a:pt x="7997" y="23"/>
                              </a:lnTo>
                              <a:lnTo>
                                <a:pt x="8036" y="28"/>
                              </a:lnTo>
                              <a:lnTo>
                                <a:pt x="8078" y="34"/>
                              </a:lnTo>
                              <a:lnTo>
                                <a:pt x="8118" y="41"/>
                              </a:lnTo>
                              <a:lnTo>
                                <a:pt x="8159" y="49"/>
                              </a:lnTo>
                              <a:lnTo>
                                <a:pt x="8200" y="57"/>
                              </a:lnTo>
                              <a:lnTo>
                                <a:pt x="8240" y="66"/>
                              </a:lnTo>
                              <a:lnTo>
                                <a:pt x="8282" y="75"/>
                              </a:lnTo>
                              <a:lnTo>
                                <a:pt x="8322" y="86"/>
                              </a:lnTo>
                              <a:lnTo>
                                <a:pt x="8364" y="97"/>
                              </a:lnTo>
                              <a:lnTo>
                                <a:pt x="8404" y="109"/>
                              </a:lnTo>
                              <a:lnTo>
                                <a:pt x="8446" y="121"/>
                              </a:lnTo>
                              <a:lnTo>
                                <a:pt x="8487" y="134"/>
                              </a:lnTo>
                              <a:lnTo>
                                <a:pt x="8528" y="149"/>
                              </a:lnTo>
                              <a:lnTo>
                                <a:pt x="8569" y="163"/>
                              </a:lnTo>
                              <a:lnTo>
                                <a:pt x="8612" y="179"/>
                              </a:lnTo>
                              <a:lnTo>
                                <a:pt x="8654" y="195"/>
                              </a:lnTo>
                              <a:lnTo>
                                <a:pt x="8697" y="213"/>
                              </a:lnTo>
                              <a:lnTo>
                                <a:pt x="8738" y="232"/>
                              </a:lnTo>
                              <a:lnTo>
                                <a:pt x="8779" y="250"/>
                              </a:lnTo>
                              <a:lnTo>
                                <a:pt x="8819" y="270"/>
                              </a:lnTo>
                              <a:lnTo>
                                <a:pt x="8860" y="291"/>
                              </a:lnTo>
                              <a:lnTo>
                                <a:pt x="8900" y="312"/>
                              </a:lnTo>
                              <a:lnTo>
                                <a:pt x="8939" y="334"/>
                              </a:lnTo>
                              <a:lnTo>
                                <a:pt x="8979" y="357"/>
                              </a:lnTo>
                              <a:lnTo>
                                <a:pt x="9017" y="381"/>
                              </a:lnTo>
                              <a:lnTo>
                                <a:pt x="9055" y="404"/>
                              </a:lnTo>
                              <a:lnTo>
                                <a:pt x="9092" y="430"/>
                              </a:lnTo>
                              <a:lnTo>
                                <a:pt x="9130" y="455"/>
                              </a:lnTo>
                              <a:lnTo>
                                <a:pt x="9166" y="481"/>
                              </a:lnTo>
                              <a:lnTo>
                                <a:pt x="9203" y="508"/>
                              </a:lnTo>
                              <a:lnTo>
                                <a:pt x="9238" y="535"/>
                              </a:lnTo>
                              <a:lnTo>
                                <a:pt x="9274" y="564"/>
                              </a:lnTo>
                              <a:lnTo>
                                <a:pt x="9308" y="592"/>
                              </a:lnTo>
                              <a:lnTo>
                                <a:pt x="9343" y="621"/>
                              </a:lnTo>
                              <a:lnTo>
                                <a:pt x="9376" y="651"/>
                              </a:lnTo>
                              <a:lnTo>
                                <a:pt x="9410" y="681"/>
                              </a:lnTo>
                              <a:lnTo>
                                <a:pt x="9442" y="713"/>
                              </a:lnTo>
                              <a:lnTo>
                                <a:pt x="9475" y="744"/>
                              </a:lnTo>
                              <a:lnTo>
                                <a:pt x="9506" y="777"/>
                              </a:lnTo>
                              <a:lnTo>
                                <a:pt x="9538" y="809"/>
                              </a:lnTo>
                              <a:lnTo>
                                <a:pt x="9568" y="843"/>
                              </a:lnTo>
                              <a:lnTo>
                                <a:pt x="9598" y="876"/>
                              </a:lnTo>
                              <a:lnTo>
                                <a:pt x="9627" y="911"/>
                              </a:lnTo>
                              <a:lnTo>
                                <a:pt x="9656" y="945"/>
                              </a:lnTo>
                              <a:lnTo>
                                <a:pt x="9684" y="981"/>
                              </a:lnTo>
                              <a:lnTo>
                                <a:pt x="9711" y="1016"/>
                              </a:lnTo>
                              <a:lnTo>
                                <a:pt x="9739" y="1053"/>
                              </a:lnTo>
                              <a:lnTo>
                                <a:pt x="9765" y="1089"/>
                              </a:lnTo>
                              <a:lnTo>
                                <a:pt x="9790" y="1126"/>
                              </a:lnTo>
                              <a:lnTo>
                                <a:pt x="9816" y="1163"/>
                              </a:lnTo>
                              <a:lnTo>
                                <a:pt x="9840" y="1202"/>
                              </a:lnTo>
                              <a:lnTo>
                                <a:pt x="9864" y="1240"/>
                              </a:lnTo>
                              <a:lnTo>
                                <a:pt x="9887" y="1279"/>
                              </a:lnTo>
                              <a:lnTo>
                                <a:pt x="9910" y="1318"/>
                              </a:lnTo>
                              <a:lnTo>
                                <a:pt x="9931" y="1357"/>
                              </a:lnTo>
                              <a:lnTo>
                                <a:pt x="9953" y="1397"/>
                              </a:lnTo>
                              <a:lnTo>
                                <a:pt x="9973" y="1437"/>
                              </a:lnTo>
                              <a:lnTo>
                                <a:pt x="9993" y="1478"/>
                              </a:lnTo>
                              <a:lnTo>
                                <a:pt x="10012" y="1518"/>
                              </a:lnTo>
                              <a:lnTo>
                                <a:pt x="10030" y="1560"/>
                              </a:lnTo>
                              <a:lnTo>
                                <a:pt x="10048" y="1602"/>
                              </a:lnTo>
                              <a:lnTo>
                                <a:pt x="10065" y="1643"/>
                              </a:lnTo>
                              <a:lnTo>
                                <a:pt x="10082" y="1686"/>
                              </a:lnTo>
                              <a:lnTo>
                                <a:pt x="10097" y="1729"/>
                              </a:lnTo>
                              <a:lnTo>
                                <a:pt x="10111" y="1771"/>
                              </a:lnTo>
                              <a:lnTo>
                                <a:pt x="10125" y="1814"/>
                              </a:lnTo>
                              <a:lnTo>
                                <a:pt x="10138" y="1857"/>
                              </a:lnTo>
                              <a:lnTo>
                                <a:pt x="10152" y="1900"/>
                              </a:lnTo>
                              <a:lnTo>
                                <a:pt x="10163" y="1944"/>
                              </a:lnTo>
                              <a:lnTo>
                                <a:pt x="10174" y="1988"/>
                              </a:lnTo>
                              <a:lnTo>
                                <a:pt x="10184" y="2032"/>
                              </a:lnTo>
                              <a:lnTo>
                                <a:pt x="10193" y="2077"/>
                              </a:lnTo>
                              <a:lnTo>
                                <a:pt x="10201" y="2120"/>
                              </a:lnTo>
                              <a:lnTo>
                                <a:pt x="10209" y="2165"/>
                              </a:lnTo>
                              <a:lnTo>
                                <a:pt x="10217" y="2211"/>
                              </a:lnTo>
                              <a:lnTo>
                                <a:pt x="10223" y="2255"/>
                              </a:lnTo>
                              <a:lnTo>
                                <a:pt x="10228" y="2300"/>
                              </a:lnTo>
                              <a:lnTo>
                                <a:pt x="10233" y="2346"/>
                              </a:lnTo>
                              <a:lnTo>
                                <a:pt x="10239" y="2430"/>
                              </a:lnTo>
                              <a:lnTo>
                                <a:pt x="10242" y="2513"/>
                              </a:lnTo>
                              <a:lnTo>
                                <a:pt x="10244" y="2596"/>
                              </a:lnTo>
                              <a:lnTo>
                                <a:pt x="10243" y="2678"/>
                              </a:lnTo>
                              <a:lnTo>
                                <a:pt x="10240" y="2761"/>
                              </a:lnTo>
                              <a:lnTo>
                                <a:pt x="10235" y="2843"/>
                              </a:lnTo>
                              <a:lnTo>
                                <a:pt x="10227" y="2924"/>
                              </a:lnTo>
                              <a:lnTo>
                                <a:pt x="10217" y="3004"/>
                              </a:lnTo>
                              <a:lnTo>
                                <a:pt x="10205" y="3085"/>
                              </a:lnTo>
                              <a:lnTo>
                                <a:pt x="10191" y="3164"/>
                              </a:lnTo>
                              <a:lnTo>
                                <a:pt x="10175" y="3244"/>
                              </a:lnTo>
                              <a:lnTo>
                                <a:pt x="10158" y="3323"/>
                              </a:lnTo>
                              <a:lnTo>
                                <a:pt x="10137" y="3402"/>
                              </a:lnTo>
                              <a:lnTo>
                                <a:pt x="10116" y="3479"/>
                              </a:lnTo>
                              <a:lnTo>
                                <a:pt x="10093" y="3557"/>
                              </a:lnTo>
                              <a:lnTo>
                                <a:pt x="10067" y="3633"/>
                              </a:lnTo>
                              <a:lnTo>
                                <a:pt x="10040" y="3710"/>
                              </a:lnTo>
                              <a:lnTo>
                                <a:pt x="10012" y="3786"/>
                              </a:lnTo>
                              <a:lnTo>
                                <a:pt x="9981" y="3862"/>
                              </a:lnTo>
                              <a:lnTo>
                                <a:pt x="9950" y="3937"/>
                              </a:lnTo>
                              <a:lnTo>
                                <a:pt x="9916" y="4011"/>
                              </a:lnTo>
                              <a:lnTo>
                                <a:pt x="9882" y="4085"/>
                              </a:lnTo>
                              <a:lnTo>
                                <a:pt x="9845" y="4158"/>
                              </a:lnTo>
                              <a:lnTo>
                                <a:pt x="9808" y="4231"/>
                              </a:lnTo>
                              <a:lnTo>
                                <a:pt x="9768" y="4303"/>
                              </a:lnTo>
                              <a:lnTo>
                                <a:pt x="9728" y="4375"/>
                              </a:lnTo>
                              <a:lnTo>
                                <a:pt x="9687" y="4446"/>
                              </a:lnTo>
                              <a:lnTo>
                                <a:pt x="9644" y="4516"/>
                              </a:lnTo>
                              <a:lnTo>
                                <a:pt x="9600" y="4586"/>
                              </a:lnTo>
                              <a:lnTo>
                                <a:pt x="9555" y="4656"/>
                              </a:lnTo>
                              <a:lnTo>
                                <a:pt x="9509" y="4725"/>
                              </a:lnTo>
                              <a:lnTo>
                                <a:pt x="9462" y="4793"/>
                              </a:lnTo>
                              <a:close/>
                              <a:moveTo>
                                <a:pt x="5021" y="1782"/>
                              </a:moveTo>
                              <a:lnTo>
                                <a:pt x="5021" y="1782"/>
                              </a:lnTo>
                              <a:lnTo>
                                <a:pt x="5019" y="1784"/>
                              </a:lnTo>
                              <a:lnTo>
                                <a:pt x="5019" y="1786"/>
                              </a:lnTo>
                              <a:lnTo>
                                <a:pt x="5020" y="1792"/>
                              </a:lnTo>
                              <a:lnTo>
                                <a:pt x="5023" y="1801"/>
                              </a:lnTo>
                              <a:lnTo>
                                <a:pt x="5028" y="1809"/>
                              </a:lnTo>
                              <a:lnTo>
                                <a:pt x="5036" y="1819"/>
                              </a:lnTo>
                              <a:lnTo>
                                <a:pt x="5046" y="1830"/>
                              </a:lnTo>
                              <a:lnTo>
                                <a:pt x="5071" y="1854"/>
                              </a:lnTo>
                              <a:lnTo>
                                <a:pt x="5101" y="1882"/>
                              </a:lnTo>
                              <a:lnTo>
                                <a:pt x="5136" y="1911"/>
                              </a:lnTo>
                              <a:lnTo>
                                <a:pt x="5175" y="1943"/>
                              </a:lnTo>
                              <a:lnTo>
                                <a:pt x="5216" y="1975"/>
                              </a:lnTo>
                              <a:lnTo>
                                <a:pt x="5299" y="2038"/>
                              </a:lnTo>
                              <a:lnTo>
                                <a:pt x="5376" y="2094"/>
                              </a:lnTo>
                              <a:lnTo>
                                <a:pt x="5436" y="2138"/>
                              </a:lnTo>
                              <a:lnTo>
                                <a:pt x="5470" y="2163"/>
                              </a:lnTo>
                              <a:lnTo>
                                <a:pt x="5602" y="1993"/>
                              </a:lnTo>
                              <a:lnTo>
                                <a:pt x="5572" y="1968"/>
                              </a:lnTo>
                              <a:lnTo>
                                <a:pt x="5539" y="1938"/>
                              </a:lnTo>
                              <a:lnTo>
                                <a:pt x="5465" y="1869"/>
                              </a:lnTo>
                              <a:lnTo>
                                <a:pt x="5426" y="1832"/>
                              </a:lnTo>
                              <a:lnTo>
                                <a:pt x="5384" y="1796"/>
                              </a:lnTo>
                              <a:lnTo>
                                <a:pt x="5364" y="1778"/>
                              </a:lnTo>
                              <a:lnTo>
                                <a:pt x="5342" y="1761"/>
                              </a:lnTo>
                              <a:lnTo>
                                <a:pt x="5321" y="1746"/>
                              </a:lnTo>
                              <a:lnTo>
                                <a:pt x="5301" y="1731"/>
                              </a:lnTo>
                              <a:lnTo>
                                <a:pt x="5280" y="1717"/>
                              </a:lnTo>
                              <a:lnTo>
                                <a:pt x="5259" y="1705"/>
                              </a:lnTo>
                              <a:lnTo>
                                <a:pt x="5238" y="1694"/>
                              </a:lnTo>
                              <a:lnTo>
                                <a:pt x="5218" y="1685"/>
                              </a:lnTo>
                              <a:lnTo>
                                <a:pt x="5198" y="1679"/>
                              </a:lnTo>
                              <a:lnTo>
                                <a:pt x="5179" y="1674"/>
                              </a:lnTo>
                              <a:lnTo>
                                <a:pt x="5160" y="1671"/>
                              </a:lnTo>
                              <a:lnTo>
                                <a:pt x="5151" y="1671"/>
                              </a:lnTo>
                              <a:lnTo>
                                <a:pt x="5142" y="1671"/>
                              </a:lnTo>
                              <a:lnTo>
                                <a:pt x="5132" y="1672"/>
                              </a:lnTo>
                              <a:lnTo>
                                <a:pt x="5123" y="1674"/>
                              </a:lnTo>
                              <a:lnTo>
                                <a:pt x="5114" y="1676"/>
                              </a:lnTo>
                              <a:lnTo>
                                <a:pt x="5106" y="1680"/>
                              </a:lnTo>
                              <a:lnTo>
                                <a:pt x="5098" y="1683"/>
                              </a:lnTo>
                              <a:lnTo>
                                <a:pt x="5090" y="1688"/>
                              </a:lnTo>
                              <a:lnTo>
                                <a:pt x="5082" y="1693"/>
                              </a:lnTo>
                              <a:lnTo>
                                <a:pt x="5074" y="1699"/>
                              </a:lnTo>
                              <a:lnTo>
                                <a:pt x="5066" y="1706"/>
                              </a:lnTo>
                              <a:lnTo>
                                <a:pt x="5059" y="1714"/>
                              </a:lnTo>
                              <a:lnTo>
                                <a:pt x="5052" y="1723"/>
                              </a:lnTo>
                              <a:lnTo>
                                <a:pt x="5045" y="1734"/>
                              </a:lnTo>
                              <a:lnTo>
                                <a:pt x="5038" y="1744"/>
                              </a:lnTo>
                              <a:lnTo>
                                <a:pt x="5032" y="1756"/>
                              </a:lnTo>
                              <a:lnTo>
                                <a:pt x="5026" y="1768"/>
                              </a:lnTo>
                              <a:lnTo>
                                <a:pt x="5021" y="1782"/>
                              </a:lnTo>
                              <a:close/>
                              <a:moveTo>
                                <a:pt x="4923" y="1907"/>
                              </a:moveTo>
                              <a:lnTo>
                                <a:pt x="4923" y="1907"/>
                              </a:lnTo>
                              <a:lnTo>
                                <a:pt x="4909" y="1923"/>
                              </a:lnTo>
                              <a:lnTo>
                                <a:pt x="4897" y="1941"/>
                              </a:lnTo>
                              <a:lnTo>
                                <a:pt x="4893" y="1949"/>
                              </a:lnTo>
                              <a:lnTo>
                                <a:pt x="4889" y="1957"/>
                              </a:lnTo>
                              <a:lnTo>
                                <a:pt x="4886" y="1964"/>
                              </a:lnTo>
                              <a:lnTo>
                                <a:pt x="4883" y="1972"/>
                              </a:lnTo>
                              <a:lnTo>
                                <a:pt x="4882" y="1980"/>
                              </a:lnTo>
                              <a:lnTo>
                                <a:pt x="4880" y="1988"/>
                              </a:lnTo>
                              <a:lnTo>
                                <a:pt x="4880" y="1995"/>
                              </a:lnTo>
                              <a:lnTo>
                                <a:pt x="4880" y="2004"/>
                              </a:lnTo>
                              <a:lnTo>
                                <a:pt x="4882" y="2020"/>
                              </a:lnTo>
                              <a:lnTo>
                                <a:pt x="4887" y="2036"/>
                              </a:lnTo>
                              <a:lnTo>
                                <a:pt x="5312" y="2367"/>
                              </a:lnTo>
                              <a:lnTo>
                                <a:pt x="5450" y="2189"/>
                              </a:lnTo>
                              <a:lnTo>
                                <a:pt x="5426" y="2169"/>
                              </a:lnTo>
                              <a:lnTo>
                                <a:pt x="5398" y="2145"/>
                              </a:lnTo>
                              <a:lnTo>
                                <a:pt x="5334" y="2085"/>
                              </a:lnTo>
                              <a:lnTo>
                                <a:pt x="5299" y="2052"/>
                              </a:lnTo>
                              <a:lnTo>
                                <a:pt x="5262" y="2020"/>
                              </a:lnTo>
                              <a:lnTo>
                                <a:pt x="5224" y="1987"/>
                              </a:lnTo>
                              <a:lnTo>
                                <a:pt x="5185" y="1956"/>
                              </a:lnTo>
                              <a:lnTo>
                                <a:pt x="5166" y="1942"/>
                              </a:lnTo>
                              <a:lnTo>
                                <a:pt x="5147" y="1928"/>
                              </a:lnTo>
                              <a:lnTo>
                                <a:pt x="5128" y="1916"/>
                              </a:lnTo>
                              <a:lnTo>
                                <a:pt x="5109" y="1904"/>
                              </a:lnTo>
                              <a:lnTo>
                                <a:pt x="5091" y="1895"/>
                              </a:lnTo>
                              <a:lnTo>
                                <a:pt x="5073" y="1886"/>
                              </a:lnTo>
                              <a:lnTo>
                                <a:pt x="5054" y="1879"/>
                              </a:lnTo>
                              <a:lnTo>
                                <a:pt x="5037" y="1874"/>
                              </a:lnTo>
                              <a:lnTo>
                                <a:pt x="5021" y="1870"/>
                              </a:lnTo>
                              <a:lnTo>
                                <a:pt x="5005" y="1868"/>
                              </a:lnTo>
                              <a:lnTo>
                                <a:pt x="4988" y="1869"/>
                              </a:lnTo>
                              <a:lnTo>
                                <a:pt x="4974" y="1871"/>
                              </a:lnTo>
                              <a:lnTo>
                                <a:pt x="4967" y="1874"/>
                              </a:lnTo>
                              <a:lnTo>
                                <a:pt x="4960" y="1876"/>
                              </a:lnTo>
                              <a:lnTo>
                                <a:pt x="4954" y="1880"/>
                              </a:lnTo>
                              <a:lnTo>
                                <a:pt x="4947" y="1884"/>
                              </a:lnTo>
                              <a:lnTo>
                                <a:pt x="4941" y="1888"/>
                              </a:lnTo>
                              <a:lnTo>
                                <a:pt x="4935" y="1894"/>
                              </a:lnTo>
                              <a:lnTo>
                                <a:pt x="4930" y="1900"/>
                              </a:lnTo>
                              <a:lnTo>
                                <a:pt x="4923" y="1907"/>
                              </a:lnTo>
                              <a:close/>
                              <a:moveTo>
                                <a:pt x="5242" y="1524"/>
                              </a:moveTo>
                              <a:lnTo>
                                <a:pt x="5242" y="1524"/>
                              </a:lnTo>
                              <a:lnTo>
                                <a:pt x="5234" y="1534"/>
                              </a:lnTo>
                              <a:lnTo>
                                <a:pt x="5226" y="1543"/>
                              </a:lnTo>
                              <a:lnTo>
                                <a:pt x="5209" y="1560"/>
                              </a:lnTo>
                              <a:lnTo>
                                <a:pt x="5191" y="1578"/>
                              </a:lnTo>
                              <a:lnTo>
                                <a:pt x="5182" y="1587"/>
                              </a:lnTo>
                              <a:lnTo>
                                <a:pt x="5175" y="1597"/>
                              </a:lnTo>
                              <a:lnTo>
                                <a:pt x="5182" y="1601"/>
                              </a:lnTo>
                              <a:lnTo>
                                <a:pt x="5189" y="1606"/>
                              </a:lnTo>
                              <a:lnTo>
                                <a:pt x="5194" y="1611"/>
                              </a:lnTo>
                              <a:lnTo>
                                <a:pt x="5197" y="1616"/>
                              </a:lnTo>
                              <a:lnTo>
                                <a:pt x="5198" y="1622"/>
                              </a:lnTo>
                              <a:lnTo>
                                <a:pt x="5198" y="1628"/>
                              </a:lnTo>
                              <a:lnTo>
                                <a:pt x="5196" y="1635"/>
                              </a:lnTo>
                              <a:lnTo>
                                <a:pt x="5192" y="1642"/>
                              </a:lnTo>
                              <a:lnTo>
                                <a:pt x="5617" y="1973"/>
                              </a:lnTo>
                              <a:lnTo>
                                <a:pt x="5754" y="1797"/>
                              </a:lnTo>
                              <a:lnTo>
                                <a:pt x="5731" y="1777"/>
                              </a:lnTo>
                              <a:lnTo>
                                <a:pt x="5704" y="1753"/>
                              </a:lnTo>
                              <a:lnTo>
                                <a:pt x="5643" y="1695"/>
                              </a:lnTo>
                              <a:lnTo>
                                <a:pt x="5608" y="1664"/>
                              </a:lnTo>
                              <a:lnTo>
                                <a:pt x="5573" y="1631"/>
                              </a:lnTo>
                              <a:lnTo>
                                <a:pt x="5537" y="1600"/>
                              </a:lnTo>
                              <a:lnTo>
                                <a:pt x="5500" y="1570"/>
                              </a:lnTo>
                              <a:lnTo>
                                <a:pt x="5481" y="1557"/>
                              </a:lnTo>
                              <a:lnTo>
                                <a:pt x="5463" y="1544"/>
                              </a:lnTo>
                              <a:lnTo>
                                <a:pt x="5445" y="1532"/>
                              </a:lnTo>
                              <a:lnTo>
                                <a:pt x="5427" y="1522"/>
                              </a:lnTo>
                              <a:lnTo>
                                <a:pt x="5409" y="1511"/>
                              </a:lnTo>
                              <a:lnTo>
                                <a:pt x="5391" y="1503"/>
                              </a:lnTo>
                              <a:lnTo>
                                <a:pt x="5374" y="1496"/>
                              </a:lnTo>
                              <a:lnTo>
                                <a:pt x="5357" y="1491"/>
                              </a:lnTo>
                              <a:lnTo>
                                <a:pt x="5340" y="1488"/>
                              </a:lnTo>
                              <a:lnTo>
                                <a:pt x="5324" y="1486"/>
                              </a:lnTo>
                              <a:lnTo>
                                <a:pt x="5309" y="1487"/>
                              </a:lnTo>
                              <a:lnTo>
                                <a:pt x="5294" y="1489"/>
                              </a:lnTo>
                              <a:lnTo>
                                <a:pt x="5287" y="1491"/>
                              </a:lnTo>
                              <a:lnTo>
                                <a:pt x="5280" y="1494"/>
                              </a:lnTo>
                              <a:lnTo>
                                <a:pt x="5273" y="1497"/>
                              </a:lnTo>
                              <a:lnTo>
                                <a:pt x="5266" y="1501"/>
                              </a:lnTo>
                              <a:lnTo>
                                <a:pt x="5260" y="1506"/>
                              </a:lnTo>
                              <a:lnTo>
                                <a:pt x="5254" y="1511"/>
                              </a:lnTo>
                              <a:lnTo>
                                <a:pt x="5248" y="1517"/>
                              </a:lnTo>
                              <a:lnTo>
                                <a:pt x="5242" y="1524"/>
                              </a:lnTo>
                              <a:close/>
                              <a:moveTo>
                                <a:pt x="4783" y="2102"/>
                              </a:moveTo>
                              <a:lnTo>
                                <a:pt x="4783" y="2102"/>
                              </a:lnTo>
                              <a:lnTo>
                                <a:pt x="4775" y="2111"/>
                              </a:lnTo>
                              <a:lnTo>
                                <a:pt x="4769" y="2122"/>
                              </a:lnTo>
                              <a:lnTo>
                                <a:pt x="4756" y="2144"/>
                              </a:lnTo>
                              <a:lnTo>
                                <a:pt x="4743" y="2165"/>
                              </a:lnTo>
                              <a:lnTo>
                                <a:pt x="4736" y="2175"/>
                              </a:lnTo>
                              <a:lnTo>
                                <a:pt x="4729" y="2185"/>
                              </a:lnTo>
                              <a:lnTo>
                                <a:pt x="4736" y="2190"/>
                              </a:lnTo>
                              <a:lnTo>
                                <a:pt x="4743" y="2196"/>
                              </a:lnTo>
                              <a:lnTo>
                                <a:pt x="4749" y="2202"/>
                              </a:lnTo>
                              <a:lnTo>
                                <a:pt x="4753" y="2210"/>
                              </a:lnTo>
                              <a:lnTo>
                                <a:pt x="4756" y="2217"/>
                              </a:lnTo>
                              <a:lnTo>
                                <a:pt x="4759" y="2225"/>
                              </a:lnTo>
                              <a:lnTo>
                                <a:pt x="4759" y="2233"/>
                              </a:lnTo>
                              <a:lnTo>
                                <a:pt x="4759" y="2240"/>
                              </a:lnTo>
                              <a:lnTo>
                                <a:pt x="5165" y="2556"/>
                              </a:lnTo>
                              <a:lnTo>
                                <a:pt x="5297" y="2385"/>
                              </a:lnTo>
                              <a:lnTo>
                                <a:pt x="5274" y="2368"/>
                              </a:lnTo>
                              <a:lnTo>
                                <a:pt x="5248" y="2344"/>
                              </a:lnTo>
                              <a:lnTo>
                                <a:pt x="5185" y="2289"/>
                              </a:lnTo>
                              <a:lnTo>
                                <a:pt x="5150" y="2258"/>
                              </a:lnTo>
                              <a:lnTo>
                                <a:pt x="5113" y="2226"/>
                              </a:lnTo>
                              <a:lnTo>
                                <a:pt x="5076" y="2195"/>
                              </a:lnTo>
                              <a:lnTo>
                                <a:pt x="5038" y="2166"/>
                              </a:lnTo>
                              <a:lnTo>
                                <a:pt x="5000" y="2138"/>
                              </a:lnTo>
                              <a:lnTo>
                                <a:pt x="4980" y="2125"/>
                              </a:lnTo>
                              <a:lnTo>
                                <a:pt x="4962" y="2114"/>
                              </a:lnTo>
                              <a:lnTo>
                                <a:pt x="4944" y="2104"/>
                              </a:lnTo>
                              <a:lnTo>
                                <a:pt x="4925" y="2095"/>
                              </a:lnTo>
                              <a:lnTo>
                                <a:pt x="4908" y="2088"/>
                              </a:lnTo>
                              <a:lnTo>
                                <a:pt x="4891" y="2082"/>
                              </a:lnTo>
                              <a:lnTo>
                                <a:pt x="4875" y="2077"/>
                              </a:lnTo>
                              <a:lnTo>
                                <a:pt x="4859" y="2074"/>
                              </a:lnTo>
                              <a:lnTo>
                                <a:pt x="4844" y="2074"/>
                              </a:lnTo>
                              <a:lnTo>
                                <a:pt x="4830" y="2075"/>
                              </a:lnTo>
                              <a:lnTo>
                                <a:pt x="4817" y="2078"/>
                              </a:lnTo>
                              <a:lnTo>
                                <a:pt x="4811" y="2080"/>
                              </a:lnTo>
                              <a:lnTo>
                                <a:pt x="4805" y="2083"/>
                              </a:lnTo>
                              <a:lnTo>
                                <a:pt x="4799" y="2087"/>
                              </a:lnTo>
                              <a:lnTo>
                                <a:pt x="4794" y="2091"/>
                              </a:lnTo>
                              <a:lnTo>
                                <a:pt x="4787" y="2096"/>
                              </a:lnTo>
                              <a:lnTo>
                                <a:pt x="4783" y="2102"/>
                              </a:lnTo>
                              <a:close/>
                              <a:moveTo>
                                <a:pt x="5420" y="1336"/>
                              </a:moveTo>
                              <a:lnTo>
                                <a:pt x="5420" y="1336"/>
                              </a:lnTo>
                              <a:lnTo>
                                <a:pt x="5408" y="1342"/>
                              </a:lnTo>
                              <a:lnTo>
                                <a:pt x="5399" y="1347"/>
                              </a:lnTo>
                              <a:lnTo>
                                <a:pt x="5391" y="1353"/>
                              </a:lnTo>
                              <a:lnTo>
                                <a:pt x="5383" y="1359"/>
                              </a:lnTo>
                              <a:lnTo>
                                <a:pt x="5377" y="1365"/>
                              </a:lnTo>
                              <a:lnTo>
                                <a:pt x="5372" y="1371"/>
                              </a:lnTo>
                              <a:lnTo>
                                <a:pt x="5367" y="1378"/>
                              </a:lnTo>
                              <a:lnTo>
                                <a:pt x="5363" y="1386"/>
                              </a:lnTo>
                              <a:lnTo>
                                <a:pt x="5361" y="1392"/>
                              </a:lnTo>
                              <a:lnTo>
                                <a:pt x="5359" y="1399"/>
                              </a:lnTo>
                              <a:lnTo>
                                <a:pt x="5358" y="1406"/>
                              </a:lnTo>
                              <a:lnTo>
                                <a:pt x="5357" y="1414"/>
                              </a:lnTo>
                              <a:lnTo>
                                <a:pt x="5358" y="1421"/>
                              </a:lnTo>
                              <a:lnTo>
                                <a:pt x="5359" y="1428"/>
                              </a:lnTo>
                              <a:lnTo>
                                <a:pt x="5361" y="1436"/>
                              </a:lnTo>
                              <a:lnTo>
                                <a:pt x="5363" y="1444"/>
                              </a:lnTo>
                              <a:lnTo>
                                <a:pt x="5370" y="1460"/>
                              </a:lnTo>
                              <a:lnTo>
                                <a:pt x="5379" y="1476"/>
                              </a:lnTo>
                              <a:lnTo>
                                <a:pt x="5391" y="1492"/>
                              </a:lnTo>
                              <a:lnTo>
                                <a:pt x="5405" y="1509"/>
                              </a:lnTo>
                              <a:lnTo>
                                <a:pt x="5421" y="1526"/>
                              </a:lnTo>
                              <a:lnTo>
                                <a:pt x="5438" y="1542"/>
                              </a:lnTo>
                              <a:lnTo>
                                <a:pt x="5456" y="1559"/>
                              </a:lnTo>
                              <a:lnTo>
                                <a:pt x="5475" y="1575"/>
                              </a:lnTo>
                              <a:lnTo>
                                <a:pt x="5496" y="1592"/>
                              </a:lnTo>
                              <a:lnTo>
                                <a:pt x="5517" y="1608"/>
                              </a:lnTo>
                              <a:lnTo>
                                <a:pt x="5561" y="1639"/>
                              </a:lnTo>
                              <a:lnTo>
                                <a:pt x="5605" y="1670"/>
                              </a:lnTo>
                              <a:lnTo>
                                <a:pt x="5648" y="1697"/>
                              </a:lnTo>
                              <a:lnTo>
                                <a:pt x="5722" y="1745"/>
                              </a:lnTo>
                              <a:lnTo>
                                <a:pt x="5750" y="1763"/>
                              </a:lnTo>
                              <a:lnTo>
                                <a:pt x="5771" y="1776"/>
                              </a:lnTo>
                              <a:lnTo>
                                <a:pt x="5908" y="1600"/>
                              </a:lnTo>
                              <a:lnTo>
                                <a:pt x="5884" y="1581"/>
                              </a:lnTo>
                              <a:lnTo>
                                <a:pt x="5859" y="1558"/>
                              </a:lnTo>
                              <a:lnTo>
                                <a:pt x="5801" y="1503"/>
                              </a:lnTo>
                              <a:lnTo>
                                <a:pt x="5769" y="1474"/>
                              </a:lnTo>
                              <a:lnTo>
                                <a:pt x="5735" y="1444"/>
                              </a:lnTo>
                              <a:lnTo>
                                <a:pt x="5702" y="1415"/>
                              </a:lnTo>
                              <a:lnTo>
                                <a:pt x="5667" y="1388"/>
                              </a:lnTo>
                              <a:lnTo>
                                <a:pt x="5650" y="1374"/>
                              </a:lnTo>
                              <a:lnTo>
                                <a:pt x="5633" y="1362"/>
                              </a:lnTo>
                              <a:lnTo>
                                <a:pt x="5615" y="1351"/>
                              </a:lnTo>
                              <a:lnTo>
                                <a:pt x="5598" y="1341"/>
                              </a:lnTo>
                              <a:lnTo>
                                <a:pt x="5581" y="1331"/>
                              </a:lnTo>
                              <a:lnTo>
                                <a:pt x="5565" y="1324"/>
                              </a:lnTo>
                              <a:lnTo>
                                <a:pt x="5547" y="1317"/>
                              </a:lnTo>
                              <a:lnTo>
                                <a:pt x="5531" y="1311"/>
                              </a:lnTo>
                              <a:lnTo>
                                <a:pt x="5516" y="1307"/>
                              </a:lnTo>
                              <a:lnTo>
                                <a:pt x="5501" y="1305"/>
                              </a:lnTo>
                              <a:lnTo>
                                <a:pt x="5485" y="1305"/>
                              </a:lnTo>
                              <a:lnTo>
                                <a:pt x="5471" y="1307"/>
                              </a:lnTo>
                              <a:lnTo>
                                <a:pt x="5457" y="1311"/>
                              </a:lnTo>
                              <a:lnTo>
                                <a:pt x="5444" y="1318"/>
                              </a:lnTo>
                              <a:lnTo>
                                <a:pt x="5432" y="1326"/>
                              </a:lnTo>
                              <a:lnTo>
                                <a:pt x="5420" y="1336"/>
                              </a:lnTo>
                              <a:close/>
                              <a:moveTo>
                                <a:pt x="4655" y="2307"/>
                              </a:moveTo>
                              <a:lnTo>
                                <a:pt x="4655" y="2307"/>
                              </a:lnTo>
                              <a:lnTo>
                                <a:pt x="4640" y="2326"/>
                              </a:lnTo>
                              <a:lnTo>
                                <a:pt x="4630" y="2344"/>
                              </a:lnTo>
                              <a:lnTo>
                                <a:pt x="4622" y="2362"/>
                              </a:lnTo>
                              <a:lnTo>
                                <a:pt x="4617" y="2377"/>
                              </a:lnTo>
                              <a:lnTo>
                                <a:pt x="4616" y="2385"/>
                              </a:lnTo>
                              <a:lnTo>
                                <a:pt x="4615" y="2392"/>
                              </a:lnTo>
                              <a:lnTo>
                                <a:pt x="4615" y="2398"/>
                              </a:lnTo>
                              <a:lnTo>
                                <a:pt x="4615" y="2405"/>
                              </a:lnTo>
                              <a:lnTo>
                                <a:pt x="4616" y="2412"/>
                              </a:lnTo>
                              <a:lnTo>
                                <a:pt x="4618" y="2419"/>
                              </a:lnTo>
                              <a:lnTo>
                                <a:pt x="4623" y="2431"/>
                              </a:lnTo>
                              <a:lnTo>
                                <a:pt x="4630" y="2443"/>
                              </a:lnTo>
                              <a:lnTo>
                                <a:pt x="4640" y="2455"/>
                              </a:lnTo>
                              <a:lnTo>
                                <a:pt x="4650" y="2466"/>
                              </a:lnTo>
                              <a:lnTo>
                                <a:pt x="4664" y="2478"/>
                              </a:lnTo>
                              <a:lnTo>
                                <a:pt x="4678" y="2490"/>
                              </a:lnTo>
                              <a:lnTo>
                                <a:pt x="4693" y="2502"/>
                              </a:lnTo>
                              <a:lnTo>
                                <a:pt x="4728" y="2528"/>
                              </a:lnTo>
                              <a:lnTo>
                                <a:pt x="4768" y="2559"/>
                              </a:lnTo>
                              <a:lnTo>
                                <a:pt x="4804" y="2588"/>
                              </a:lnTo>
                              <a:lnTo>
                                <a:pt x="4864" y="2639"/>
                              </a:lnTo>
                              <a:lnTo>
                                <a:pt x="4889" y="2660"/>
                              </a:lnTo>
                              <a:lnTo>
                                <a:pt x="4913" y="2678"/>
                              </a:lnTo>
                              <a:lnTo>
                                <a:pt x="4924" y="2685"/>
                              </a:lnTo>
                              <a:lnTo>
                                <a:pt x="4935" y="2692"/>
                              </a:lnTo>
                              <a:lnTo>
                                <a:pt x="4946" y="2698"/>
                              </a:lnTo>
                              <a:lnTo>
                                <a:pt x="4956" y="2702"/>
                              </a:lnTo>
                              <a:lnTo>
                                <a:pt x="4966" y="2705"/>
                              </a:lnTo>
                              <a:lnTo>
                                <a:pt x="4976" y="2707"/>
                              </a:lnTo>
                              <a:lnTo>
                                <a:pt x="4986" y="2707"/>
                              </a:lnTo>
                              <a:lnTo>
                                <a:pt x="4996" y="2707"/>
                              </a:lnTo>
                              <a:lnTo>
                                <a:pt x="5007" y="2705"/>
                              </a:lnTo>
                              <a:lnTo>
                                <a:pt x="5018" y="2701"/>
                              </a:lnTo>
                              <a:lnTo>
                                <a:pt x="5028" y="2696"/>
                              </a:lnTo>
                              <a:lnTo>
                                <a:pt x="5039" y="2690"/>
                              </a:lnTo>
                              <a:lnTo>
                                <a:pt x="5051" y="2681"/>
                              </a:lnTo>
                              <a:lnTo>
                                <a:pt x="5063" y="2671"/>
                              </a:lnTo>
                              <a:lnTo>
                                <a:pt x="5076" y="2660"/>
                              </a:lnTo>
                              <a:lnTo>
                                <a:pt x="5089" y="2647"/>
                              </a:lnTo>
                              <a:lnTo>
                                <a:pt x="5103" y="2632"/>
                              </a:lnTo>
                              <a:lnTo>
                                <a:pt x="5117" y="2614"/>
                              </a:lnTo>
                              <a:lnTo>
                                <a:pt x="5150" y="2575"/>
                              </a:lnTo>
                              <a:lnTo>
                                <a:pt x="4737" y="2255"/>
                              </a:lnTo>
                              <a:lnTo>
                                <a:pt x="4732" y="2258"/>
                              </a:lnTo>
                              <a:lnTo>
                                <a:pt x="4726" y="2260"/>
                              </a:lnTo>
                              <a:lnTo>
                                <a:pt x="4719" y="2261"/>
                              </a:lnTo>
                              <a:lnTo>
                                <a:pt x="4713" y="2261"/>
                              </a:lnTo>
                              <a:lnTo>
                                <a:pt x="4707" y="2259"/>
                              </a:lnTo>
                              <a:lnTo>
                                <a:pt x="4701" y="2257"/>
                              </a:lnTo>
                              <a:lnTo>
                                <a:pt x="4695" y="2253"/>
                              </a:lnTo>
                              <a:lnTo>
                                <a:pt x="4689" y="2249"/>
                              </a:lnTo>
                              <a:lnTo>
                                <a:pt x="4679" y="2262"/>
                              </a:lnTo>
                              <a:lnTo>
                                <a:pt x="4670" y="2277"/>
                              </a:lnTo>
                              <a:lnTo>
                                <a:pt x="4662" y="2292"/>
                              </a:lnTo>
                              <a:lnTo>
                                <a:pt x="4655" y="2307"/>
                              </a:lnTo>
                              <a:close/>
                              <a:moveTo>
                                <a:pt x="5593" y="1166"/>
                              </a:moveTo>
                              <a:lnTo>
                                <a:pt x="5593" y="1166"/>
                              </a:lnTo>
                              <a:lnTo>
                                <a:pt x="5584" y="1171"/>
                              </a:lnTo>
                              <a:lnTo>
                                <a:pt x="5576" y="1177"/>
                              </a:lnTo>
                              <a:lnTo>
                                <a:pt x="5569" y="1182"/>
                              </a:lnTo>
                              <a:lnTo>
                                <a:pt x="5562" y="1187"/>
                              </a:lnTo>
                              <a:lnTo>
                                <a:pt x="5557" y="1193"/>
                              </a:lnTo>
                              <a:lnTo>
                                <a:pt x="5551" y="1199"/>
                              </a:lnTo>
                              <a:lnTo>
                                <a:pt x="5547" y="1204"/>
                              </a:lnTo>
                              <a:lnTo>
                                <a:pt x="5544" y="1210"/>
                              </a:lnTo>
                              <a:lnTo>
                                <a:pt x="5542" y="1217"/>
                              </a:lnTo>
                              <a:lnTo>
                                <a:pt x="5540" y="1223"/>
                              </a:lnTo>
                              <a:lnTo>
                                <a:pt x="5540" y="1229"/>
                              </a:lnTo>
                              <a:lnTo>
                                <a:pt x="5539" y="1236"/>
                              </a:lnTo>
                              <a:lnTo>
                                <a:pt x="5540" y="1243"/>
                              </a:lnTo>
                              <a:lnTo>
                                <a:pt x="5541" y="1251"/>
                              </a:lnTo>
                              <a:lnTo>
                                <a:pt x="5546" y="1265"/>
                              </a:lnTo>
                              <a:lnTo>
                                <a:pt x="5552" y="1279"/>
                              </a:lnTo>
                              <a:lnTo>
                                <a:pt x="5562" y="1294"/>
                              </a:lnTo>
                              <a:lnTo>
                                <a:pt x="5573" y="1309"/>
                              </a:lnTo>
                              <a:lnTo>
                                <a:pt x="5585" y="1325"/>
                              </a:lnTo>
                              <a:lnTo>
                                <a:pt x="5600" y="1340"/>
                              </a:lnTo>
                              <a:lnTo>
                                <a:pt x="5615" y="1356"/>
                              </a:lnTo>
                              <a:lnTo>
                                <a:pt x="5633" y="1371"/>
                              </a:lnTo>
                              <a:lnTo>
                                <a:pt x="5651" y="1388"/>
                              </a:lnTo>
                              <a:lnTo>
                                <a:pt x="5688" y="1418"/>
                              </a:lnTo>
                              <a:lnTo>
                                <a:pt x="5729" y="1448"/>
                              </a:lnTo>
                              <a:lnTo>
                                <a:pt x="5770" y="1477"/>
                              </a:lnTo>
                              <a:lnTo>
                                <a:pt x="5809" y="1503"/>
                              </a:lnTo>
                              <a:lnTo>
                                <a:pt x="5877" y="1549"/>
                              </a:lnTo>
                              <a:lnTo>
                                <a:pt x="5904" y="1566"/>
                              </a:lnTo>
                              <a:lnTo>
                                <a:pt x="5923" y="1580"/>
                              </a:lnTo>
                              <a:lnTo>
                                <a:pt x="6065" y="1397"/>
                              </a:lnTo>
                              <a:lnTo>
                                <a:pt x="6040" y="1377"/>
                              </a:lnTo>
                              <a:lnTo>
                                <a:pt x="6015" y="1355"/>
                              </a:lnTo>
                              <a:lnTo>
                                <a:pt x="5958" y="1305"/>
                              </a:lnTo>
                              <a:lnTo>
                                <a:pt x="5929" y="1279"/>
                              </a:lnTo>
                              <a:lnTo>
                                <a:pt x="5898" y="1253"/>
                              </a:lnTo>
                              <a:lnTo>
                                <a:pt x="5867" y="1227"/>
                              </a:lnTo>
                              <a:lnTo>
                                <a:pt x="5836" y="1203"/>
                              </a:lnTo>
                              <a:lnTo>
                                <a:pt x="5819" y="1192"/>
                              </a:lnTo>
                              <a:lnTo>
                                <a:pt x="5804" y="1182"/>
                              </a:lnTo>
                              <a:lnTo>
                                <a:pt x="5788" y="1172"/>
                              </a:lnTo>
                              <a:lnTo>
                                <a:pt x="5772" y="1164"/>
                              </a:lnTo>
                              <a:lnTo>
                                <a:pt x="5756" y="1156"/>
                              </a:lnTo>
                              <a:lnTo>
                                <a:pt x="5740" y="1150"/>
                              </a:lnTo>
                              <a:lnTo>
                                <a:pt x="5725" y="1144"/>
                              </a:lnTo>
                              <a:lnTo>
                                <a:pt x="5709" y="1140"/>
                              </a:lnTo>
                              <a:lnTo>
                                <a:pt x="5693" y="1138"/>
                              </a:lnTo>
                              <a:lnTo>
                                <a:pt x="5678" y="1137"/>
                              </a:lnTo>
                              <a:lnTo>
                                <a:pt x="5664" y="1137"/>
                              </a:lnTo>
                              <a:lnTo>
                                <a:pt x="5649" y="1139"/>
                              </a:lnTo>
                              <a:lnTo>
                                <a:pt x="5635" y="1143"/>
                              </a:lnTo>
                              <a:lnTo>
                                <a:pt x="5620" y="1149"/>
                              </a:lnTo>
                              <a:lnTo>
                                <a:pt x="5606" y="1157"/>
                              </a:lnTo>
                              <a:lnTo>
                                <a:pt x="5593" y="1166"/>
                              </a:lnTo>
                              <a:close/>
                              <a:moveTo>
                                <a:pt x="4482" y="2624"/>
                              </a:moveTo>
                              <a:lnTo>
                                <a:pt x="4482" y="2624"/>
                              </a:lnTo>
                              <a:lnTo>
                                <a:pt x="4499" y="2648"/>
                              </a:lnTo>
                              <a:lnTo>
                                <a:pt x="4518" y="2671"/>
                              </a:lnTo>
                              <a:lnTo>
                                <a:pt x="4539" y="2694"/>
                              </a:lnTo>
                              <a:lnTo>
                                <a:pt x="4560" y="2716"/>
                              </a:lnTo>
                              <a:lnTo>
                                <a:pt x="4584" y="2737"/>
                              </a:lnTo>
                              <a:lnTo>
                                <a:pt x="4607" y="2759"/>
                              </a:lnTo>
                              <a:lnTo>
                                <a:pt x="4632" y="2779"/>
                              </a:lnTo>
                              <a:lnTo>
                                <a:pt x="4658" y="2799"/>
                              </a:lnTo>
                              <a:lnTo>
                                <a:pt x="4710" y="2839"/>
                              </a:lnTo>
                              <a:lnTo>
                                <a:pt x="4763" y="2877"/>
                              </a:lnTo>
                              <a:lnTo>
                                <a:pt x="4816" y="2916"/>
                              </a:lnTo>
                              <a:lnTo>
                                <a:pt x="4867" y="2953"/>
                              </a:lnTo>
                              <a:lnTo>
                                <a:pt x="5004" y="2777"/>
                              </a:lnTo>
                              <a:lnTo>
                                <a:pt x="4951" y="2736"/>
                              </a:lnTo>
                              <a:lnTo>
                                <a:pt x="4898" y="2694"/>
                              </a:lnTo>
                              <a:lnTo>
                                <a:pt x="4843" y="2650"/>
                              </a:lnTo>
                              <a:lnTo>
                                <a:pt x="4788" y="2606"/>
                              </a:lnTo>
                              <a:lnTo>
                                <a:pt x="4761" y="2585"/>
                              </a:lnTo>
                              <a:lnTo>
                                <a:pt x="4733" y="2565"/>
                              </a:lnTo>
                              <a:lnTo>
                                <a:pt x="4705" y="2545"/>
                              </a:lnTo>
                              <a:lnTo>
                                <a:pt x="4677" y="2527"/>
                              </a:lnTo>
                              <a:lnTo>
                                <a:pt x="4648" y="2510"/>
                              </a:lnTo>
                              <a:lnTo>
                                <a:pt x="4620" y="2494"/>
                              </a:lnTo>
                              <a:lnTo>
                                <a:pt x="4592" y="2478"/>
                              </a:lnTo>
                              <a:lnTo>
                                <a:pt x="4563" y="2466"/>
                              </a:lnTo>
                              <a:lnTo>
                                <a:pt x="4560" y="2475"/>
                              </a:lnTo>
                              <a:lnTo>
                                <a:pt x="4557" y="2486"/>
                              </a:lnTo>
                              <a:lnTo>
                                <a:pt x="4549" y="2506"/>
                              </a:lnTo>
                              <a:lnTo>
                                <a:pt x="4539" y="2526"/>
                              </a:lnTo>
                              <a:lnTo>
                                <a:pt x="4528" y="2546"/>
                              </a:lnTo>
                              <a:lnTo>
                                <a:pt x="4503" y="2587"/>
                              </a:lnTo>
                              <a:lnTo>
                                <a:pt x="4492" y="2605"/>
                              </a:lnTo>
                              <a:lnTo>
                                <a:pt x="4482" y="2624"/>
                              </a:lnTo>
                              <a:close/>
                              <a:moveTo>
                                <a:pt x="5705" y="1065"/>
                              </a:moveTo>
                              <a:lnTo>
                                <a:pt x="5705" y="1065"/>
                              </a:lnTo>
                              <a:lnTo>
                                <a:pt x="5717" y="1080"/>
                              </a:lnTo>
                              <a:lnTo>
                                <a:pt x="5731" y="1095"/>
                              </a:lnTo>
                              <a:lnTo>
                                <a:pt x="5745" y="1111"/>
                              </a:lnTo>
                              <a:lnTo>
                                <a:pt x="5760" y="1126"/>
                              </a:lnTo>
                              <a:lnTo>
                                <a:pt x="5793" y="1154"/>
                              </a:lnTo>
                              <a:lnTo>
                                <a:pt x="5827" y="1183"/>
                              </a:lnTo>
                              <a:lnTo>
                                <a:pt x="5862" y="1210"/>
                              </a:lnTo>
                              <a:lnTo>
                                <a:pt x="5898" y="1236"/>
                              </a:lnTo>
                              <a:lnTo>
                                <a:pt x="5968" y="1290"/>
                              </a:lnTo>
                              <a:lnTo>
                                <a:pt x="5994" y="1309"/>
                              </a:lnTo>
                              <a:lnTo>
                                <a:pt x="6016" y="1325"/>
                              </a:lnTo>
                              <a:lnTo>
                                <a:pt x="6035" y="1337"/>
                              </a:lnTo>
                              <a:lnTo>
                                <a:pt x="6053" y="1346"/>
                              </a:lnTo>
                              <a:lnTo>
                                <a:pt x="6061" y="1348"/>
                              </a:lnTo>
                              <a:lnTo>
                                <a:pt x="6068" y="1350"/>
                              </a:lnTo>
                              <a:lnTo>
                                <a:pt x="6074" y="1352"/>
                              </a:lnTo>
                              <a:lnTo>
                                <a:pt x="6081" y="1352"/>
                              </a:lnTo>
                              <a:lnTo>
                                <a:pt x="6087" y="1352"/>
                              </a:lnTo>
                              <a:lnTo>
                                <a:pt x="6093" y="1351"/>
                              </a:lnTo>
                              <a:lnTo>
                                <a:pt x="6098" y="1349"/>
                              </a:lnTo>
                              <a:lnTo>
                                <a:pt x="6104" y="1346"/>
                              </a:lnTo>
                              <a:lnTo>
                                <a:pt x="6109" y="1343"/>
                              </a:lnTo>
                              <a:lnTo>
                                <a:pt x="6116" y="1339"/>
                              </a:lnTo>
                              <a:lnTo>
                                <a:pt x="6127" y="1328"/>
                              </a:lnTo>
                              <a:lnTo>
                                <a:pt x="6138" y="1315"/>
                              </a:lnTo>
                              <a:lnTo>
                                <a:pt x="6151" y="1299"/>
                              </a:lnTo>
                              <a:lnTo>
                                <a:pt x="6180" y="1260"/>
                              </a:lnTo>
                              <a:lnTo>
                                <a:pt x="6199" y="1237"/>
                              </a:lnTo>
                              <a:lnTo>
                                <a:pt x="6219" y="1212"/>
                              </a:lnTo>
                              <a:lnTo>
                                <a:pt x="6187" y="1186"/>
                              </a:lnTo>
                              <a:lnTo>
                                <a:pt x="6154" y="1158"/>
                              </a:lnTo>
                              <a:lnTo>
                                <a:pt x="6090" y="1101"/>
                              </a:lnTo>
                              <a:lnTo>
                                <a:pt x="6059" y="1075"/>
                              </a:lnTo>
                              <a:lnTo>
                                <a:pt x="6027" y="1050"/>
                              </a:lnTo>
                              <a:lnTo>
                                <a:pt x="6012" y="1038"/>
                              </a:lnTo>
                              <a:lnTo>
                                <a:pt x="5997" y="1027"/>
                              </a:lnTo>
                              <a:lnTo>
                                <a:pt x="5981" y="1017"/>
                              </a:lnTo>
                              <a:lnTo>
                                <a:pt x="5965" y="1008"/>
                              </a:lnTo>
                              <a:lnTo>
                                <a:pt x="5949" y="1000"/>
                              </a:lnTo>
                              <a:lnTo>
                                <a:pt x="5934" y="993"/>
                              </a:lnTo>
                              <a:lnTo>
                                <a:pt x="5918" y="987"/>
                              </a:lnTo>
                              <a:lnTo>
                                <a:pt x="5901" y="983"/>
                              </a:lnTo>
                              <a:lnTo>
                                <a:pt x="5886" y="980"/>
                              </a:lnTo>
                              <a:lnTo>
                                <a:pt x="5870" y="978"/>
                              </a:lnTo>
                              <a:lnTo>
                                <a:pt x="5854" y="978"/>
                              </a:lnTo>
                              <a:lnTo>
                                <a:pt x="5838" y="980"/>
                              </a:lnTo>
                              <a:lnTo>
                                <a:pt x="5821" y="983"/>
                              </a:lnTo>
                              <a:lnTo>
                                <a:pt x="5805" y="988"/>
                              </a:lnTo>
                              <a:lnTo>
                                <a:pt x="5789" y="996"/>
                              </a:lnTo>
                              <a:lnTo>
                                <a:pt x="5773" y="1005"/>
                              </a:lnTo>
                              <a:lnTo>
                                <a:pt x="5755" y="1016"/>
                              </a:lnTo>
                              <a:lnTo>
                                <a:pt x="5738" y="1030"/>
                              </a:lnTo>
                              <a:lnTo>
                                <a:pt x="5722" y="1046"/>
                              </a:lnTo>
                              <a:lnTo>
                                <a:pt x="5705" y="1065"/>
                              </a:lnTo>
                              <a:close/>
                              <a:moveTo>
                                <a:pt x="4377" y="2867"/>
                              </a:moveTo>
                              <a:lnTo>
                                <a:pt x="4377" y="2867"/>
                              </a:lnTo>
                              <a:lnTo>
                                <a:pt x="4385" y="2871"/>
                              </a:lnTo>
                              <a:lnTo>
                                <a:pt x="4392" y="2875"/>
                              </a:lnTo>
                              <a:lnTo>
                                <a:pt x="4396" y="2880"/>
                              </a:lnTo>
                              <a:lnTo>
                                <a:pt x="4400" y="2886"/>
                              </a:lnTo>
                              <a:lnTo>
                                <a:pt x="4401" y="2891"/>
                              </a:lnTo>
                              <a:lnTo>
                                <a:pt x="4401" y="2898"/>
                              </a:lnTo>
                              <a:lnTo>
                                <a:pt x="4399" y="2905"/>
                              </a:lnTo>
                              <a:lnTo>
                                <a:pt x="4395" y="2912"/>
                              </a:lnTo>
                              <a:lnTo>
                                <a:pt x="4708" y="3156"/>
                              </a:lnTo>
                              <a:lnTo>
                                <a:pt x="4850" y="2973"/>
                              </a:lnTo>
                              <a:lnTo>
                                <a:pt x="4803" y="2936"/>
                              </a:lnTo>
                              <a:lnTo>
                                <a:pt x="4754" y="2899"/>
                              </a:lnTo>
                              <a:lnTo>
                                <a:pt x="4655" y="2823"/>
                              </a:lnTo>
                              <a:lnTo>
                                <a:pt x="4606" y="2786"/>
                              </a:lnTo>
                              <a:lnTo>
                                <a:pt x="4555" y="2750"/>
                              </a:lnTo>
                              <a:lnTo>
                                <a:pt x="4505" y="2717"/>
                              </a:lnTo>
                              <a:lnTo>
                                <a:pt x="4480" y="2702"/>
                              </a:lnTo>
                              <a:lnTo>
                                <a:pt x="4455" y="2686"/>
                              </a:lnTo>
                              <a:lnTo>
                                <a:pt x="4433" y="2730"/>
                              </a:lnTo>
                              <a:lnTo>
                                <a:pt x="4412" y="2776"/>
                              </a:lnTo>
                              <a:lnTo>
                                <a:pt x="4394" y="2822"/>
                              </a:lnTo>
                              <a:lnTo>
                                <a:pt x="4377" y="2867"/>
                              </a:lnTo>
                              <a:close/>
                              <a:moveTo>
                                <a:pt x="5910" y="909"/>
                              </a:moveTo>
                              <a:lnTo>
                                <a:pt x="5910" y="909"/>
                              </a:lnTo>
                              <a:lnTo>
                                <a:pt x="5913" y="913"/>
                              </a:lnTo>
                              <a:lnTo>
                                <a:pt x="5915" y="918"/>
                              </a:lnTo>
                              <a:lnTo>
                                <a:pt x="5917" y="922"/>
                              </a:lnTo>
                              <a:lnTo>
                                <a:pt x="5918" y="926"/>
                              </a:lnTo>
                              <a:lnTo>
                                <a:pt x="5919" y="931"/>
                              </a:lnTo>
                              <a:lnTo>
                                <a:pt x="5918" y="935"/>
                              </a:lnTo>
                              <a:lnTo>
                                <a:pt x="5916" y="939"/>
                              </a:lnTo>
                              <a:lnTo>
                                <a:pt x="5914" y="944"/>
                              </a:lnTo>
                              <a:lnTo>
                                <a:pt x="6234" y="1193"/>
                              </a:lnTo>
                              <a:lnTo>
                                <a:pt x="6382" y="1003"/>
                              </a:lnTo>
                              <a:lnTo>
                                <a:pt x="6304" y="941"/>
                              </a:lnTo>
                              <a:lnTo>
                                <a:pt x="6265" y="911"/>
                              </a:lnTo>
                              <a:lnTo>
                                <a:pt x="6224" y="880"/>
                              </a:lnTo>
                              <a:lnTo>
                                <a:pt x="6185" y="853"/>
                              </a:lnTo>
                              <a:lnTo>
                                <a:pt x="6165" y="840"/>
                              </a:lnTo>
                              <a:lnTo>
                                <a:pt x="6146" y="828"/>
                              </a:lnTo>
                              <a:lnTo>
                                <a:pt x="6127" y="817"/>
                              </a:lnTo>
                              <a:lnTo>
                                <a:pt x="6107" y="808"/>
                              </a:lnTo>
                              <a:lnTo>
                                <a:pt x="6090" y="800"/>
                              </a:lnTo>
                              <a:lnTo>
                                <a:pt x="6072" y="794"/>
                              </a:lnTo>
                              <a:lnTo>
                                <a:pt x="6065" y="802"/>
                              </a:lnTo>
                              <a:lnTo>
                                <a:pt x="6057" y="810"/>
                              </a:lnTo>
                              <a:lnTo>
                                <a:pt x="6048" y="817"/>
                              </a:lnTo>
                              <a:lnTo>
                                <a:pt x="6038" y="825"/>
                              </a:lnTo>
                              <a:lnTo>
                                <a:pt x="6017" y="841"/>
                              </a:lnTo>
                              <a:lnTo>
                                <a:pt x="5994" y="855"/>
                              </a:lnTo>
                              <a:lnTo>
                                <a:pt x="5948" y="882"/>
                              </a:lnTo>
                              <a:lnTo>
                                <a:pt x="5928" y="895"/>
                              </a:lnTo>
                              <a:lnTo>
                                <a:pt x="5910" y="909"/>
                              </a:lnTo>
                              <a:close/>
                              <a:moveTo>
                                <a:pt x="4265" y="3147"/>
                              </a:moveTo>
                              <a:lnTo>
                                <a:pt x="4265" y="3147"/>
                              </a:lnTo>
                              <a:lnTo>
                                <a:pt x="4270" y="3152"/>
                              </a:lnTo>
                              <a:lnTo>
                                <a:pt x="4274" y="3157"/>
                              </a:lnTo>
                              <a:lnTo>
                                <a:pt x="4276" y="3163"/>
                              </a:lnTo>
                              <a:lnTo>
                                <a:pt x="4278" y="3169"/>
                              </a:lnTo>
                              <a:lnTo>
                                <a:pt x="4278" y="3175"/>
                              </a:lnTo>
                              <a:lnTo>
                                <a:pt x="4276" y="3181"/>
                              </a:lnTo>
                              <a:lnTo>
                                <a:pt x="4274" y="3188"/>
                              </a:lnTo>
                              <a:lnTo>
                                <a:pt x="4270" y="3194"/>
                              </a:lnTo>
                              <a:lnTo>
                                <a:pt x="4314" y="3226"/>
                              </a:lnTo>
                              <a:lnTo>
                                <a:pt x="4352" y="3257"/>
                              </a:lnTo>
                              <a:lnTo>
                                <a:pt x="4386" y="3282"/>
                              </a:lnTo>
                              <a:lnTo>
                                <a:pt x="4415" y="3304"/>
                              </a:lnTo>
                              <a:lnTo>
                                <a:pt x="4441" y="3323"/>
                              </a:lnTo>
                              <a:lnTo>
                                <a:pt x="4454" y="3330"/>
                              </a:lnTo>
                              <a:lnTo>
                                <a:pt x="4465" y="3336"/>
                              </a:lnTo>
                              <a:lnTo>
                                <a:pt x="4476" y="3342"/>
                              </a:lnTo>
                              <a:lnTo>
                                <a:pt x="4486" y="3345"/>
                              </a:lnTo>
                              <a:lnTo>
                                <a:pt x="4496" y="3348"/>
                              </a:lnTo>
                              <a:lnTo>
                                <a:pt x="4506" y="3350"/>
                              </a:lnTo>
                              <a:lnTo>
                                <a:pt x="4516" y="3350"/>
                              </a:lnTo>
                              <a:lnTo>
                                <a:pt x="4526" y="3349"/>
                              </a:lnTo>
                              <a:lnTo>
                                <a:pt x="4535" y="3347"/>
                              </a:lnTo>
                              <a:lnTo>
                                <a:pt x="4545" y="3343"/>
                              </a:lnTo>
                              <a:lnTo>
                                <a:pt x="4555" y="3338"/>
                              </a:lnTo>
                              <a:lnTo>
                                <a:pt x="4565" y="3331"/>
                              </a:lnTo>
                              <a:lnTo>
                                <a:pt x="4575" y="3324"/>
                              </a:lnTo>
                              <a:lnTo>
                                <a:pt x="4587" y="3314"/>
                              </a:lnTo>
                              <a:lnTo>
                                <a:pt x="4598" y="3302"/>
                              </a:lnTo>
                              <a:lnTo>
                                <a:pt x="4610" y="3290"/>
                              </a:lnTo>
                              <a:lnTo>
                                <a:pt x="4636" y="3261"/>
                              </a:lnTo>
                              <a:lnTo>
                                <a:pt x="4666" y="3224"/>
                              </a:lnTo>
                              <a:lnTo>
                                <a:pt x="4700" y="3181"/>
                              </a:lnTo>
                              <a:lnTo>
                                <a:pt x="4657" y="3147"/>
                              </a:lnTo>
                              <a:lnTo>
                                <a:pt x="4613" y="3112"/>
                              </a:lnTo>
                              <a:lnTo>
                                <a:pt x="4568" y="3075"/>
                              </a:lnTo>
                              <a:lnTo>
                                <a:pt x="4524" y="3040"/>
                              </a:lnTo>
                              <a:lnTo>
                                <a:pt x="4478" y="3005"/>
                              </a:lnTo>
                              <a:lnTo>
                                <a:pt x="4456" y="2990"/>
                              </a:lnTo>
                              <a:lnTo>
                                <a:pt x="4432" y="2975"/>
                              </a:lnTo>
                              <a:lnTo>
                                <a:pt x="4410" y="2960"/>
                              </a:lnTo>
                              <a:lnTo>
                                <a:pt x="4388" y="2947"/>
                              </a:lnTo>
                              <a:lnTo>
                                <a:pt x="4365" y="2935"/>
                              </a:lnTo>
                              <a:lnTo>
                                <a:pt x="4343" y="2925"/>
                              </a:lnTo>
                              <a:lnTo>
                                <a:pt x="4335" y="2936"/>
                              </a:lnTo>
                              <a:lnTo>
                                <a:pt x="4328" y="2947"/>
                              </a:lnTo>
                              <a:lnTo>
                                <a:pt x="4322" y="2959"/>
                              </a:lnTo>
                              <a:lnTo>
                                <a:pt x="4316" y="2974"/>
                              </a:lnTo>
                              <a:lnTo>
                                <a:pt x="4305" y="3002"/>
                              </a:lnTo>
                              <a:lnTo>
                                <a:pt x="4294" y="3033"/>
                              </a:lnTo>
                              <a:lnTo>
                                <a:pt x="4286" y="3063"/>
                              </a:lnTo>
                              <a:lnTo>
                                <a:pt x="4278" y="3093"/>
                              </a:lnTo>
                              <a:lnTo>
                                <a:pt x="4265" y="3147"/>
                              </a:lnTo>
                              <a:close/>
                              <a:moveTo>
                                <a:pt x="6242" y="696"/>
                              </a:moveTo>
                              <a:lnTo>
                                <a:pt x="6242" y="696"/>
                              </a:lnTo>
                              <a:lnTo>
                                <a:pt x="6222" y="703"/>
                              </a:lnTo>
                              <a:lnTo>
                                <a:pt x="6203" y="710"/>
                              </a:lnTo>
                              <a:lnTo>
                                <a:pt x="6186" y="717"/>
                              </a:lnTo>
                              <a:lnTo>
                                <a:pt x="6171" y="726"/>
                              </a:lnTo>
                              <a:lnTo>
                                <a:pt x="6165" y="730"/>
                              </a:lnTo>
                              <a:lnTo>
                                <a:pt x="6160" y="735"/>
                              </a:lnTo>
                              <a:lnTo>
                                <a:pt x="6156" y="740"/>
                              </a:lnTo>
                              <a:lnTo>
                                <a:pt x="6153" y="746"/>
                              </a:lnTo>
                              <a:lnTo>
                                <a:pt x="6151" y="751"/>
                              </a:lnTo>
                              <a:lnTo>
                                <a:pt x="6150" y="758"/>
                              </a:lnTo>
                              <a:lnTo>
                                <a:pt x="6150" y="765"/>
                              </a:lnTo>
                              <a:lnTo>
                                <a:pt x="6152" y="772"/>
                              </a:lnTo>
                              <a:lnTo>
                                <a:pt x="6142" y="785"/>
                              </a:lnTo>
                              <a:lnTo>
                                <a:pt x="6184" y="816"/>
                              </a:lnTo>
                              <a:lnTo>
                                <a:pt x="6220" y="845"/>
                              </a:lnTo>
                              <a:lnTo>
                                <a:pt x="6253" y="870"/>
                              </a:lnTo>
                              <a:lnTo>
                                <a:pt x="6281" y="892"/>
                              </a:lnTo>
                              <a:lnTo>
                                <a:pt x="6306" y="910"/>
                              </a:lnTo>
                              <a:lnTo>
                                <a:pt x="6317" y="917"/>
                              </a:lnTo>
                              <a:lnTo>
                                <a:pt x="6329" y="924"/>
                              </a:lnTo>
                              <a:lnTo>
                                <a:pt x="6339" y="929"/>
                              </a:lnTo>
                              <a:lnTo>
                                <a:pt x="6349" y="933"/>
                              </a:lnTo>
                              <a:lnTo>
                                <a:pt x="6359" y="936"/>
                              </a:lnTo>
                              <a:lnTo>
                                <a:pt x="6368" y="938"/>
                              </a:lnTo>
                              <a:lnTo>
                                <a:pt x="6377" y="938"/>
                              </a:lnTo>
                              <a:lnTo>
                                <a:pt x="6387" y="938"/>
                              </a:lnTo>
                              <a:lnTo>
                                <a:pt x="6397" y="936"/>
                              </a:lnTo>
                              <a:lnTo>
                                <a:pt x="6406" y="933"/>
                              </a:lnTo>
                              <a:lnTo>
                                <a:pt x="6415" y="928"/>
                              </a:lnTo>
                              <a:lnTo>
                                <a:pt x="6425" y="923"/>
                              </a:lnTo>
                              <a:lnTo>
                                <a:pt x="6435" y="915"/>
                              </a:lnTo>
                              <a:lnTo>
                                <a:pt x="6445" y="907"/>
                              </a:lnTo>
                              <a:lnTo>
                                <a:pt x="6456" y="896"/>
                              </a:lnTo>
                              <a:lnTo>
                                <a:pt x="6469" y="884"/>
                              </a:lnTo>
                              <a:lnTo>
                                <a:pt x="6494" y="856"/>
                              </a:lnTo>
                              <a:lnTo>
                                <a:pt x="6522" y="821"/>
                              </a:lnTo>
                              <a:lnTo>
                                <a:pt x="6554" y="781"/>
                              </a:lnTo>
                              <a:lnTo>
                                <a:pt x="6535" y="766"/>
                              </a:lnTo>
                              <a:lnTo>
                                <a:pt x="6514" y="750"/>
                              </a:lnTo>
                              <a:lnTo>
                                <a:pt x="6477" y="720"/>
                              </a:lnTo>
                              <a:lnTo>
                                <a:pt x="6458" y="706"/>
                              </a:lnTo>
                              <a:lnTo>
                                <a:pt x="6440" y="692"/>
                              </a:lnTo>
                              <a:lnTo>
                                <a:pt x="6422" y="681"/>
                              </a:lnTo>
                              <a:lnTo>
                                <a:pt x="6403" y="671"/>
                              </a:lnTo>
                              <a:lnTo>
                                <a:pt x="6384" y="663"/>
                              </a:lnTo>
                              <a:lnTo>
                                <a:pt x="6375" y="660"/>
                              </a:lnTo>
                              <a:lnTo>
                                <a:pt x="6366" y="658"/>
                              </a:lnTo>
                              <a:lnTo>
                                <a:pt x="6356" y="656"/>
                              </a:lnTo>
                              <a:lnTo>
                                <a:pt x="6347" y="655"/>
                              </a:lnTo>
                              <a:lnTo>
                                <a:pt x="6337" y="655"/>
                              </a:lnTo>
                              <a:lnTo>
                                <a:pt x="6328" y="656"/>
                              </a:lnTo>
                              <a:lnTo>
                                <a:pt x="6317" y="657"/>
                              </a:lnTo>
                              <a:lnTo>
                                <a:pt x="6307" y="660"/>
                              </a:lnTo>
                              <a:lnTo>
                                <a:pt x="6297" y="663"/>
                              </a:lnTo>
                              <a:lnTo>
                                <a:pt x="6286" y="667"/>
                              </a:lnTo>
                              <a:lnTo>
                                <a:pt x="6276" y="673"/>
                              </a:lnTo>
                              <a:lnTo>
                                <a:pt x="6265" y="679"/>
                              </a:lnTo>
                              <a:lnTo>
                                <a:pt x="6254" y="687"/>
                              </a:lnTo>
                              <a:lnTo>
                                <a:pt x="6242" y="696"/>
                              </a:lnTo>
                              <a:close/>
                              <a:moveTo>
                                <a:pt x="4193" y="3334"/>
                              </a:moveTo>
                              <a:lnTo>
                                <a:pt x="4193" y="3334"/>
                              </a:lnTo>
                              <a:lnTo>
                                <a:pt x="4183" y="3348"/>
                              </a:lnTo>
                              <a:lnTo>
                                <a:pt x="4175" y="3363"/>
                              </a:lnTo>
                              <a:lnTo>
                                <a:pt x="4169" y="3378"/>
                              </a:lnTo>
                              <a:lnTo>
                                <a:pt x="4165" y="3393"/>
                              </a:lnTo>
                              <a:lnTo>
                                <a:pt x="4161" y="3408"/>
                              </a:lnTo>
                              <a:lnTo>
                                <a:pt x="4160" y="3423"/>
                              </a:lnTo>
                              <a:lnTo>
                                <a:pt x="4161" y="3438"/>
                              </a:lnTo>
                              <a:lnTo>
                                <a:pt x="4162" y="3454"/>
                              </a:lnTo>
                              <a:lnTo>
                                <a:pt x="4166" y="3468"/>
                              </a:lnTo>
                              <a:lnTo>
                                <a:pt x="4171" y="3483"/>
                              </a:lnTo>
                              <a:lnTo>
                                <a:pt x="4176" y="3497"/>
                              </a:lnTo>
                              <a:lnTo>
                                <a:pt x="4182" y="3511"/>
                              </a:lnTo>
                              <a:lnTo>
                                <a:pt x="4189" y="3525"/>
                              </a:lnTo>
                              <a:lnTo>
                                <a:pt x="4197" y="3538"/>
                              </a:lnTo>
                              <a:lnTo>
                                <a:pt x="4206" y="3551"/>
                              </a:lnTo>
                              <a:lnTo>
                                <a:pt x="4215" y="3563"/>
                              </a:lnTo>
                              <a:lnTo>
                                <a:pt x="4224" y="3574"/>
                              </a:lnTo>
                              <a:lnTo>
                                <a:pt x="4235" y="3586"/>
                              </a:lnTo>
                              <a:lnTo>
                                <a:pt x="4245" y="3596"/>
                              </a:lnTo>
                              <a:lnTo>
                                <a:pt x="4255" y="3605"/>
                              </a:lnTo>
                              <a:lnTo>
                                <a:pt x="4266" y="3614"/>
                              </a:lnTo>
                              <a:lnTo>
                                <a:pt x="4276" y="3622"/>
                              </a:lnTo>
                              <a:lnTo>
                                <a:pt x="4286" y="3628"/>
                              </a:lnTo>
                              <a:lnTo>
                                <a:pt x="4296" y="3634"/>
                              </a:lnTo>
                              <a:lnTo>
                                <a:pt x="4306" y="3639"/>
                              </a:lnTo>
                              <a:lnTo>
                                <a:pt x="4315" y="3643"/>
                              </a:lnTo>
                              <a:lnTo>
                                <a:pt x="4324" y="3645"/>
                              </a:lnTo>
                              <a:lnTo>
                                <a:pt x="4331" y="3647"/>
                              </a:lnTo>
                              <a:lnTo>
                                <a:pt x="4338" y="3647"/>
                              </a:lnTo>
                              <a:lnTo>
                                <a:pt x="4344" y="3646"/>
                              </a:lnTo>
                              <a:lnTo>
                                <a:pt x="4349" y="3643"/>
                              </a:lnTo>
                              <a:lnTo>
                                <a:pt x="4353" y="3639"/>
                              </a:lnTo>
                              <a:lnTo>
                                <a:pt x="4385" y="3597"/>
                              </a:lnTo>
                              <a:lnTo>
                                <a:pt x="4411" y="3557"/>
                              </a:lnTo>
                              <a:lnTo>
                                <a:pt x="4433" y="3522"/>
                              </a:lnTo>
                              <a:lnTo>
                                <a:pt x="4443" y="3504"/>
                              </a:lnTo>
                              <a:lnTo>
                                <a:pt x="4451" y="3488"/>
                              </a:lnTo>
                              <a:lnTo>
                                <a:pt x="4458" y="3473"/>
                              </a:lnTo>
                              <a:lnTo>
                                <a:pt x="4464" y="3459"/>
                              </a:lnTo>
                              <a:lnTo>
                                <a:pt x="4468" y="3445"/>
                              </a:lnTo>
                              <a:lnTo>
                                <a:pt x="4471" y="3430"/>
                              </a:lnTo>
                              <a:lnTo>
                                <a:pt x="4473" y="3418"/>
                              </a:lnTo>
                              <a:lnTo>
                                <a:pt x="4473" y="3405"/>
                              </a:lnTo>
                              <a:lnTo>
                                <a:pt x="4472" y="3393"/>
                              </a:lnTo>
                              <a:lnTo>
                                <a:pt x="4470" y="3382"/>
                              </a:lnTo>
                              <a:lnTo>
                                <a:pt x="4466" y="3369"/>
                              </a:lnTo>
                              <a:lnTo>
                                <a:pt x="4462" y="3358"/>
                              </a:lnTo>
                              <a:lnTo>
                                <a:pt x="4455" y="3347"/>
                              </a:lnTo>
                              <a:lnTo>
                                <a:pt x="4447" y="3337"/>
                              </a:lnTo>
                              <a:lnTo>
                                <a:pt x="4437" y="3326"/>
                              </a:lnTo>
                              <a:lnTo>
                                <a:pt x="4426" y="3316"/>
                              </a:lnTo>
                              <a:lnTo>
                                <a:pt x="4414" y="3304"/>
                              </a:lnTo>
                              <a:lnTo>
                                <a:pt x="4400" y="3294"/>
                              </a:lnTo>
                              <a:lnTo>
                                <a:pt x="4385" y="3283"/>
                              </a:lnTo>
                              <a:lnTo>
                                <a:pt x="4367" y="3273"/>
                              </a:lnTo>
                              <a:lnTo>
                                <a:pt x="4349" y="3262"/>
                              </a:lnTo>
                              <a:lnTo>
                                <a:pt x="4329" y="3251"/>
                              </a:lnTo>
                              <a:lnTo>
                                <a:pt x="4282" y="3228"/>
                              </a:lnTo>
                              <a:lnTo>
                                <a:pt x="4230" y="3205"/>
                              </a:lnTo>
                              <a:lnTo>
                                <a:pt x="4225" y="3220"/>
                              </a:lnTo>
                              <a:lnTo>
                                <a:pt x="4220" y="3236"/>
                              </a:lnTo>
                              <a:lnTo>
                                <a:pt x="4208" y="3269"/>
                              </a:lnTo>
                              <a:lnTo>
                                <a:pt x="4203" y="3285"/>
                              </a:lnTo>
                              <a:lnTo>
                                <a:pt x="4199" y="3301"/>
                              </a:lnTo>
                              <a:lnTo>
                                <a:pt x="4195" y="3318"/>
                              </a:lnTo>
                              <a:lnTo>
                                <a:pt x="4193" y="3334"/>
                              </a:lnTo>
                              <a:close/>
                              <a:moveTo>
                                <a:pt x="6538" y="546"/>
                              </a:moveTo>
                              <a:lnTo>
                                <a:pt x="6538" y="546"/>
                              </a:lnTo>
                              <a:lnTo>
                                <a:pt x="6527" y="548"/>
                              </a:lnTo>
                              <a:lnTo>
                                <a:pt x="6518" y="550"/>
                              </a:lnTo>
                              <a:lnTo>
                                <a:pt x="6509" y="553"/>
                              </a:lnTo>
                              <a:lnTo>
                                <a:pt x="6499" y="557"/>
                              </a:lnTo>
                              <a:lnTo>
                                <a:pt x="6481" y="567"/>
                              </a:lnTo>
                              <a:lnTo>
                                <a:pt x="6463" y="578"/>
                              </a:lnTo>
                              <a:lnTo>
                                <a:pt x="6447" y="590"/>
                              </a:lnTo>
                              <a:lnTo>
                                <a:pt x="6433" y="601"/>
                              </a:lnTo>
                              <a:lnTo>
                                <a:pt x="6423" y="611"/>
                              </a:lnTo>
                              <a:lnTo>
                                <a:pt x="6416" y="620"/>
                              </a:lnTo>
                              <a:lnTo>
                                <a:pt x="6400" y="629"/>
                              </a:lnTo>
                              <a:lnTo>
                                <a:pt x="6437" y="657"/>
                              </a:lnTo>
                              <a:lnTo>
                                <a:pt x="6471" y="680"/>
                              </a:lnTo>
                              <a:lnTo>
                                <a:pt x="6499" y="699"/>
                              </a:lnTo>
                              <a:lnTo>
                                <a:pt x="6512" y="706"/>
                              </a:lnTo>
                              <a:lnTo>
                                <a:pt x="6523" y="711"/>
                              </a:lnTo>
                              <a:lnTo>
                                <a:pt x="6536" y="716"/>
                              </a:lnTo>
                              <a:lnTo>
                                <a:pt x="6546" y="719"/>
                              </a:lnTo>
                              <a:lnTo>
                                <a:pt x="6556" y="721"/>
                              </a:lnTo>
                              <a:lnTo>
                                <a:pt x="6566" y="722"/>
                              </a:lnTo>
                              <a:lnTo>
                                <a:pt x="6575" y="722"/>
                              </a:lnTo>
                              <a:lnTo>
                                <a:pt x="6583" y="721"/>
                              </a:lnTo>
                              <a:lnTo>
                                <a:pt x="6591" y="718"/>
                              </a:lnTo>
                              <a:lnTo>
                                <a:pt x="6601" y="715"/>
                              </a:lnTo>
                              <a:lnTo>
                                <a:pt x="6609" y="710"/>
                              </a:lnTo>
                              <a:lnTo>
                                <a:pt x="6616" y="705"/>
                              </a:lnTo>
                              <a:lnTo>
                                <a:pt x="6624" y="698"/>
                              </a:lnTo>
                              <a:lnTo>
                                <a:pt x="6632" y="690"/>
                              </a:lnTo>
                              <a:lnTo>
                                <a:pt x="6649" y="671"/>
                              </a:lnTo>
                              <a:lnTo>
                                <a:pt x="6667" y="649"/>
                              </a:lnTo>
                              <a:lnTo>
                                <a:pt x="6710" y="593"/>
                              </a:lnTo>
                              <a:lnTo>
                                <a:pt x="6735" y="561"/>
                              </a:lnTo>
                              <a:lnTo>
                                <a:pt x="6765" y="524"/>
                              </a:lnTo>
                              <a:lnTo>
                                <a:pt x="6749" y="513"/>
                              </a:lnTo>
                              <a:lnTo>
                                <a:pt x="6733" y="505"/>
                              </a:lnTo>
                              <a:lnTo>
                                <a:pt x="6719" y="498"/>
                              </a:lnTo>
                              <a:lnTo>
                                <a:pt x="6706" y="494"/>
                              </a:lnTo>
                              <a:lnTo>
                                <a:pt x="6693" y="491"/>
                              </a:lnTo>
                              <a:lnTo>
                                <a:pt x="6680" y="491"/>
                              </a:lnTo>
                              <a:lnTo>
                                <a:pt x="6667" y="491"/>
                              </a:lnTo>
                              <a:lnTo>
                                <a:pt x="6655" y="494"/>
                              </a:lnTo>
                              <a:lnTo>
                                <a:pt x="6642" y="497"/>
                              </a:lnTo>
                              <a:lnTo>
                                <a:pt x="6629" y="502"/>
                              </a:lnTo>
                              <a:lnTo>
                                <a:pt x="6616" y="507"/>
                              </a:lnTo>
                              <a:lnTo>
                                <a:pt x="6602" y="514"/>
                              </a:lnTo>
                              <a:lnTo>
                                <a:pt x="6572" y="529"/>
                              </a:lnTo>
                              <a:lnTo>
                                <a:pt x="6538" y="546"/>
                              </a:lnTo>
                              <a:close/>
                              <a:moveTo>
                                <a:pt x="4103" y="3976"/>
                              </a:moveTo>
                              <a:lnTo>
                                <a:pt x="4103" y="3976"/>
                              </a:lnTo>
                              <a:lnTo>
                                <a:pt x="4130" y="3941"/>
                              </a:lnTo>
                              <a:lnTo>
                                <a:pt x="4157" y="3907"/>
                              </a:lnTo>
                              <a:lnTo>
                                <a:pt x="4208" y="3843"/>
                              </a:lnTo>
                              <a:lnTo>
                                <a:pt x="4231" y="3814"/>
                              </a:lnTo>
                              <a:lnTo>
                                <a:pt x="4251" y="3785"/>
                              </a:lnTo>
                              <a:lnTo>
                                <a:pt x="4259" y="3771"/>
                              </a:lnTo>
                              <a:lnTo>
                                <a:pt x="4267" y="3758"/>
                              </a:lnTo>
                              <a:lnTo>
                                <a:pt x="4273" y="3745"/>
                              </a:lnTo>
                              <a:lnTo>
                                <a:pt x="4278" y="3732"/>
                              </a:lnTo>
                              <a:lnTo>
                                <a:pt x="4281" y="3718"/>
                              </a:lnTo>
                              <a:lnTo>
                                <a:pt x="4284" y="3706"/>
                              </a:lnTo>
                              <a:lnTo>
                                <a:pt x="4285" y="3694"/>
                              </a:lnTo>
                              <a:lnTo>
                                <a:pt x="4284" y="3682"/>
                              </a:lnTo>
                              <a:lnTo>
                                <a:pt x="4282" y="3670"/>
                              </a:lnTo>
                              <a:lnTo>
                                <a:pt x="4278" y="3659"/>
                              </a:lnTo>
                              <a:lnTo>
                                <a:pt x="4272" y="3646"/>
                              </a:lnTo>
                              <a:lnTo>
                                <a:pt x="4264" y="3635"/>
                              </a:lnTo>
                              <a:lnTo>
                                <a:pt x="4254" y="3624"/>
                              </a:lnTo>
                              <a:lnTo>
                                <a:pt x="4242" y="3613"/>
                              </a:lnTo>
                              <a:lnTo>
                                <a:pt x="4227" y="3603"/>
                              </a:lnTo>
                              <a:lnTo>
                                <a:pt x="4211" y="3592"/>
                              </a:lnTo>
                              <a:lnTo>
                                <a:pt x="4192" y="3580"/>
                              </a:lnTo>
                              <a:lnTo>
                                <a:pt x="4171" y="3570"/>
                              </a:lnTo>
                              <a:lnTo>
                                <a:pt x="4146" y="3560"/>
                              </a:lnTo>
                              <a:lnTo>
                                <a:pt x="4120" y="3550"/>
                              </a:lnTo>
                              <a:lnTo>
                                <a:pt x="4114" y="3577"/>
                              </a:lnTo>
                              <a:lnTo>
                                <a:pt x="4106" y="3605"/>
                              </a:lnTo>
                              <a:lnTo>
                                <a:pt x="4088" y="3662"/>
                              </a:lnTo>
                              <a:lnTo>
                                <a:pt x="4071" y="3717"/>
                              </a:lnTo>
                              <a:lnTo>
                                <a:pt x="4063" y="3746"/>
                              </a:lnTo>
                              <a:lnTo>
                                <a:pt x="4057" y="3773"/>
                              </a:lnTo>
                              <a:lnTo>
                                <a:pt x="4052" y="3801"/>
                              </a:lnTo>
                              <a:lnTo>
                                <a:pt x="4050" y="3828"/>
                              </a:lnTo>
                              <a:lnTo>
                                <a:pt x="4049" y="3841"/>
                              </a:lnTo>
                              <a:lnTo>
                                <a:pt x="4050" y="3854"/>
                              </a:lnTo>
                              <a:lnTo>
                                <a:pt x="4051" y="3868"/>
                              </a:lnTo>
                              <a:lnTo>
                                <a:pt x="4053" y="3881"/>
                              </a:lnTo>
                              <a:lnTo>
                                <a:pt x="4055" y="3893"/>
                              </a:lnTo>
                              <a:lnTo>
                                <a:pt x="4059" y="3906"/>
                              </a:lnTo>
                              <a:lnTo>
                                <a:pt x="4063" y="3918"/>
                              </a:lnTo>
                              <a:lnTo>
                                <a:pt x="4069" y="3931"/>
                              </a:lnTo>
                              <a:lnTo>
                                <a:pt x="4076" y="3942"/>
                              </a:lnTo>
                              <a:lnTo>
                                <a:pt x="4083" y="3954"/>
                              </a:lnTo>
                              <a:lnTo>
                                <a:pt x="4092" y="3965"/>
                              </a:lnTo>
                              <a:lnTo>
                                <a:pt x="4103" y="3976"/>
                              </a:lnTo>
                              <a:close/>
                              <a:moveTo>
                                <a:pt x="4087" y="3997"/>
                              </a:moveTo>
                              <a:lnTo>
                                <a:pt x="4053" y="3960"/>
                              </a:lnTo>
                              <a:lnTo>
                                <a:pt x="4048" y="3963"/>
                              </a:lnTo>
                              <a:lnTo>
                                <a:pt x="4044" y="3965"/>
                              </a:lnTo>
                              <a:lnTo>
                                <a:pt x="4038" y="3967"/>
                              </a:lnTo>
                              <a:lnTo>
                                <a:pt x="4033" y="3967"/>
                              </a:lnTo>
                              <a:lnTo>
                                <a:pt x="4028" y="3966"/>
                              </a:lnTo>
                              <a:lnTo>
                                <a:pt x="4022" y="3965"/>
                              </a:lnTo>
                              <a:lnTo>
                                <a:pt x="4016" y="3962"/>
                              </a:lnTo>
                              <a:lnTo>
                                <a:pt x="4011" y="3959"/>
                              </a:lnTo>
                              <a:lnTo>
                                <a:pt x="3992" y="4080"/>
                              </a:lnTo>
                              <a:lnTo>
                                <a:pt x="4006" y="4073"/>
                              </a:lnTo>
                              <a:lnTo>
                                <a:pt x="4019" y="4065"/>
                              </a:lnTo>
                              <a:lnTo>
                                <a:pt x="4033" y="4056"/>
                              </a:lnTo>
                              <a:lnTo>
                                <a:pt x="4045" y="4046"/>
                              </a:lnTo>
                              <a:lnTo>
                                <a:pt x="4057" y="4035"/>
                              </a:lnTo>
                              <a:lnTo>
                                <a:pt x="4067" y="4023"/>
                              </a:lnTo>
                              <a:lnTo>
                                <a:pt x="4077" y="4010"/>
                              </a:lnTo>
                              <a:lnTo>
                                <a:pt x="4087" y="3997"/>
                              </a:lnTo>
                              <a:close/>
                              <a:moveTo>
                                <a:pt x="6750" y="449"/>
                              </a:moveTo>
                              <a:lnTo>
                                <a:pt x="6750" y="449"/>
                              </a:lnTo>
                              <a:lnTo>
                                <a:pt x="6750" y="457"/>
                              </a:lnTo>
                              <a:lnTo>
                                <a:pt x="6752" y="465"/>
                              </a:lnTo>
                              <a:lnTo>
                                <a:pt x="6755" y="472"/>
                              </a:lnTo>
                              <a:lnTo>
                                <a:pt x="6759" y="478"/>
                              </a:lnTo>
                              <a:lnTo>
                                <a:pt x="6764" y="484"/>
                              </a:lnTo>
                              <a:lnTo>
                                <a:pt x="6770" y="490"/>
                              </a:lnTo>
                              <a:lnTo>
                                <a:pt x="6777" y="494"/>
                              </a:lnTo>
                              <a:lnTo>
                                <a:pt x="6785" y="498"/>
                              </a:lnTo>
                              <a:lnTo>
                                <a:pt x="6836" y="432"/>
                              </a:lnTo>
                              <a:lnTo>
                                <a:pt x="6792" y="442"/>
                              </a:lnTo>
                              <a:lnTo>
                                <a:pt x="6750" y="449"/>
                              </a:lnTo>
                              <a:close/>
                              <a:moveTo>
                                <a:pt x="6164" y="1768"/>
                              </a:moveTo>
                              <a:lnTo>
                                <a:pt x="6164" y="1768"/>
                              </a:lnTo>
                              <a:lnTo>
                                <a:pt x="6179" y="1749"/>
                              </a:lnTo>
                              <a:lnTo>
                                <a:pt x="6195" y="1730"/>
                              </a:lnTo>
                              <a:lnTo>
                                <a:pt x="6224" y="1696"/>
                              </a:lnTo>
                              <a:lnTo>
                                <a:pt x="6237" y="1681"/>
                              </a:lnTo>
                              <a:lnTo>
                                <a:pt x="6249" y="1667"/>
                              </a:lnTo>
                              <a:lnTo>
                                <a:pt x="6261" y="1652"/>
                              </a:lnTo>
                              <a:lnTo>
                                <a:pt x="6269" y="1638"/>
                              </a:lnTo>
                              <a:lnTo>
                                <a:pt x="6276" y="1625"/>
                              </a:lnTo>
                              <a:lnTo>
                                <a:pt x="6278" y="1618"/>
                              </a:lnTo>
                              <a:lnTo>
                                <a:pt x="6279" y="1612"/>
                              </a:lnTo>
                              <a:lnTo>
                                <a:pt x="6280" y="1605"/>
                              </a:lnTo>
                              <a:lnTo>
                                <a:pt x="6280" y="1598"/>
                              </a:lnTo>
                              <a:lnTo>
                                <a:pt x="6279" y="1591"/>
                              </a:lnTo>
                              <a:lnTo>
                                <a:pt x="6277" y="1584"/>
                              </a:lnTo>
                              <a:lnTo>
                                <a:pt x="6275" y="1577"/>
                              </a:lnTo>
                              <a:lnTo>
                                <a:pt x="6271" y="1570"/>
                              </a:lnTo>
                              <a:lnTo>
                                <a:pt x="6267" y="1562"/>
                              </a:lnTo>
                              <a:lnTo>
                                <a:pt x="6261" y="1555"/>
                              </a:lnTo>
                              <a:lnTo>
                                <a:pt x="6255" y="1547"/>
                              </a:lnTo>
                              <a:lnTo>
                                <a:pt x="6246" y="1540"/>
                              </a:lnTo>
                              <a:lnTo>
                                <a:pt x="6227" y="1523"/>
                              </a:lnTo>
                              <a:lnTo>
                                <a:pt x="6198" y="1500"/>
                              </a:lnTo>
                              <a:lnTo>
                                <a:pt x="6172" y="1482"/>
                              </a:lnTo>
                              <a:lnTo>
                                <a:pt x="6150" y="1468"/>
                              </a:lnTo>
                              <a:lnTo>
                                <a:pt x="6131" y="1457"/>
                              </a:lnTo>
                              <a:lnTo>
                                <a:pt x="6122" y="1453"/>
                              </a:lnTo>
                              <a:lnTo>
                                <a:pt x="6114" y="1449"/>
                              </a:lnTo>
                              <a:lnTo>
                                <a:pt x="6105" y="1447"/>
                              </a:lnTo>
                              <a:lnTo>
                                <a:pt x="6098" y="1446"/>
                              </a:lnTo>
                              <a:lnTo>
                                <a:pt x="6091" y="1445"/>
                              </a:lnTo>
                              <a:lnTo>
                                <a:pt x="6085" y="1446"/>
                              </a:lnTo>
                              <a:lnTo>
                                <a:pt x="6078" y="1447"/>
                              </a:lnTo>
                              <a:lnTo>
                                <a:pt x="6072" y="1449"/>
                              </a:lnTo>
                              <a:lnTo>
                                <a:pt x="6066" y="1454"/>
                              </a:lnTo>
                              <a:lnTo>
                                <a:pt x="6060" y="1457"/>
                              </a:lnTo>
                              <a:lnTo>
                                <a:pt x="6048" y="1468"/>
                              </a:lnTo>
                              <a:lnTo>
                                <a:pt x="6034" y="1481"/>
                              </a:lnTo>
                              <a:lnTo>
                                <a:pt x="6020" y="1498"/>
                              </a:lnTo>
                              <a:lnTo>
                                <a:pt x="5987" y="1541"/>
                              </a:lnTo>
                              <a:lnTo>
                                <a:pt x="5965" y="1566"/>
                              </a:lnTo>
                              <a:lnTo>
                                <a:pt x="5942" y="1596"/>
                              </a:lnTo>
                              <a:lnTo>
                                <a:pt x="6164" y="1768"/>
                              </a:lnTo>
                              <a:close/>
                              <a:moveTo>
                                <a:pt x="6149" y="1788"/>
                              </a:moveTo>
                              <a:lnTo>
                                <a:pt x="5927" y="1615"/>
                              </a:lnTo>
                              <a:lnTo>
                                <a:pt x="5912" y="1635"/>
                              </a:lnTo>
                              <a:lnTo>
                                <a:pt x="5895" y="1652"/>
                              </a:lnTo>
                              <a:lnTo>
                                <a:pt x="5866" y="1685"/>
                              </a:lnTo>
                              <a:lnTo>
                                <a:pt x="5852" y="1699"/>
                              </a:lnTo>
                              <a:lnTo>
                                <a:pt x="5840" y="1713"/>
                              </a:lnTo>
                              <a:lnTo>
                                <a:pt x="5829" y="1727"/>
                              </a:lnTo>
                              <a:lnTo>
                                <a:pt x="5821" y="1740"/>
                              </a:lnTo>
                              <a:lnTo>
                                <a:pt x="5814" y="1752"/>
                              </a:lnTo>
                              <a:lnTo>
                                <a:pt x="5812" y="1759"/>
                              </a:lnTo>
                              <a:lnTo>
                                <a:pt x="5811" y="1765"/>
                              </a:lnTo>
                              <a:lnTo>
                                <a:pt x="5810" y="1771"/>
                              </a:lnTo>
                              <a:lnTo>
                                <a:pt x="5811" y="1778"/>
                              </a:lnTo>
                              <a:lnTo>
                                <a:pt x="5811" y="1784"/>
                              </a:lnTo>
                              <a:lnTo>
                                <a:pt x="5813" y="1791"/>
                              </a:lnTo>
                              <a:lnTo>
                                <a:pt x="5816" y="1799"/>
                              </a:lnTo>
                              <a:lnTo>
                                <a:pt x="5820" y="1806"/>
                              </a:lnTo>
                              <a:lnTo>
                                <a:pt x="5824" y="1813"/>
                              </a:lnTo>
                              <a:lnTo>
                                <a:pt x="5830" y="1820"/>
                              </a:lnTo>
                              <a:lnTo>
                                <a:pt x="5837" y="1828"/>
                              </a:lnTo>
                              <a:lnTo>
                                <a:pt x="5845" y="1836"/>
                              </a:lnTo>
                              <a:lnTo>
                                <a:pt x="5864" y="1853"/>
                              </a:lnTo>
                              <a:lnTo>
                                <a:pt x="5893" y="1878"/>
                              </a:lnTo>
                              <a:lnTo>
                                <a:pt x="5919" y="1897"/>
                              </a:lnTo>
                              <a:lnTo>
                                <a:pt x="5941" y="1913"/>
                              </a:lnTo>
                              <a:lnTo>
                                <a:pt x="5959" y="1924"/>
                              </a:lnTo>
                              <a:lnTo>
                                <a:pt x="5968" y="1929"/>
                              </a:lnTo>
                              <a:lnTo>
                                <a:pt x="5977" y="1933"/>
                              </a:lnTo>
                              <a:lnTo>
                                <a:pt x="5985" y="1936"/>
                              </a:lnTo>
                              <a:lnTo>
                                <a:pt x="5992" y="1937"/>
                              </a:lnTo>
                              <a:lnTo>
                                <a:pt x="5999" y="1938"/>
                              </a:lnTo>
                              <a:lnTo>
                                <a:pt x="6005" y="1938"/>
                              </a:lnTo>
                              <a:lnTo>
                                <a:pt x="6012" y="1937"/>
                              </a:lnTo>
                              <a:lnTo>
                                <a:pt x="6018" y="1935"/>
                              </a:lnTo>
                              <a:lnTo>
                                <a:pt x="6024" y="1931"/>
                              </a:lnTo>
                              <a:lnTo>
                                <a:pt x="6030" y="1927"/>
                              </a:lnTo>
                              <a:lnTo>
                                <a:pt x="6036" y="1923"/>
                              </a:lnTo>
                              <a:lnTo>
                                <a:pt x="6043" y="1917"/>
                              </a:lnTo>
                              <a:lnTo>
                                <a:pt x="6056" y="1904"/>
                              </a:lnTo>
                              <a:lnTo>
                                <a:pt x="6071" y="1887"/>
                              </a:lnTo>
                              <a:lnTo>
                                <a:pt x="6104" y="1844"/>
                              </a:lnTo>
                              <a:lnTo>
                                <a:pt x="6126" y="1818"/>
                              </a:lnTo>
                              <a:lnTo>
                                <a:pt x="6149" y="1788"/>
                              </a:lnTo>
                              <a:close/>
                              <a:moveTo>
                                <a:pt x="5860" y="2162"/>
                              </a:moveTo>
                              <a:lnTo>
                                <a:pt x="5860" y="2162"/>
                              </a:lnTo>
                              <a:lnTo>
                                <a:pt x="5885" y="2125"/>
                              </a:lnTo>
                              <a:lnTo>
                                <a:pt x="5907" y="2093"/>
                              </a:lnTo>
                              <a:lnTo>
                                <a:pt x="5924" y="2065"/>
                              </a:lnTo>
                              <a:lnTo>
                                <a:pt x="5937" y="2041"/>
                              </a:lnTo>
                              <a:lnTo>
                                <a:pt x="5942" y="2031"/>
                              </a:lnTo>
                              <a:lnTo>
                                <a:pt x="5945" y="2021"/>
                              </a:lnTo>
                              <a:lnTo>
                                <a:pt x="5948" y="2011"/>
                              </a:lnTo>
                              <a:lnTo>
                                <a:pt x="5950" y="2002"/>
                              </a:lnTo>
                              <a:lnTo>
                                <a:pt x="5950" y="1993"/>
                              </a:lnTo>
                              <a:lnTo>
                                <a:pt x="5950" y="1984"/>
                              </a:lnTo>
                              <a:lnTo>
                                <a:pt x="5949" y="1976"/>
                              </a:lnTo>
                              <a:lnTo>
                                <a:pt x="5946" y="1969"/>
                              </a:lnTo>
                              <a:lnTo>
                                <a:pt x="5943" y="1961"/>
                              </a:lnTo>
                              <a:lnTo>
                                <a:pt x="5938" y="1954"/>
                              </a:lnTo>
                              <a:lnTo>
                                <a:pt x="5933" y="1946"/>
                              </a:lnTo>
                              <a:lnTo>
                                <a:pt x="5927" y="1939"/>
                              </a:lnTo>
                              <a:lnTo>
                                <a:pt x="5911" y="1922"/>
                              </a:lnTo>
                              <a:lnTo>
                                <a:pt x="5891" y="1905"/>
                              </a:lnTo>
                              <a:lnTo>
                                <a:pt x="5867" y="1886"/>
                              </a:lnTo>
                              <a:lnTo>
                                <a:pt x="5840" y="1865"/>
                              </a:lnTo>
                              <a:lnTo>
                                <a:pt x="5809" y="1840"/>
                              </a:lnTo>
                              <a:lnTo>
                                <a:pt x="5775" y="1812"/>
                              </a:lnTo>
                              <a:lnTo>
                                <a:pt x="5746" y="1849"/>
                              </a:lnTo>
                              <a:lnTo>
                                <a:pt x="5722" y="1881"/>
                              </a:lnTo>
                              <a:lnTo>
                                <a:pt x="5704" y="1909"/>
                              </a:lnTo>
                              <a:lnTo>
                                <a:pt x="5689" y="1934"/>
                              </a:lnTo>
                              <a:lnTo>
                                <a:pt x="5683" y="1944"/>
                              </a:lnTo>
                              <a:lnTo>
                                <a:pt x="5679" y="1954"/>
                              </a:lnTo>
                              <a:lnTo>
                                <a:pt x="5676" y="1964"/>
                              </a:lnTo>
                              <a:lnTo>
                                <a:pt x="5674" y="1973"/>
                              </a:lnTo>
                              <a:lnTo>
                                <a:pt x="5673" y="1981"/>
                              </a:lnTo>
                              <a:lnTo>
                                <a:pt x="5673" y="1990"/>
                              </a:lnTo>
                              <a:lnTo>
                                <a:pt x="5675" y="1997"/>
                              </a:lnTo>
                              <a:lnTo>
                                <a:pt x="5677" y="2006"/>
                              </a:lnTo>
                              <a:lnTo>
                                <a:pt x="5681" y="2013"/>
                              </a:lnTo>
                              <a:lnTo>
                                <a:pt x="5685" y="2021"/>
                              </a:lnTo>
                              <a:lnTo>
                                <a:pt x="5691" y="2028"/>
                              </a:lnTo>
                              <a:lnTo>
                                <a:pt x="5699" y="2036"/>
                              </a:lnTo>
                              <a:lnTo>
                                <a:pt x="5715" y="2051"/>
                              </a:lnTo>
                              <a:lnTo>
                                <a:pt x="5736" y="2068"/>
                              </a:lnTo>
                              <a:lnTo>
                                <a:pt x="5790" y="2109"/>
                              </a:lnTo>
                              <a:lnTo>
                                <a:pt x="5822" y="2133"/>
                              </a:lnTo>
                              <a:lnTo>
                                <a:pt x="5860" y="2162"/>
                              </a:lnTo>
                              <a:close/>
                              <a:moveTo>
                                <a:pt x="5844" y="2181"/>
                              </a:moveTo>
                              <a:lnTo>
                                <a:pt x="5621" y="2008"/>
                              </a:lnTo>
                              <a:lnTo>
                                <a:pt x="5606" y="2027"/>
                              </a:lnTo>
                              <a:lnTo>
                                <a:pt x="5591" y="2045"/>
                              </a:lnTo>
                              <a:lnTo>
                                <a:pt x="5562" y="2077"/>
                              </a:lnTo>
                              <a:lnTo>
                                <a:pt x="5548" y="2091"/>
                              </a:lnTo>
                              <a:lnTo>
                                <a:pt x="5537" y="2104"/>
                              </a:lnTo>
                              <a:lnTo>
                                <a:pt x="5527" y="2117"/>
                              </a:lnTo>
                              <a:lnTo>
                                <a:pt x="5519" y="2129"/>
                              </a:lnTo>
                              <a:lnTo>
                                <a:pt x="5514" y="2142"/>
                              </a:lnTo>
                              <a:lnTo>
                                <a:pt x="5512" y="2148"/>
                              </a:lnTo>
                              <a:lnTo>
                                <a:pt x="5511" y="2154"/>
                              </a:lnTo>
                              <a:lnTo>
                                <a:pt x="5510" y="2160"/>
                              </a:lnTo>
                              <a:lnTo>
                                <a:pt x="5510" y="2166"/>
                              </a:lnTo>
                              <a:lnTo>
                                <a:pt x="5512" y="2173"/>
                              </a:lnTo>
                              <a:lnTo>
                                <a:pt x="5513" y="2179"/>
                              </a:lnTo>
                              <a:lnTo>
                                <a:pt x="5516" y="2186"/>
                              </a:lnTo>
                              <a:lnTo>
                                <a:pt x="5520" y="2193"/>
                              </a:lnTo>
                              <a:lnTo>
                                <a:pt x="5525" y="2200"/>
                              </a:lnTo>
                              <a:lnTo>
                                <a:pt x="5530" y="2208"/>
                              </a:lnTo>
                              <a:lnTo>
                                <a:pt x="5544" y="2223"/>
                              </a:lnTo>
                              <a:lnTo>
                                <a:pt x="5564" y="2240"/>
                              </a:lnTo>
                              <a:lnTo>
                                <a:pt x="5592" y="2263"/>
                              </a:lnTo>
                              <a:lnTo>
                                <a:pt x="5617" y="2283"/>
                              </a:lnTo>
                              <a:lnTo>
                                <a:pt x="5639" y="2299"/>
                              </a:lnTo>
                              <a:lnTo>
                                <a:pt x="5658" y="2311"/>
                              </a:lnTo>
                              <a:lnTo>
                                <a:pt x="5674" y="2319"/>
                              </a:lnTo>
                              <a:lnTo>
                                <a:pt x="5682" y="2322"/>
                              </a:lnTo>
                              <a:lnTo>
                                <a:pt x="5689" y="2323"/>
                              </a:lnTo>
                              <a:lnTo>
                                <a:pt x="5697" y="2324"/>
                              </a:lnTo>
                              <a:lnTo>
                                <a:pt x="5703" y="2324"/>
                              </a:lnTo>
                              <a:lnTo>
                                <a:pt x="5709" y="2324"/>
                              </a:lnTo>
                              <a:lnTo>
                                <a:pt x="5715" y="2322"/>
                              </a:lnTo>
                              <a:lnTo>
                                <a:pt x="5721" y="2319"/>
                              </a:lnTo>
                              <a:lnTo>
                                <a:pt x="5727" y="2316"/>
                              </a:lnTo>
                              <a:lnTo>
                                <a:pt x="5733" y="2312"/>
                              </a:lnTo>
                              <a:lnTo>
                                <a:pt x="5739" y="2307"/>
                              </a:lnTo>
                              <a:lnTo>
                                <a:pt x="5752" y="2294"/>
                              </a:lnTo>
                              <a:lnTo>
                                <a:pt x="5767" y="2278"/>
                              </a:lnTo>
                              <a:lnTo>
                                <a:pt x="5800" y="2235"/>
                              </a:lnTo>
                              <a:lnTo>
                                <a:pt x="5820" y="2210"/>
                              </a:lnTo>
                              <a:lnTo>
                                <a:pt x="5844" y="2181"/>
                              </a:lnTo>
                              <a:close/>
                              <a:moveTo>
                                <a:pt x="5686" y="2384"/>
                              </a:moveTo>
                              <a:lnTo>
                                <a:pt x="5469" y="2204"/>
                              </a:lnTo>
                              <a:lnTo>
                                <a:pt x="5332" y="2381"/>
                              </a:lnTo>
                              <a:lnTo>
                                <a:pt x="5363" y="2404"/>
                              </a:lnTo>
                              <a:lnTo>
                                <a:pt x="5390" y="2426"/>
                              </a:lnTo>
                              <a:lnTo>
                                <a:pt x="5442" y="2466"/>
                              </a:lnTo>
                              <a:lnTo>
                                <a:pt x="5465" y="2484"/>
                              </a:lnTo>
                              <a:lnTo>
                                <a:pt x="5487" y="2498"/>
                              </a:lnTo>
                              <a:lnTo>
                                <a:pt x="5498" y="2504"/>
                              </a:lnTo>
                              <a:lnTo>
                                <a:pt x="5508" y="2509"/>
                              </a:lnTo>
                              <a:lnTo>
                                <a:pt x="5518" y="2513"/>
                              </a:lnTo>
                              <a:lnTo>
                                <a:pt x="5528" y="2516"/>
                              </a:lnTo>
                              <a:lnTo>
                                <a:pt x="5538" y="2518"/>
                              </a:lnTo>
                              <a:lnTo>
                                <a:pt x="5547" y="2519"/>
                              </a:lnTo>
                              <a:lnTo>
                                <a:pt x="5558" y="2519"/>
                              </a:lnTo>
                              <a:lnTo>
                                <a:pt x="5567" y="2518"/>
                              </a:lnTo>
                              <a:lnTo>
                                <a:pt x="5577" y="2515"/>
                              </a:lnTo>
                              <a:lnTo>
                                <a:pt x="5586" y="2511"/>
                              </a:lnTo>
                              <a:lnTo>
                                <a:pt x="5595" y="2506"/>
                              </a:lnTo>
                              <a:lnTo>
                                <a:pt x="5605" y="2499"/>
                              </a:lnTo>
                              <a:lnTo>
                                <a:pt x="5614" y="2491"/>
                              </a:lnTo>
                              <a:lnTo>
                                <a:pt x="5624" y="2480"/>
                              </a:lnTo>
                              <a:lnTo>
                                <a:pt x="5635" y="2469"/>
                              </a:lnTo>
                              <a:lnTo>
                                <a:pt x="5645" y="2456"/>
                              </a:lnTo>
                              <a:lnTo>
                                <a:pt x="5655" y="2441"/>
                              </a:lnTo>
                              <a:lnTo>
                                <a:pt x="5665" y="2424"/>
                              </a:lnTo>
                              <a:lnTo>
                                <a:pt x="5676" y="2404"/>
                              </a:lnTo>
                              <a:lnTo>
                                <a:pt x="5686" y="2384"/>
                              </a:lnTo>
                              <a:close/>
                              <a:moveTo>
                                <a:pt x="5539" y="2574"/>
                              </a:moveTo>
                              <a:lnTo>
                                <a:pt x="5317" y="2401"/>
                              </a:lnTo>
                              <a:lnTo>
                                <a:pt x="5302" y="2421"/>
                              </a:lnTo>
                              <a:lnTo>
                                <a:pt x="5288" y="2438"/>
                              </a:lnTo>
                              <a:lnTo>
                                <a:pt x="5260" y="2470"/>
                              </a:lnTo>
                              <a:lnTo>
                                <a:pt x="5248" y="2485"/>
                              </a:lnTo>
                              <a:lnTo>
                                <a:pt x="5237" y="2499"/>
                              </a:lnTo>
                              <a:lnTo>
                                <a:pt x="5227" y="2512"/>
                              </a:lnTo>
                              <a:lnTo>
                                <a:pt x="5220" y="2524"/>
                              </a:lnTo>
                              <a:lnTo>
                                <a:pt x="5214" y="2537"/>
                              </a:lnTo>
                              <a:lnTo>
                                <a:pt x="5213" y="2543"/>
                              </a:lnTo>
                              <a:lnTo>
                                <a:pt x="5212" y="2549"/>
                              </a:lnTo>
                              <a:lnTo>
                                <a:pt x="5211" y="2557"/>
                              </a:lnTo>
                              <a:lnTo>
                                <a:pt x="5211" y="2563"/>
                              </a:lnTo>
                              <a:lnTo>
                                <a:pt x="5213" y="2569"/>
                              </a:lnTo>
                              <a:lnTo>
                                <a:pt x="5214" y="2576"/>
                              </a:lnTo>
                              <a:lnTo>
                                <a:pt x="5217" y="2582"/>
                              </a:lnTo>
                              <a:lnTo>
                                <a:pt x="5221" y="2589"/>
                              </a:lnTo>
                              <a:lnTo>
                                <a:pt x="5225" y="2596"/>
                              </a:lnTo>
                              <a:lnTo>
                                <a:pt x="5231" y="2604"/>
                              </a:lnTo>
                              <a:lnTo>
                                <a:pt x="5244" y="2619"/>
                              </a:lnTo>
                              <a:lnTo>
                                <a:pt x="5262" y="2636"/>
                              </a:lnTo>
                              <a:lnTo>
                                <a:pt x="5291" y="2659"/>
                              </a:lnTo>
                              <a:lnTo>
                                <a:pt x="5316" y="2678"/>
                              </a:lnTo>
                              <a:lnTo>
                                <a:pt x="5337" y="2694"/>
                              </a:lnTo>
                              <a:lnTo>
                                <a:pt x="5356" y="2705"/>
                              </a:lnTo>
                              <a:lnTo>
                                <a:pt x="5364" y="2710"/>
                              </a:lnTo>
                              <a:lnTo>
                                <a:pt x="5372" y="2713"/>
                              </a:lnTo>
                              <a:lnTo>
                                <a:pt x="5379" y="2716"/>
                              </a:lnTo>
                              <a:lnTo>
                                <a:pt x="5386" y="2717"/>
                              </a:lnTo>
                              <a:lnTo>
                                <a:pt x="5393" y="2718"/>
                              </a:lnTo>
                              <a:lnTo>
                                <a:pt x="5399" y="2718"/>
                              </a:lnTo>
                              <a:lnTo>
                                <a:pt x="5405" y="2717"/>
                              </a:lnTo>
                              <a:lnTo>
                                <a:pt x="5411" y="2715"/>
                              </a:lnTo>
                              <a:lnTo>
                                <a:pt x="5418" y="2712"/>
                              </a:lnTo>
                              <a:lnTo>
                                <a:pt x="5424" y="2709"/>
                              </a:lnTo>
                              <a:lnTo>
                                <a:pt x="5436" y="2699"/>
                              </a:lnTo>
                              <a:lnTo>
                                <a:pt x="5449" y="2685"/>
                              </a:lnTo>
                              <a:lnTo>
                                <a:pt x="5462" y="2669"/>
                              </a:lnTo>
                              <a:lnTo>
                                <a:pt x="5496" y="2628"/>
                              </a:lnTo>
                              <a:lnTo>
                                <a:pt x="5516" y="2602"/>
                              </a:lnTo>
                              <a:lnTo>
                                <a:pt x="5539" y="2574"/>
                              </a:lnTo>
                              <a:close/>
                              <a:moveTo>
                                <a:pt x="6800" y="950"/>
                              </a:moveTo>
                              <a:lnTo>
                                <a:pt x="6800" y="950"/>
                              </a:lnTo>
                              <a:lnTo>
                                <a:pt x="6726" y="899"/>
                              </a:lnTo>
                              <a:lnTo>
                                <a:pt x="6697" y="880"/>
                              </a:lnTo>
                              <a:lnTo>
                                <a:pt x="6671" y="863"/>
                              </a:lnTo>
                              <a:lnTo>
                                <a:pt x="6648" y="851"/>
                              </a:lnTo>
                              <a:lnTo>
                                <a:pt x="6637" y="846"/>
                              </a:lnTo>
                              <a:lnTo>
                                <a:pt x="6628" y="842"/>
                              </a:lnTo>
                              <a:lnTo>
                                <a:pt x="6618" y="839"/>
                              </a:lnTo>
                              <a:lnTo>
                                <a:pt x="6609" y="837"/>
                              </a:lnTo>
                              <a:lnTo>
                                <a:pt x="6601" y="836"/>
                              </a:lnTo>
                              <a:lnTo>
                                <a:pt x="6591" y="836"/>
                              </a:lnTo>
                              <a:lnTo>
                                <a:pt x="6583" y="837"/>
                              </a:lnTo>
                              <a:lnTo>
                                <a:pt x="6575" y="839"/>
                              </a:lnTo>
                              <a:lnTo>
                                <a:pt x="6567" y="843"/>
                              </a:lnTo>
                              <a:lnTo>
                                <a:pt x="6559" y="847"/>
                              </a:lnTo>
                              <a:lnTo>
                                <a:pt x="6550" y="853"/>
                              </a:lnTo>
                              <a:lnTo>
                                <a:pt x="6541" y="859"/>
                              </a:lnTo>
                              <a:lnTo>
                                <a:pt x="6522" y="876"/>
                              </a:lnTo>
                              <a:lnTo>
                                <a:pt x="6502" y="897"/>
                              </a:lnTo>
                              <a:lnTo>
                                <a:pt x="6479" y="924"/>
                              </a:lnTo>
                              <a:lnTo>
                                <a:pt x="6422" y="992"/>
                              </a:lnTo>
                              <a:lnTo>
                                <a:pt x="6494" y="1049"/>
                              </a:lnTo>
                              <a:lnTo>
                                <a:pt x="6523" y="1071"/>
                              </a:lnTo>
                              <a:lnTo>
                                <a:pt x="6550" y="1089"/>
                              </a:lnTo>
                              <a:lnTo>
                                <a:pt x="6572" y="1102"/>
                              </a:lnTo>
                              <a:lnTo>
                                <a:pt x="6582" y="1109"/>
                              </a:lnTo>
                              <a:lnTo>
                                <a:pt x="6592" y="1113"/>
                              </a:lnTo>
                              <a:lnTo>
                                <a:pt x="6602" y="1116"/>
                              </a:lnTo>
                              <a:lnTo>
                                <a:pt x="6610" y="1118"/>
                              </a:lnTo>
                              <a:lnTo>
                                <a:pt x="6619" y="1118"/>
                              </a:lnTo>
                              <a:lnTo>
                                <a:pt x="6627" y="1118"/>
                              </a:lnTo>
                              <a:lnTo>
                                <a:pt x="6635" y="1117"/>
                              </a:lnTo>
                              <a:lnTo>
                                <a:pt x="6643" y="1114"/>
                              </a:lnTo>
                              <a:lnTo>
                                <a:pt x="6652" y="1110"/>
                              </a:lnTo>
                              <a:lnTo>
                                <a:pt x="6660" y="1105"/>
                              </a:lnTo>
                              <a:lnTo>
                                <a:pt x="6669" y="1098"/>
                              </a:lnTo>
                              <a:lnTo>
                                <a:pt x="6678" y="1091"/>
                              </a:lnTo>
                              <a:lnTo>
                                <a:pt x="6697" y="1073"/>
                              </a:lnTo>
                              <a:lnTo>
                                <a:pt x="6718" y="1050"/>
                              </a:lnTo>
                              <a:lnTo>
                                <a:pt x="6742" y="1022"/>
                              </a:lnTo>
                              <a:lnTo>
                                <a:pt x="6800" y="950"/>
                              </a:lnTo>
                              <a:close/>
                              <a:moveTo>
                                <a:pt x="6481" y="1363"/>
                              </a:moveTo>
                              <a:lnTo>
                                <a:pt x="6481" y="1363"/>
                              </a:lnTo>
                              <a:lnTo>
                                <a:pt x="6506" y="1326"/>
                              </a:lnTo>
                              <a:lnTo>
                                <a:pt x="6528" y="1294"/>
                              </a:lnTo>
                              <a:lnTo>
                                <a:pt x="6547" y="1266"/>
                              </a:lnTo>
                              <a:lnTo>
                                <a:pt x="6560" y="1241"/>
                              </a:lnTo>
                              <a:lnTo>
                                <a:pt x="6565" y="1231"/>
                              </a:lnTo>
                              <a:lnTo>
                                <a:pt x="6570" y="1221"/>
                              </a:lnTo>
                              <a:lnTo>
                                <a:pt x="6573" y="1211"/>
                              </a:lnTo>
                              <a:lnTo>
                                <a:pt x="6575" y="1202"/>
                              </a:lnTo>
                              <a:lnTo>
                                <a:pt x="6576" y="1194"/>
                              </a:lnTo>
                              <a:lnTo>
                                <a:pt x="6576" y="1185"/>
                              </a:lnTo>
                              <a:lnTo>
                                <a:pt x="6575" y="1177"/>
                              </a:lnTo>
                              <a:lnTo>
                                <a:pt x="6574" y="1169"/>
                              </a:lnTo>
                              <a:lnTo>
                                <a:pt x="6571" y="1161"/>
                              </a:lnTo>
                              <a:lnTo>
                                <a:pt x="6567" y="1154"/>
                              </a:lnTo>
                              <a:lnTo>
                                <a:pt x="6562" y="1146"/>
                              </a:lnTo>
                              <a:lnTo>
                                <a:pt x="6556" y="1139"/>
                              </a:lnTo>
                              <a:lnTo>
                                <a:pt x="6541" y="1123"/>
                              </a:lnTo>
                              <a:lnTo>
                                <a:pt x="6522" y="1105"/>
                              </a:lnTo>
                              <a:lnTo>
                                <a:pt x="6499" y="1086"/>
                              </a:lnTo>
                              <a:lnTo>
                                <a:pt x="6473" y="1065"/>
                              </a:lnTo>
                              <a:lnTo>
                                <a:pt x="6407" y="1011"/>
                              </a:lnTo>
                              <a:lnTo>
                                <a:pt x="6259" y="1202"/>
                              </a:lnTo>
                              <a:lnTo>
                                <a:pt x="6481" y="1363"/>
                              </a:lnTo>
                              <a:close/>
                              <a:moveTo>
                                <a:pt x="6460" y="1389"/>
                              </a:moveTo>
                              <a:lnTo>
                                <a:pt x="6460" y="1389"/>
                              </a:lnTo>
                              <a:lnTo>
                                <a:pt x="6424" y="1362"/>
                              </a:lnTo>
                              <a:lnTo>
                                <a:pt x="6393" y="1338"/>
                              </a:lnTo>
                              <a:lnTo>
                                <a:pt x="6341" y="1298"/>
                              </a:lnTo>
                              <a:lnTo>
                                <a:pt x="6318" y="1283"/>
                              </a:lnTo>
                              <a:lnTo>
                                <a:pt x="6300" y="1272"/>
                              </a:lnTo>
                              <a:lnTo>
                                <a:pt x="6291" y="1268"/>
                              </a:lnTo>
                              <a:lnTo>
                                <a:pt x="6282" y="1264"/>
                              </a:lnTo>
                              <a:lnTo>
                                <a:pt x="6274" y="1262"/>
                              </a:lnTo>
                              <a:lnTo>
                                <a:pt x="6266" y="1261"/>
                              </a:lnTo>
                              <a:lnTo>
                                <a:pt x="6258" y="1260"/>
                              </a:lnTo>
                              <a:lnTo>
                                <a:pt x="6249" y="1261"/>
                              </a:lnTo>
                              <a:lnTo>
                                <a:pt x="6242" y="1263"/>
                              </a:lnTo>
                              <a:lnTo>
                                <a:pt x="6234" y="1266"/>
                              </a:lnTo>
                              <a:lnTo>
                                <a:pt x="6226" y="1270"/>
                              </a:lnTo>
                              <a:lnTo>
                                <a:pt x="6217" y="1275"/>
                              </a:lnTo>
                              <a:lnTo>
                                <a:pt x="6209" y="1281"/>
                              </a:lnTo>
                              <a:lnTo>
                                <a:pt x="6200" y="1289"/>
                              </a:lnTo>
                              <a:lnTo>
                                <a:pt x="6180" y="1308"/>
                              </a:lnTo>
                              <a:lnTo>
                                <a:pt x="6159" y="1333"/>
                              </a:lnTo>
                              <a:lnTo>
                                <a:pt x="6135" y="1362"/>
                              </a:lnTo>
                              <a:lnTo>
                                <a:pt x="6106" y="1398"/>
                              </a:lnTo>
                              <a:lnTo>
                                <a:pt x="6143" y="1426"/>
                              </a:lnTo>
                              <a:lnTo>
                                <a:pt x="6173" y="1452"/>
                              </a:lnTo>
                              <a:lnTo>
                                <a:pt x="6201" y="1474"/>
                              </a:lnTo>
                              <a:lnTo>
                                <a:pt x="6225" y="1493"/>
                              </a:lnTo>
                              <a:lnTo>
                                <a:pt x="6246" y="1508"/>
                              </a:lnTo>
                              <a:lnTo>
                                <a:pt x="6266" y="1519"/>
                              </a:lnTo>
                              <a:lnTo>
                                <a:pt x="6274" y="1525"/>
                              </a:lnTo>
                              <a:lnTo>
                                <a:pt x="6283" y="1528"/>
                              </a:lnTo>
                              <a:lnTo>
                                <a:pt x="6291" y="1530"/>
                              </a:lnTo>
                              <a:lnTo>
                                <a:pt x="6299" y="1532"/>
                              </a:lnTo>
                              <a:lnTo>
                                <a:pt x="6306" y="1532"/>
                              </a:lnTo>
                              <a:lnTo>
                                <a:pt x="6314" y="1531"/>
                              </a:lnTo>
                              <a:lnTo>
                                <a:pt x="6323" y="1529"/>
                              </a:lnTo>
                              <a:lnTo>
                                <a:pt x="6331" y="1526"/>
                              </a:lnTo>
                              <a:lnTo>
                                <a:pt x="6339" y="1522"/>
                              </a:lnTo>
                              <a:lnTo>
                                <a:pt x="6347" y="1515"/>
                              </a:lnTo>
                              <a:lnTo>
                                <a:pt x="6356" y="1509"/>
                              </a:lnTo>
                              <a:lnTo>
                                <a:pt x="6364" y="1501"/>
                              </a:lnTo>
                              <a:lnTo>
                                <a:pt x="6384" y="1481"/>
                              </a:lnTo>
                              <a:lnTo>
                                <a:pt x="6406" y="1456"/>
                              </a:lnTo>
                              <a:lnTo>
                                <a:pt x="6431" y="1425"/>
                              </a:lnTo>
                              <a:lnTo>
                                <a:pt x="6460" y="1389"/>
                              </a:lnTo>
                              <a:close/>
                              <a:moveTo>
                                <a:pt x="5259" y="2934"/>
                              </a:moveTo>
                              <a:lnTo>
                                <a:pt x="5259" y="2934"/>
                              </a:lnTo>
                              <a:lnTo>
                                <a:pt x="5276" y="2918"/>
                              </a:lnTo>
                              <a:lnTo>
                                <a:pt x="5291" y="2903"/>
                              </a:lnTo>
                              <a:lnTo>
                                <a:pt x="5304" y="2887"/>
                              </a:lnTo>
                              <a:lnTo>
                                <a:pt x="5315" y="2874"/>
                              </a:lnTo>
                              <a:lnTo>
                                <a:pt x="5325" y="2861"/>
                              </a:lnTo>
                              <a:lnTo>
                                <a:pt x="5333" y="2849"/>
                              </a:lnTo>
                              <a:lnTo>
                                <a:pt x="5340" y="2837"/>
                              </a:lnTo>
                              <a:lnTo>
                                <a:pt x="5345" y="2825"/>
                              </a:lnTo>
                              <a:lnTo>
                                <a:pt x="5350" y="2814"/>
                              </a:lnTo>
                              <a:lnTo>
                                <a:pt x="5353" y="2804"/>
                              </a:lnTo>
                              <a:lnTo>
                                <a:pt x="5355" y="2794"/>
                              </a:lnTo>
                              <a:lnTo>
                                <a:pt x="5355" y="2785"/>
                              </a:lnTo>
                              <a:lnTo>
                                <a:pt x="5354" y="2775"/>
                              </a:lnTo>
                              <a:lnTo>
                                <a:pt x="5352" y="2767"/>
                              </a:lnTo>
                              <a:lnTo>
                                <a:pt x="5349" y="2758"/>
                              </a:lnTo>
                              <a:lnTo>
                                <a:pt x="5344" y="2749"/>
                              </a:lnTo>
                              <a:lnTo>
                                <a:pt x="5339" y="2740"/>
                              </a:lnTo>
                              <a:lnTo>
                                <a:pt x="5333" y="2732"/>
                              </a:lnTo>
                              <a:lnTo>
                                <a:pt x="5326" y="2724"/>
                              </a:lnTo>
                              <a:lnTo>
                                <a:pt x="5318" y="2716"/>
                              </a:lnTo>
                              <a:lnTo>
                                <a:pt x="5300" y="2699"/>
                              </a:lnTo>
                              <a:lnTo>
                                <a:pt x="5279" y="2682"/>
                              </a:lnTo>
                              <a:lnTo>
                                <a:pt x="5229" y="2645"/>
                              </a:lnTo>
                              <a:lnTo>
                                <a:pt x="5200" y="2625"/>
                              </a:lnTo>
                              <a:lnTo>
                                <a:pt x="5171" y="2602"/>
                              </a:lnTo>
                              <a:lnTo>
                                <a:pt x="5154" y="2617"/>
                              </a:lnTo>
                              <a:lnTo>
                                <a:pt x="5137" y="2633"/>
                              </a:lnTo>
                              <a:lnTo>
                                <a:pt x="5124" y="2647"/>
                              </a:lnTo>
                              <a:lnTo>
                                <a:pt x="5112" y="2660"/>
                              </a:lnTo>
                              <a:lnTo>
                                <a:pt x="5101" y="2673"/>
                              </a:lnTo>
                              <a:lnTo>
                                <a:pt x="5093" y="2685"/>
                              </a:lnTo>
                              <a:lnTo>
                                <a:pt x="5086" y="2697"/>
                              </a:lnTo>
                              <a:lnTo>
                                <a:pt x="5080" y="2708"/>
                              </a:lnTo>
                              <a:lnTo>
                                <a:pt x="5075" y="2719"/>
                              </a:lnTo>
                              <a:lnTo>
                                <a:pt x="5073" y="2729"/>
                              </a:lnTo>
                              <a:lnTo>
                                <a:pt x="5071" y="2739"/>
                              </a:lnTo>
                              <a:lnTo>
                                <a:pt x="5071" y="2748"/>
                              </a:lnTo>
                              <a:lnTo>
                                <a:pt x="5072" y="2759"/>
                              </a:lnTo>
                              <a:lnTo>
                                <a:pt x="5074" y="2767"/>
                              </a:lnTo>
                              <a:lnTo>
                                <a:pt x="5077" y="2776"/>
                              </a:lnTo>
                              <a:lnTo>
                                <a:pt x="5081" y="2785"/>
                              </a:lnTo>
                              <a:lnTo>
                                <a:pt x="5087" y="2793"/>
                              </a:lnTo>
                              <a:lnTo>
                                <a:pt x="5093" y="2801"/>
                              </a:lnTo>
                              <a:lnTo>
                                <a:pt x="5100" y="2809"/>
                              </a:lnTo>
                              <a:lnTo>
                                <a:pt x="5108" y="2818"/>
                              </a:lnTo>
                              <a:lnTo>
                                <a:pt x="5127" y="2835"/>
                              </a:lnTo>
                              <a:lnTo>
                                <a:pt x="5150" y="2852"/>
                              </a:lnTo>
                              <a:lnTo>
                                <a:pt x="5201" y="2889"/>
                              </a:lnTo>
                              <a:lnTo>
                                <a:pt x="5230" y="2911"/>
                              </a:lnTo>
                              <a:lnTo>
                                <a:pt x="5259" y="2934"/>
                              </a:lnTo>
                              <a:close/>
                              <a:moveTo>
                                <a:pt x="5244" y="2952"/>
                              </a:moveTo>
                              <a:lnTo>
                                <a:pt x="5244" y="2952"/>
                              </a:lnTo>
                              <a:lnTo>
                                <a:pt x="5208" y="2926"/>
                              </a:lnTo>
                              <a:lnTo>
                                <a:pt x="5175" y="2902"/>
                              </a:lnTo>
                              <a:lnTo>
                                <a:pt x="5148" y="2880"/>
                              </a:lnTo>
                              <a:lnTo>
                                <a:pt x="5122" y="2862"/>
                              </a:lnTo>
                              <a:lnTo>
                                <a:pt x="5101" y="2847"/>
                              </a:lnTo>
                              <a:lnTo>
                                <a:pt x="5082" y="2837"/>
                              </a:lnTo>
                              <a:lnTo>
                                <a:pt x="5073" y="2832"/>
                              </a:lnTo>
                              <a:lnTo>
                                <a:pt x="5063" y="2829"/>
                              </a:lnTo>
                              <a:lnTo>
                                <a:pt x="5055" y="2827"/>
                              </a:lnTo>
                              <a:lnTo>
                                <a:pt x="5047" y="2825"/>
                              </a:lnTo>
                              <a:lnTo>
                                <a:pt x="5039" y="2825"/>
                              </a:lnTo>
                              <a:lnTo>
                                <a:pt x="5031" y="2827"/>
                              </a:lnTo>
                              <a:lnTo>
                                <a:pt x="5023" y="2829"/>
                              </a:lnTo>
                              <a:lnTo>
                                <a:pt x="5015" y="2833"/>
                              </a:lnTo>
                              <a:lnTo>
                                <a:pt x="5007" y="2837"/>
                              </a:lnTo>
                              <a:lnTo>
                                <a:pt x="4998" y="2842"/>
                              </a:lnTo>
                              <a:lnTo>
                                <a:pt x="4989" y="2849"/>
                              </a:lnTo>
                              <a:lnTo>
                                <a:pt x="4980" y="2857"/>
                              </a:lnTo>
                              <a:lnTo>
                                <a:pt x="4961" y="2877"/>
                              </a:lnTo>
                              <a:lnTo>
                                <a:pt x="4939" y="2902"/>
                              </a:lnTo>
                              <a:lnTo>
                                <a:pt x="4914" y="2932"/>
                              </a:lnTo>
                              <a:lnTo>
                                <a:pt x="4886" y="2969"/>
                              </a:lnTo>
                              <a:lnTo>
                                <a:pt x="4922" y="2997"/>
                              </a:lnTo>
                              <a:lnTo>
                                <a:pt x="4955" y="3023"/>
                              </a:lnTo>
                              <a:lnTo>
                                <a:pt x="4982" y="3046"/>
                              </a:lnTo>
                              <a:lnTo>
                                <a:pt x="5007" y="3065"/>
                              </a:lnTo>
                              <a:lnTo>
                                <a:pt x="5028" y="3080"/>
                              </a:lnTo>
                              <a:lnTo>
                                <a:pt x="5038" y="3086"/>
                              </a:lnTo>
                              <a:lnTo>
                                <a:pt x="5047" y="3091"/>
                              </a:lnTo>
                              <a:lnTo>
                                <a:pt x="5056" y="3095"/>
                              </a:lnTo>
                              <a:lnTo>
                                <a:pt x="5065" y="3098"/>
                              </a:lnTo>
                              <a:lnTo>
                                <a:pt x="5074" y="3100"/>
                              </a:lnTo>
                              <a:lnTo>
                                <a:pt x="5082" y="3102"/>
                              </a:lnTo>
                              <a:lnTo>
                                <a:pt x="5090" y="3102"/>
                              </a:lnTo>
                              <a:lnTo>
                                <a:pt x="5097" y="3100"/>
                              </a:lnTo>
                              <a:lnTo>
                                <a:pt x="5105" y="3097"/>
                              </a:lnTo>
                              <a:lnTo>
                                <a:pt x="5113" y="3094"/>
                              </a:lnTo>
                              <a:lnTo>
                                <a:pt x="5121" y="3089"/>
                              </a:lnTo>
                              <a:lnTo>
                                <a:pt x="5129" y="3083"/>
                              </a:lnTo>
                              <a:lnTo>
                                <a:pt x="5139" y="3076"/>
                              </a:lnTo>
                              <a:lnTo>
                                <a:pt x="5148" y="3068"/>
                              </a:lnTo>
                              <a:lnTo>
                                <a:pt x="5168" y="3048"/>
                              </a:lnTo>
                              <a:lnTo>
                                <a:pt x="5190" y="3021"/>
                              </a:lnTo>
                              <a:lnTo>
                                <a:pt x="5216" y="2990"/>
                              </a:lnTo>
                              <a:lnTo>
                                <a:pt x="5244" y="2952"/>
                              </a:lnTo>
                              <a:close/>
                              <a:moveTo>
                                <a:pt x="5082" y="3162"/>
                              </a:moveTo>
                              <a:lnTo>
                                <a:pt x="4871" y="2989"/>
                              </a:lnTo>
                              <a:lnTo>
                                <a:pt x="4843" y="3026"/>
                              </a:lnTo>
                              <a:lnTo>
                                <a:pt x="4821" y="3059"/>
                              </a:lnTo>
                              <a:lnTo>
                                <a:pt x="4803" y="3087"/>
                              </a:lnTo>
                              <a:lnTo>
                                <a:pt x="4787" y="3112"/>
                              </a:lnTo>
                              <a:lnTo>
                                <a:pt x="4782" y="3123"/>
                              </a:lnTo>
                              <a:lnTo>
                                <a:pt x="4777" y="3133"/>
                              </a:lnTo>
                              <a:lnTo>
                                <a:pt x="4774" y="3143"/>
                              </a:lnTo>
                              <a:lnTo>
                                <a:pt x="4771" y="3152"/>
                              </a:lnTo>
                              <a:lnTo>
                                <a:pt x="4770" y="3161"/>
                              </a:lnTo>
                              <a:lnTo>
                                <a:pt x="4769" y="3169"/>
                              </a:lnTo>
                              <a:lnTo>
                                <a:pt x="4770" y="3178"/>
                              </a:lnTo>
                              <a:lnTo>
                                <a:pt x="4771" y="3186"/>
                              </a:lnTo>
                              <a:lnTo>
                                <a:pt x="4774" y="3194"/>
                              </a:lnTo>
                              <a:lnTo>
                                <a:pt x="4778" y="3201"/>
                              </a:lnTo>
                              <a:lnTo>
                                <a:pt x="4782" y="3209"/>
                              </a:lnTo>
                              <a:lnTo>
                                <a:pt x="4788" y="3217"/>
                              </a:lnTo>
                              <a:lnTo>
                                <a:pt x="4796" y="3225"/>
                              </a:lnTo>
                              <a:lnTo>
                                <a:pt x="4804" y="3233"/>
                              </a:lnTo>
                              <a:lnTo>
                                <a:pt x="4822" y="3251"/>
                              </a:lnTo>
                              <a:lnTo>
                                <a:pt x="4845" y="3270"/>
                              </a:lnTo>
                              <a:lnTo>
                                <a:pt x="4873" y="3292"/>
                              </a:lnTo>
                              <a:lnTo>
                                <a:pt x="4939" y="3346"/>
                              </a:lnTo>
                              <a:lnTo>
                                <a:pt x="5082" y="3162"/>
                              </a:lnTo>
                              <a:close/>
                              <a:moveTo>
                                <a:pt x="6804" y="513"/>
                              </a:moveTo>
                              <a:lnTo>
                                <a:pt x="7002" y="677"/>
                              </a:lnTo>
                              <a:lnTo>
                                <a:pt x="7214" y="390"/>
                              </a:lnTo>
                              <a:lnTo>
                                <a:pt x="7191" y="383"/>
                              </a:lnTo>
                              <a:lnTo>
                                <a:pt x="7167" y="373"/>
                              </a:lnTo>
                              <a:lnTo>
                                <a:pt x="7144" y="364"/>
                              </a:lnTo>
                              <a:lnTo>
                                <a:pt x="7127" y="355"/>
                              </a:lnTo>
                              <a:lnTo>
                                <a:pt x="7100" y="358"/>
                              </a:lnTo>
                              <a:lnTo>
                                <a:pt x="7074" y="362"/>
                              </a:lnTo>
                              <a:lnTo>
                                <a:pt x="7050" y="366"/>
                              </a:lnTo>
                              <a:lnTo>
                                <a:pt x="7028" y="372"/>
                              </a:lnTo>
                              <a:lnTo>
                                <a:pt x="7006" y="379"/>
                              </a:lnTo>
                              <a:lnTo>
                                <a:pt x="6986" y="387"/>
                              </a:lnTo>
                              <a:lnTo>
                                <a:pt x="6967" y="395"/>
                              </a:lnTo>
                              <a:lnTo>
                                <a:pt x="6948" y="405"/>
                              </a:lnTo>
                              <a:lnTo>
                                <a:pt x="6929" y="415"/>
                              </a:lnTo>
                              <a:lnTo>
                                <a:pt x="6912" y="427"/>
                              </a:lnTo>
                              <a:lnTo>
                                <a:pt x="6895" y="439"/>
                              </a:lnTo>
                              <a:lnTo>
                                <a:pt x="6878" y="452"/>
                              </a:lnTo>
                              <a:lnTo>
                                <a:pt x="6842" y="480"/>
                              </a:lnTo>
                              <a:lnTo>
                                <a:pt x="6804" y="513"/>
                              </a:lnTo>
                              <a:close/>
                              <a:moveTo>
                                <a:pt x="6602" y="775"/>
                              </a:moveTo>
                              <a:lnTo>
                                <a:pt x="6602" y="775"/>
                              </a:lnTo>
                              <a:lnTo>
                                <a:pt x="6622" y="791"/>
                              </a:lnTo>
                              <a:lnTo>
                                <a:pt x="6642" y="807"/>
                              </a:lnTo>
                              <a:lnTo>
                                <a:pt x="6679" y="839"/>
                              </a:lnTo>
                              <a:lnTo>
                                <a:pt x="6695" y="854"/>
                              </a:lnTo>
                              <a:lnTo>
                                <a:pt x="6711" y="868"/>
                              </a:lnTo>
                              <a:lnTo>
                                <a:pt x="6727" y="879"/>
                              </a:lnTo>
                              <a:lnTo>
                                <a:pt x="6743" y="889"/>
                              </a:lnTo>
                              <a:lnTo>
                                <a:pt x="6758" y="897"/>
                              </a:lnTo>
                              <a:lnTo>
                                <a:pt x="6765" y="899"/>
                              </a:lnTo>
                              <a:lnTo>
                                <a:pt x="6773" y="901"/>
                              </a:lnTo>
                              <a:lnTo>
                                <a:pt x="6780" y="903"/>
                              </a:lnTo>
                              <a:lnTo>
                                <a:pt x="6788" y="904"/>
                              </a:lnTo>
                              <a:lnTo>
                                <a:pt x="6795" y="903"/>
                              </a:lnTo>
                              <a:lnTo>
                                <a:pt x="6803" y="900"/>
                              </a:lnTo>
                              <a:lnTo>
                                <a:pt x="6812" y="898"/>
                              </a:lnTo>
                              <a:lnTo>
                                <a:pt x="6819" y="894"/>
                              </a:lnTo>
                              <a:lnTo>
                                <a:pt x="6827" y="889"/>
                              </a:lnTo>
                              <a:lnTo>
                                <a:pt x="6835" y="884"/>
                              </a:lnTo>
                              <a:lnTo>
                                <a:pt x="6844" y="877"/>
                              </a:lnTo>
                              <a:lnTo>
                                <a:pt x="6852" y="868"/>
                              </a:lnTo>
                              <a:lnTo>
                                <a:pt x="6861" y="859"/>
                              </a:lnTo>
                              <a:lnTo>
                                <a:pt x="6869" y="848"/>
                              </a:lnTo>
                              <a:lnTo>
                                <a:pt x="6894" y="816"/>
                              </a:lnTo>
                              <a:lnTo>
                                <a:pt x="6914" y="789"/>
                              </a:lnTo>
                              <a:lnTo>
                                <a:pt x="6929" y="765"/>
                              </a:lnTo>
                              <a:lnTo>
                                <a:pt x="6940" y="744"/>
                              </a:lnTo>
                              <a:lnTo>
                                <a:pt x="6944" y="735"/>
                              </a:lnTo>
                              <a:lnTo>
                                <a:pt x="6948" y="726"/>
                              </a:lnTo>
                              <a:lnTo>
                                <a:pt x="6950" y="718"/>
                              </a:lnTo>
                              <a:lnTo>
                                <a:pt x="6952" y="710"/>
                              </a:lnTo>
                              <a:lnTo>
                                <a:pt x="6952" y="703"/>
                              </a:lnTo>
                              <a:lnTo>
                                <a:pt x="6951" y="696"/>
                              </a:lnTo>
                              <a:lnTo>
                                <a:pt x="6950" y="688"/>
                              </a:lnTo>
                              <a:lnTo>
                                <a:pt x="6947" y="681"/>
                              </a:lnTo>
                              <a:lnTo>
                                <a:pt x="6943" y="675"/>
                              </a:lnTo>
                              <a:lnTo>
                                <a:pt x="6938" y="668"/>
                              </a:lnTo>
                              <a:lnTo>
                                <a:pt x="6933" y="662"/>
                              </a:lnTo>
                              <a:lnTo>
                                <a:pt x="6927" y="655"/>
                              </a:lnTo>
                              <a:lnTo>
                                <a:pt x="6913" y="641"/>
                              </a:lnTo>
                              <a:lnTo>
                                <a:pt x="6895" y="626"/>
                              </a:lnTo>
                              <a:lnTo>
                                <a:pt x="6849" y="591"/>
                              </a:lnTo>
                              <a:lnTo>
                                <a:pt x="6821" y="569"/>
                              </a:lnTo>
                              <a:lnTo>
                                <a:pt x="6790" y="544"/>
                              </a:lnTo>
                              <a:lnTo>
                                <a:pt x="6696" y="660"/>
                              </a:lnTo>
                              <a:lnTo>
                                <a:pt x="6602" y="775"/>
                              </a:lnTo>
                              <a:close/>
                              <a:moveTo>
                                <a:pt x="4923" y="3366"/>
                              </a:moveTo>
                              <a:lnTo>
                                <a:pt x="4714" y="3203"/>
                              </a:lnTo>
                              <a:lnTo>
                                <a:pt x="4659" y="3274"/>
                              </a:lnTo>
                              <a:lnTo>
                                <a:pt x="4637" y="3303"/>
                              </a:lnTo>
                              <a:lnTo>
                                <a:pt x="4620" y="3329"/>
                              </a:lnTo>
                              <a:lnTo>
                                <a:pt x="4607" y="3351"/>
                              </a:lnTo>
                              <a:lnTo>
                                <a:pt x="4602" y="3361"/>
                              </a:lnTo>
                              <a:lnTo>
                                <a:pt x="4598" y="3370"/>
                              </a:lnTo>
                              <a:lnTo>
                                <a:pt x="4595" y="3380"/>
                              </a:lnTo>
                              <a:lnTo>
                                <a:pt x="4594" y="3389"/>
                              </a:lnTo>
                              <a:lnTo>
                                <a:pt x="4593" y="3397"/>
                              </a:lnTo>
                              <a:lnTo>
                                <a:pt x="4594" y="3405"/>
                              </a:lnTo>
                              <a:lnTo>
                                <a:pt x="4596" y="3413"/>
                              </a:lnTo>
                              <a:lnTo>
                                <a:pt x="4598" y="3421"/>
                              </a:lnTo>
                              <a:lnTo>
                                <a:pt x="4602" y="3429"/>
                              </a:lnTo>
                              <a:lnTo>
                                <a:pt x="4607" y="3437"/>
                              </a:lnTo>
                              <a:lnTo>
                                <a:pt x="4614" y="3447"/>
                              </a:lnTo>
                              <a:lnTo>
                                <a:pt x="4621" y="3455"/>
                              </a:lnTo>
                              <a:lnTo>
                                <a:pt x="4639" y="3473"/>
                              </a:lnTo>
                              <a:lnTo>
                                <a:pt x="4663" y="3494"/>
                              </a:lnTo>
                              <a:lnTo>
                                <a:pt x="4690" y="3518"/>
                              </a:lnTo>
                              <a:lnTo>
                                <a:pt x="4761" y="3575"/>
                              </a:lnTo>
                              <a:lnTo>
                                <a:pt x="4923" y="3366"/>
                              </a:lnTo>
                              <a:close/>
                              <a:moveTo>
                                <a:pt x="4746" y="3595"/>
                              </a:moveTo>
                              <a:lnTo>
                                <a:pt x="4543" y="3437"/>
                              </a:lnTo>
                              <a:lnTo>
                                <a:pt x="4365" y="3666"/>
                              </a:lnTo>
                              <a:lnTo>
                                <a:pt x="4439" y="3724"/>
                              </a:lnTo>
                              <a:lnTo>
                                <a:pt x="4470" y="3745"/>
                              </a:lnTo>
                              <a:lnTo>
                                <a:pt x="4496" y="3762"/>
                              </a:lnTo>
                              <a:lnTo>
                                <a:pt x="4507" y="3769"/>
                              </a:lnTo>
                              <a:lnTo>
                                <a:pt x="4519" y="3774"/>
                              </a:lnTo>
                              <a:lnTo>
                                <a:pt x="4529" y="3779"/>
                              </a:lnTo>
                              <a:lnTo>
                                <a:pt x="4539" y="3782"/>
                              </a:lnTo>
                              <a:lnTo>
                                <a:pt x="4548" y="3784"/>
                              </a:lnTo>
                              <a:lnTo>
                                <a:pt x="4557" y="3785"/>
                              </a:lnTo>
                              <a:lnTo>
                                <a:pt x="4566" y="3784"/>
                              </a:lnTo>
                              <a:lnTo>
                                <a:pt x="4574" y="3783"/>
                              </a:lnTo>
                              <a:lnTo>
                                <a:pt x="4583" y="3780"/>
                              </a:lnTo>
                              <a:lnTo>
                                <a:pt x="4591" y="3776"/>
                              </a:lnTo>
                              <a:lnTo>
                                <a:pt x="4599" y="3771"/>
                              </a:lnTo>
                              <a:lnTo>
                                <a:pt x="4607" y="3765"/>
                              </a:lnTo>
                              <a:lnTo>
                                <a:pt x="4616" y="3757"/>
                              </a:lnTo>
                              <a:lnTo>
                                <a:pt x="4624" y="3749"/>
                              </a:lnTo>
                              <a:lnTo>
                                <a:pt x="4643" y="3728"/>
                              </a:lnTo>
                              <a:lnTo>
                                <a:pt x="4664" y="3701"/>
                              </a:lnTo>
                              <a:lnTo>
                                <a:pt x="4688" y="3671"/>
                              </a:lnTo>
                              <a:lnTo>
                                <a:pt x="4746" y="3595"/>
                              </a:lnTo>
                              <a:close/>
                              <a:moveTo>
                                <a:pt x="4548" y="3850"/>
                              </a:moveTo>
                              <a:lnTo>
                                <a:pt x="4345" y="3692"/>
                              </a:lnTo>
                              <a:lnTo>
                                <a:pt x="4312" y="3736"/>
                              </a:lnTo>
                              <a:lnTo>
                                <a:pt x="4281" y="3774"/>
                              </a:lnTo>
                              <a:lnTo>
                                <a:pt x="4228" y="3839"/>
                              </a:lnTo>
                              <a:lnTo>
                                <a:pt x="4208" y="3867"/>
                              </a:lnTo>
                              <a:lnTo>
                                <a:pt x="4192" y="3891"/>
                              </a:lnTo>
                              <a:lnTo>
                                <a:pt x="4185" y="3902"/>
                              </a:lnTo>
                              <a:lnTo>
                                <a:pt x="4179" y="3913"/>
                              </a:lnTo>
                              <a:lnTo>
                                <a:pt x="4175" y="3924"/>
                              </a:lnTo>
                              <a:lnTo>
                                <a:pt x="4172" y="3936"/>
                              </a:lnTo>
                              <a:lnTo>
                                <a:pt x="4170" y="3946"/>
                              </a:lnTo>
                              <a:lnTo>
                                <a:pt x="4169" y="3957"/>
                              </a:lnTo>
                              <a:lnTo>
                                <a:pt x="4170" y="3967"/>
                              </a:lnTo>
                              <a:lnTo>
                                <a:pt x="4172" y="3978"/>
                              </a:lnTo>
                              <a:lnTo>
                                <a:pt x="4175" y="3988"/>
                              </a:lnTo>
                              <a:lnTo>
                                <a:pt x="4180" y="4000"/>
                              </a:lnTo>
                              <a:lnTo>
                                <a:pt x="4186" y="4012"/>
                              </a:lnTo>
                              <a:lnTo>
                                <a:pt x="4194" y="4024"/>
                              </a:lnTo>
                              <a:lnTo>
                                <a:pt x="4204" y="4036"/>
                              </a:lnTo>
                              <a:lnTo>
                                <a:pt x="4215" y="4049"/>
                              </a:lnTo>
                              <a:lnTo>
                                <a:pt x="4227" y="4062"/>
                              </a:lnTo>
                              <a:lnTo>
                                <a:pt x="4243" y="4078"/>
                              </a:lnTo>
                              <a:lnTo>
                                <a:pt x="4276" y="4109"/>
                              </a:lnTo>
                              <a:lnTo>
                                <a:pt x="4319" y="4145"/>
                              </a:lnTo>
                              <a:lnTo>
                                <a:pt x="4548" y="3850"/>
                              </a:lnTo>
                              <a:close/>
                              <a:moveTo>
                                <a:pt x="4304" y="4165"/>
                              </a:moveTo>
                              <a:lnTo>
                                <a:pt x="4107" y="4012"/>
                              </a:lnTo>
                              <a:lnTo>
                                <a:pt x="4095" y="4026"/>
                              </a:lnTo>
                              <a:lnTo>
                                <a:pt x="4083" y="4040"/>
                              </a:lnTo>
                              <a:lnTo>
                                <a:pt x="4074" y="4054"/>
                              </a:lnTo>
                              <a:lnTo>
                                <a:pt x="4066" y="4068"/>
                              </a:lnTo>
                              <a:lnTo>
                                <a:pt x="4059" y="4081"/>
                              </a:lnTo>
                              <a:lnTo>
                                <a:pt x="4053" y="4093"/>
                              </a:lnTo>
                              <a:lnTo>
                                <a:pt x="4043" y="4116"/>
                              </a:lnTo>
                              <a:lnTo>
                                <a:pt x="4033" y="4138"/>
                              </a:lnTo>
                              <a:lnTo>
                                <a:pt x="4027" y="4147"/>
                              </a:lnTo>
                              <a:lnTo>
                                <a:pt x="4021" y="4155"/>
                              </a:lnTo>
                              <a:lnTo>
                                <a:pt x="4014" y="4163"/>
                              </a:lnTo>
                              <a:lnTo>
                                <a:pt x="4006" y="4170"/>
                              </a:lnTo>
                              <a:lnTo>
                                <a:pt x="3997" y="4175"/>
                              </a:lnTo>
                              <a:lnTo>
                                <a:pt x="3987" y="4180"/>
                              </a:lnTo>
                              <a:lnTo>
                                <a:pt x="3981" y="4212"/>
                              </a:lnTo>
                              <a:lnTo>
                                <a:pt x="3975" y="4245"/>
                              </a:lnTo>
                              <a:lnTo>
                                <a:pt x="3972" y="4279"/>
                              </a:lnTo>
                              <a:lnTo>
                                <a:pt x="3971" y="4296"/>
                              </a:lnTo>
                              <a:lnTo>
                                <a:pt x="3970" y="4313"/>
                              </a:lnTo>
                              <a:lnTo>
                                <a:pt x="3971" y="4329"/>
                              </a:lnTo>
                              <a:lnTo>
                                <a:pt x="3972" y="4345"/>
                              </a:lnTo>
                              <a:lnTo>
                                <a:pt x="3973" y="4360"/>
                              </a:lnTo>
                              <a:lnTo>
                                <a:pt x="3976" y="4375"/>
                              </a:lnTo>
                              <a:lnTo>
                                <a:pt x="3980" y="4388"/>
                              </a:lnTo>
                              <a:lnTo>
                                <a:pt x="3985" y="4400"/>
                              </a:lnTo>
                              <a:lnTo>
                                <a:pt x="3991" y="4412"/>
                              </a:lnTo>
                              <a:lnTo>
                                <a:pt x="3998" y="4422"/>
                              </a:lnTo>
                              <a:lnTo>
                                <a:pt x="3994" y="4428"/>
                              </a:lnTo>
                              <a:lnTo>
                                <a:pt x="3993" y="4435"/>
                              </a:lnTo>
                              <a:lnTo>
                                <a:pt x="3993" y="4441"/>
                              </a:lnTo>
                              <a:lnTo>
                                <a:pt x="3996" y="4446"/>
                              </a:lnTo>
                              <a:lnTo>
                                <a:pt x="4001" y="4450"/>
                              </a:lnTo>
                              <a:lnTo>
                                <a:pt x="4007" y="4454"/>
                              </a:lnTo>
                              <a:lnTo>
                                <a:pt x="4014" y="4456"/>
                              </a:lnTo>
                              <a:lnTo>
                                <a:pt x="4022" y="4458"/>
                              </a:lnTo>
                              <a:lnTo>
                                <a:pt x="4033" y="4458"/>
                              </a:lnTo>
                              <a:lnTo>
                                <a:pt x="4043" y="4457"/>
                              </a:lnTo>
                              <a:lnTo>
                                <a:pt x="4053" y="4455"/>
                              </a:lnTo>
                              <a:lnTo>
                                <a:pt x="4064" y="4452"/>
                              </a:lnTo>
                              <a:lnTo>
                                <a:pt x="4074" y="4447"/>
                              </a:lnTo>
                              <a:lnTo>
                                <a:pt x="4084" y="4440"/>
                              </a:lnTo>
                              <a:lnTo>
                                <a:pt x="4095" y="4432"/>
                              </a:lnTo>
                              <a:lnTo>
                                <a:pt x="4104" y="4422"/>
                              </a:lnTo>
                              <a:lnTo>
                                <a:pt x="4304" y="4165"/>
                              </a:lnTo>
                              <a:close/>
                              <a:moveTo>
                                <a:pt x="4039" y="4505"/>
                              </a:moveTo>
                              <a:lnTo>
                                <a:pt x="4039" y="4505"/>
                              </a:lnTo>
                              <a:lnTo>
                                <a:pt x="4030" y="4498"/>
                              </a:lnTo>
                              <a:lnTo>
                                <a:pt x="4019" y="4492"/>
                              </a:lnTo>
                              <a:lnTo>
                                <a:pt x="4009" y="4488"/>
                              </a:lnTo>
                              <a:lnTo>
                                <a:pt x="3999" y="4484"/>
                              </a:lnTo>
                              <a:lnTo>
                                <a:pt x="3980" y="4477"/>
                              </a:lnTo>
                              <a:lnTo>
                                <a:pt x="3971" y="4472"/>
                              </a:lnTo>
                              <a:lnTo>
                                <a:pt x="3964" y="4467"/>
                              </a:lnTo>
                              <a:lnTo>
                                <a:pt x="3960" y="4580"/>
                              </a:lnTo>
                              <a:lnTo>
                                <a:pt x="3973" y="4574"/>
                              </a:lnTo>
                              <a:lnTo>
                                <a:pt x="3984" y="4567"/>
                              </a:lnTo>
                              <a:lnTo>
                                <a:pt x="3996" y="4560"/>
                              </a:lnTo>
                              <a:lnTo>
                                <a:pt x="4006" y="4551"/>
                              </a:lnTo>
                              <a:lnTo>
                                <a:pt x="4015" y="4540"/>
                              </a:lnTo>
                              <a:lnTo>
                                <a:pt x="4024" y="4529"/>
                              </a:lnTo>
                              <a:lnTo>
                                <a:pt x="4032" y="4517"/>
                              </a:lnTo>
                              <a:lnTo>
                                <a:pt x="4039" y="4505"/>
                              </a:lnTo>
                              <a:close/>
                              <a:moveTo>
                                <a:pt x="7207" y="332"/>
                              </a:moveTo>
                              <a:lnTo>
                                <a:pt x="7207" y="332"/>
                              </a:lnTo>
                              <a:lnTo>
                                <a:pt x="7210" y="334"/>
                              </a:lnTo>
                              <a:lnTo>
                                <a:pt x="7212" y="337"/>
                              </a:lnTo>
                              <a:lnTo>
                                <a:pt x="7216" y="344"/>
                              </a:lnTo>
                              <a:lnTo>
                                <a:pt x="7219" y="353"/>
                              </a:lnTo>
                              <a:lnTo>
                                <a:pt x="7222" y="359"/>
                              </a:lnTo>
                              <a:lnTo>
                                <a:pt x="7224" y="362"/>
                              </a:lnTo>
                              <a:lnTo>
                                <a:pt x="7228" y="364"/>
                              </a:lnTo>
                              <a:lnTo>
                                <a:pt x="7230" y="365"/>
                              </a:lnTo>
                              <a:lnTo>
                                <a:pt x="7234" y="365"/>
                              </a:lnTo>
                              <a:lnTo>
                                <a:pt x="7238" y="364"/>
                              </a:lnTo>
                              <a:lnTo>
                                <a:pt x="7243" y="361"/>
                              </a:lnTo>
                              <a:lnTo>
                                <a:pt x="7249" y="356"/>
                              </a:lnTo>
                              <a:lnTo>
                                <a:pt x="7257" y="349"/>
                              </a:lnTo>
                              <a:lnTo>
                                <a:pt x="7256" y="341"/>
                              </a:lnTo>
                              <a:lnTo>
                                <a:pt x="7255" y="334"/>
                              </a:lnTo>
                              <a:lnTo>
                                <a:pt x="7254" y="330"/>
                              </a:lnTo>
                              <a:lnTo>
                                <a:pt x="7252" y="327"/>
                              </a:lnTo>
                              <a:lnTo>
                                <a:pt x="7250" y="325"/>
                              </a:lnTo>
                              <a:lnTo>
                                <a:pt x="7248" y="325"/>
                              </a:lnTo>
                              <a:lnTo>
                                <a:pt x="7245" y="326"/>
                              </a:lnTo>
                              <a:lnTo>
                                <a:pt x="7242" y="327"/>
                              </a:lnTo>
                              <a:lnTo>
                                <a:pt x="7235" y="330"/>
                              </a:lnTo>
                              <a:lnTo>
                                <a:pt x="7227" y="334"/>
                              </a:lnTo>
                              <a:lnTo>
                                <a:pt x="7221" y="335"/>
                              </a:lnTo>
                              <a:lnTo>
                                <a:pt x="7217" y="335"/>
                              </a:lnTo>
                              <a:lnTo>
                                <a:pt x="7212" y="334"/>
                              </a:lnTo>
                              <a:lnTo>
                                <a:pt x="7207" y="332"/>
                              </a:lnTo>
                              <a:close/>
                              <a:moveTo>
                                <a:pt x="7638" y="331"/>
                              </a:moveTo>
                              <a:lnTo>
                                <a:pt x="7638" y="331"/>
                              </a:lnTo>
                              <a:lnTo>
                                <a:pt x="7637" y="330"/>
                              </a:lnTo>
                              <a:lnTo>
                                <a:pt x="7635" y="330"/>
                              </a:lnTo>
                              <a:lnTo>
                                <a:pt x="7626" y="329"/>
                              </a:lnTo>
                              <a:lnTo>
                                <a:pt x="7592" y="331"/>
                              </a:lnTo>
                              <a:lnTo>
                                <a:pt x="7540" y="334"/>
                              </a:lnTo>
                              <a:lnTo>
                                <a:pt x="7479" y="339"/>
                              </a:lnTo>
                              <a:lnTo>
                                <a:pt x="7357" y="350"/>
                              </a:lnTo>
                              <a:lnTo>
                                <a:pt x="7281" y="359"/>
                              </a:lnTo>
                              <a:lnTo>
                                <a:pt x="7283" y="372"/>
                              </a:lnTo>
                              <a:lnTo>
                                <a:pt x="7287" y="384"/>
                              </a:lnTo>
                              <a:lnTo>
                                <a:pt x="7293" y="397"/>
                              </a:lnTo>
                              <a:lnTo>
                                <a:pt x="7301" y="409"/>
                              </a:lnTo>
                              <a:lnTo>
                                <a:pt x="7310" y="422"/>
                              </a:lnTo>
                              <a:lnTo>
                                <a:pt x="7320" y="434"/>
                              </a:lnTo>
                              <a:lnTo>
                                <a:pt x="7331" y="445"/>
                              </a:lnTo>
                              <a:lnTo>
                                <a:pt x="7344" y="457"/>
                              </a:lnTo>
                              <a:lnTo>
                                <a:pt x="7371" y="479"/>
                              </a:lnTo>
                              <a:lnTo>
                                <a:pt x="7400" y="503"/>
                              </a:lnTo>
                              <a:lnTo>
                                <a:pt x="7429" y="525"/>
                              </a:lnTo>
                              <a:lnTo>
                                <a:pt x="7459" y="548"/>
                              </a:lnTo>
                              <a:lnTo>
                                <a:pt x="7638" y="331"/>
                              </a:lnTo>
                              <a:close/>
                              <a:moveTo>
                                <a:pt x="7232" y="855"/>
                              </a:moveTo>
                              <a:lnTo>
                                <a:pt x="7232" y="855"/>
                              </a:lnTo>
                              <a:lnTo>
                                <a:pt x="7265" y="811"/>
                              </a:lnTo>
                              <a:lnTo>
                                <a:pt x="7296" y="772"/>
                              </a:lnTo>
                              <a:lnTo>
                                <a:pt x="7347" y="708"/>
                              </a:lnTo>
                              <a:lnTo>
                                <a:pt x="7368" y="680"/>
                              </a:lnTo>
                              <a:lnTo>
                                <a:pt x="7376" y="668"/>
                              </a:lnTo>
                              <a:lnTo>
                                <a:pt x="7383" y="656"/>
                              </a:lnTo>
                              <a:lnTo>
                                <a:pt x="7389" y="645"/>
                              </a:lnTo>
                              <a:lnTo>
                                <a:pt x="7394" y="634"/>
                              </a:lnTo>
                              <a:lnTo>
                                <a:pt x="7398" y="623"/>
                              </a:lnTo>
                              <a:lnTo>
                                <a:pt x="7401" y="612"/>
                              </a:lnTo>
                              <a:lnTo>
                                <a:pt x="7402" y="602"/>
                              </a:lnTo>
                              <a:lnTo>
                                <a:pt x="7402" y="592"/>
                              </a:lnTo>
                              <a:lnTo>
                                <a:pt x="7401" y="582"/>
                              </a:lnTo>
                              <a:lnTo>
                                <a:pt x="7398" y="572"/>
                              </a:lnTo>
                              <a:lnTo>
                                <a:pt x="7394" y="562"/>
                              </a:lnTo>
                              <a:lnTo>
                                <a:pt x="7389" y="550"/>
                              </a:lnTo>
                              <a:lnTo>
                                <a:pt x="7381" y="539"/>
                              </a:lnTo>
                              <a:lnTo>
                                <a:pt x="7373" y="528"/>
                              </a:lnTo>
                              <a:lnTo>
                                <a:pt x="7362" y="516"/>
                              </a:lnTo>
                              <a:lnTo>
                                <a:pt x="7350" y="504"/>
                              </a:lnTo>
                              <a:lnTo>
                                <a:pt x="7336" y="491"/>
                              </a:lnTo>
                              <a:lnTo>
                                <a:pt x="7321" y="476"/>
                              </a:lnTo>
                              <a:lnTo>
                                <a:pt x="7284" y="446"/>
                              </a:lnTo>
                              <a:lnTo>
                                <a:pt x="7241" y="411"/>
                              </a:lnTo>
                              <a:lnTo>
                                <a:pt x="7206" y="455"/>
                              </a:lnTo>
                              <a:lnTo>
                                <a:pt x="7174" y="494"/>
                              </a:lnTo>
                              <a:lnTo>
                                <a:pt x="7121" y="557"/>
                              </a:lnTo>
                              <a:lnTo>
                                <a:pt x="7100" y="584"/>
                              </a:lnTo>
                              <a:lnTo>
                                <a:pt x="7092" y="597"/>
                              </a:lnTo>
                              <a:lnTo>
                                <a:pt x="7083" y="608"/>
                              </a:lnTo>
                              <a:lnTo>
                                <a:pt x="7077" y="619"/>
                              </a:lnTo>
                              <a:lnTo>
                                <a:pt x="7072" y="631"/>
                              </a:lnTo>
                              <a:lnTo>
                                <a:pt x="7068" y="641"/>
                              </a:lnTo>
                              <a:lnTo>
                                <a:pt x="7066" y="651"/>
                              </a:lnTo>
                              <a:lnTo>
                                <a:pt x="7064" y="661"/>
                              </a:lnTo>
                              <a:lnTo>
                                <a:pt x="7065" y="671"/>
                              </a:lnTo>
                              <a:lnTo>
                                <a:pt x="7066" y="681"/>
                              </a:lnTo>
                              <a:lnTo>
                                <a:pt x="7069" y="691"/>
                              </a:lnTo>
                              <a:lnTo>
                                <a:pt x="7073" y="703"/>
                              </a:lnTo>
                              <a:lnTo>
                                <a:pt x="7079" y="713"/>
                              </a:lnTo>
                              <a:lnTo>
                                <a:pt x="7088" y="724"/>
                              </a:lnTo>
                              <a:lnTo>
                                <a:pt x="7097" y="736"/>
                              </a:lnTo>
                              <a:lnTo>
                                <a:pt x="7107" y="748"/>
                              </a:lnTo>
                              <a:lnTo>
                                <a:pt x="7119" y="760"/>
                              </a:lnTo>
                              <a:lnTo>
                                <a:pt x="7133" y="774"/>
                              </a:lnTo>
                              <a:lnTo>
                                <a:pt x="7149" y="788"/>
                              </a:lnTo>
                              <a:lnTo>
                                <a:pt x="7187" y="819"/>
                              </a:lnTo>
                              <a:lnTo>
                                <a:pt x="7232" y="855"/>
                              </a:lnTo>
                              <a:close/>
                              <a:moveTo>
                                <a:pt x="7216" y="874"/>
                              </a:moveTo>
                              <a:lnTo>
                                <a:pt x="7216" y="874"/>
                              </a:lnTo>
                              <a:lnTo>
                                <a:pt x="7139" y="818"/>
                              </a:lnTo>
                              <a:lnTo>
                                <a:pt x="7109" y="797"/>
                              </a:lnTo>
                              <a:lnTo>
                                <a:pt x="7081" y="781"/>
                              </a:lnTo>
                              <a:lnTo>
                                <a:pt x="7069" y="774"/>
                              </a:lnTo>
                              <a:lnTo>
                                <a:pt x="7058" y="768"/>
                              </a:lnTo>
                              <a:lnTo>
                                <a:pt x="7047" y="763"/>
                              </a:lnTo>
                              <a:lnTo>
                                <a:pt x="7038" y="759"/>
                              </a:lnTo>
                              <a:lnTo>
                                <a:pt x="7028" y="757"/>
                              </a:lnTo>
                              <a:lnTo>
                                <a:pt x="7019" y="756"/>
                              </a:lnTo>
                              <a:lnTo>
                                <a:pt x="7009" y="756"/>
                              </a:lnTo>
                              <a:lnTo>
                                <a:pt x="7001" y="757"/>
                              </a:lnTo>
                              <a:lnTo>
                                <a:pt x="6993" y="759"/>
                              </a:lnTo>
                              <a:lnTo>
                                <a:pt x="6984" y="763"/>
                              </a:lnTo>
                              <a:lnTo>
                                <a:pt x="6976" y="768"/>
                              </a:lnTo>
                              <a:lnTo>
                                <a:pt x="6968" y="774"/>
                              </a:lnTo>
                              <a:lnTo>
                                <a:pt x="6959" y="781"/>
                              </a:lnTo>
                              <a:lnTo>
                                <a:pt x="6951" y="789"/>
                              </a:lnTo>
                              <a:lnTo>
                                <a:pt x="6931" y="810"/>
                              </a:lnTo>
                              <a:lnTo>
                                <a:pt x="6911" y="835"/>
                              </a:lnTo>
                              <a:lnTo>
                                <a:pt x="6887" y="865"/>
                              </a:lnTo>
                              <a:lnTo>
                                <a:pt x="6829" y="941"/>
                              </a:lnTo>
                              <a:lnTo>
                                <a:pt x="6905" y="1000"/>
                              </a:lnTo>
                              <a:lnTo>
                                <a:pt x="6935" y="1022"/>
                              </a:lnTo>
                              <a:lnTo>
                                <a:pt x="6962" y="1041"/>
                              </a:lnTo>
                              <a:lnTo>
                                <a:pt x="6974" y="1048"/>
                              </a:lnTo>
                              <a:lnTo>
                                <a:pt x="6985" y="1053"/>
                              </a:lnTo>
                              <a:lnTo>
                                <a:pt x="6996" y="1058"/>
                              </a:lnTo>
                              <a:lnTo>
                                <a:pt x="7005" y="1061"/>
                              </a:lnTo>
                              <a:lnTo>
                                <a:pt x="7015" y="1064"/>
                              </a:lnTo>
                              <a:lnTo>
                                <a:pt x="7025" y="1065"/>
                              </a:lnTo>
                              <a:lnTo>
                                <a:pt x="7033" y="1065"/>
                              </a:lnTo>
                              <a:lnTo>
                                <a:pt x="7042" y="1064"/>
                              </a:lnTo>
                              <a:lnTo>
                                <a:pt x="7050" y="1061"/>
                              </a:lnTo>
                              <a:lnTo>
                                <a:pt x="7058" y="1057"/>
                              </a:lnTo>
                              <a:lnTo>
                                <a:pt x="7066" y="1052"/>
                              </a:lnTo>
                              <a:lnTo>
                                <a:pt x="7075" y="1046"/>
                              </a:lnTo>
                              <a:lnTo>
                                <a:pt x="7083" y="1038"/>
                              </a:lnTo>
                              <a:lnTo>
                                <a:pt x="7093" y="1030"/>
                              </a:lnTo>
                              <a:lnTo>
                                <a:pt x="7112" y="1009"/>
                              </a:lnTo>
                              <a:lnTo>
                                <a:pt x="7133" y="983"/>
                              </a:lnTo>
                              <a:lnTo>
                                <a:pt x="7157" y="951"/>
                              </a:lnTo>
                              <a:lnTo>
                                <a:pt x="7216" y="874"/>
                              </a:lnTo>
                              <a:close/>
                              <a:moveTo>
                                <a:pt x="7023" y="1124"/>
                              </a:moveTo>
                              <a:lnTo>
                                <a:pt x="6814" y="960"/>
                              </a:lnTo>
                              <a:lnTo>
                                <a:pt x="6657" y="1175"/>
                              </a:lnTo>
                              <a:lnTo>
                                <a:pt x="6729" y="1228"/>
                              </a:lnTo>
                              <a:lnTo>
                                <a:pt x="6759" y="1249"/>
                              </a:lnTo>
                              <a:lnTo>
                                <a:pt x="6784" y="1265"/>
                              </a:lnTo>
                              <a:lnTo>
                                <a:pt x="6806" y="1278"/>
                              </a:lnTo>
                              <a:lnTo>
                                <a:pt x="6817" y="1282"/>
                              </a:lnTo>
                              <a:lnTo>
                                <a:pt x="6826" y="1286"/>
                              </a:lnTo>
                              <a:lnTo>
                                <a:pt x="6835" y="1289"/>
                              </a:lnTo>
                              <a:lnTo>
                                <a:pt x="6844" y="1290"/>
                              </a:lnTo>
                              <a:lnTo>
                                <a:pt x="6852" y="1291"/>
                              </a:lnTo>
                              <a:lnTo>
                                <a:pt x="6860" y="1290"/>
                              </a:lnTo>
                              <a:lnTo>
                                <a:pt x="6868" y="1288"/>
                              </a:lnTo>
                              <a:lnTo>
                                <a:pt x="6875" y="1286"/>
                              </a:lnTo>
                              <a:lnTo>
                                <a:pt x="6884" y="1282"/>
                              </a:lnTo>
                              <a:lnTo>
                                <a:pt x="6892" y="1277"/>
                              </a:lnTo>
                              <a:lnTo>
                                <a:pt x="6900" y="1271"/>
                              </a:lnTo>
                              <a:lnTo>
                                <a:pt x="6908" y="1263"/>
                              </a:lnTo>
                              <a:lnTo>
                                <a:pt x="6926" y="1244"/>
                              </a:lnTo>
                              <a:lnTo>
                                <a:pt x="6945" y="1222"/>
                              </a:lnTo>
                              <a:lnTo>
                                <a:pt x="6968" y="1194"/>
                              </a:lnTo>
                              <a:lnTo>
                                <a:pt x="7023" y="1124"/>
                              </a:lnTo>
                              <a:close/>
                              <a:moveTo>
                                <a:pt x="6208" y="2159"/>
                              </a:moveTo>
                              <a:lnTo>
                                <a:pt x="6208" y="2159"/>
                              </a:lnTo>
                              <a:lnTo>
                                <a:pt x="6145" y="2109"/>
                              </a:lnTo>
                              <a:lnTo>
                                <a:pt x="6120" y="2089"/>
                              </a:lnTo>
                              <a:lnTo>
                                <a:pt x="6097" y="2072"/>
                              </a:lnTo>
                              <a:lnTo>
                                <a:pt x="6077" y="2057"/>
                              </a:lnTo>
                              <a:lnTo>
                                <a:pt x="6060" y="2047"/>
                              </a:lnTo>
                              <a:lnTo>
                                <a:pt x="6052" y="2044"/>
                              </a:lnTo>
                              <a:lnTo>
                                <a:pt x="6044" y="2041"/>
                              </a:lnTo>
                              <a:lnTo>
                                <a:pt x="6035" y="2039"/>
                              </a:lnTo>
                              <a:lnTo>
                                <a:pt x="6028" y="2038"/>
                              </a:lnTo>
                              <a:lnTo>
                                <a:pt x="6020" y="2038"/>
                              </a:lnTo>
                              <a:lnTo>
                                <a:pt x="6013" y="2040"/>
                              </a:lnTo>
                              <a:lnTo>
                                <a:pt x="6006" y="2042"/>
                              </a:lnTo>
                              <a:lnTo>
                                <a:pt x="5998" y="2045"/>
                              </a:lnTo>
                              <a:lnTo>
                                <a:pt x="5991" y="2049"/>
                              </a:lnTo>
                              <a:lnTo>
                                <a:pt x="5983" y="2054"/>
                              </a:lnTo>
                              <a:lnTo>
                                <a:pt x="5974" y="2061"/>
                              </a:lnTo>
                              <a:lnTo>
                                <a:pt x="5965" y="2068"/>
                              </a:lnTo>
                              <a:lnTo>
                                <a:pt x="5946" y="2087"/>
                              </a:lnTo>
                              <a:lnTo>
                                <a:pt x="5925" y="2110"/>
                              </a:lnTo>
                              <a:lnTo>
                                <a:pt x="5900" y="2138"/>
                              </a:lnTo>
                              <a:lnTo>
                                <a:pt x="5873" y="2172"/>
                              </a:lnTo>
                              <a:lnTo>
                                <a:pt x="5907" y="2198"/>
                              </a:lnTo>
                              <a:lnTo>
                                <a:pt x="5937" y="2223"/>
                              </a:lnTo>
                              <a:lnTo>
                                <a:pt x="5962" y="2244"/>
                              </a:lnTo>
                              <a:lnTo>
                                <a:pt x="5986" y="2261"/>
                              </a:lnTo>
                              <a:lnTo>
                                <a:pt x="6006" y="2275"/>
                              </a:lnTo>
                              <a:lnTo>
                                <a:pt x="6023" y="2287"/>
                              </a:lnTo>
                              <a:lnTo>
                                <a:pt x="6032" y="2291"/>
                              </a:lnTo>
                              <a:lnTo>
                                <a:pt x="6039" y="2294"/>
                              </a:lnTo>
                              <a:lnTo>
                                <a:pt x="6048" y="2296"/>
                              </a:lnTo>
                              <a:lnTo>
                                <a:pt x="6056" y="2297"/>
                              </a:lnTo>
                              <a:lnTo>
                                <a:pt x="6063" y="2297"/>
                              </a:lnTo>
                              <a:lnTo>
                                <a:pt x="6070" y="2296"/>
                              </a:lnTo>
                              <a:lnTo>
                                <a:pt x="6078" y="2294"/>
                              </a:lnTo>
                              <a:lnTo>
                                <a:pt x="6085" y="2291"/>
                              </a:lnTo>
                              <a:lnTo>
                                <a:pt x="6093" y="2286"/>
                              </a:lnTo>
                              <a:lnTo>
                                <a:pt x="6101" y="2281"/>
                              </a:lnTo>
                              <a:lnTo>
                                <a:pt x="6109" y="2274"/>
                              </a:lnTo>
                              <a:lnTo>
                                <a:pt x="6118" y="2266"/>
                              </a:lnTo>
                              <a:lnTo>
                                <a:pt x="6136" y="2247"/>
                              </a:lnTo>
                              <a:lnTo>
                                <a:pt x="6157" y="2223"/>
                              </a:lnTo>
                              <a:lnTo>
                                <a:pt x="6180" y="2193"/>
                              </a:lnTo>
                              <a:lnTo>
                                <a:pt x="6208" y="2159"/>
                              </a:lnTo>
                              <a:close/>
                              <a:moveTo>
                                <a:pt x="6061" y="2349"/>
                              </a:moveTo>
                              <a:lnTo>
                                <a:pt x="6061" y="2349"/>
                              </a:lnTo>
                              <a:lnTo>
                                <a:pt x="5997" y="2298"/>
                              </a:lnTo>
                              <a:lnTo>
                                <a:pt x="5970" y="2278"/>
                              </a:lnTo>
                              <a:lnTo>
                                <a:pt x="5948" y="2260"/>
                              </a:lnTo>
                              <a:lnTo>
                                <a:pt x="5928" y="2247"/>
                              </a:lnTo>
                              <a:lnTo>
                                <a:pt x="5919" y="2242"/>
                              </a:lnTo>
                              <a:lnTo>
                                <a:pt x="5910" y="2237"/>
                              </a:lnTo>
                              <a:lnTo>
                                <a:pt x="5901" y="2234"/>
                              </a:lnTo>
                              <a:lnTo>
                                <a:pt x="5893" y="2231"/>
                              </a:lnTo>
                              <a:lnTo>
                                <a:pt x="5885" y="2230"/>
                              </a:lnTo>
                              <a:lnTo>
                                <a:pt x="5878" y="2229"/>
                              </a:lnTo>
                              <a:lnTo>
                                <a:pt x="5870" y="2229"/>
                              </a:lnTo>
                              <a:lnTo>
                                <a:pt x="5863" y="2231"/>
                              </a:lnTo>
                              <a:lnTo>
                                <a:pt x="5856" y="2233"/>
                              </a:lnTo>
                              <a:lnTo>
                                <a:pt x="5848" y="2237"/>
                              </a:lnTo>
                              <a:lnTo>
                                <a:pt x="5840" y="2241"/>
                              </a:lnTo>
                              <a:lnTo>
                                <a:pt x="5831" y="2247"/>
                              </a:lnTo>
                              <a:lnTo>
                                <a:pt x="5814" y="2262"/>
                              </a:lnTo>
                              <a:lnTo>
                                <a:pt x="5795" y="2282"/>
                              </a:lnTo>
                              <a:lnTo>
                                <a:pt x="5774" y="2305"/>
                              </a:lnTo>
                              <a:lnTo>
                                <a:pt x="5720" y="2368"/>
                              </a:lnTo>
                              <a:lnTo>
                                <a:pt x="5786" y="2417"/>
                              </a:lnTo>
                              <a:lnTo>
                                <a:pt x="5812" y="2437"/>
                              </a:lnTo>
                              <a:lnTo>
                                <a:pt x="5836" y="2454"/>
                              </a:lnTo>
                              <a:lnTo>
                                <a:pt x="5857" y="2467"/>
                              </a:lnTo>
                              <a:lnTo>
                                <a:pt x="5875" y="2477"/>
                              </a:lnTo>
                              <a:lnTo>
                                <a:pt x="5883" y="2481"/>
                              </a:lnTo>
                              <a:lnTo>
                                <a:pt x="5891" y="2485"/>
                              </a:lnTo>
                              <a:lnTo>
                                <a:pt x="5899" y="2487"/>
                              </a:lnTo>
                              <a:lnTo>
                                <a:pt x="5908" y="2488"/>
                              </a:lnTo>
                              <a:lnTo>
                                <a:pt x="5915" y="2487"/>
                              </a:lnTo>
                              <a:lnTo>
                                <a:pt x="5923" y="2486"/>
                              </a:lnTo>
                              <a:lnTo>
                                <a:pt x="5930" y="2484"/>
                              </a:lnTo>
                              <a:lnTo>
                                <a:pt x="5938" y="2480"/>
                              </a:lnTo>
                              <a:lnTo>
                                <a:pt x="5945" y="2475"/>
                              </a:lnTo>
                              <a:lnTo>
                                <a:pt x="5953" y="2470"/>
                              </a:lnTo>
                              <a:lnTo>
                                <a:pt x="5961" y="2463"/>
                              </a:lnTo>
                              <a:lnTo>
                                <a:pt x="5970" y="2456"/>
                              </a:lnTo>
                              <a:lnTo>
                                <a:pt x="5989" y="2437"/>
                              </a:lnTo>
                              <a:lnTo>
                                <a:pt x="6010" y="2412"/>
                              </a:lnTo>
                              <a:lnTo>
                                <a:pt x="6033" y="2383"/>
                              </a:lnTo>
                              <a:lnTo>
                                <a:pt x="6061" y="2349"/>
                              </a:lnTo>
                              <a:close/>
                              <a:moveTo>
                                <a:pt x="6845" y="1352"/>
                              </a:moveTo>
                              <a:lnTo>
                                <a:pt x="6845" y="1352"/>
                              </a:lnTo>
                              <a:lnTo>
                                <a:pt x="6778" y="1302"/>
                              </a:lnTo>
                              <a:lnTo>
                                <a:pt x="6751" y="1282"/>
                              </a:lnTo>
                              <a:lnTo>
                                <a:pt x="6727" y="1266"/>
                              </a:lnTo>
                              <a:lnTo>
                                <a:pt x="6706" y="1252"/>
                              </a:lnTo>
                              <a:lnTo>
                                <a:pt x="6688" y="1242"/>
                              </a:lnTo>
                              <a:lnTo>
                                <a:pt x="6679" y="1238"/>
                              </a:lnTo>
                              <a:lnTo>
                                <a:pt x="6671" y="1236"/>
                              </a:lnTo>
                              <a:lnTo>
                                <a:pt x="6662" y="1234"/>
                              </a:lnTo>
                              <a:lnTo>
                                <a:pt x="6655" y="1233"/>
                              </a:lnTo>
                              <a:lnTo>
                                <a:pt x="6647" y="1234"/>
                              </a:lnTo>
                              <a:lnTo>
                                <a:pt x="6640" y="1235"/>
                              </a:lnTo>
                              <a:lnTo>
                                <a:pt x="6632" y="1238"/>
                              </a:lnTo>
                              <a:lnTo>
                                <a:pt x="6625" y="1241"/>
                              </a:lnTo>
                              <a:lnTo>
                                <a:pt x="6617" y="1247"/>
                              </a:lnTo>
                              <a:lnTo>
                                <a:pt x="6609" y="1253"/>
                              </a:lnTo>
                              <a:lnTo>
                                <a:pt x="6601" y="1260"/>
                              </a:lnTo>
                              <a:lnTo>
                                <a:pt x="6591" y="1268"/>
                              </a:lnTo>
                              <a:lnTo>
                                <a:pt x="6572" y="1288"/>
                              </a:lnTo>
                              <a:lnTo>
                                <a:pt x="6552" y="1312"/>
                              </a:lnTo>
                              <a:lnTo>
                                <a:pt x="6527" y="1343"/>
                              </a:lnTo>
                              <a:lnTo>
                                <a:pt x="6500" y="1377"/>
                              </a:lnTo>
                              <a:lnTo>
                                <a:pt x="6566" y="1430"/>
                              </a:lnTo>
                              <a:lnTo>
                                <a:pt x="6593" y="1452"/>
                              </a:lnTo>
                              <a:lnTo>
                                <a:pt x="6617" y="1470"/>
                              </a:lnTo>
                              <a:lnTo>
                                <a:pt x="6637" y="1484"/>
                              </a:lnTo>
                              <a:lnTo>
                                <a:pt x="6647" y="1489"/>
                              </a:lnTo>
                              <a:lnTo>
                                <a:pt x="6655" y="1494"/>
                              </a:lnTo>
                              <a:lnTo>
                                <a:pt x="6664" y="1497"/>
                              </a:lnTo>
                              <a:lnTo>
                                <a:pt x="6673" y="1500"/>
                              </a:lnTo>
                              <a:lnTo>
                                <a:pt x="6681" y="1501"/>
                              </a:lnTo>
                              <a:lnTo>
                                <a:pt x="6688" y="1502"/>
                              </a:lnTo>
                              <a:lnTo>
                                <a:pt x="6696" y="1501"/>
                              </a:lnTo>
                              <a:lnTo>
                                <a:pt x="6703" y="1500"/>
                              </a:lnTo>
                              <a:lnTo>
                                <a:pt x="6711" y="1497"/>
                              </a:lnTo>
                              <a:lnTo>
                                <a:pt x="6718" y="1493"/>
                              </a:lnTo>
                              <a:lnTo>
                                <a:pt x="6726" y="1488"/>
                              </a:lnTo>
                              <a:lnTo>
                                <a:pt x="6734" y="1482"/>
                              </a:lnTo>
                              <a:lnTo>
                                <a:pt x="6743" y="1475"/>
                              </a:lnTo>
                              <a:lnTo>
                                <a:pt x="6752" y="1466"/>
                              </a:lnTo>
                              <a:lnTo>
                                <a:pt x="6771" y="1445"/>
                              </a:lnTo>
                              <a:lnTo>
                                <a:pt x="6792" y="1419"/>
                              </a:lnTo>
                              <a:lnTo>
                                <a:pt x="6845" y="1352"/>
                              </a:lnTo>
                              <a:close/>
                              <a:moveTo>
                                <a:pt x="6682" y="1562"/>
                              </a:moveTo>
                              <a:lnTo>
                                <a:pt x="6485" y="1398"/>
                              </a:lnTo>
                              <a:lnTo>
                                <a:pt x="6342" y="1581"/>
                              </a:lnTo>
                              <a:lnTo>
                                <a:pt x="6408" y="1633"/>
                              </a:lnTo>
                              <a:lnTo>
                                <a:pt x="6434" y="1654"/>
                              </a:lnTo>
                              <a:lnTo>
                                <a:pt x="6456" y="1672"/>
                              </a:lnTo>
                              <a:lnTo>
                                <a:pt x="6477" y="1686"/>
                              </a:lnTo>
                              <a:lnTo>
                                <a:pt x="6495" y="1696"/>
                              </a:lnTo>
                              <a:lnTo>
                                <a:pt x="6504" y="1700"/>
                              </a:lnTo>
                              <a:lnTo>
                                <a:pt x="6512" y="1703"/>
                              </a:lnTo>
                              <a:lnTo>
                                <a:pt x="6519" y="1705"/>
                              </a:lnTo>
                              <a:lnTo>
                                <a:pt x="6527" y="1705"/>
                              </a:lnTo>
                              <a:lnTo>
                                <a:pt x="6535" y="1705"/>
                              </a:lnTo>
                              <a:lnTo>
                                <a:pt x="6543" y="1704"/>
                              </a:lnTo>
                              <a:lnTo>
                                <a:pt x="6550" y="1701"/>
                              </a:lnTo>
                              <a:lnTo>
                                <a:pt x="6558" y="1698"/>
                              </a:lnTo>
                              <a:lnTo>
                                <a:pt x="6565" y="1693"/>
                              </a:lnTo>
                              <a:lnTo>
                                <a:pt x="6573" y="1687"/>
                              </a:lnTo>
                              <a:lnTo>
                                <a:pt x="6581" y="1681"/>
                              </a:lnTo>
                              <a:lnTo>
                                <a:pt x="6590" y="1672"/>
                              </a:lnTo>
                              <a:lnTo>
                                <a:pt x="6609" y="1652"/>
                              </a:lnTo>
                              <a:lnTo>
                                <a:pt x="6630" y="1627"/>
                              </a:lnTo>
                              <a:lnTo>
                                <a:pt x="6654" y="1598"/>
                              </a:lnTo>
                              <a:lnTo>
                                <a:pt x="6682" y="1562"/>
                              </a:lnTo>
                              <a:close/>
                              <a:moveTo>
                                <a:pt x="6530" y="1759"/>
                              </a:moveTo>
                              <a:lnTo>
                                <a:pt x="6327" y="1601"/>
                              </a:lnTo>
                              <a:lnTo>
                                <a:pt x="6185" y="1784"/>
                              </a:lnTo>
                              <a:lnTo>
                                <a:pt x="6249" y="1835"/>
                              </a:lnTo>
                              <a:lnTo>
                                <a:pt x="6276" y="1856"/>
                              </a:lnTo>
                              <a:lnTo>
                                <a:pt x="6299" y="1874"/>
                              </a:lnTo>
                              <a:lnTo>
                                <a:pt x="6319" y="1887"/>
                              </a:lnTo>
                              <a:lnTo>
                                <a:pt x="6329" y="1892"/>
                              </a:lnTo>
                              <a:lnTo>
                                <a:pt x="6338" y="1896"/>
                              </a:lnTo>
                              <a:lnTo>
                                <a:pt x="6346" y="1900"/>
                              </a:lnTo>
                              <a:lnTo>
                                <a:pt x="6354" y="1902"/>
                              </a:lnTo>
                              <a:lnTo>
                                <a:pt x="6362" y="1903"/>
                              </a:lnTo>
                              <a:lnTo>
                                <a:pt x="6369" y="1903"/>
                              </a:lnTo>
                              <a:lnTo>
                                <a:pt x="6377" y="1903"/>
                              </a:lnTo>
                              <a:lnTo>
                                <a:pt x="6384" y="1901"/>
                              </a:lnTo>
                              <a:lnTo>
                                <a:pt x="6393" y="1898"/>
                              </a:lnTo>
                              <a:lnTo>
                                <a:pt x="6401" y="1894"/>
                              </a:lnTo>
                              <a:lnTo>
                                <a:pt x="6408" y="1890"/>
                              </a:lnTo>
                              <a:lnTo>
                                <a:pt x="6416" y="1884"/>
                              </a:lnTo>
                              <a:lnTo>
                                <a:pt x="6434" y="1868"/>
                              </a:lnTo>
                              <a:lnTo>
                                <a:pt x="6453" y="1847"/>
                              </a:lnTo>
                              <a:lnTo>
                                <a:pt x="6476" y="1823"/>
                              </a:lnTo>
                              <a:lnTo>
                                <a:pt x="6530" y="1759"/>
                              </a:lnTo>
                              <a:close/>
                              <a:moveTo>
                                <a:pt x="6234" y="2138"/>
                              </a:moveTo>
                              <a:lnTo>
                                <a:pt x="6234" y="2138"/>
                              </a:lnTo>
                              <a:lnTo>
                                <a:pt x="6282" y="2072"/>
                              </a:lnTo>
                              <a:lnTo>
                                <a:pt x="6300" y="2044"/>
                              </a:lnTo>
                              <a:lnTo>
                                <a:pt x="6314" y="2021"/>
                              </a:lnTo>
                              <a:lnTo>
                                <a:pt x="6325" y="2000"/>
                              </a:lnTo>
                              <a:lnTo>
                                <a:pt x="6328" y="1991"/>
                              </a:lnTo>
                              <a:lnTo>
                                <a:pt x="6331" y="1982"/>
                              </a:lnTo>
                              <a:lnTo>
                                <a:pt x="6332" y="1974"/>
                              </a:lnTo>
                              <a:lnTo>
                                <a:pt x="6333" y="1966"/>
                              </a:lnTo>
                              <a:lnTo>
                                <a:pt x="6332" y="1958"/>
                              </a:lnTo>
                              <a:lnTo>
                                <a:pt x="6331" y="1951"/>
                              </a:lnTo>
                              <a:lnTo>
                                <a:pt x="6328" y="1944"/>
                              </a:lnTo>
                              <a:lnTo>
                                <a:pt x="6325" y="1937"/>
                              </a:lnTo>
                              <a:lnTo>
                                <a:pt x="6321" y="1929"/>
                              </a:lnTo>
                              <a:lnTo>
                                <a:pt x="6314" y="1922"/>
                              </a:lnTo>
                              <a:lnTo>
                                <a:pt x="6308" y="1915"/>
                              </a:lnTo>
                              <a:lnTo>
                                <a:pt x="6300" y="1907"/>
                              </a:lnTo>
                              <a:lnTo>
                                <a:pt x="6283" y="1891"/>
                              </a:lnTo>
                              <a:lnTo>
                                <a:pt x="6261" y="1874"/>
                              </a:lnTo>
                              <a:lnTo>
                                <a:pt x="6234" y="1853"/>
                              </a:lnTo>
                              <a:lnTo>
                                <a:pt x="6169" y="1804"/>
                              </a:lnTo>
                              <a:lnTo>
                                <a:pt x="6026" y="1986"/>
                              </a:lnTo>
                              <a:lnTo>
                                <a:pt x="6234" y="2138"/>
                              </a:lnTo>
                              <a:close/>
                              <a:moveTo>
                                <a:pt x="5908" y="2545"/>
                              </a:moveTo>
                              <a:lnTo>
                                <a:pt x="5712" y="2393"/>
                              </a:lnTo>
                              <a:lnTo>
                                <a:pt x="5579" y="2563"/>
                              </a:lnTo>
                              <a:lnTo>
                                <a:pt x="5643" y="2612"/>
                              </a:lnTo>
                              <a:lnTo>
                                <a:pt x="5668" y="2634"/>
                              </a:lnTo>
                              <a:lnTo>
                                <a:pt x="5690" y="2651"/>
                              </a:lnTo>
                              <a:lnTo>
                                <a:pt x="5710" y="2664"/>
                              </a:lnTo>
                              <a:lnTo>
                                <a:pt x="5727" y="2674"/>
                              </a:lnTo>
                              <a:lnTo>
                                <a:pt x="5735" y="2678"/>
                              </a:lnTo>
                              <a:lnTo>
                                <a:pt x="5743" y="2681"/>
                              </a:lnTo>
                              <a:lnTo>
                                <a:pt x="5751" y="2682"/>
                              </a:lnTo>
                              <a:lnTo>
                                <a:pt x="5758" y="2683"/>
                              </a:lnTo>
                              <a:lnTo>
                                <a:pt x="5766" y="2683"/>
                              </a:lnTo>
                              <a:lnTo>
                                <a:pt x="5773" y="2682"/>
                              </a:lnTo>
                              <a:lnTo>
                                <a:pt x="5780" y="2679"/>
                              </a:lnTo>
                              <a:lnTo>
                                <a:pt x="5788" y="2676"/>
                              </a:lnTo>
                              <a:lnTo>
                                <a:pt x="5795" y="2672"/>
                              </a:lnTo>
                              <a:lnTo>
                                <a:pt x="5803" y="2666"/>
                              </a:lnTo>
                              <a:lnTo>
                                <a:pt x="5810" y="2660"/>
                              </a:lnTo>
                              <a:lnTo>
                                <a:pt x="5819" y="2652"/>
                              </a:lnTo>
                              <a:lnTo>
                                <a:pt x="5838" y="2633"/>
                              </a:lnTo>
                              <a:lnTo>
                                <a:pt x="5858" y="2608"/>
                              </a:lnTo>
                              <a:lnTo>
                                <a:pt x="5881" y="2580"/>
                              </a:lnTo>
                              <a:lnTo>
                                <a:pt x="5908" y="2545"/>
                              </a:lnTo>
                              <a:close/>
                              <a:moveTo>
                                <a:pt x="5755" y="2741"/>
                              </a:moveTo>
                              <a:lnTo>
                                <a:pt x="5559" y="2589"/>
                              </a:lnTo>
                              <a:lnTo>
                                <a:pt x="5427" y="2760"/>
                              </a:lnTo>
                              <a:lnTo>
                                <a:pt x="5490" y="2809"/>
                              </a:lnTo>
                              <a:lnTo>
                                <a:pt x="5515" y="2830"/>
                              </a:lnTo>
                              <a:lnTo>
                                <a:pt x="5537" y="2847"/>
                              </a:lnTo>
                              <a:lnTo>
                                <a:pt x="5558" y="2861"/>
                              </a:lnTo>
                              <a:lnTo>
                                <a:pt x="5575" y="2871"/>
                              </a:lnTo>
                              <a:lnTo>
                                <a:pt x="5583" y="2874"/>
                              </a:lnTo>
                              <a:lnTo>
                                <a:pt x="5591" y="2877"/>
                              </a:lnTo>
                              <a:lnTo>
                                <a:pt x="5598" y="2879"/>
                              </a:lnTo>
                              <a:lnTo>
                                <a:pt x="5606" y="2879"/>
                              </a:lnTo>
                              <a:lnTo>
                                <a:pt x="5613" y="2879"/>
                              </a:lnTo>
                              <a:lnTo>
                                <a:pt x="5620" y="2878"/>
                              </a:lnTo>
                              <a:lnTo>
                                <a:pt x="5628" y="2876"/>
                              </a:lnTo>
                              <a:lnTo>
                                <a:pt x="5635" y="2872"/>
                              </a:lnTo>
                              <a:lnTo>
                                <a:pt x="5643" y="2868"/>
                              </a:lnTo>
                              <a:lnTo>
                                <a:pt x="5650" y="2862"/>
                              </a:lnTo>
                              <a:lnTo>
                                <a:pt x="5658" y="2856"/>
                              </a:lnTo>
                              <a:lnTo>
                                <a:pt x="5666" y="2848"/>
                              </a:lnTo>
                              <a:lnTo>
                                <a:pt x="5684" y="2829"/>
                              </a:lnTo>
                              <a:lnTo>
                                <a:pt x="5706" y="2804"/>
                              </a:lnTo>
                              <a:lnTo>
                                <a:pt x="5729" y="2776"/>
                              </a:lnTo>
                              <a:lnTo>
                                <a:pt x="5755" y="2741"/>
                              </a:lnTo>
                              <a:close/>
                              <a:moveTo>
                                <a:pt x="5608" y="2932"/>
                              </a:moveTo>
                              <a:lnTo>
                                <a:pt x="5608" y="2932"/>
                              </a:lnTo>
                              <a:lnTo>
                                <a:pt x="5587" y="2916"/>
                              </a:lnTo>
                              <a:lnTo>
                                <a:pt x="5568" y="2900"/>
                              </a:lnTo>
                              <a:lnTo>
                                <a:pt x="5531" y="2869"/>
                              </a:lnTo>
                              <a:lnTo>
                                <a:pt x="5515" y="2854"/>
                              </a:lnTo>
                              <a:lnTo>
                                <a:pt x="5500" y="2841"/>
                              </a:lnTo>
                              <a:lnTo>
                                <a:pt x="5484" y="2830"/>
                              </a:lnTo>
                              <a:lnTo>
                                <a:pt x="5469" y="2820"/>
                              </a:lnTo>
                              <a:lnTo>
                                <a:pt x="5455" y="2813"/>
                              </a:lnTo>
                              <a:lnTo>
                                <a:pt x="5447" y="2811"/>
                              </a:lnTo>
                              <a:lnTo>
                                <a:pt x="5440" y="2809"/>
                              </a:lnTo>
                              <a:lnTo>
                                <a:pt x="5433" y="2808"/>
                              </a:lnTo>
                              <a:lnTo>
                                <a:pt x="5426" y="2808"/>
                              </a:lnTo>
                              <a:lnTo>
                                <a:pt x="5419" y="2809"/>
                              </a:lnTo>
                              <a:lnTo>
                                <a:pt x="5410" y="2810"/>
                              </a:lnTo>
                              <a:lnTo>
                                <a:pt x="5403" y="2813"/>
                              </a:lnTo>
                              <a:lnTo>
                                <a:pt x="5395" y="2817"/>
                              </a:lnTo>
                              <a:lnTo>
                                <a:pt x="5387" y="2822"/>
                              </a:lnTo>
                              <a:lnTo>
                                <a:pt x="5379" y="2829"/>
                              </a:lnTo>
                              <a:lnTo>
                                <a:pt x="5371" y="2836"/>
                              </a:lnTo>
                              <a:lnTo>
                                <a:pt x="5363" y="2844"/>
                              </a:lnTo>
                              <a:lnTo>
                                <a:pt x="5354" y="2853"/>
                              </a:lnTo>
                              <a:lnTo>
                                <a:pt x="5345" y="2864"/>
                              </a:lnTo>
                              <a:lnTo>
                                <a:pt x="5336" y="2875"/>
                              </a:lnTo>
                              <a:lnTo>
                                <a:pt x="5329" y="2886"/>
                              </a:lnTo>
                              <a:lnTo>
                                <a:pt x="5323" y="2897"/>
                              </a:lnTo>
                              <a:lnTo>
                                <a:pt x="5318" y="2906"/>
                              </a:lnTo>
                              <a:lnTo>
                                <a:pt x="5315" y="2916"/>
                              </a:lnTo>
                              <a:lnTo>
                                <a:pt x="5312" y="2924"/>
                              </a:lnTo>
                              <a:lnTo>
                                <a:pt x="5310" y="2933"/>
                              </a:lnTo>
                              <a:lnTo>
                                <a:pt x="5309" y="2940"/>
                              </a:lnTo>
                              <a:lnTo>
                                <a:pt x="5310" y="2948"/>
                              </a:lnTo>
                              <a:lnTo>
                                <a:pt x="5311" y="2955"/>
                              </a:lnTo>
                              <a:lnTo>
                                <a:pt x="5312" y="2962"/>
                              </a:lnTo>
                              <a:lnTo>
                                <a:pt x="5315" y="2970"/>
                              </a:lnTo>
                              <a:lnTo>
                                <a:pt x="5319" y="2977"/>
                              </a:lnTo>
                              <a:lnTo>
                                <a:pt x="5323" y="2983"/>
                              </a:lnTo>
                              <a:lnTo>
                                <a:pt x="5333" y="2995"/>
                              </a:lnTo>
                              <a:lnTo>
                                <a:pt x="5345" y="3007"/>
                              </a:lnTo>
                              <a:lnTo>
                                <a:pt x="5361" y="3019"/>
                              </a:lnTo>
                              <a:lnTo>
                                <a:pt x="5377" y="3031"/>
                              </a:lnTo>
                              <a:lnTo>
                                <a:pt x="5395" y="3044"/>
                              </a:lnTo>
                              <a:lnTo>
                                <a:pt x="5435" y="3070"/>
                              </a:lnTo>
                              <a:lnTo>
                                <a:pt x="5455" y="3085"/>
                              </a:lnTo>
                              <a:lnTo>
                                <a:pt x="5475" y="3102"/>
                              </a:lnTo>
                              <a:lnTo>
                                <a:pt x="5541" y="3016"/>
                              </a:lnTo>
                              <a:lnTo>
                                <a:pt x="5608" y="2932"/>
                              </a:lnTo>
                              <a:close/>
                              <a:moveTo>
                                <a:pt x="5460" y="3121"/>
                              </a:moveTo>
                              <a:lnTo>
                                <a:pt x="5264" y="2969"/>
                              </a:lnTo>
                              <a:lnTo>
                                <a:pt x="5121" y="3152"/>
                              </a:lnTo>
                              <a:lnTo>
                                <a:pt x="5187" y="3204"/>
                              </a:lnTo>
                              <a:lnTo>
                                <a:pt x="5214" y="3224"/>
                              </a:lnTo>
                              <a:lnTo>
                                <a:pt x="5236" y="3242"/>
                              </a:lnTo>
                              <a:lnTo>
                                <a:pt x="5256" y="3255"/>
                              </a:lnTo>
                              <a:lnTo>
                                <a:pt x="5266" y="3260"/>
                              </a:lnTo>
                              <a:lnTo>
                                <a:pt x="5274" y="3264"/>
                              </a:lnTo>
                              <a:lnTo>
                                <a:pt x="5283" y="3267"/>
                              </a:lnTo>
                              <a:lnTo>
                                <a:pt x="5291" y="3270"/>
                              </a:lnTo>
                              <a:lnTo>
                                <a:pt x="5299" y="3271"/>
                              </a:lnTo>
                              <a:lnTo>
                                <a:pt x="5306" y="3271"/>
                              </a:lnTo>
                              <a:lnTo>
                                <a:pt x="5314" y="3270"/>
                              </a:lnTo>
                              <a:lnTo>
                                <a:pt x="5321" y="3268"/>
                              </a:lnTo>
                              <a:lnTo>
                                <a:pt x="5328" y="3266"/>
                              </a:lnTo>
                              <a:lnTo>
                                <a:pt x="5336" y="3262"/>
                              </a:lnTo>
                              <a:lnTo>
                                <a:pt x="5343" y="3256"/>
                              </a:lnTo>
                              <a:lnTo>
                                <a:pt x="5352" y="3250"/>
                              </a:lnTo>
                              <a:lnTo>
                                <a:pt x="5369" y="3233"/>
                              </a:lnTo>
                              <a:lnTo>
                                <a:pt x="5387" y="3213"/>
                              </a:lnTo>
                              <a:lnTo>
                                <a:pt x="5408" y="3187"/>
                              </a:lnTo>
                              <a:lnTo>
                                <a:pt x="5460" y="3121"/>
                              </a:lnTo>
                              <a:close/>
                              <a:moveTo>
                                <a:pt x="5298" y="3331"/>
                              </a:moveTo>
                              <a:lnTo>
                                <a:pt x="5102" y="3178"/>
                              </a:lnTo>
                              <a:lnTo>
                                <a:pt x="5050" y="3245"/>
                              </a:lnTo>
                              <a:lnTo>
                                <a:pt x="5031" y="3271"/>
                              </a:lnTo>
                              <a:lnTo>
                                <a:pt x="5015" y="3294"/>
                              </a:lnTo>
                              <a:lnTo>
                                <a:pt x="5004" y="3315"/>
                              </a:lnTo>
                              <a:lnTo>
                                <a:pt x="5000" y="3325"/>
                              </a:lnTo>
                              <a:lnTo>
                                <a:pt x="4996" y="3333"/>
                              </a:lnTo>
                              <a:lnTo>
                                <a:pt x="4994" y="3342"/>
                              </a:lnTo>
                              <a:lnTo>
                                <a:pt x="4993" y="3349"/>
                              </a:lnTo>
                              <a:lnTo>
                                <a:pt x="4993" y="3357"/>
                              </a:lnTo>
                              <a:lnTo>
                                <a:pt x="4993" y="3365"/>
                              </a:lnTo>
                              <a:lnTo>
                                <a:pt x="4995" y="3372"/>
                              </a:lnTo>
                              <a:lnTo>
                                <a:pt x="4998" y="3380"/>
                              </a:lnTo>
                              <a:lnTo>
                                <a:pt x="5003" y="3388"/>
                              </a:lnTo>
                              <a:lnTo>
                                <a:pt x="5008" y="3395"/>
                              </a:lnTo>
                              <a:lnTo>
                                <a:pt x="5014" y="3403"/>
                              </a:lnTo>
                              <a:lnTo>
                                <a:pt x="5021" y="3410"/>
                              </a:lnTo>
                              <a:lnTo>
                                <a:pt x="5038" y="3427"/>
                              </a:lnTo>
                              <a:lnTo>
                                <a:pt x="5060" y="3447"/>
                              </a:lnTo>
                              <a:lnTo>
                                <a:pt x="5086" y="3468"/>
                              </a:lnTo>
                              <a:lnTo>
                                <a:pt x="5150" y="3521"/>
                              </a:lnTo>
                              <a:lnTo>
                                <a:pt x="5298" y="3331"/>
                              </a:lnTo>
                              <a:close/>
                              <a:moveTo>
                                <a:pt x="5140" y="3533"/>
                              </a:moveTo>
                              <a:lnTo>
                                <a:pt x="4944" y="3381"/>
                              </a:lnTo>
                              <a:lnTo>
                                <a:pt x="4780" y="3591"/>
                              </a:lnTo>
                              <a:lnTo>
                                <a:pt x="4851" y="3645"/>
                              </a:lnTo>
                              <a:lnTo>
                                <a:pt x="4880" y="3666"/>
                              </a:lnTo>
                              <a:lnTo>
                                <a:pt x="4904" y="3683"/>
                              </a:lnTo>
                              <a:lnTo>
                                <a:pt x="4915" y="3690"/>
                              </a:lnTo>
                              <a:lnTo>
                                <a:pt x="4925" y="3695"/>
                              </a:lnTo>
                              <a:lnTo>
                                <a:pt x="4936" y="3700"/>
                              </a:lnTo>
                              <a:lnTo>
                                <a:pt x="4945" y="3703"/>
                              </a:lnTo>
                              <a:lnTo>
                                <a:pt x="4954" y="3705"/>
                              </a:lnTo>
                              <a:lnTo>
                                <a:pt x="4962" y="3707"/>
                              </a:lnTo>
                              <a:lnTo>
                                <a:pt x="4970" y="3707"/>
                              </a:lnTo>
                              <a:lnTo>
                                <a:pt x="4978" y="3706"/>
                              </a:lnTo>
                              <a:lnTo>
                                <a:pt x="4986" y="3704"/>
                              </a:lnTo>
                              <a:lnTo>
                                <a:pt x="4993" y="3700"/>
                              </a:lnTo>
                              <a:lnTo>
                                <a:pt x="5002" y="3696"/>
                              </a:lnTo>
                              <a:lnTo>
                                <a:pt x="5010" y="3691"/>
                              </a:lnTo>
                              <a:lnTo>
                                <a:pt x="5018" y="3684"/>
                              </a:lnTo>
                              <a:lnTo>
                                <a:pt x="5026" y="3676"/>
                              </a:lnTo>
                              <a:lnTo>
                                <a:pt x="5043" y="3658"/>
                              </a:lnTo>
                              <a:lnTo>
                                <a:pt x="5062" y="3633"/>
                              </a:lnTo>
                              <a:lnTo>
                                <a:pt x="5085" y="3605"/>
                              </a:lnTo>
                              <a:lnTo>
                                <a:pt x="5140" y="3533"/>
                              </a:lnTo>
                              <a:close/>
                              <a:moveTo>
                                <a:pt x="4962" y="3763"/>
                              </a:moveTo>
                              <a:lnTo>
                                <a:pt x="4765" y="3611"/>
                              </a:lnTo>
                              <a:lnTo>
                                <a:pt x="4583" y="3846"/>
                              </a:lnTo>
                              <a:lnTo>
                                <a:pt x="4623" y="3875"/>
                              </a:lnTo>
                              <a:lnTo>
                                <a:pt x="4658" y="3899"/>
                              </a:lnTo>
                              <a:lnTo>
                                <a:pt x="4688" y="3919"/>
                              </a:lnTo>
                              <a:lnTo>
                                <a:pt x="4714" y="3935"/>
                              </a:lnTo>
                              <a:lnTo>
                                <a:pt x="4727" y="3941"/>
                              </a:lnTo>
                              <a:lnTo>
                                <a:pt x="4738" y="3946"/>
                              </a:lnTo>
                              <a:lnTo>
                                <a:pt x="4748" y="3950"/>
                              </a:lnTo>
                              <a:lnTo>
                                <a:pt x="4758" y="3952"/>
                              </a:lnTo>
                              <a:lnTo>
                                <a:pt x="4767" y="3954"/>
                              </a:lnTo>
                              <a:lnTo>
                                <a:pt x="4776" y="3954"/>
                              </a:lnTo>
                              <a:lnTo>
                                <a:pt x="4784" y="3953"/>
                              </a:lnTo>
                              <a:lnTo>
                                <a:pt x="4793" y="3952"/>
                              </a:lnTo>
                              <a:lnTo>
                                <a:pt x="4801" y="3948"/>
                              </a:lnTo>
                              <a:lnTo>
                                <a:pt x="4809" y="3944"/>
                              </a:lnTo>
                              <a:lnTo>
                                <a:pt x="4817" y="3939"/>
                              </a:lnTo>
                              <a:lnTo>
                                <a:pt x="4826" y="3932"/>
                              </a:lnTo>
                              <a:lnTo>
                                <a:pt x="4834" y="3924"/>
                              </a:lnTo>
                              <a:lnTo>
                                <a:pt x="4842" y="3915"/>
                              </a:lnTo>
                              <a:lnTo>
                                <a:pt x="4862" y="3894"/>
                              </a:lnTo>
                              <a:lnTo>
                                <a:pt x="4882" y="3869"/>
                              </a:lnTo>
                              <a:lnTo>
                                <a:pt x="4905" y="3838"/>
                              </a:lnTo>
                              <a:lnTo>
                                <a:pt x="4962" y="3763"/>
                              </a:lnTo>
                              <a:close/>
                              <a:moveTo>
                                <a:pt x="4768" y="4012"/>
                              </a:moveTo>
                              <a:lnTo>
                                <a:pt x="4768" y="4012"/>
                              </a:lnTo>
                              <a:lnTo>
                                <a:pt x="4724" y="3979"/>
                              </a:lnTo>
                              <a:lnTo>
                                <a:pt x="4684" y="3954"/>
                              </a:lnTo>
                              <a:lnTo>
                                <a:pt x="4666" y="3943"/>
                              </a:lnTo>
                              <a:lnTo>
                                <a:pt x="4648" y="3934"/>
                              </a:lnTo>
                              <a:lnTo>
                                <a:pt x="4633" y="3927"/>
                              </a:lnTo>
                              <a:lnTo>
                                <a:pt x="4619" y="3920"/>
                              </a:lnTo>
                              <a:lnTo>
                                <a:pt x="4605" y="3916"/>
                              </a:lnTo>
                              <a:lnTo>
                                <a:pt x="4593" y="3913"/>
                              </a:lnTo>
                              <a:lnTo>
                                <a:pt x="4580" y="3911"/>
                              </a:lnTo>
                              <a:lnTo>
                                <a:pt x="4568" y="3911"/>
                              </a:lnTo>
                              <a:lnTo>
                                <a:pt x="4558" y="3912"/>
                              </a:lnTo>
                              <a:lnTo>
                                <a:pt x="4547" y="3914"/>
                              </a:lnTo>
                              <a:lnTo>
                                <a:pt x="4538" y="3918"/>
                              </a:lnTo>
                              <a:lnTo>
                                <a:pt x="4528" y="3923"/>
                              </a:lnTo>
                              <a:lnTo>
                                <a:pt x="4519" y="3930"/>
                              </a:lnTo>
                              <a:lnTo>
                                <a:pt x="4508" y="3937"/>
                              </a:lnTo>
                              <a:lnTo>
                                <a:pt x="4499" y="3946"/>
                              </a:lnTo>
                              <a:lnTo>
                                <a:pt x="4490" y="3956"/>
                              </a:lnTo>
                              <a:lnTo>
                                <a:pt x="4470" y="3979"/>
                              </a:lnTo>
                              <a:lnTo>
                                <a:pt x="4450" y="4007"/>
                              </a:lnTo>
                              <a:lnTo>
                                <a:pt x="4401" y="4076"/>
                              </a:lnTo>
                              <a:lnTo>
                                <a:pt x="4371" y="4116"/>
                              </a:lnTo>
                              <a:lnTo>
                                <a:pt x="4338" y="4160"/>
                              </a:lnTo>
                              <a:lnTo>
                                <a:pt x="4383" y="4194"/>
                              </a:lnTo>
                              <a:lnTo>
                                <a:pt x="4403" y="4209"/>
                              </a:lnTo>
                              <a:lnTo>
                                <a:pt x="4422" y="4221"/>
                              </a:lnTo>
                              <a:lnTo>
                                <a:pt x="4440" y="4232"/>
                              </a:lnTo>
                              <a:lnTo>
                                <a:pt x="4457" y="4242"/>
                              </a:lnTo>
                              <a:lnTo>
                                <a:pt x="4472" y="4249"/>
                              </a:lnTo>
                              <a:lnTo>
                                <a:pt x="4486" y="4256"/>
                              </a:lnTo>
                              <a:lnTo>
                                <a:pt x="4500" y="4260"/>
                              </a:lnTo>
                              <a:lnTo>
                                <a:pt x="4513" y="4264"/>
                              </a:lnTo>
                              <a:lnTo>
                                <a:pt x="4525" y="4265"/>
                              </a:lnTo>
                              <a:lnTo>
                                <a:pt x="4536" y="4266"/>
                              </a:lnTo>
                              <a:lnTo>
                                <a:pt x="4547" y="4265"/>
                              </a:lnTo>
                              <a:lnTo>
                                <a:pt x="4557" y="4262"/>
                              </a:lnTo>
                              <a:lnTo>
                                <a:pt x="4567" y="4258"/>
                              </a:lnTo>
                              <a:lnTo>
                                <a:pt x="4577" y="4253"/>
                              </a:lnTo>
                              <a:lnTo>
                                <a:pt x="4587" y="4247"/>
                              </a:lnTo>
                              <a:lnTo>
                                <a:pt x="4597" y="4239"/>
                              </a:lnTo>
                              <a:lnTo>
                                <a:pt x="4606" y="4230"/>
                              </a:lnTo>
                              <a:lnTo>
                                <a:pt x="4615" y="4220"/>
                              </a:lnTo>
                              <a:lnTo>
                                <a:pt x="4635" y="4196"/>
                              </a:lnTo>
                              <a:lnTo>
                                <a:pt x="4657" y="4167"/>
                              </a:lnTo>
                              <a:lnTo>
                                <a:pt x="4705" y="4097"/>
                              </a:lnTo>
                              <a:lnTo>
                                <a:pt x="4735" y="4056"/>
                              </a:lnTo>
                              <a:lnTo>
                                <a:pt x="4768" y="4012"/>
                              </a:lnTo>
                              <a:close/>
                              <a:moveTo>
                                <a:pt x="4520" y="4332"/>
                              </a:moveTo>
                              <a:lnTo>
                                <a:pt x="4323" y="4179"/>
                              </a:lnTo>
                              <a:lnTo>
                                <a:pt x="4287" y="4224"/>
                              </a:lnTo>
                              <a:lnTo>
                                <a:pt x="4255" y="4263"/>
                              </a:lnTo>
                              <a:lnTo>
                                <a:pt x="4197" y="4330"/>
                              </a:lnTo>
                              <a:lnTo>
                                <a:pt x="4174" y="4359"/>
                              </a:lnTo>
                              <a:lnTo>
                                <a:pt x="4154" y="4384"/>
                              </a:lnTo>
                              <a:lnTo>
                                <a:pt x="4146" y="4397"/>
                              </a:lnTo>
                              <a:lnTo>
                                <a:pt x="4139" y="4409"/>
                              </a:lnTo>
                              <a:lnTo>
                                <a:pt x="4133" y="4421"/>
                              </a:lnTo>
                              <a:lnTo>
                                <a:pt x="4129" y="4432"/>
                              </a:lnTo>
                              <a:lnTo>
                                <a:pt x="4126" y="4443"/>
                              </a:lnTo>
                              <a:lnTo>
                                <a:pt x="4124" y="4454"/>
                              </a:lnTo>
                              <a:lnTo>
                                <a:pt x="4123" y="4465"/>
                              </a:lnTo>
                              <a:lnTo>
                                <a:pt x="4124" y="4478"/>
                              </a:lnTo>
                              <a:lnTo>
                                <a:pt x="4127" y="4489"/>
                              </a:lnTo>
                              <a:lnTo>
                                <a:pt x="4131" y="4501"/>
                              </a:lnTo>
                              <a:lnTo>
                                <a:pt x="4137" y="4513"/>
                              </a:lnTo>
                              <a:lnTo>
                                <a:pt x="4144" y="4525"/>
                              </a:lnTo>
                              <a:lnTo>
                                <a:pt x="4153" y="4538"/>
                              </a:lnTo>
                              <a:lnTo>
                                <a:pt x="4165" y="4553"/>
                              </a:lnTo>
                              <a:lnTo>
                                <a:pt x="4177" y="4567"/>
                              </a:lnTo>
                              <a:lnTo>
                                <a:pt x="4192" y="4582"/>
                              </a:lnTo>
                              <a:lnTo>
                                <a:pt x="4208" y="4598"/>
                              </a:lnTo>
                              <a:lnTo>
                                <a:pt x="4226" y="4616"/>
                              </a:lnTo>
                              <a:lnTo>
                                <a:pt x="4270" y="4653"/>
                              </a:lnTo>
                              <a:lnTo>
                                <a:pt x="4520" y="4332"/>
                              </a:lnTo>
                              <a:close/>
                              <a:moveTo>
                                <a:pt x="4249" y="4667"/>
                              </a:moveTo>
                              <a:lnTo>
                                <a:pt x="4058" y="4520"/>
                              </a:lnTo>
                              <a:lnTo>
                                <a:pt x="4048" y="4548"/>
                              </a:lnTo>
                              <a:lnTo>
                                <a:pt x="4036" y="4574"/>
                              </a:lnTo>
                              <a:lnTo>
                                <a:pt x="4023" y="4597"/>
                              </a:lnTo>
                              <a:lnTo>
                                <a:pt x="4010" y="4619"/>
                              </a:lnTo>
                              <a:lnTo>
                                <a:pt x="3996" y="4638"/>
                              </a:lnTo>
                              <a:lnTo>
                                <a:pt x="3988" y="4646"/>
                              </a:lnTo>
                              <a:lnTo>
                                <a:pt x="3981" y="4653"/>
                              </a:lnTo>
                              <a:lnTo>
                                <a:pt x="3973" y="4660"/>
                              </a:lnTo>
                              <a:lnTo>
                                <a:pt x="3965" y="4666"/>
                              </a:lnTo>
                              <a:lnTo>
                                <a:pt x="3957" y="4671"/>
                              </a:lnTo>
                              <a:lnTo>
                                <a:pt x="3948" y="4675"/>
                              </a:lnTo>
                              <a:lnTo>
                                <a:pt x="3947" y="4696"/>
                              </a:lnTo>
                              <a:lnTo>
                                <a:pt x="3946" y="4716"/>
                              </a:lnTo>
                              <a:lnTo>
                                <a:pt x="3948" y="4757"/>
                              </a:lnTo>
                              <a:lnTo>
                                <a:pt x="3951" y="4798"/>
                              </a:lnTo>
                              <a:lnTo>
                                <a:pt x="3956" y="4839"/>
                              </a:lnTo>
                              <a:lnTo>
                                <a:pt x="3967" y="4922"/>
                              </a:lnTo>
                              <a:lnTo>
                                <a:pt x="3972" y="4963"/>
                              </a:lnTo>
                              <a:lnTo>
                                <a:pt x="3977" y="5002"/>
                              </a:lnTo>
                              <a:lnTo>
                                <a:pt x="4013" y="4965"/>
                              </a:lnTo>
                              <a:lnTo>
                                <a:pt x="4048" y="4925"/>
                              </a:lnTo>
                              <a:lnTo>
                                <a:pt x="4082" y="4883"/>
                              </a:lnTo>
                              <a:lnTo>
                                <a:pt x="4117" y="4841"/>
                              </a:lnTo>
                              <a:lnTo>
                                <a:pt x="4183" y="4754"/>
                              </a:lnTo>
                              <a:lnTo>
                                <a:pt x="4249" y="4667"/>
                              </a:lnTo>
                              <a:close/>
                              <a:moveTo>
                                <a:pt x="4729" y="4496"/>
                              </a:moveTo>
                              <a:lnTo>
                                <a:pt x="4729" y="4496"/>
                              </a:lnTo>
                              <a:lnTo>
                                <a:pt x="4705" y="4478"/>
                              </a:lnTo>
                              <a:lnTo>
                                <a:pt x="4683" y="4461"/>
                              </a:lnTo>
                              <a:lnTo>
                                <a:pt x="4663" y="4447"/>
                              </a:lnTo>
                              <a:lnTo>
                                <a:pt x="4643" y="4435"/>
                              </a:lnTo>
                              <a:lnTo>
                                <a:pt x="4626" y="4425"/>
                              </a:lnTo>
                              <a:lnTo>
                                <a:pt x="4609" y="4416"/>
                              </a:lnTo>
                              <a:lnTo>
                                <a:pt x="4594" y="4409"/>
                              </a:lnTo>
                              <a:lnTo>
                                <a:pt x="4578" y="4402"/>
                              </a:lnTo>
                              <a:lnTo>
                                <a:pt x="4564" y="4398"/>
                              </a:lnTo>
                              <a:lnTo>
                                <a:pt x="4551" y="4396"/>
                              </a:lnTo>
                              <a:lnTo>
                                <a:pt x="4539" y="4395"/>
                              </a:lnTo>
                              <a:lnTo>
                                <a:pt x="4527" y="4396"/>
                              </a:lnTo>
                              <a:lnTo>
                                <a:pt x="4516" y="4398"/>
                              </a:lnTo>
                              <a:lnTo>
                                <a:pt x="4504" y="4401"/>
                              </a:lnTo>
                              <a:lnTo>
                                <a:pt x="4494" y="4406"/>
                              </a:lnTo>
                              <a:lnTo>
                                <a:pt x="4484" y="4413"/>
                              </a:lnTo>
                              <a:lnTo>
                                <a:pt x="4474" y="4420"/>
                              </a:lnTo>
                              <a:lnTo>
                                <a:pt x="4464" y="4429"/>
                              </a:lnTo>
                              <a:lnTo>
                                <a:pt x="4454" y="4439"/>
                              </a:lnTo>
                              <a:lnTo>
                                <a:pt x="4444" y="4450"/>
                              </a:lnTo>
                              <a:lnTo>
                                <a:pt x="4422" y="4476"/>
                              </a:lnTo>
                              <a:lnTo>
                                <a:pt x="4400" y="4506"/>
                              </a:lnTo>
                              <a:lnTo>
                                <a:pt x="4348" y="4578"/>
                              </a:lnTo>
                              <a:lnTo>
                                <a:pt x="4318" y="4619"/>
                              </a:lnTo>
                              <a:lnTo>
                                <a:pt x="4283" y="4663"/>
                              </a:lnTo>
                              <a:lnTo>
                                <a:pt x="4329" y="4698"/>
                              </a:lnTo>
                              <a:lnTo>
                                <a:pt x="4350" y="4712"/>
                              </a:lnTo>
                              <a:lnTo>
                                <a:pt x="4369" y="4725"/>
                              </a:lnTo>
                              <a:lnTo>
                                <a:pt x="4388" y="4736"/>
                              </a:lnTo>
                              <a:lnTo>
                                <a:pt x="4405" y="4745"/>
                              </a:lnTo>
                              <a:lnTo>
                                <a:pt x="4421" y="4753"/>
                              </a:lnTo>
                              <a:lnTo>
                                <a:pt x="4435" y="4759"/>
                              </a:lnTo>
                              <a:lnTo>
                                <a:pt x="4450" y="4763"/>
                              </a:lnTo>
                              <a:lnTo>
                                <a:pt x="4463" y="4766"/>
                              </a:lnTo>
                              <a:lnTo>
                                <a:pt x="4476" y="4767"/>
                              </a:lnTo>
                              <a:lnTo>
                                <a:pt x="4488" y="4767"/>
                              </a:lnTo>
                              <a:lnTo>
                                <a:pt x="4499" y="4765"/>
                              </a:lnTo>
                              <a:lnTo>
                                <a:pt x="4509" y="4762"/>
                              </a:lnTo>
                              <a:lnTo>
                                <a:pt x="4521" y="4757"/>
                              </a:lnTo>
                              <a:lnTo>
                                <a:pt x="4531" y="4751"/>
                              </a:lnTo>
                              <a:lnTo>
                                <a:pt x="4541" y="4743"/>
                              </a:lnTo>
                              <a:lnTo>
                                <a:pt x="4550" y="4734"/>
                              </a:lnTo>
                              <a:lnTo>
                                <a:pt x="4560" y="4724"/>
                              </a:lnTo>
                              <a:lnTo>
                                <a:pt x="4570" y="4713"/>
                              </a:lnTo>
                              <a:lnTo>
                                <a:pt x="4591" y="4688"/>
                              </a:lnTo>
                              <a:lnTo>
                                <a:pt x="4613" y="4657"/>
                              </a:lnTo>
                              <a:lnTo>
                                <a:pt x="4664" y="4583"/>
                              </a:lnTo>
                              <a:lnTo>
                                <a:pt x="4694" y="4541"/>
                              </a:lnTo>
                              <a:lnTo>
                                <a:pt x="4729" y="4496"/>
                              </a:lnTo>
                              <a:close/>
                              <a:moveTo>
                                <a:pt x="7665" y="730"/>
                              </a:moveTo>
                              <a:lnTo>
                                <a:pt x="7665" y="730"/>
                              </a:lnTo>
                              <a:lnTo>
                                <a:pt x="7621" y="699"/>
                              </a:lnTo>
                              <a:lnTo>
                                <a:pt x="7583" y="674"/>
                              </a:lnTo>
                              <a:lnTo>
                                <a:pt x="7565" y="664"/>
                              </a:lnTo>
                              <a:lnTo>
                                <a:pt x="7549" y="655"/>
                              </a:lnTo>
                              <a:lnTo>
                                <a:pt x="7535" y="648"/>
                              </a:lnTo>
                              <a:lnTo>
                                <a:pt x="7521" y="642"/>
                              </a:lnTo>
                              <a:lnTo>
                                <a:pt x="7508" y="638"/>
                              </a:lnTo>
                              <a:lnTo>
                                <a:pt x="7495" y="635"/>
                              </a:lnTo>
                              <a:lnTo>
                                <a:pt x="7483" y="633"/>
                              </a:lnTo>
                              <a:lnTo>
                                <a:pt x="7472" y="632"/>
                              </a:lnTo>
                              <a:lnTo>
                                <a:pt x="7462" y="633"/>
                              </a:lnTo>
                              <a:lnTo>
                                <a:pt x="7452" y="635"/>
                              </a:lnTo>
                              <a:lnTo>
                                <a:pt x="7442" y="638"/>
                              </a:lnTo>
                              <a:lnTo>
                                <a:pt x="7432" y="643"/>
                              </a:lnTo>
                              <a:lnTo>
                                <a:pt x="7423" y="649"/>
                              </a:lnTo>
                              <a:lnTo>
                                <a:pt x="7413" y="655"/>
                              </a:lnTo>
                              <a:lnTo>
                                <a:pt x="7404" y="663"/>
                              </a:lnTo>
                              <a:lnTo>
                                <a:pt x="7395" y="672"/>
                              </a:lnTo>
                              <a:lnTo>
                                <a:pt x="7376" y="694"/>
                              </a:lnTo>
                              <a:lnTo>
                                <a:pt x="7355" y="721"/>
                              </a:lnTo>
                              <a:lnTo>
                                <a:pt x="7307" y="785"/>
                              </a:lnTo>
                              <a:lnTo>
                                <a:pt x="7278" y="823"/>
                              </a:lnTo>
                              <a:lnTo>
                                <a:pt x="7245" y="865"/>
                              </a:lnTo>
                              <a:lnTo>
                                <a:pt x="7288" y="898"/>
                              </a:lnTo>
                              <a:lnTo>
                                <a:pt x="7327" y="925"/>
                              </a:lnTo>
                              <a:lnTo>
                                <a:pt x="7344" y="936"/>
                              </a:lnTo>
                              <a:lnTo>
                                <a:pt x="7360" y="946"/>
                              </a:lnTo>
                              <a:lnTo>
                                <a:pt x="7376" y="954"/>
                              </a:lnTo>
                              <a:lnTo>
                                <a:pt x="7390" y="960"/>
                              </a:lnTo>
                              <a:lnTo>
                                <a:pt x="7403" y="965"/>
                              </a:lnTo>
                              <a:lnTo>
                                <a:pt x="7415" y="969"/>
                              </a:lnTo>
                              <a:lnTo>
                                <a:pt x="7427" y="972"/>
                              </a:lnTo>
                              <a:lnTo>
                                <a:pt x="7439" y="973"/>
                              </a:lnTo>
                              <a:lnTo>
                                <a:pt x="7449" y="972"/>
                              </a:lnTo>
                              <a:lnTo>
                                <a:pt x="7459" y="969"/>
                              </a:lnTo>
                              <a:lnTo>
                                <a:pt x="7468" y="966"/>
                              </a:lnTo>
                              <a:lnTo>
                                <a:pt x="7478" y="961"/>
                              </a:lnTo>
                              <a:lnTo>
                                <a:pt x="7487" y="956"/>
                              </a:lnTo>
                              <a:lnTo>
                                <a:pt x="7496" y="949"/>
                              </a:lnTo>
                              <a:lnTo>
                                <a:pt x="7506" y="940"/>
                              </a:lnTo>
                              <a:lnTo>
                                <a:pt x="7515" y="931"/>
                              </a:lnTo>
                              <a:lnTo>
                                <a:pt x="7534" y="909"/>
                              </a:lnTo>
                              <a:lnTo>
                                <a:pt x="7554" y="881"/>
                              </a:lnTo>
                              <a:lnTo>
                                <a:pt x="7603" y="813"/>
                              </a:lnTo>
                              <a:lnTo>
                                <a:pt x="7631" y="774"/>
                              </a:lnTo>
                              <a:lnTo>
                                <a:pt x="7665" y="730"/>
                              </a:lnTo>
                              <a:close/>
                              <a:moveTo>
                                <a:pt x="6419" y="2333"/>
                              </a:moveTo>
                              <a:lnTo>
                                <a:pt x="6419" y="2333"/>
                              </a:lnTo>
                              <a:lnTo>
                                <a:pt x="6358" y="2283"/>
                              </a:lnTo>
                              <a:lnTo>
                                <a:pt x="6334" y="2261"/>
                              </a:lnTo>
                              <a:lnTo>
                                <a:pt x="6312" y="2244"/>
                              </a:lnTo>
                              <a:lnTo>
                                <a:pt x="6294" y="2231"/>
                              </a:lnTo>
                              <a:lnTo>
                                <a:pt x="6277" y="2221"/>
                              </a:lnTo>
                              <a:lnTo>
                                <a:pt x="6269" y="2217"/>
                              </a:lnTo>
                              <a:lnTo>
                                <a:pt x="6262" y="2214"/>
                              </a:lnTo>
                              <a:lnTo>
                                <a:pt x="6255" y="2213"/>
                              </a:lnTo>
                              <a:lnTo>
                                <a:pt x="6246" y="2212"/>
                              </a:lnTo>
                              <a:lnTo>
                                <a:pt x="6239" y="2212"/>
                              </a:lnTo>
                              <a:lnTo>
                                <a:pt x="6232" y="2213"/>
                              </a:lnTo>
                              <a:lnTo>
                                <a:pt x="6225" y="2215"/>
                              </a:lnTo>
                              <a:lnTo>
                                <a:pt x="6218" y="2219"/>
                              </a:lnTo>
                              <a:lnTo>
                                <a:pt x="6211" y="2223"/>
                              </a:lnTo>
                              <a:lnTo>
                                <a:pt x="6203" y="2228"/>
                              </a:lnTo>
                              <a:lnTo>
                                <a:pt x="6187" y="2242"/>
                              </a:lnTo>
                              <a:lnTo>
                                <a:pt x="6167" y="2260"/>
                              </a:lnTo>
                              <a:lnTo>
                                <a:pt x="6147" y="2284"/>
                              </a:lnTo>
                              <a:lnTo>
                                <a:pt x="6095" y="2344"/>
                              </a:lnTo>
                              <a:lnTo>
                                <a:pt x="6124" y="2367"/>
                              </a:lnTo>
                              <a:lnTo>
                                <a:pt x="6150" y="2388"/>
                              </a:lnTo>
                              <a:lnTo>
                                <a:pt x="6174" y="2408"/>
                              </a:lnTo>
                              <a:lnTo>
                                <a:pt x="6197" y="2426"/>
                              </a:lnTo>
                              <a:lnTo>
                                <a:pt x="6217" y="2441"/>
                              </a:lnTo>
                              <a:lnTo>
                                <a:pt x="6237" y="2453"/>
                              </a:lnTo>
                              <a:lnTo>
                                <a:pt x="6246" y="2458"/>
                              </a:lnTo>
                              <a:lnTo>
                                <a:pt x="6256" y="2462"/>
                              </a:lnTo>
                              <a:lnTo>
                                <a:pt x="6265" y="2465"/>
                              </a:lnTo>
                              <a:lnTo>
                                <a:pt x="6273" y="2467"/>
                              </a:lnTo>
                              <a:lnTo>
                                <a:pt x="6282" y="2469"/>
                              </a:lnTo>
                              <a:lnTo>
                                <a:pt x="6290" y="2469"/>
                              </a:lnTo>
                              <a:lnTo>
                                <a:pt x="6299" y="2468"/>
                              </a:lnTo>
                              <a:lnTo>
                                <a:pt x="6307" y="2466"/>
                              </a:lnTo>
                              <a:lnTo>
                                <a:pt x="6315" y="2463"/>
                              </a:lnTo>
                              <a:lnTo>
                                <a:pt x="6325" y="2458"/>
                              </a:lnTo>
                              <a:lnTo>
                                <a:pt x="6333" y="2453"/>
                              </a:lnTo>
                              <a:lnTo>
                                <a:pt x="6342" y="2445"/>
                              </a:lnTo>
                              <a:lnTo>
                                <a:pt x="6351" y="2437"/>
                              </a:lnTo>
                              <a:lnTo>
                                <a:pt x="6359" y="2427"/>
                              </a:lnTo>
                              <a:lnTo>
                                <a:pt x="6368" y="2416"/>
                              </a:lnTo>
                              <a:lnTo>
                                <a:pt x="6378" y="2402"/>
                              </a:lnTo>
                              <a:lnTo>
                                <a:pt x="6387" y="2387"/>
                              </a:lnTo>
                              <a:lnTo>
                                <a:pt x="6398" y="2371"/>
                              </a:lnTo>
                              <a:lnTo>
                                <a:pt x="6419" y="2333"/>
                              </a:lnTo>
                              <a:close/>
                              <a:moveTo>
                                <a:pt x="6139" y="2694"/>
                              </a:moveTo>
                              <a:lnTo>
                                <a:pt x="6139" y="2694"/>
                              </a:lnTo>
                              <a:lnTo>
                                <a:pt x="6185" y="2629"/>
                              </a:lnTo>
                              <a:lnTo>
                                <a:pt x="6202" y="2603"/>
                              </a:lnTo>
                              <a:lnTo>
                                <a:pt x="6215" y="2580"/>
                              </a:lnTo>
                              <a:lnTo>
                                <a:pt x="6225" y="2561"/>
                              </a:lnTo>
                              <a:lnTo>
                                <a:pt x="6228" y="2552"/>
                              </a:lnTo>
                              <a:lnTo>
                                <a:pt x="6230" y="2542"/>
                              </a:lnTo>
                              <a:lnTo>
                                <a:pt x="6232" y="2534"/>
                              </a:lnTo>
                              <a:lnTo>
                                <a:pt x="6233" y="2527"/>
                              </a:lnTo>
                              <a:lnTo>
                                <a:pt x="6232" y="2519"/>
                              </a:lnTo>
                              <a:lnTo>
                                <a:pt x="6231" y="2512"/>
                              </a:lnTo>
                              <a:lnTo>
                                <a:pt x="6229" y="2505"/>
                              </a:lnTo>
                              <a:lnTo>
                                <a:pt x="6225" y="2498"/>
                              </a:lnTo>
                              <a:lnTo>
                                <a:pt x="6221" y="2491"/>
                              </a:lnTo>
                              <a:lnTo>
                                <a:pt x="6216" y="2484"/>
                              </a:lnTo>
                              <a:lnTo>
                                <a:pt x="6203" y="2468"/>
                              </a:lnTo>
                              <a:lnTo>
                                <a:pt x="6187" y="2452"/>
                              </a:lnTo>
                              <a:lnTo>
                                <a:pt x="6165" y="2434"/>
                              </a:lnTo>
                              <a:lnTo>
                                <a:pt x="6141" y="2413"/>
                              </a:lnTo>
                              <a:lnTo>
                                <a:pt x="6080" y="2364"/>
                              </a:lnTo>
                              <a:lnTo>
                                <a:pt x="6029" y="2429"/>
                              </a:lnTo>
                              <a:lnTo>
                                <a:pt x="6011" y="2455"/>
                              </a:lnTo>
                              <a:lnTo>
                                <a:pt x="5996" y="2478"/>
                              </a:lnTo>
                              <a:lnTo>
                                <a:pt x="5985" y="2499"/>
                              </a:lnTo>
                              <a:lnTo>
                                <a:pt x="5982" y="2508"/>
                              </a:lnTo>
                              <a:lnTo>
                                <a:pt x="5979" y="2516"/>
                              </a:lnTo>
                              <a:lnTo>
                                <a:pt x="5977" y="2524"/>
                              </a:lnTo>
                              <a:lnTo>
                                <a:pt x="5976" y="2532"/>
                              </a:lnTo>
                              <a:lnTo>
                                <a:pt x="5977" y="2539"/>
                              </a:lnTo>
                              <a:lnTo>
                                <a:pt x="5978" y="2546"/>
                              </a:lnTo>
                              <a:lnTo>
                                <a:pt x="5980" y="2554"/>
                              </a:lnTo>
                              <a:lnTo>
                                <a:pt x="5983" y="2561"/>
                              </a:lnTo>
                              <a:lnTo>
                                <a:pt x="5988" y="2568"/>
                              </a:lnTo>
                              <a:lnTo>
                                <a:pt x="5993" y="2575"/>
                              </a:lnTo>
                              <a:lnTo>
                                <a:pt x="6000" y="2582"/>
                              </a:lnTo>
                              <a:lnTo>
                                <a:pt x="6007" y="2590"/>
                              </a:lnTo>
                              <a:lnTo>
                                <a:pt x="6025" y="2606"/>
                              </a:lnTo>
                              <a:lnTo>
                                <a:pt x="6048" y="2624"/>
                              </a:lnTo>
                              <a:lnTo>
                                <a:pt x="6074" y="2644"/>
                              </a:lnTo>
                              <a:lnTo>
                                <a:pt x="6139" y="2694"/>
                              </a:lnTo>
                              <a:close/>
                              <a:moveTo>
                                <a:pt x="6124" y="2713"/>
                              </a:moveTo>
                              <a:lnTo>
                                <a:pt x="6124" y="2713"/>
                              </a:lnTo>
                              <a:lnTo>
                                <a:pt x="6062" y="2664"/>
                              </a:lnTo>
                              <a:lnTo>
                                <a:pt x="6036" y="2644"/>
                              </a:lnTo>
                              <a:lnTo>
                                <a:pt x="6015" y="2628"/>
                              </a:lnTo>
                              <a:lnTo>
                                <a:pt x="5996" y="2614"/>
                              </a:lnTo>
                              <a:lnTo>
                                <a:pt x="5979" y="2605"/>
                              </a:lnTo>
                              <a:lnTo>
                                <a:pt x="5970" y="2601"/>
                              </a:lnTo>
                              <a:lnTo>
                                <a:pt x="5962" y="2599"/>
                              </a:lnTo>
                              <a:lnTo>
                                <a:pt x="5955" y="2597"/>
                              </a:lnTo>
                              <a:lnTo>
                                <a:pt x="5947" y="2597"/>
                              </a:lnTo>
                              <a:lnTo>
                                <a:pt x="5940" y="2597"/>
                              </a:lnTo>
                              <a:lnTo>
                                <a:pt x="5933" y="2598"/>
                              </a:lnTo>
                              <a:lnTo>
                                <a:pt x="5926" y="2601"/>
                              </a:lnTo>
                              <a:lnTo>
                                <a:pt x="5919" y="2604"/>
                              </a:lnTo>
                              <a:lnTo>
                                <a:pt x="5911" y="2608"/>
                              </a:lnTo>
                              <a:lnTo>
                                <a:pt x="5902" y="2614"/>
                              </a:lnTo>
                              <a:lnTo>
                                <a:pt x="5886" y="2629"/>
                              </a:lnTo>
                              <a:lnTo>
                                <a:pt x="5868" y="2647"/>
                              </a:lnTo>
                              <a:lnTo>
                                <a:pt x="5847" y="2670"/>
                              </a:lnTo>
                              <a:lnTo>
                                <a:pt x="5795" y="2730"/>
                              </a:lnTo>
                              <a:lnTo>
                                <a:pt x="5858" y="2781"/>
                              </a:lnTo>
                              <a:lnTo>
                                <a:pt x="5883" y="2801"/>
                              </a:lnTo>
                              <a:lnTo>
                                <a:pt x="5906" y="2818"/>
                              </a:lnTo>
                              <a:lnTo>
                                <a:pt x="5926" y="2832"/>
                              </a:lnTo>
                              <a:lnTo>
                                <a:pt x="5943" y="2842"/>
                              </a:lnTo>
                              <a:lnTo>
                                <a:pt x="5951" y="2846"/>
                              </a:lnTo>
                              <a:lnTo>
                                <a:pt x="5959" y="2849"/>
                              </a:lnTo>
                              <a:lnTo>
                                <a:pt x="5967" y="2850"/>
                              </a:lnTo>
                              <a:lnTo>
                                <a:pt x="5975" y="2851"/>
                              </a:lnTo>
                              <a:lnTo>
                                <a:pt x="5982" y="2851"/>
                              </a:lnTo>
                              <a:lnTo>
                                <a:pt x="5989" y="2850"/>
                              </a:lnTo>
                              <a:lnTo>
                                <a:pt x="5996" y="2847"/>
                              </a:lnTo>
                              <a:lnTo>
                                <a:pt x="6004" y="2844"/>
                              </a:lnTo>
                              <a:lnTo>
                                <a:pt x="6011" y="2840"/>
                              </a:lnTo>
                              <a:lnTo>
                                <a:pt x="6019" y="2834"/>
                              </a:lnTo>
                              <a:lnTo>
                                <a:pt x="6027" y="2828"/>
                              </a:lnTo>
                              <a:lnTo>
                                <a:pt x="6035" y="2819"/>
                              </a:lnTo>
                              <a:lnTo>
                                <a:pt x="6054" y="2800"/>
                              </a:lnTo>
                              <a:lnTo>
                                <a:pt x="6074" y="2776"/>
                              </a:lnTo>
                              <a:lnTo>
                                <a:pt x="6097" y="2747"/>
                              </a:lnTo>
                              <a:lnTo>
                                <a:pt x="6124" y="2713"/>
                              </a:lnTo>
                              <a:close/>
                              <a:moveTo>
                                <a:pt x="5977" y="2904"/>
                              </a:moveTo>
                              <a:lnTo>
                                <a:pt x="5775" y="2758"/>
                              </a:lnTo>
                              <a:lnTo>
                                <a:pt x="5761" y="2775"/>
                              </a:lnTo>
                              <a:lnTo>
                                <a:pt x="5747" y="2792"/>
                              </a:lnTo>
                              <a:lnTo>
                                <a:pt x="5721" y="2823"/>
                              </a:lnTo>
                              <a:lnTo>
                                <a:pt x="5697" y="2851"/>
                              </a:lnTo>
                              <a:lnTo>
                                <a:pt x="5686" y="2864"/>
                              </a:lnTo>
                              <a:lnTo>
                                <a:pt x="5678" y="2877"/>
                              </a:lnTo>
                              <a:lnTo>
                                <a:pt x="5672" y="2889"/>
                              </a:lnTo>
                              <a:lnTo>
                                <a:pt x="5670" y="2897"/>
                              </a:lnTo>
                              <a:lnTo>
                                <a:pt x="5669" y="2903"/>
                              </a:lnTo>
                              <a:lnTo>
                                <a:pt x="5668" y="2909"/>
                              </a:lnTo>
                              <a:lnTo>
                                <a:pt x="5668" y="2915"/>
                              </a:lnTo>
                              <a:lnTo>
                                <a:pt x="5669" y="2921"/>
                              </a:lnTo>
                              <a:lnTo>
                                <a:pt x="5670" y="2928"/>
                              </a:lnTo>
                              <a:lnTo>
                                <a:pt x="5672" y="2934"/>
                              </a:lnTo>
                              <a:lnTo>
                                <a:pt x="5675" y="2941"/>
                              </a:lnTo>
                              <a:lnTo>
                                <a:pt x="5679" y="2947"/>
                              </a:lnTo>
                              <a:lnTo>
                                <a:pt x="5684" y="2954"/>
                              </a:lnTo>
                              <a:lnTo>
                                <a:pt x="5690" y="2961"/>
                              </a:lnTo>
                              <a:lnTo>
                                <a:pt x="5699" y="2969"/>
                              </a:lnTo>
                              <a:lnTo>
                                <a:pt x="5716" y="2984"/>
                              </a:lnTo>
                              <a:lnTo>
                                <a:pt x="5743" y="3005"/>
                              </a:lnTo>
                              <a:lnTo>
                                <a:pt x="5767" y="3021"/>
                              </a:lnTo>
                              <a:lnTo>
                                <a:pt x="5788" y="3035"/>
                              </a:lnTo>
                              <a:lnTo>
                                <a:pt x="5806" y="3045"/>
                              </a:lnTo>
                              <a:lnTo>
                                <a:pt x="5814" y="3048"/>
                              </a:lnTo>
                              <a:lnTo>
                                <a:pt x="5821" y="3050"/>
                              </a:lnTo>
                              <a:lnTo>
                                <a:pt x="5828" y="3052"/>
                              </a:lnTo>
                              <a:lnTo>
                                <a:pt x="5836" y="3053"/>
                              </a:lnTo>
                              <a:lnTo>
                                <a:pt x="5842" y="3053"/>
                              </a:lnTo>
                              <a:lnTo>
                                <a:pt x="5848" y="3052"/>
                              </a:lnTo>
                              <a:lnTo>
                                <a:pt x="5854" y="3050"/>
                              </a:lnTo>
                              <a:lnTo>
                                <a:pt x="5860" y="3047"/>
                              </a:lnTo>
                              <a:lnTo>
                                <a:pt x="5865" y="3044"/>
                              </a:lnTo>
                              <a:lnTo>
                                <a:pt x="5871" y="3040"/>
                              </a:lnTo>
                              <a:lnTo>
                                <a:pt x="5882" y="3028"/>
                              </a:lnTo>
                              <a:lnTo>
                                <a:pt x="5894" y="3015"/>
                              </a:lnTo>
                              <a:lnTo>
                                <a:pt x="5907" y="2998"/>
                              </a:lnTo>
                              <a:lnTo>
                                <a:pt x="5937" y="2956"/>
                              </a:lnTo>
                              <a:lnTo>
                                <a:pt x="5955" y="2931"/>
                              </a:lnTo>
                              <a:lnTo>
                                <a:pt x="5977" y="2904"/>
                              </a:lnTo>
                              <a:close/>
                              <a:moveTo>
                                <a:pt x="5818" y="3106"/>
                              </a:moveTo>
                              <a:lnTo>
                                <a:pt x="5818" y="3106"/>
                              </a:lnTo>
                              <a:lnTo>
                                <a:pt x="5758" y="3054"/>
                              </a:lnTo>
                              <a:lnTo>
                                <a:pt x="5734" y="3034"/>
                              </a:lnTo>
                              <a:lnTo>
                                <a:pt x="5713" y="3016"/>
                              </a:lnTo>
                              <a:lnTo>
                                <a:pt x="5693" y="3002"/>
                              </a:lnTo>
                              <a:lnTo>
                                <a:pt x="5677" y="2992"/>
                              </a:lnTo>
                              <a:lnTo>
                                <a:pt x="5669" y="2989"/>
                              </a:lnTo>
                              <a:lnTo>
                                <a:pt x="5661" y="2986"/>
                              </a:lnTo>
                              <a:lnTo>
                                <a:pt x="5654" y="2984"/>
                              </a:lnTo>
                              <a:lnTo>
                                <a:pt x="5647" y="2984"/>
                              </a:lnTo>
                              <a:lnTo>
                                <a:pt x="5640" y="2984"/>
                              </a:lnTo>
                              <a:lnTo>
                                <a:pt x="5633" y="2985"/>
                              </a:lnTo>
                              <a:lnTo>
                                <a:pt x="5626" y="2987"/>
                              </a:lnTo>
                              <a:lnTo>
                                <a:pt x="5618" y="2990"/>
                              </a:lnTo>
                              <a:lnTo>
                                <a:pt x="5610" y="2995"/>
                              </a:lnTo>
                              <a:lnTo>
                                <a:pt x="5603" y="3000"/>
                              </a:lnTo>
                              <a:lnTo>
                                <a:pt x="5586" y="3014"/>
                              </a:lnTo>
                              <a:lnTo>
                                <a:pt x="5568" y="3033"/>
                              </a:lnTo>
                              <a:lnTo>
                                <a:pt x="5546" y="3056"/>
                              </a:lnTo>
                              <a:lnTo>
                                <a:pt x="5496" y="3117"/>
                              </a:lnTo>
                              <a:lnTo>
                                <a:pt x="5550" y="3160"/>
                              </a:lnTo>
                              <a:lnTo>
                                <a:pt x="5575" y="3181"/>
                              </a:lnTo>
                              <a:lnTo>
                                <a:pt x="5597" y="3198"/>
                              </a:lnTo>
                              <a:lnTo>
                                <a:pt x="5617" y="3213"/>
                              </a:lnTo>
                              <a:lnTo>
                                <a:pt x="5637" y="3225"/>
                              </a:lnTo>
                              <a:lnTo>
                                <a:pt x="5647" y="3230"/>
                              </a:lnTo>
                              <a:lnTo>
                                <a:pt x="5656" y="3234"/>
                              </a:lnTo>
                              <a:lnTo>
                                <a:pt x="5664" y="3237"/>
                              </a:lnTo>
                              <a:lnTo>
                                <a:pt x="5673" y="3241"/>
                              </a:lnTo>
                              <a:lnTo>
                                <a:pt x="5681" y="3242"/>
                              </a:lnTo>
                              <a:lnTo>
                                <a:pt x="5690" y="3242"/>
                              </a:lnTo>
                              <a:lnTo>
                                <a:pt x="5699" y="3241"/>
                              </a:lnTo>
                              <a:lnTo>
                                <a:pt x="5708" y="3239"/>
                              </a:lnTo>
                              <a:lnTo>
                                <a:pt x="5716" y="3235"/>
                              </a:lnTo>
                              <a:lnTo>
                                <a:pt x="5724" y="3230"/>
                              </a:lnTo>
                              <a:lnTo>
                                <a:pt x="5733" y="3224"/>
                              </a:lnTo>
                              <a:lnTo>
                                <a:pt x="5741" y="3217"/>
                              </a:lnTo>
                              <a:lnTo>
                                <a:pt x="5750" y="3209"/>
                              </a:lnTo>
                              <a:lnTo>
                                <a:pt x="5759" y="3199"/>
                              </a:lnTo>
                              <a:lnTo>
                                <a:pt x="5769" y="3188"/>
                              </a:lnTo>
                              <a:lnTo>
                                <a:pt x="5778" y="3175"/>
                              </a:lnTo>
                              <a:lnTo>
                                <a:pt x="5788" y="3159"/>
                              </a:lnTo>
                              <a:lnTo>
                                <a:pt x="5798" y="3143"/>
                              </a:lnTo>
                              <a:lnTo>
                                <a:pt x="5818" y="3106"/>
                              </a:lnTo>
                              <a:close/>
                              <a:moveTo>
                                <a:pt x="5514" y="3498"/>
                              </a:moveTo>
                              <a:lnTo>
                                <a:pt x="5317" y="3346"/>
                              </a:lnTo>
                              <a:lnTo>
                                <a:pt x="5265" y="3413"/>
                              </a:lnTo>
                              <a:lnTo>
                                <a:pt x="5246" y="3439"/>
                              </a:lnTo>
                              <a:lnTo>
                                <a:pt x="5231" y="3463"/>
                              </a:lnTo>
                              <a:lnTo>
                                <a:pt x="5220" y="3483"/>
                              </a:lnTo>
                              <a:lnTo>
                                <a:pt x="5215" y="3492"/>
                              </a:lnTo>
                              <a:lnTo>
                                <a:pt x="5212" y="3501"/>
                              </a:lnTo>
                              <a:lnTo>
                                <a:pt x="5210" y="3509"/>
                              </a:lnTo>
                              <a:lnTo>
                                <a:pt x="5209" y="3518"/>
                              </a:lnTo>
                              <a:lnTo>
                                <a:pt x="5209" y="3526"/>
                              </a:lnTo>
                              <a:lnTo>
                                <a:pt x="5210" y="3533"/>
                              </a:lnTo>
                              <a:lnTo>
                                <a:pt x="5212" y="3540"/>
                              </a:lnTo>
                              <a:lnTo>
                                <a:pt x="5215" y="3548"/>
                              </a:lnTo>
                              <a:lnTo>
                                <a:pt x="5219" y="3555"/>
                              </a:lnTo>
                              <a:lnTo>
                                <a:pt x="5224" y="3562"/>
                              </a:lnTo>
                              <a:lnTo>
                                <a:pt x="5230" y="3570"/>
                              </a:lnTo>
                              <a:lnTo>
                                <a:pt x="5237" y="3578"/>
                              </a:lnTo>
                              <a:lnTo>
                                <a:pt x="5254" y="3596"/>
                              </a:lnTo>
                              <a:lnTo>
                                <a:pt x="5275" y="3614"/>
                              </a:lnTo>
                              <a:lnTo>
                                <a:pt x="5302" y="3635"/>
                              </a:lnTo>
                              <a:lnTo>
                                <a:pt x="5366" y="3688"/>
                              </a:lnTo>
                              <a:lnTo>
                                <a:pt x="5440" y="3594"/>
                              </a:lnTo>
                              <a:lnTo>
                                <a:pt x="5514" y="3498"/>
                              </a:lnTo>
                              <a:close/>
                              <a:moveTo>
                                <a:pt x="5343" y="3702"/>
                              </a:moveTo>
                              <a:lnTo>
                                <a:pt x="5154" y="3555"/>
                              </a:lnTo>
                              <a:lnTo>
                                <a:pt x="5100" y="3623"/>
                              </a:lnTo>
                              <a:lnTo>
                                <a:pt x="5079" y="3652"/>
                              </a:lnTo>
                              <a:lnTo>
                                <a:pt x="5061" y="3675"/>
                              </a:lnTo>
                              <a:lnTo>
                                <a:pt x="5047" y="3696"/>
                              </a:lnTo>
                              <a:lnTo>
                                <a:pt x="5042" y="3706"/>
                              </a:lnTo>
                              <a:lnTo>
                                <a:pt x="5038" y="3715"/>
                              </a:lnTo>
                              <a:lnTo>
                                <a:pt x="5035" y="3724"/>
                              </a:lnTo>
                              <a:lnTo>
                                <a:pt x="5032" y="3733"/>
                              </a:lnTo>
                              <a:lnTo>
                                <a:pt x="5031" y="3741"/>
                              </a:lnTo>
                              <a:lnTo>
                                <a:pt x="5031" y="3749"/>
                              </a:lnTo>
                              <a:lnTo>
                                <a:pt x="5032" y="3756"/>
                              </a:lnTo>
                              <a:lnTo>
                                <a:pt x="5034" y="3764"/>
                              </a:lnTo>
                              <a:lnTo>
                                <a:pt x="5037" y="3772"/>
                              </a:lnTo>
                              <a:lnTo>
                                <a:pt x="5041" y="3780"/>
                              </a:lnTo>
                              <a:lnTo>
                                <a:pt x="5046" y="3789"/>
                              </a:lnTo>
                              <a:lnTo>
                                <a:pt x="5052" y="3797"/>
                              </a:lnTo>
                              <a:lnTo>
                                <a:pt x="5069" y="3815"/>
                              </a:lnTo>
                              <a:lnTo>
                                <a:pt x="5090" y="3834"/>
                              </a:lnTo>
                              <a:lnTo>
                                <a:pt x="5115" y="3856"/>
                              </a:lnTo>
                              <a:lnTo>
                                <a:pt x="5181" y="3912"/>
                              </a:lnTo>
                              <a:lnTo>
                                <a:pt x="5343" y="3702"/>
                              </a:lnTo>
                              <a:close/>
                              <a:moveTo>
                                <a:pt x="5171" y="3925"/>
                              </a:moveTo>
                              <a:lnTo>
                                <a:pt x="4981" y="3777"/>
                              </a:lnTo>
                              <a:lnTo>
                                <a:pt x="4804" y="4007"/>
                              </a:lnTo>
                              <a:lnTo>
                                <a:pt x="4842" y="4036"/>
                              </a:lnTo>
                              <a:lnTo>
                                <a:pt x="4876" y="4061"/>
                              </a:lnTo>
                              <a:lnTo>
                                <a:pt x="4905" y="4082"/>
                              </a:lnTo>
                              <a:lnTo>
                                <a:pt x="4930" y="4098"/>
                              </a:lnTo>
                              <a:lnTo>
                                <a:pt x="4942" y="4104"/>
                              </a:lnTo>
                              <a:lnTo>
                                <a:pt x="4952" y="4109"/>
                              </a:lnTo>
                              <a:lnTo>
                                <a:pt x="4962" y="4112"/>
                              </a:lnTo>
                              <a:lnTo>
                                <a:pt x="4971" y="4115"/>
                              </a:lnTo>
                              <a:lnTo>
                                <a:pt x="4980" y="4116"/>
                              </a:lnTo>
                              <a:lnTo>
                                <a:pt x="4989" y="4117"/>
                              </a:lnTo>
                              <a:lnTo>
                                <a:pt x="4997" y="4116"/>
                              </a:lnTo>
                              <a:lnTo>
                                <a:pt x="5006" y="4114"/>
                              </a:lnTo>
                              <a:lnTo>
                                <a:pt x="5014" y="4110"/>
                              </a:lnTo>
                              <a:lnTo>
                                <a:pt x="5022" y="4106"/>
                              </a:lnTo>
                              <a:lnTo>
                                <a:pt x="5029" y="4101"/>
                              </a:lnTo>
                              <a:lnTo>
                                <a:pt x="5037" y="4094"/>
                              </a:lnTo>
                              <a:lnTo>
                                <a:pt x="5045" y="4086"/>
                              </a:lnTo>
                              <a:lnTo>
                                <a:pt x="5054" y="4078"/>
                              </a:lnTo>
                              <a:lnTo>
                                <a:pt x="5073" y="4055"/>
                              </a:lnTo>
                              <a:lnTo>
                                <a:pt x="5093" y="4030"/>
                              </a:lnTo>
                              <a:lnTo>
                                <a:pt x="5115" y="4000"/>
                              </a:lnTo>
                              <a:lnTo>
                                <a:pt x="5142" y="3964"/>
                              </a:lnTo>
                              <a:lnTo>
                                <a:pt x="5171" y="3925"/>
                              </a:lnTo>
                              <a:close/>
                              <a:moveTo>
                                <a:pt x="4977" y="4174"/>
                              </a:moveTo>
                              <a:lnTo>
                                <a:pt x="4788" y="4027"/>
                              </a:lnTo>
                              <a:lnTo>
                                <a:pt x="4554" y="4327"/>
                              </a:lnTo>
                              <a:lnTo>
                                <a:pt x="4598" y="4360"/>
                              </a:lnTo>
                              <a:lnTo>
                                <a:pt x="4617" y="4374"/>
                              </a:lnTo>
                              <a:lnTo>
                                <a:pt x="4635" y="4385"/>
                              </a:lnTo>
                              <a:lnTo>
                                <a:pt x="4653" y="4396"/>
                              </a:lnTo>
                              <a:lnTo>
                                <a:pt x="4669" y="4404"/>
                              </a:lnTo>
                              <a:lnTo>
                                <a:pt x="4684" y="4412"/>
                              </a:lnTo>
                              <a:lnTo>
                                <a:pt x="4698" y="4417"/>
                              </a:lnTo>
                              <a:lnTo>
                                <a:pt x="4711" y="4421"/>
                              </a:lnTo>
                              <a:lnTo>
                                <a:pt x="4724" y="4424"/>
                              </a:lnTo>
                              <a:lnTo>
                                <a:pt x="4736" y="4425"/>
                              </a:lnTo>
                              <a:lnTo>
                                <a:pt x="4747" y="4424"/>
                              </a:lnTo>
                              <a:lnTo>
                                <a:pt x="4758" y="4423"/>
                              </a:lnTo>
                              <a:lnTo>
                                <a:pt x="4768" y="4420"/>
                              </a:lnTo>
                              <a:lnTo>
                                <a:pt x="4778" y="4415"/>
                              </a:lnTo>
                              <a:lnTo>
                                <a:pt x="4788" y="4410"/>
                              </a:lnTo>
                              <a:lnTo>
                                <a:pt x="4798" y="4402"/>
                              </a:lnTo>
                              <a:lnTo>
                                <a:pt x="4808" y="4394"/>
                              </a:lnTo>
                              <a:lnTo>
                                <a:pt x="4817" y="4385"/>
                              </a:lnTo>
                              <a:lnTo>
                                <a:pt x="4827" y="4374"/>
                              </a:lnTo>
                              <a:lnTo>
                                <a:pt x="4846" y="4351"/>
                              </a:lnTo>
                              <a:lnTo>
                                <a:pt x="4868" y="4322"/>
                              </a:lnTo>
                              <a:lnTo>
                                <a:pt x="4916" y="4254"/>
                              </a:lnTo>
                              <a:lnTo>
                                <a:pt x="4945" y="4216"/>
                              </a:lnTo>
                              <a:lnTo>
                                <a:pt x="4977" y="4174"/>
                              </a:lnTo>
                              <a:close/>
                              <a:moveTo>
                                <a:pt x="4464" y="4835"/>
                              </a:moveTo>
                              <a:lnTo>
                                <a:pt x="4275" y="4688"/>
                              </a:lnTo>
                              <a:lnTo>
                                <a:pt x="4204" y="4778"/>
                              </a:lnTo>
                              <a:lnTo>
                                <a:pt x="4172" y="4818"/>
                              </a:lnTo>
                              <a:lnTo>
                                <a:pt x="4143" y="4856"/>
                              </a:lnTo>
                              <a:lnTo>
                                <a:pt x="4117" y="4893"/>
                              </a:lnTo>
                              <a:lnTo>
                                <a:pt x="4093" y="4927"/>
                              </a:lnTo>
                              <a:lnTo>
                                <a:pt x="4072" y="4962"/>
                              </a:lnTo>
                              <a:lnTo>
                                <a:pt x="4063" y="4979"/>
                              </a:lnTo>
                              <a:lnTo>
                                <a:pt x="4055" y="4995"/>
                              </a:lnTo>
                              <a:lnTo>
                                <a:pt x="4048" y="5012"/>
                              </a:lnTo>
                              <a:lnTo>
                                <a:pt x="4041" y="5030"/>
                              </a:lnTo>
                              <a:lnTo>
                                <a:pt x="4035" y="5048"/>
                              </a:lnTo>
                              <a:lnTo>
                                <a:pt x="4030" y="5065"/>
                              </a:lnTo>
                              <a:lnTo>
                                <a:pt x="4026" y="5083"/>
                              </a:lnTo>
                              <a:lnTo>
                                <a:pt x="4022" y="5102"/>
                              </a:lnTo>
                              <a:lnTo>
                                <a:pt x="4020" y="5121"/>
                              </a:lnTo>
                              <a:lnTo>
                                <a:pt x="4018" y="5140"/>
                              </a:lnTo>
                              <a:lnTo>
                                <a:pt x="4018" y="5160"/>
                              </a:lnTo>
                              <a:lnTo>
                                <a:pt x="4018" y="5182"/>
                              </a:lnTo>
                              <a:lnTo>
                                <a:pt x="4019" y="5203"/>
                              </a:lnTo>
                              <a:lnTo>
                                <a:pt x="4022" y="5226"/>
                              </a:lnTo>
                              <a:lnTo>
                                <a:pt x="4026" y="5250"/>
                              </a:lnTo>
                              <a:lnTo>
                                <a:pt x="4030" y="5274"/>
                              </a:lnTo>
                              <a:lnTo>
                                <a:pt x="4035" y="5299"/>
                              </a:lnTo>
                              <a:lnTo>
                                <a:pt x="4042" y="5326"/>
                              </a:lnTo>
                              <a:lnTo>
                                <a:pt x="4057" y="5318"/>
                              </a:lnTo>
                              <a:lnTo>
                                <a:pt x="4072" y="5309"/>
                              </a:lnTo>
                              <a:lnTo>
                                <a:pt x="4088" y="5299"/>
                              </a:lnTo>
                              <a:lnTo>
                                <a:pt x="4104" y="5288"/>
                              </a:lnTo>
                              <a:lnTo>
                                <a:pt x="4118" y="5277"/>
                              </a:lnTo>
                              <a:lnTo>
                                <a:pt x="4133" y="5264"/>
                              </a:lnTo>
                              <a:lnTo>
                                <a:pt x="4147" y="5251"/>
                              </a:lnTo>
                              <a:lnTo>
                                <a:pt x="4162" y="5238"/>
                              </a:lnTo>
                              <a:lnTo>
                                <a:pt x="4191" y="5207"/>
                              </a:lnTo>
                              <a:lnTo>
                                <a:pt x="4218" y="5176"/>
                              </a:lnTo>
                              <a:lnTo>
                                <a:pt x="4246" y="5142"/>
                              </a:lnTo>
                              <a:lnTo>
                                <a:pt x="4272" y="5107"/>
                              </a:lnTo>
                              <a:lnTo>
                                <a:pt x="4298" y="5071"/>
                              </a:lnTo>
                              <a:lnTo>
                                <a:pt x="4324" y="5035"/>
                              </a:lnTo>
                              <a:lnTo>
                                <a:pt x="4372" y="4963"/>
                              </a:lnTo>
                              <a:lnTo>
                                <a:pt x="4419" y="4896"/>
                              </a:lnTo>
                              <a:lnTo>
                                <a:pt x="4441" y="4864"/>
                              </a:lnTo>
                              <a:lnTo>
                                <a:pt x="4464" y="4835"/>
                              </a:lnTo>
                              <a:close/>
                              <a:moveTo>
                                <a:pt x="7960" y="350"/>
                              </a:moveTo>
                              <a:lnTo>
                                <a:pt x="7960" y="350"/>
                              </a:lnTo>
                              <a:lnTo>
                                <a:pt x="7943" y="336"/>
                              </a:lnTo>
                              <a:lnTo>
                                <a:pt x="7927" y="325"/>
                              </a:lnTo>
                              <a:lnTo>
                                <a:pt x="7909" y="316"/>
                              </a:lnTo>
                              <a:lnTo>
                                <a:pt x="7892" y="308"/>
                              </a:lnTo>
                              <a:lnTo>
                                <a:pt x="7876" y="303"/>
                              </a:lnTo>
                              <a:lnTo>
                                <a:pt x="7859" y="300"/>
                              </a:lnTo>
                              <a:lnTo>
                                <a:pt x="7842" y="298"/>
                              </a:lnTo>
                              <a:lnTo>
                                <a:pt x="7825" y="298"/>
                              </a:lnTo>
                              <a:lnTo>
                                <a:pt x="7809" y="300"/>
                              </a:lnTo>
                              <a:lnTo>
                                <a:pt x="7792" y="303"/>
                              </a:lnTo>
                              <a:lnTo>
                                <a:pt x="7775" y="307"/>
                              </a:lnTo>
                              <a:lnTo>
                                <a:pt x="7759" y="313"/>
                              </a:lnTo>
                              <a:lnTo>
                                <a:pt x="7743" y="320"/>
                              </a:lnTo>
                              <a:lnTo>
                                <a:pt x="7727" y="328"/>
                              </a:lnTo>
                              <a:lnTo>
                                <a:pt x="7712" y="337"/>
                              </a:lnTo>
                              <a:lnTo>
                                <a:pt x="7696" y="347"/>
                              </a:lnTo>
                              <a:lnTo>
                                <a:pt x="7680" y="359"/>
                              </a:lnTo>
                              <a:lnTo>
                                <a:pt x="7666" y="371"/>
                              </a:lnTo>
                              <a:lnTo>
                                <a:pt x="7651" y="383"/>
                              </a:lnTo>
                              <a:lnTo>
                                <a:pt x="7636" y="396"/>
                              </a:lnTo>
                              <a:lnTo>
                                <a:pt x="7608" y="424"/>
                              </a:lnTo>
                              <a:lnTo>
                                <a:pt x="7581" y="452"/>
                              </a:lnTo>
                              <a:lnTo>
                                <a:pt x="7555" y="481"/>
                              </a:lnTo>
                              <a:lnTo>
                                <a:pt x="7532" y="510"/>
                              </a:lnTo>
                              <a:lnTo>
                                <a:pt x="7490" y="563"/>
                              </a:lnTo>
                              <a:lnTo>
                                <a:pt x="7507" y="575"/>
                              </a:lnTo>
                              <a:lnTo>
                                <a:pt x="7522" y="588"/>
                              </a:lnTo>
                              <a:lnTo>
                                <a:pt x="7552" y="615"/>
                              </a:lnTo>
                              <a:lnTo>
                                <a:pt x="7582" y="642"/>
                              </a:lnTo>
                              <a:lnTo>
                                <a:pt x="7596" y="653"/>
                              </a:lnTo>
                              <a:lnTo>
                                <a:pt x="7610" y="663"/>
                              </a:lnTo>
                              <a:lnTo>
                                <a:pt x="7624" y="671"/>
                              </a:lnTo>
                              <a:lnTo>
                                <a:pt x="7638" y="677"/>
                              </a:lnTo>
                              <a:lnTo>
                                <a:pt x="7646" y="678"/>
                              </a:lnTo>
                              <a:lnTo>
                                <a:pt x="7652" y="680"/>
                              </a:lnTo>
                              <a:lnTo>
                                <a:pt x="7659" y="680"/>
                              </a:lnTo>
                              <a:lnTo>
                                <a:pt x="7666" y="680"/>
                              </a:lnTo>
                              <a:lnTo>
                                <a:pt x="7673" y="679"/>
                              </a:lnTo>
                              <a:lnTo>
                                <a:pt x="7680" y="677"/>
                              </a:lnTo>
                              <a:lnTo>
                                <a:pt x="7687" y="674"/>
                              </a:lnTo>
                              <a:lnTo>
                                <a:pt x="7694" y="670"/>
                              </a:lnTo>
                              <a:lnTo>
                                <a:pt x="7701" y="665"/>
                              </a:lnTo>
                              <a:lnTo>
                                <a:pt x="7708" y="660"/>
                              </a:lnTo>
                              <a:lnTo>
                                <a:pt x="7716" y="653"/>
                              </a:lnTo>
                              <a:lnTo>
                                <a:pt x="7723" y="644"/>
                              </a:lnTo>
                              <a:lnTo>
                                <a:pt x="7960" y="350"/>
                              </a:lnTo>
                              <a:close/>
                              <a:moveTo>
                                <a:pt x="7420" y="1045"/>
                              </a:moveTo>
                              <a:lnTo>
                                <a:pt x="7236" y="889"/>
                              </a:lnTo>
                              <a:lnTo>
                                <a:pt x="7058" y="1120"/>
                              </a:lnTo>
                              <a:lnTo>
                                <a:pt x="7130" y="1170"/>
                              </a:lnTo>
                              <a:lnTo>
                                <a:pt x="7159" y="1190"/>
                              </a:lnTo>
                              <a:lnTo>
                                <a:pt x="7184" y="1205"/>
                              </a:lnTo>
                              <a:lnTo>
                                <a:pt x="7195" y="1211"/>
                              </a:lnTo>
                              <a:lnTo>
                                <a:pt x="7206" y="1216"/>
                              </a:lnTo>
                              <a:lnTo>
                                <a:pt x="7215" y="1219"/>
                              </a:lnTo>
                              <a:lnTo>
                                <a:pt x="7226" y="1222"/>
                              </a:lnTo>
                              <a:lnTo>
                                <a:pt x="7235" y="1224"/>
                              </a:lnTo>
                              <a:lnTo>
                                <a:pt x="7243" y="1224"/>
                              </a:lnTo>
                              <a:lnTo>
                                <a:pt x="7251" y="1224"/>
                              </a:lnTo>
                              <a:lnTo>
                                <a:pt x="7259" y="1222"/>
                              </a:lnTo>
                              <a:lnTo>
                                <a:pt x="7267" y="1219"/>
                              </a:lnTo>
                              <a:lnTo>
                                <a:pt x="7274" y="1215"/>
                              </a:lnTo>
                              <a:lnTo>
                                <a:pt x="7282" y="1211"/>
                              </a:lnTo>
                              <a:lnTo>
                                <a:pt x="7290" y="1205"/>
                              </a:lnTo>
                              <a:lnTo>
                                <a:pt x="7299" y="1197"/>
                              </a:lnTo>
                              <a:lnTo>
                                <a:pt x="7307" y="1189"/>
                              </a:lnTo>
                              <a:lnTo>
                                <a:pt x="7324" y="1169"/>
                              </a:lnTo>
                              <a:lnTo>
                                <a:pt x="7344" y="1145"/>
                              </a:lnTo>
                              <a:lnTo>
                                <a:pt x="7366" y="1116"/>
                              </a:lnTo>
                              <a:lnTo>
                                <a:pt x="7420" y="1045"/>
                              </a:lnTo>
                              <a:close/>
                              <a:moveTo>
                                <a:pt x="7238" y="1280"/>
                              </a:moveTo>
                              <a:lnTo>
                                <a:pt x="7238" y="1280"/>
                              </a:lnTo>
                              <a:lnTo>
                                <a:pt x="7167" y="1229"/>
                              </a:lnTo>
                              <a:lnTo>
                                <a:pt x="7138" y="1209"/>
                              </a:lnTo>
                              <a:lnTo>
                                <a:pt x="7113" y="1194"/>
                              </a:lnTo>
                              <a:lnTo>
                                <a:pt x="7102" y="1188"/>
                              </a:lnTo>
                              <a:lnTo>
                                <a:pt x="7092" y="1184"/>
                              </a:lnTo>
                              <a:lnTo>
                                <a:pt x="7081" y="1180"/>
                              </a:lnTo>
                              <a:lnTo>
                                <a:pt x="7072" y="1177"/>
                              </a:lnTo>
                              <a:lnTo>
                                <a:pt x="7063" y="1174"/>
                              </a:lnTo>
                              <a:lnTo>
                                <a:pt x="7055" y="1173"/>
                              </a:lnTo>
                              <a:lnTo>
                                <a:pt x="7047" y="1174"/>
                              </a:lnTo>
                              <a:lnTo>
                                <a:pt x="7039" y="1175"/>
                              </a:lnTo>
                              <a:lnTo>
                                <a:pt x="7031" y="1178"/>
                              </a:lnTo>
                              <a:lnTo>
                                <a:pt x="7024" y="1182"/>
                              </a:lnTo>
                              <a:lnTo>
                                <a:pt x="7015" y="1186"/>
                              </a:lnTo>
                              <a:lnTo>
                                <a:pt x="7008" y="1192"/>
                              </a:lnTo>
                              <a:lnTo>
                                <a:pt x="7000" y="1199"/>
                              </a:lnTo>
                              <a:lnTo>
                                <a:pt x="6992" y="1207"/>
                              </a:lnTo>
                              <a:lnTo>
                                <a:pt x="6975" y="1226"/>
                              </a:lnTo>
                              <a:lnTo>
                                <a:pt x="6956" y="1250"/>
                              </a:lnTo>
                              <a:lnTo>
                                <a:pt x="6933" y="1278"/>
                              </a:lnTo>
                              <a:lnTo>
                                <a:pt x="6880" y="1348"/>
                              </a:lnTo>
                              <a:lnTo>
                                <a:pt x="6950" y="1402"/>
                              </a:lnTo>
                              <a:lnTo>
                                <a:pt x="6978" y="1422"/>
                              </a:lnTo>
                              <a:lnTo>
                                <a:pt x="7002" y="1438"/>
                              </a:lnTo>
                              <a:lnTo>
                                <a:pt x="7013" y="1444"/>
                              </a:lnTo>
                              <a:lnTo>
                                <a:pt x="7025" y="1449"/>
                              </a:lnTo>
                              <a:lnTo>
                                <a:pt x="7034" y="1454"/>
                              </a:lnTo>
                              <a:lnTo>
                                <a:pt x="7043" y="1457"/>
                              </a:lnTo>
                              <a:lnTo>
                                <a:pt x="7052" y="1459"/>
                              </a:lnTo>
                              <a:lnTo>
                                <a:pt x="7060" y="1460"/>
                              </a:lnTo>
                              <a:lnTo>
                                <a:pt x="7068" y="1459"/>
                              </a:lnTo>
                              <a:lnTo>
                                <a:pt x="7076" y="1458"/>
                              </a:lnTo>
                              <a:lnTo>
                                <a:pt x="7084" y="1455"/>
                              </a:lnTo>
                              <a:lnTo>
                                <a:pt x="7092" y="1450"/>
                              </a:lnTo>
                              <a:lnTo>
                                <a:pt x="7100" y="1446"/>
                              </a:lnTo>
                              <a:lnTo>
                                <a:pt x="7107" y="1440"/>
                              </a:lnTo>
                              <a:lnTo>
                                <a:pt x="7115" y="1433"/>
                              </a:lnTo>
                              <a:lnTo>
                                <a:pt x="7123" y="1425"/>
                              </a:lnTo>
                              <a:lnTo>
                                <a:pt x="7141" y="1405"/>
                              </a:lnTo>
                              <a:lnTo>
                                <a:pt x="7161" y="1380"/>
                              </a:lnTo>
                              <a:lnTo>
                                <a:pt x="7183" y="1351"/>
                              </a:lnTo>
                              <a:lnTo>
                                <a:pt x="7238" y="1280"/>
                              </a:lnTo>
                              <a:close/>
                              <a:moveTo>
                                <a:pt x="7054" y="1514"/>
                              </a:moveTo>
                              <a:lnTo>
                                <a:pt x="6864" y="1367"/>
                              </a:lnTo>
                              <a:lnTo>
                                <a:pt x="6847" y="1391"/>
                              </a:lnTo>
                              <a:lnTo>
                                <a:pt x="6831" y="1411"/>
                              </a:lnTo>
                              <a:lnTo>
                                <a:pt x="6799" y="1447"/>
                              </a:lnTo>
                              <a:lnTo>
                                <a:pt x="6786" y="1464"/>
                              </a:lnTo>
                              <a:lnTo>
                                <a:pt x="6774" y="1479"/>
                              </a:lnTo>
                              <a:lnTo>
                                <a:pt x="6765" y="1493"/>
                              </a:lnTo>
                              <a:lnTo>
                                <a:pt x="6758" y="1506"/>
                              </a:lnTo>
                              <a:lnTo>
                                <a:pt x="6755" y="1513"/>
                              </a:lnTo>
                              <a:lnTo>
                                <a:pt x="6753" y="1521"/>
                              </a:lnTo>
                              <a:lnTo>
                                <a:pt x="6752" y="1527"/>
                              </a:lnTo>
                              <a:lnTo>
                                <a:pt x="6751" y="1534"/>
                              </a:lnTo>
                              <a:lnTo>
                                <a:pt x="6752" y="1540"/>
                              </a:lnTo>
                              <a:lnTo>
                                <a:pt x="6753" y="1547"/>
                              </a:lnTo>
                              <a:lnTo>
                                <a:pt x="6755" y="1554"/>
                              </a:lnTo>
                              <a:lnTo>
                                <a:pt x="6758" y="1561"/>
                              </a:lnTo>
                              <a:lnTo>
                                <a:pt x="6762" y="1568"/>
                              </a:lnTo>
                              <a:lnTo>
                                <a:pt x="6767" y="1575"/>
                              </a:lnTo>
                              <a:lnTo>
                                <a:pt x="6773" y="1583"/>
                              </a:lnTo>
                              <a:lnTo>
                                <a:pt x="6780" y="1592"/>
                              </a:lnTo>
                              <a:lnTo>
                                <a:pt x="6797" y="1609"/>
                              </a:lnTo>
                              <a:lnTo>
                                <a:pt x="6821" y="1627"/>
                              </a:lnTo>
                              <a:lnTo>
                                <a:pt x="6844" y="1644"/>
                              </a:lnTo>
                              <a:lnTo>
                                <a:pt x="6865" y="1657"/>
                              </a:lnTo>
                              <a:lnTo>
                                <a:pt x="6874" y="1663"/>
                              </a:lnTo>
                              <a:lnTo>
                                <a:pt x="6884" y="1667"/>
                              </a:lnTo>
                              <a:lnTo>
                                <a:pt x="6892" y="1670"/>
                              </a:lnTo>
                              <a:lnTo>
                                <a:pt x="6900" y="1672"/>
                              </a:lnTo>
                              <a:lnTo>
                                <a:pt x="6907" y="1673"/>
                              </a:lnTo>
                              <a:lnTo>
                                <a:pt x="6915" y="1673"/>
                              </a:lnTo>
                              <a:lnTo>
                                <a:pt x="6921" y="1672"/>
                              </a:lnTo>
                              <a:lnTo>
                                <a:pt x="6928" y="1671"/>
                              </a:lnTo>
                              <a:lnTo>
                                <a:pt x="6934" y="1669"/>
                              </a:lnTo>
                              <a:lnTo>
                                <a:pt x="6939" y="1666"/>
                              </a:lnTo>
                              <a:lnTo>
                                <a:pt x="6945" y="1662"/>
                              </a:lnTo>
                              <a:lnTo>
                                <a:pt x="6952" y="1657"/>
                              </a:lnTo>
                              <a:lnTo>
                                <a:pt x="6962" y="1646"/>
                              </a:lnTo>
                              <a:lnTo>
                                <a:pt x="6973" y="1633"/>
                              </a:lnTo>
                              <a:lnTo>
                                <a:pt x="6984" y="1618"/>
                              </a:lnTo>
                              <a:lnTo>
                                <a:pt x="6996" y="1600"/>
                              </a:lnTo>
                              <a:lnTo>
                                <a:pt x="7022" y="1560"/>
                              </a:lnTo>
                              <a:lnTo>
                                <a:pt x="7037" y="1538"/>
                              </a:lnTo>
                              <a:lnTo>
                                <a:pt x="7054" y="1514"/>
                              </a:lnTo>
                              <a:close/>
                              <a:moveTo>
                                <a:pt x="6892" y="1725"/>
                              </a:moveTo>
                              <a:lnTo>
                                <a:pt x="6701" y="1577"/>
                              </a:lnTo>
                              <a:lnTo>
                                <a:pt x="6564" y="1754"/>
                              </a:lnTo>
                              <a:lnTo>
                                <a:pt x="6628" y="1804"/>
                              </a:lnTo>
                              <a:lnTo>
                                <a:pt x="6653" y="1824"/>
                              </a:lnTo>
                              <a:lnTo>
                                <a:pt x="6676" y="1840"/>
                              </a:lnTo>
                              <a:lnTo>
                                <a:pt x="6695" y="1853"/>
                              </a:lnTo>
                              <a:lnTo>
                                <a:pt x="6704" y="1858"/>
                              </a:lnTo>
                              <a:lnTo>
                                <a:pt x="6712" y="1862"/>
                              </a:lnTo>
                              <a:lnTo>
                                <a:pt x="6720" y="1866"/>
                              </a:lnTo>
                              <a:lnTo>
                                <a:pt x="6728" y="1868"/>
                              </a:lnTo>
                              <a:lnTo>
                                <a:pt x="6735" y="1870"/>
                              </a:lnTo>
                              <a:lnTo>
                                <a:pt x="6743" y="1870"/>
                              </a:lnTo>
                              <a:lnTo>
                                <a:pt x="6750" y="1869"/>
                              </a:lnTo>
                              <a:lnTo>
                                <a:pt x="6757" y="1867"/>
                              </a:lnTo>
                              <a:lnTo>
                                <a:pt x="6764" y="1865"/>
                              </a:lnTo>
                              <a:lnTo>
                                <a:pt x="6772" y="1860"/>
                              </a:lnTo>
                              <a:lnTo>
                                <a:pt x="6779" y="1855"/>
                              </a:lnTo>
                              <a:lnTo>
                                <a:pt x="6786" y="1849"/>
                              </a:lnTo>
                              <a:lnTo>
                                <a:pt x="6802" y="1834"/>
                              </a:lnTo>
                              <a:lnTo>
                                <a:pt x="6821" y="1814"/>
                              </a:lnTo>
                              <a:lnTo>
                                <a:pt x="6841" y="1789"/>
                              </a:lnTo>
                              <a:lnTo>
                                <a:pt x="6892" y="1725"/>
                              </a:lnTo>
                              <a:close/>
                              <a:moveTo>
                                <a:pt x="6740" y="1920"/>
                              </a:moveTo>
                              <a:lnTo>
                                <a:pt x="6549" y="1773"/>
                              </a:lnTo>
                              <a:lnTo>
                                <a:pt x="6402" y="1963"/>
                              </a:lnTo>
                              <a:lnTo>
                                <a:pt x="6468" y="2015"/>
                              </a:lnTo>
                              <a:lnTo>
                                <a:pt x="6495" y="2035"/>
                              </a:lnTo>
                              <a:lnTo>
                                <a:pt x="6517" y="2051"/>
                              </a:lnTo>
                              <a:lnTo>
                                <a:pt x="6538" y="2063"/>
                              </a:lnTo>
                              <a:lnTo>
                                <a:pt x="6547" y="2068"/>
                              </a:lnTo>
                              <a:lnTo>
                                <a:pt x="6556" y="2073"/>
                              </a:lnTo>
                              <a:lnTo>
                                <a:pt x="6564" y="2075"/>
                              </a:lnTo>
                              <a:lnTo>
                                <a:pt x="6572" y="2077"/>
                              </a:lnTo>
                              <a:lnTo>
                                <a:pt x="6580" y="2078"/>
                              </a:lnTo>
                              <a:lnTo>
                                <a:pt x="6587" y="2077"/>
                              </a:lnTo>
                              <a:lnTo>
                                <a:pt x="6594" y="2076"/>
                              </a:lnTo>
                              <a:lnTo>
                                <a:pt x="6602" y="2073"/>
                              </a:lnTo>
                              <a:lnTo>
                                <a:pt x="6609" y="2069"/>
                              </a:lnTo>
                              <a:lnTo>
                                <a:pt x="6617" y="2064"/>
                              </a:lnTo>
                              <a:lnTo>
                                <a:pt x="6624" y="2058"/>
                              </a:lnTo>
                              <a:lnTo>
                                <a:pt x="6632" y="2052"/>
                              </a:lnTo>
                              <a:lnTo>
                                <a:pt x="6648" y="2035"/>
                              </a:lnTo>
                              <a:lnTo>
                                <a:pt x="6666" y="2014"/>
                              </a:lnTo>
                              <a:lnTo>
                                <a:pt x="6688" y="1987"/>
                              </a:lnTo>
                              <a:lnTo>
                                <a:pt x="6740" y="1920"/>
                              </a:lnTo>
                              <a:close/>
                              <a:moveTo>
                                <a:pt x="6576" y="2130"/>
                              </a:moveTo>
                              <a:lnTo>
                                <a:pt x="6386" y="1983"/>
                              </a:lnTo>
                              <a:lnTo>
                                <a:pt x="6249" y="2160"/>
                              </a:lnTo>
                              <a:lnTo>
                                <a:pt x="6312" y="2210"/>
                              </a:lnTo>
                              <a:lnTo>
                                <a:pt x="6338" y="2230"/>
                              </a:lnTo>
                              <a:lnTo>
                                <a:pt x="6360" y="2246"/>
                              </a:lnTo>
                              <a:lnTo>
                                <a:pt x="6379" y="2259"/>
                              </a:lnTo>
                              <a:lnTo>
                                <a:pt x="6388" y="2264"/>
                              </a:lnTo>
                              <a:lnTo>
                                <a:pt x="6397" y="2268"/>
                              </a:lnTo>
                              <a:lnTo>
                                <a:pt x="6405" y="2271"/>
                              </a:lnTo>
                              <a:lnTo>
                                <a:pt x="6413" y="2273"/>
                              </a:lnTo>
                              <a:lnTo>
                                <a:pt x="6420" y="2274"/>
                              </a:lnTo>
                              <a:lnTo>
                                <a:pt x="6428" y="2275"/>
                              </a:lnTo>
                              <a:lnTo>
                                <a:pt x="6435" y="2274"/>
                              </a:lnTo>
                              <a:lnTo>
                                <a:pt x="6442" y="2272"/>
                              </a:lnTo>
                              <a:lnTo>
                                <a:pt x="6449" y="2269"/>
                              </a:lnTo>
                              <a:lnTo>
                                <a:pt x="6456" y="2265"/>
                              </a:lnTo>
                              <a:lnTo>
                                <a:pt x="6464" y="2261"/>
                              </a:lnTo>
                              <a:lnTo>
                                <a:pt x="6472" y="2255"/>
                              </a:lnTo>
                              <a:lnTo>
                                <a:pt x="6488" y="2239"/>
                              </a:lnTo>
                              <a:lnTo>
                                <a:pt x="6505" y="2220"/>
                              </a:lnTo>
                              <a:lnTo>
                                <a:pt x="6526" y="2194"/>
                              </a:lnTo>
                              <a:lnTo>
                                <a:pt x="6576" y="2130"/>
                              </a:lnTo>
                              <a:close/>
                              <a:moveTo>
                                <a:pt x="5676" y="3289"/>
                              </a:moveTo>
                              <a:lnTo>
                                <a:pt x="5487" y="3141"/>
                              </a:lnTo>
                              <a:lnTo>
                                <a:pt x="5338" y="3332"/>
                              </a:lnTo>
                              <a:lnTo>
                                <a:pt x="5404" y="3384"/>
                              </a:lnTo>
                              <a:lnTo>
                                <a:pt x="5432" y="3404"/>
                              </a:lnTo>
                              <a:lnTo>
                                <a:pt x="5455" y="3420"/>
                              </a:lnTo>
                              <a:lnTo>
                                <a:pt x="5475" y="3432"/>
                              </a:lnTo>
                              <a:lnTo>
                                <a:pt x="5484" y="3436"/>
                              </a:lnTo>
                              <a:lnTo>
                                <a:pt x="5493" y="3440"/>
                              </a:lnTo>
                              <a:lnTo>
                                <a:pt x="5502" y="3443"/>
                              </a:lnTo>
                              <a:lnTo>
                                <a:pt x="5509" y="3445"/>
                              </a:lnTo>
                              <a:lnTo>
                                <a:pt x="5517" y="3446"/>
                              </a:lnTo>
                              <a:lnTo>
                                <a:pt x="5524" y="3446"/>
                              </a:lnTo>
                              <a:lnTo>
                                <a:pt x="5532" y="3443"/>
                              </a:lnTo>
                              <a:lnTo>
                                <a:pt x="5539" y="3441"/>
                              </a:lnTo>
                              <a:lnTo>
                                <a:pt x="5546" y="3437"/>
                              </a:lnTo>
                              <a:lnTo>
                                <a:pt x="5553" y="3432"/>
                              </a:lnTo>
                              <a:lnTo>
                                <a:pt x="5562" y="3427"/>
                              </a:lnTo>
                              <a:lnTo>
                                <a:pt x="5569" y="3420"/>
                              </a:lnTo>
                              <a:lnTo>
                                <a:pt x="5586" y="3403"/>
                              </a:lnTo>
                              <a:lnTo>
                                <a:pt x="5604" y="3382"/>
                              </a:lnTo>
                              <a:lnTo>
                                <a:pt x="5624" y="3355"/>
                              </a:lnTo>
                              <a:lnTo>
                                <a:pt x="5676" y="3289"/>
                              </a:lnTo>
                              <a:close/>
                              <a:moveTo>
                                <a:pt x="5013" y="4170"/>
                              </a:moveTo>
                              <a:lnTo>
                                <a:pt x="5202" y="4317"/>
                              </a:lnTo>
                              <a:lnTo>
                                <a:pt x="5375" y="4095"/>
                              </a:lnTo>
                              <a:lnTo>
                                <a:pt x="5337" y="4066"/>
                              </a:lnTo>
                              <a:lnTo>
                                <a:pt x="5305" y="4041"/>
                              </a:lnTo>
                              <a:lnTo>
                                <a:pt x="5276" y="4022"/>
                              </a:lnTo>
                              <a:lnTo>
                                <a:pt x="5252" y="4007"/>
                              </a:lnTo>
                              <a:lnTo>
                                <a:pt x="5241" y="4002"/>
                              </a:lnTo>
                              <a:lnTo>
                                <a:pt x="5230" y="3997"/>
                              </a:lnTo>
                              <a:lnTo>
                                <a:pt x="5221" y="3993"/>
                              </a:lnTo>
                              <a:lnTo>
                                <a:pt x="5211" y="3990"/>
                              </a:lnTo>
                              <a:lnTo>
                                <a:pt x="5202" y="3989"/>
                              </a:lnTo>
                              <a:lnTo>
                                <a:pt x="5193" y="3989"/>
                              </a:lnTo>
                              <a:lnTo>
                                <a:pt x="5185" y="3990"/>
                              </a:lnTo>
                              <a:lnTo>
                                <a:pt x="5177" y="3992"/>
                              </a:lnTo>
                              <a:lnTo>
                                <a:pt x="5169" y="3996"/>
                              </a:lnTo>
                              <a:lnTo>
                                <a:pt x="5162" y="4000"/>
                              </a:lnTo>
                              <a:lnTo>
                                <a:pt x="5154" y="4005"/>
                              </a:lnTo>
                              <a:lnTo>
                                <a:pt x="5146" y="4011"/>
                              </a:lnTo>
                              <a:lnTo>
                                <a:pt x="5129" y="4027"/>
                              </a:lnTo>
                              <a:lnTo>
                                <a:pt x="5111" y="4047"/>
                              </a:lnTo>
                              <a:lnTo>
                                <a:pt x="5091" y="4072"/>
                              </a:lnTo>
                              <a:lnTo>
                                <a:pt x="5069" y="4100"/>
                              </a:lnTo>
                              <a:lnTo>
                                <a:pt x="5043" y="4133"/>
                              </a:lnTo>
                              <a:lnTo>
                                <a:pt x="5013" y="4170"/>
                              </a:lnTo>
                              <a:close/>
                              <a:moveTo>
                                <a:pt x="4763" y="4491"/>
                              </a:moveTo>
                              <a:lnTo>
                                <a:pt x="4954" y="4638"/>
                              </a:lnTo>
                              <a:lnTo>
                                <a:pt x="5187" y="4337"/>
                              </a:lnTo>
                              <a:lnTo>
                                <a:pt x="5144" y="4304"/>
                              </a:lnTo>
                              <a:lnTo>
                                <a:pt x="5123" y="4290"/>
                              </a:lnTo>
                              <a:lnTo>
                                <a:pt x="5105" y="4278"/>
                              </a:lnTo>
                              <a:lnTo>
                                <a:pt x="5088" y="4266"/>
                              </a:lnTo>
                              <a:lnTo>
                                <a:pt x="5072" y="4258"/>
                              </a:lnTo>
                              <a:lnTo>
                                <a:pt x="5056" y="4250"/>
                              </a:lnTo>
                              <a:lnTo>
                                <a:pt x="5042" y="4244"/>
                              </a:lnTo>
                              <a:lnTo>
                                <a:pt x="5028" y="4240"/>
                              </a:lnTo>
                              <a:lnTo>
                                <a:pt x="5016" y="4237"/>
                              </a:lnTo>
                              <a:lnTo>
                                <a:pt x="5004" y="4236"/>
                              </a:lnTo>
                              <a:lnTo>
                                <a:pt x="4992" y="4236"/>
                              </a:lnTo>
                              <a:lnTo>
                                <a:pt x="4982" y="4237"/>
                              </a:lnTo>
                              <a:lnTo>
                                <a:pt x="4971" y="4240"/>
                              </a:lnTo>
                              <a:lnTo>
                                <a:pt x="4962" y="4244"/>
                              </a:lnTo>
                              <a:lnTo>
                                <a:pt x="4952" y="4250"/>
                              </a:lnTo>
                              <a:lnTo>
                                <a:pt x="4943" y="4256"/>
                              </a:lnTo>
                              <a:lnTo>
                                <a:pt x="4933" y="4264"/>
                              </a:lnTo>
                              <a:lnTo>
                                <a:pt x="4923" y="4274"/>
                              </a:lnTo>
                              <a:lnTo>
                                <a:pt x="4914" y="4284"/>
                              </a:lnTo>
                              <a:lnTo>
                                <a:pt x="4895" y="4308"/>
                              </a:lnTo>
                              <a:lnTo>
                                <a:pt x="4874" y="4337"/>
                              </a:lnTo>
                              <a:lnTo>
                                <a:pt x="4825" y="4406"/>
                              </a:lnTo>
                              <a:lnTo>
                                <a:pt x="4797" y="4447"/>
                              </a:lnTo>
                              <a:lnTo>
                                <a:pt x="4763" y="4491"/>
                              </a:lnTo>
                              <a:close/>
                              <a:moveTo>
                                <a:pt x="4499" y="4831"/>
                              </a:moveTo>
                              <a:lnTo>
                                <a:pt x="4499" y="4831"/>
                              </a:lnTo>
                              <a:lnTo>
                                <a:pt x="4522" y="4848"/>
                              </a:lnTo>
                              <a:lnTo>
                                <a:pt x="4544" y="4863"/>
                              </a:lnTo>
                              <a:lnTo>
                                <a:pt x="4563" y="4877"/>
                              </a:lnTo>
                              <a:lnTo>
                                <a:pt x="4583" y="4890"/>
                              </a:lnTo>
                              <a:lnTo>
                                <a:pt x="4601" y="4900"/>
                              </a:lnTo>
                              <a:lnTo>
                                <a:pt x="4617" y="4908"/>
                              </a:lnTo>
                              <a:lnTo>
                                <a:pt x="4632" y="4915"/>
                              </a:lnTo>
                              <a:lnTo>
                                <a:pt x="4647" y="4920"/>
                              </a:lnTo>
                              <a:lnTo>
                                <a:pt x="4662" y="4923"/>
                              </a:lnTo>
                              <a:lnTo>
                                <a:pt x="4675" y="4925"/>
                              </a:lnTo>
                              <a:lnTo>
                                <a:pt x="4687" y="4925"/>
                              </a:lnTo>
                              <a:lnTo>
                                <a:pt x="4699" y="4924"/>
                              </a:lnTo>
                              <a:lnTo>
                                <a:pt x="4710" y="4922"/>
                              </a:lnTo>
                              <a:lnTo>
                                <a:pt x="4722" y="4918"/>
                              </a:lnTo>
                              <a:lnTo>
                                <a:pt x="4732" y="4913"/>
                              </a:lnTo>
                              <a:lnTo>
                                <a:pt x="4742" y="4906"/>
                              </a:lnTo>
                              <a:lnTo>
                                <a:pt x="4752" y="4899"/>
                              </a:lnTo>
                              <a:lnTo>
                                <a:pt x="4762" y="4890"/>
                              </a:lnTo>
                              <a:lnTo>
                                <a:pt x="4772" y="4879"/>
                              </a:lnTo>
                              <a:lnTo>
                                <a:pt x="4782" y="4867"/>
                              </a:lnTo>
                              <a:lnTo>
                                <a:pt x="4803" y="4842"/>
                              </a:lnTo>
                              <a:lnTo>
                                <a:pt x="4825" y="4811"/>
                              </a:lnTo>
                              <a:lnTo>
                                <a:pt x="4875" y="4740"/>
                              </a:lnTo>
                              <a:lnTo>
                                <a:pt x="4904" y="4701"/>
                              </a:lnTo>
                              <a:lnTo>
                                <a:pt x="4938" y="4658"/>
                              </a:lnTo>
                              <a:lnTo>
                                <a:pt x="4914" y="4640"/>
                              </a:lnTo>
                              <a:lnTo>
                                <a:pt x="4893" y="4624"/>
                              </a:lnTo>
                              <a:lnTo>
                                <a:pt x="4873" y="4609"/>
                              </a:lnTo>
                              <a:lnTo>
                                <a:pt x="4853" y="4597"/>
                              </a:lnTo>
                              <a:lnTo>
                                <a:pt x="4835" y="4587"/>
                              </a:lnTo>
                              <a:lnTo>
                                <a:pt x="4819" y="4578"/>
                              </a:lnTo>
                              <a:lnTo>
                                <a:pt x="4803" y="4571"/>
                              </a:lnTo>
                              <a:lnTo>
                                <a:pt x="4787" y="4566"/>
                              </a:lnTo>
                              <a:lnTo>
                                <a:pt x="4774" y="4562"/>
                              </a:lnTo>
                              <a:lnTo>
                                <a:pt x="4761" y="4560"/>
                              </a:lnTo>
                              <a:lnTo>
                                <a:pt x="4749" y="4559"/>
                              </a:lnTo>
                              <a:lnTo>
                                <a:pt x="4737" y="4560"/>
                              </a:lnTo>
                              <a:lnTo>
                                <a:pt x="4726" y="4562"/>
                              </a:lnTo>
                              <a:lnTo>
                                <a:pt x="4714" y="4565"/>
                              </a:lnTo>
                              <a:lnTo>
                                <a:pt x="4704" y="4570"/>
                              </a:lnTo>
                              <a:lnTo>
                                <a:pt x="4694" y="4576"/>
                              </a:lnTo>
                              <a:lnTo>
                                <a:pt x="4684" y="4584"/>
                              </a:lnTo>
                              <a:lnTo>
                                <a:pt x="4675" y="4593"/>
                              </a:lnTo>
                              <a:lnTo>
                                <a:pt x="4665" y="4603"/>
                              </a:lnTo>
                              <a:lnTo>
                                <a:pt x="4655" y="4615"/>
                              </a:lnTo>
                              <a:lnTo>
                                <a:pt x="4634" y="4641"/>
                              </a:lnTo>
                              <a:lnTo>
                                <a:pt x="4613" y="4671"/>
                              </a:lnTo>
                              <a:lnTo>
                                <a:pt x="4562" y="4744"/>
                              </a:lnTo>
                              <a:lnTo>
                                <a:pt x="4533" y="4786"/>
                              </a:lnTo>
                              <a:lnTo>
                                <a:pt x="4499" y="4831"/>
                              </a:lnTo>
                              <a:close/>
                              <a:moveTo>
                                <a:pt x="4091" y="5437"/>
                              </a:moveTo>
                              <a:lnTo>
                                <a:pt x="4091" y="5437"/>
                              </a:lnTo>
                              <a:lnTo>
                                <a:pt x="4100" y="5456"/>
                              </a:lnTo>
                              <a:lnTo>
                                <a:pt x="4106" y="5475"/>
                              </a:lnTo>
                              <a:lnTo>
                                <a:pt x="4119" y="5514"/>
                              </a:lnTo>
                              <a:lnTo>
                                <a:pt x="4125" y="5533"/>
                              </a:lnTo>
                              <a:lnTo>
                                <a:pt x="4132" y="5552"/>
                              </a:lnTo>
                              <a:lnTo>
                                <a:pt x="4141" y="5571"/>
                              </a:lnTo>
                              <a:lnTo>
                                <a:pt x="4151" y="5590"/>
                              </a:lnTo>
                              <a:lnTo>
                                <a:pt x="4171" y="5580"/>
                              </a:lnTo>
                              <a:lnTo>
                                <a:pt x="4189" y="5567"/>
                              </a:lnTo>
                              <a:lnTo>
                                <a:pt x="4208" y="5555"/>
                              </a:lnTo>
                              <a:lnTo>
                                <a:pt x="4226" y="5541"/>
                              </a:lnTo>
                              <a:lnTo>
                                <a:pt x="4245" y="5527"/>
                              </a:lnTo>
                              <a:lnTo>
                                <a:pt x="4262" y="5511"/>
                              </a:lnTo>
                              <a:lnTo>
                                <a:pt x="4280" y="5494"/>
                              </a:lnTo>
                              <a:lnTo>
                                <a:pt x="4297" y="5477"/>
                              </a:lnTo>
                              <a:lnTo>
                                <a:pt x="4331" y="5442"/>
                              </a:lnTo>
                              <a:lnTo>
                                <a:pt x="4364" y="5403"/>
                              </a:lnTo>
                              <a:lnTo>
                                <a:pt x="4397" y="5363"/>
                              </a:lnTo>
                              <a:lnTo>
                                <a:pt x="4429" y="5322"/>
                              </a:lnTo>
                              <a:lnTo>
                                <a:pt x="4460" y="5279"/>
                              </a:lnTo>
                              <a:lnTo>
                                <a:pt x="4490" y="5237"/>
                              </a:lnTo>
                              <a:lnTo>
                                <a:pt x="4550" y="5152"/>
                              </a:lnTo>
                              <a:lnTo>
                                <a:pt x="4607" y="5072"/>
                              </a:lnTo>
                              <a:lnTo>
                                <a:pt x="4634" y="5035"/>
                              </a:lnTo>
                              <a:lnTo>
                                <a:pt x="4662" y="4999"/>
                              </a:lnTo>
                              <a:lnTo>
                                <a:pt x="4479" y="4857"/>
                              </a:lnTo>
                              <a:lnTo>
                                <a:pt x="4456" y="4885"/>
                              </a:lnTo>
                              <a:lnTo>
                                <a:pt x="4429" y="4916"/>
                              </a:lnTo>
                              <a:lnTo>
                                <a:pt x="4367" y="4985"/>
                              </a:lnTo>
                              <a:lnTo>
                                <a:pt x="4300" y="5059"/>
                              </a:lnTo>
                              <a:lnTo>
                                <a:pt x="4267" y="5098"/>
                              </a:lnTo>
                              <a:lnTo>
                                <a:pt x="4233" y="5137"/>
                              </a:lnTo>
                              <a:lnTo>
                                <a:pt x="4203" y="5177"/>
                              </a:lnTo>
                              <a:lnTo>
                                <a:pt x="4174" y="5216"/>
                              </a:lnTo>
                              <a:lnTo>
                                <a:pt x="4160" y="5236"/>
                              </a:lnTo>
                              <a:lnTo>
                                <a:pt x="4148" y="5256"/>
                              </a:lnTo>
                              <a:lnTo>
                                <a:pt x="4136" y="5275"/>
                              </a:lnTo>
                              <a:lnTo>
                                <a:pt x="4126" y="5294"/>
                              </a:lnTo>
                              <a:lnTo>
                                <a:pt x="4117" y="5314"/>
                              </a:lnTo>
                              <a:lnTo>
                                <a:pt x="4109" y="5332"/>
                              </a:lnTo>
                              <a:lnTo>
                                <a:pt x="4102" y="5351"/>
                              </a:lnTo>
                              <a:lnTo>
                                <a:pt x="4097" y="5368"/>
                              </a:lnTo>
                              <a:lnTo>
                                <a:pt x="4092" y="5387"/>
                              </a:lnTo>
                              <a:lnTo>
                                <a:pt x="4090" y="5404"/>
                              </a:lnTo>
                              <a:lnTo>
                                <a:pt x="4089" y="5421"/>
                              </a:lnTo>
                              <a:lnTo>
                                <a:pt x="4091" y="5437"/>
                              </a:lnTo>
                              <a:close/>
                              <a:moveTo>
                                <a:pt x="7704" y="719"/>
                              </a:moveTo>
                              <a:lnTo>
                                <a:pt x="7888" y="861"/>
                              </a:lnTo>
                              <a:lnTo>
                                <a:pt x="7933" y="803"/>
                              </a:lnTo>
                              <a:lnTo>
                                <a:pt x="7979" y="744"/>
                              </a:lnTo>
                              <a:lnTo>
                                <a:pt x="8027" y="685"/>
                              </a:lnTo>
                              <a:lnTo>
                                <a:pt x="8074" y="625"/>
                              </a:lnTo>
                              <a:lnTo>
                                <a:pt x="8119" y="566"/>
                              </a:lnTo>
                              <a:lnTo>
                                <a:pt x="8142" y="535"/>
                              </a:lnTo>
                              <a:lnTo>
                                <a:pt x="8163" y="505"/>
                              </a:lnTo>
                              <a:lnTo>
                                <a:pt x="8184" y="474"/>
                              </a:lnTo>
                              <a:lnTo>
                                <a:pt x="8204" y="443"/>
                              </a:lnTo>
                              <a:lnTo>
                                <a:pt x="8223" y="411"/>
                              </a:lnTo>
                              <a:lnTo>
                                <a:pt x="8241" y="380"/>
                              </a:lnTo>
                              <a:lnTo>
                                <a:pt x="8230" y="372"/>
                              </a:lnTo>
                              <a:lnTo>
                                <a:pt x="8219" y="364"/>
                              </a:lnTo>
                              <a:lnTo>
                                <a:pt x="8208" y="357"/>
                              </a:lnTo>
                              <a:lnTo>
                                <a:pt x="8196" y="350"/>
                              </a:lnTo>
                              <a:lnTo>
                                <a:pt x="8185" y="345"/>
                              </a:lnTo>
                              <a:lnTo>
                                <a:pt x="8174" y="341"/>
                              </a:lnTo>
                              <a:lnTo>
                                <a:pt x="8164" y="337"/>
                              </a:lnTo>
                              <a:lnTo>
                                <a:pt x="8153" y="334"/>
                              </a:lnTo>
                              <a:lnTo>
                                <a:pt x="8143" y="331"/>
                              </a:lnTo>
                              <a:lnTo>
                                <a:pt x="8132" y="330"/>
                              </a:lnTo>
                              <a:lnTo>
                                <a:pt x="8121" y="329"/>
                              </a:lnTo>
                              <a:lnTo>
                                <a:pt x="8111" y="328"/>
                              </a:lnTo>
                              <a:lnTo>
                                <a:pt x="8091" y="329"/>
                              </a:lnTo>
                              <a:lnTo>
                                <a:pt x="8071" y="332"/>
                              </a:lnTo>
                              <a:lnTo>
                                <a:pt x="8051" y="337"/>
                              </a:lnTo>
                              <a:lnTo>
                                <a:pt x="8032" y="345"/>
                              </a:lnTo>
                              <a:lnTo>
                                <a:pt x="8014" y="355"/>
                              </a:lnTo>
                              <a:lnTo>
                                <a:pt x="7996" y="365"/>
                              </a:lnTo>
                              <a:lnTo>
                                <a:pt x="7977" y="378"/>
                              </a:lnTo>
                              <a:lnTo>
                                <a:pt x="7959" y="391"/>
                              </a:lnTo>
                              <a:lnTo>
                                <a:pt x="7942" y="406"/>
                              </a:lnTo>
                              <a:lnTo>
                                <a:pt x="7926" y="423"/>
                              </a:lnTo>
                              <a:lnTo>
                                <a:pt x="7908" y="440"/>
                              </a:lnTo>
                              <a:lnTo>
                                <a:pt x="7892" y="458"/>
                              </a:lnTo>
                              <a:lnTo>
                                <a:pt x="7877" y="477"/>
                              </a:lnTo>
                              <a:lnTo>
                                <a:pt x="7861" y="497"/>
                              </a:lnTo>
                              <a:lnTo>
                                <a:pt x="7831" y="536"/>
                              </a:lnTo>
                              <a:lnTo>
                                <a:pt x="7803" y="577"/>
                              </a:lnTo>
                              <a:lnTo>
                                <a:pt x="7751" y="654"/>
                              </a:lnTo>
                              <a:lnTo>
                                <a:pt x="7727" y="688"/>
                              </a:lnTo>
                              <a:lnTo>
                                <a:pt x="7704" y="719"/>
                              </a:lnTo>
                              <a:close/>
                              <a:moveTo>
                                <a:pt x="7461" y="1033"/>
                              </a:moveTo>
                              <a:lnTo>
                                <a:pt x="7651" y="1181"/>
                              </a:lnTo>
                              <a:lnTo>
                                <a:pt x="7671" y="1155"/>
                              </a:lnTo>
                              <a:lnTo>
                                <a:pt x="7691" y="1130"/>
                              </a:lnTo>
                              <a:lnTo>
                                <a:pt x="7735" y="1082"/>
                              </a:lnTo>
                              <a:lnTo>
                                <a:pt x="7756" y="1059"/>
                              </a:lnTo>
                              <a:lnTo>
                                <a:pt x="7775" y="1036"/>
                              </a:lnTo>
                              <a:lnTo>
                                <a:pt x="7794" y="1014"/>
                              </a:lnTo>
                              <a:lnTo>
                                <a:pt x="7809" y="992"/>
                              </a:lnTo>
                              <a:lnTo>
                                <a:pt x="7816" y="981"/>
                              </a:lnTo>
                              <a:lnTo>
                                <a:pt x="7822" y="969"/>
                              </a:lnTo>
                              <a:lnTo>
                                <a:pt x="7827" y="958"/>
                              </a:lnTo>
                              <a:lnTo>
                                <a:pt x="7831" y="948"/>
                              </a:lnTo>
                              <a:lnTo>
                                <a:pt x="7833" y="937"/>
                              </a:lnTo>
                              <a:lnTo>
                                <a:pt x="7835" y="926"/>
                              </a:lnTo>
                              <a:lnTo>
                                <a:pt x="7836" y="916"/>
                              </a:lnTo>
                              <a:lnTo>
                                <a:pt x="7835" y="905"/>
                              </a:lnTo>
                              <a:lnTo>
                                <a:pt x="7833" y="893"/>
                              </a:lnTo>
                              <a:lnTo>
                                <a:pt x="7830" y="882"/>
                              </a:lnTo>
                              <a:lnTo>
                                <a:pt x="7825" y="872"/>
                              </a:lnTo>
                              <a:lnTo>
                                <a:pt x="7819" y="861"/>
                              </a:lnTo>
                              <a:lnTo>
                                <a:pt x="7811" y="850"/>
                              </a:lnTo>
                              <a:lnTo>
                                <a:pt x="7801" y="839"/>
                              </a:lnTo>
                              <a:lnTo>
                                <a:pt x="7790" y="827"/>
                              </a:lnTo>
                              <a:lnTo>
                                <a:pt x="7775" y="816"/>
                              </a:lnTo>
                              <a:lnTo>
                                <a:pt x="7761" y="806"/>
                              </a:lnTo>
                              <a:lnTo>
                                <a:pt x="7748" y="798"/>
                              </a:lnTo>
                              <a:lnTo>
                                <a:pt x="7735" y="791"/>
                              </a:lnTo>
                              <a:lnTo>
                                <a:pt x="7722" y="786"/>
                              </a:lnTo>
                              <a:lnTo>
                                <a:pt x="7709" y="782"/>
                              </a:lnTo>
                              <a:lnTo>
                                <a:pt x="7698" y="780"/>
                              </a:lnTo>
                              <a:lnTo>
                                <a:pt x="7687" y="780"/>
                              </a:lnTo>
                              <a:lnTo>
                                <a:pt x="7676" y="781"/>
                              </a:lnTo>
                              <a:lnTo>
                                <a:pt x="7666" y="783"/>
                              </a:lnTo>
                              <a:lnTo>
                                <a:pt x="7656" y="786"/>
                              </a:lnTo>
                              <a:lnTo>
                                <a:pt x="7646" y="791"/>
                              </a:lnTo>
                              <a:lnTo>
                                <a:pt x="7635" y="796"/>
                              </a:lnTo>
                              <a:lnTo>
                                <a:pt x="7626" y="803"/>
                              </a:lnTo>
                              <a:lnTo>
                                <a:pt x="7617" y="811"/>
                              </a:lnTo>
                              <a:lnTo>
                                <a:pt x="7608" y="819"/>
                              </a:lnTo>
                              <a:lnTo>
                                <a:pt x="7600" y="828"/>
                              </a:lnTo>
                              <a:lnTo>
                                <a:pt x="7583" y="850"/>
                              </a:lnTo>
                              <a:lnTo>
                                <a:pt x="7565" y="873"/>
                              </a:lnTo>
                              <a:lnTo>
                                <a:pt x="7549" y="898"/>
                              </a:lnTo>
                              <a:lnTo>
                                <a:pt x="7533" y="925"/>
                              </a:lnTo>
                              <a:lnTo>
                                <a:pt x="7498" y="980"/>
                              </a:lnTo>
                              <a:lnTo>
                                <a:pt x="7480" y="1007"/>
                              </a:lnTo>
                              <a:lnTo>
                                <a:pt x="7461" y="1033"/>
                              </a:lnTo>
                              <a:close/>
                              <a:moveTo>
                                <a:pt x="7272" y="1275"/>
                              </a:moveTo>
                              <a:lnTo>
                                <a:pt x="7462" y="1423"/>
                              </a:lnTo>
                              <a:lnTo>
                                <a:pt x="7635" y="1200"/>
                              </a:lnTo>
                              <a:lnTo>
                                <a:pt x="7563" y="1149"/>
                              </a:lnTo>
                              <a:lnTo>
                                <a:pt x="7534" y="1130"/>
                              </a:lnTo>
                              <a:lnTo>
                                <a:pt x="7509" y="1115"/>
                              </a:lnTo>
                              <a:lnTo>
                                <a:pt x="7497" y="1109"/>
                              </a:lnTo>
                              <a:lnTo>
                                <a:pt x="7487" y="1103"/>
                              </a:lnTo>
                              <a:lnTo>
                                <a:pt x="7477" y="1100"/>
                              </a:lnTo>
                              <a:lnTo>
                                <a:pt x="7468" y="1097"/>
                              </a:lnTo>
                              <a:lnTo>
                                <a:pt x="7459" y="1095"/>
                              </a:lnTo>
                              <a:lnTo>
                                <a:pt x="7450" y="1095"/>
                              </a:lnTo>
                              <a:lnTo>
                                <a:pt x="7442" y="1095"/>
                              </a:lnTo>
                              <a:lnTo>
                                <a:pt x="7434" y="1097"/>
                              </a:lnTo>
                              <a:lnTo>
                                <a:pt x="7426" y="1100"/>
                              </a:lnTo>
                              <a:lnTo>
                                <a:pt x="7418" y="1104"/>
                              </a:lnTo>
                              <a:lnTo>
                                <a:pt x="7410" y="1109"/>
                              </a:lnTo>
                              <a:lnTo>
                                <a:pt x="7402" y="1115"/>
                              </a:lnTo>
                              <a:lnTo>
                                <a:pt x="7395" y="1122"/>
                              </a:lnTo>
                              <a:lnTo>
                                <a:pt x="7386" y="1131"/>
                              </a:lnTo>
                              <a:lnTo>
                                <a:pt x="7369" y="1150"/>
                              </a:lnTo>
                              <a:lnTo>
                                <a:pt x="7349" y="1174"/>
                              </a:lnTo>
                              <a:lnTo>
                                <a:pt x="7327" y="1204"/>
                              </a:lnTo>
                              <a:lnTo>
                                <a:pt x="7272" y="1275"/>
                              </a:lnTo>
                              <a:close/>
                              <a:moveTo>
                                <a:pt x="7090" y="1511"/>
                              </a:moveTo>
                              <a:lnTo>
                                <a:pt x="7090" y="1511"/>
                              </a:lnTo>
                              <a:lnTo>
                                <a:pt x="7109" y="1526"/>
                              </a:lnTo>
                              <a:lnTo>
                                <a:pt x="7127" y="1541"/>
                              </a:lnTo>
                              <a:lnTo>
                                <a:pt x="7161" y="1570"/>
                              </a:lnTo>
                              <a:lnTo>
                                <a:pt x="7192" y="1597"/>
                              </a:lnTo>
                              <a:lnTo>
                                <a:pt x="7206" y="1609"/>
                              </a:lnTo>
                              <a:lnTo>
                                <a:pt x="7220" y="1618"/>
                              </a:lnTo>
                              <a:lnTo>
                                <a:pt x="7235" y="1625"/>
                              </a:lnTo>
                              <a:lnTo>
                                <a:pt x="7242" y="1627"/>
                              </a:lnTo>
                              <a:lnTo>
                                <a:pt x="7249" y="1629"/>
                              </a:lnTo>
                              <a:lnTo>
                                <a:pt x="7256" y="1630"/>
                              </a:lnTo>
                              <a:lnTo>
                                <a:pt x="7263" y="1631"/>
                              </a:lnTo>
                              <a:lnTo>
                                <a:pt x="7270" y="1630"/>
                              </a:lnTo>
                              <a:lnTo>
                                <a:pt x="7278" y="1629"/>
                              </a:lnTo>
                              <a:lnTo>
                                <a:pt x="7285" y="1626"/>
                              </a:lnTo>
                              <a:lnTo>
                                <a:pt x="7292" y="1623"/>
                              </a:lnTo>
                              <a:lnTo>
                                <a:pt x="7300" y="1619"/>
                              </a:lnTo>
                              <a:lnTo>
                                <a:pt x="7308" y="1614"/>
                              </a:lnTo>
                              <a:lnTo>
                                <a:pt x="7316" y="1607"/>
                              </a:lnTo>
                              <a:lnTo>
                                <a:pt x="7323" y="1600"/>
                              </a:lnTo>
                              <a:lnTo>
                                <a:pt x="7331" y="1591"/>
                              </a:lnTo>
                              <a:lnTo>
                                <a:pt x="7339" y="1580"/>
                              </a:lnTo>
                              <a:lnTo>
                                <a:pt x="7361" y="1551"/>
                              </a:lnTo>
                              <a:lnTo>
                                <a:pt x="7380" y="1526"/>
                              </a:lnTo>
                              <a:lnTo>
                                <a:pt x="7394" y="1503"/>
                              </a:lnTo>
                              <a:lnTo>
                                <a:pt x="7404" y="1483"/>
                              </a:lnTo>
                              <a:lnTo>
                                <a:pt x="7408" y="1475"/>
                              </a:lnTo>
                              <a:lnTo>
                                <a:pt x="7410" y="1466"/>
                              </a:lnTo>
                              <a:lnTo>
                                <a:pt x="7412" y="1459"/>
                              </a:lnTo>
                              <a:lnTo>
                                <a:pt x="7412" y="1450"/>
                              </a:lnTo>
                              <a:lnTo>
                                <a:pt x="7412" y="1443"/>
                              </a:lnTo>
                              <a:lnTo>
                                <a:pt x="7411" y="1437"/>
                              </a:lnTo>
                              <a:lnTo>
                                <a:pt x="7409" y="1430"/>
                              </a:lnTo>
                              <a:lnTo>
                                <a:pt x="7407" y="1424"/>
                              </a:lnTo>
                              <a:lnTo>
                                <a:pt x="7403" y="1418"/>
                              </a:lnTo>
                              <a:lnTo>
                                <a:pt x="7399" y="1411"/>
                              </a:lnTo>
                              <a:lnTo>
                                <a:pt x="7387" y="1399"/>
                              </a:lnTo>
                              <a:lnTo>
                                <a:pt x="7373" y="1386"/>
                              </a:lnTo>
                              <a:lnTo>
                                <a:pt x="7355" y="1371"/>
                              </a:lnTo>
                              <a:lnTo>
                                <a:pt x="7312" y="1338"/>
                              </a:lnTo>
                              <a:lnTo>
                                <a:pt x="7285" y="1318"/>
                              </a:lnTo>
                              <a:lnTo>
                                <a:pt x="7257" y="1295"/>
                              </a:lnTo>
                              <a:lnTo>
                                <a:pt x="7090" y="1511"/>
                              </a:lnTo>
                              <a:close/>
                              <a:moveTo>
                                <a:pt x="6931" y="1713"/>
                              </a:moveTo>
                              <a:lnTo>
                                <a:pt x="7123" y="1873"/>
                              </a:lnTo>
                              <a:lnTo>
                                <a:pt x="7270" y="1683"/>
                              </a:lnTo>
                              <a:lnTo>
                                <a:pt x="7205" y="1631"/>
                              </a:lnTo>
                              <a:lnTo>
                                <a:pt x="7179" y="1611"/>
                              </a:lnTo>
                              <a:lnTo>
                                <a:pt x="7156" y="1594"/>
                              </a:lnTo>
                              <a:lnTo>
                                <a:pt x="7135" y="1580"/>
                              </a:lnTo>
                              <a:lnTo>
                                <a:pt x="7126" y="1575"/>
                              </a:lnTo>
                              <a:lnTo>
                                <a:pt x="7117" y="1570"/>
                              </a:lnTo>
                              <a:lnTo>
                                <a:pt x="7109" y="1567"/>
                              </a:lnTo>
                              <a:lnTo>
                                <a:pt x="7101" y="1565"/>
                              </a:lnTo>
                              <a:lnTo>
                                <a:pt x="7094" y="1564"/>
                              </a:lnTo>
                              <a:lnTo>
                                <a:pt x="7086" y="1563"/>
                              </a:lnTo>
                              <a:lnTo>
                                <a:pt x="7078" y="1564"/>
                              </a:lnTo>
                              <a:lnTo>
                                <a:pt x="7071" y="1566"/>
                              </a:lnTo>
                              <a:lnTo>
                                <a:pt x="7063" y="1569"/>
                              </a:lnTo>
                              <a:lnTo>
                                <a:pt x="7056" y="1573"/>
                              </a:lnTo>
                              <a:lnTo>
                                <a:pt x="7048" y="1578"/>
                              </a:lnTo>
                              <a:lnTo>
                                <a:pt x="7040" y="1584"/>
                              </a:lnTo>
                              <a:lnTo>
                                <a:pt x="7024" y="1601"/>
                              </a:lnTo>
                              <a:lnTo>
                                <a:pt x="7004" y="1622"/>
                              </a:lnTo>
                              <a:lnTo>
                                <a:pt x="6983" y="1647"/>
                              </a:lnTo>
                              <a:lnTo>
                                <a:pt x="6931" y="1713"/>
                              </a:lnTo>
                              <a:close/>
                              <a:moveTo>
                                <a:pt x="6774" y="1916"/>
                              </a:moveTo>
                              <a:lnTo>
                                <a:pt x="6970" y="2069"/>
                              </a:lnTo>
                              <a:lnTo>
                                <a:pt x="7020" y="2004"/>
                              </a:lnTo>
                              <a:lnTo>
                                <a:pt x="7039" y="1978"/>
                              </a:lnTo>
                              <a:lnTo>
                                <a:pt x="7054" y="1955"/>
                              </a:lnTo>
                              <a:lnTo>
                                <a:pt x="7064" y="1935"/>
                              </a:lnTo>
                              <a:lnTo>
                                <a:pt x="7068" y="1925"/>
                              </a:lnTo>
                              <a:lnTo>
                                <a:pt x="7071" y="1917"/>
                              </a:lnTo>
                              <a:lnTo>
                                <a:pt x="7073" y="1909"/>
                              </a:lnTo>
                              <a:lnTo>
                                <a:pt x="7074" y="1901"/>
                              </a:lnTo>
                              <a:lnTo>
                                <a:pt x="7073" y="1893"/>
                              </a:lnTo>
                              <a:lnTo>
                                <a:pt x="7072" y="1886"/>
                              </a:lnTo>
                              <a:lnTo>
                                <a:pt x="7070" y="1879"/>
                              </a:lnTo>
                              <a:lnTo>
                                <a:pt x="7067" y="1872"/>
                              </a:lnTo>
                              <a:lnTo>
                                <a:pt x="7063" y="1865"/>
                              </a:lnTo>
                              <a:lnTo>
                                <a:pt x="7058" y="1856"/>
                              </a:lnTo>
                              <a:lnTo>
                                <a:pt x="7051" y="1849"/>
                              </a:lnTo>
                              <a:lnTo>
                                <a:pt x="7044" y="1841"/>
                              </a:lnTo>
                              <a:lnTo>
                                <a:pt x="7027" y="1825"/>
                              </a:lnTo>
                              <a:lnTo>
                                <a:pt x="7005" y="1806"/>
                              </a:lnTo>
                              <a:lnTo>
                                <a:pt x="6979" y="1785"/>
                              </a:lnTo>
                              <a:lnTo>
                                <a:pt x="6916" y="1734"/>
                              </a:lnTo>
                              <a:lnTo>
                                <a:pt x="6774" y="1916"/>
                              </a:lnTo>
                              <a:close/>
                              <a:moveTo>
                                <a:pt x="6611" y="2125"/>
                              </a:moveTo>
                              <a:lnTo>
                                <a:pt x="6611" y="2125"/>
                              </a:lnTo>
                              <a:lnTo>
                                <a:pt x="6678" y="2177"/>
                              </a:lnTo>
                              <a:lnTo>
                                <a:pt x="6704" y="2197"/>
                              </a:lnTo>
                              <a:lnTo>
                                <a:pt x="6727" y="2214"/>
                              </a:lnTo>
                              <a:lnTo>
                                <a:pt x="6748" y="2226"/>
                              </a:lnTo>
                              <a:lnTo>
                                <a:pt x="6757" y="2231"/>
                              </a:lnTo>
                              <a:lnTo>
                                <a:pt x="6766" y="2235"/>
                              </a:lnTo>
                              <a:lnTo>
                                <a:pt x="6774" y="2237"/>
                              </a:lnTo>
                              <a:lnTo>
                                <a:pt x="6782" y="2239"/>
                              </a:lnTo>
                              <a:lnTo>
                                <a:pt x="6790" y="2240"/>
                              </a:lnTo>
                              <a:lnTo>
                                <a:pt x="6797" y="2240"/>
                              </a:lnTo>
                              <a:lnTo>
                                <a:pt x="6804" y="2238"/>
                              </a:lnTo>
                              <a:lnTo>
                                <a:pt x="6813" y="2236"/>
                              </a:lnTo>
                              <a:lnTo>
                                <a:pt x="6820" y="2233"/>
                              </a:lnTo>
                              <a:lnTo>
                                <a:pt x="6828" y="2228"/>
                              </a:lnTo>
                              <a:lnTo>
                                <a:pt x="6835" y="2223"/>
                              </a:lnTo>
                              <a:lnTo>
                                <a:pt x="6843" y="2216"/>
                              </a:lnTo>
                              <a:lnTo>
                                <a:pt x="6860" y="2199"/>
                              </a:lnTo>
                              <a:lnTo>
                                <a:pt x="6880" y="2179"/>
                              </a:lnTo>
                              <a:lnTo>
                                <a:pt x="6901" y="2154"/>
                              </a:lnTo>
                              <a:lnTo>
                                <a:pt x="6955" y="2089"/>
                              </a:lnTo>
                              <a:lnTo>
                                <a:pt x="6888" y="2036"/>
                              </a:lnTo>
                              <a:lnTo>
                                <a:pt x="6860" y="2016"/>
                              </a:lnTo>
                              <a:lnTo>
                                <a:pt x="6837" y="1998"/>
                              </a:lnTo>
                              <a:lnTo>
                                <a:pt x="6816" y="1985"/>
                              </a:lnTo>
                              <a:lnTo>
                                <a:pt x="6806" y="1980"/>
                              </a:lnTo>
                              <a:lnTo>
                                <a:pt x="6797" y="1976"/>
                              </a:lnTo>
                              <a:lnTo>
                                <a:pt x="6789" y="1973"/>
                              </a:lnTo>
                              <a:lnTo>
                                <a:pt x="6781" y="1971"/>
                              </a:lnTo>
                              <a:lnTo>
                                <a:pt x="6773" y="1970"/>
                              </a:lnTo>
                              <a:lnTo>
                                <a:pt x="6766" y="1970"/>
                              </a:lnTo>
                              <a:lnTo>
                                <a:pt x="6758" y="1971"/>
                              </a:lnTo>
                              <a:lnTo>
                                <a:pt x="6751" y="1974"/>
                              </a:lnTo>
                              <a:lnTo>
                                <a:pt x="6744" y="1977"/>
                              </a:lnTo>
                              <a:lnTo>
                                <a:pt x="6735" y="1981"/>
                              </a:lnTo>
                              <a:lnTo>
                                <a:pt x="6728" y="1987"/>
                              </a:lnTo>
                              <a:lnTo>
                                <a:pt x="6720" y="1993"/>
                              </a:lnTo>
                              <a:lnTo>
                                <a:pt x="6703" y="2011"/>
                              </a:lnTo>
                              <a:lnTo>
                                <a:pt x="6685" y="2032"/>
                              </a:lnTo>
                              <a:lnTo>
                                <a:pt x="6663" y="2058"/>
                              </a:lnTo>
                              <a:lnTo>
                                <a:pt x="6611" y="2125"/>
                              </a:lnTo>
                              <a:close/>
                              <a:moveTo>
                                <a:pt x="6453" y="2329"/>
                              </a:moveTo>
                              <a:lnTo>
                                <a:pt x="6643" y="2476"/>
                              </a:lnTo>
                              <a:lnTo>
                                <a:pt x="6693" y="2412"/>
                              </a:lnTo>
                              <a:lnTo>
                                <a:pt x="6711" y="2386"/>
                              </a:lnTo>
                              <a:lnTo>
                                <a:pt x="6726" y="2364"/>
                              </a:lnTo>
                              <a:lnTo>
                                <a:pt x="6737" y="2344"/>
                              </a:lnTo>
                              <a:lnTo>
                                <a:pt x="6742" y="2335"/>
                              </a:lnTo>
                              <a:lnTo>
                                <a:pt x="6745" y="2326"/>
                              </a:lnTo>
                              <a:lnTo>
                                <a:pt x="6747" y="2318"/>
                              </a:lnTo>
                              <a:lnTo>
                                <a:pt x="6748" y="2311"/>
                              </a:lnTo>
                              <a:lnTo>
                                <a:pt x="6748" y="2303"/>
                              </a:lnTo>
                              <a:lnTo>
                                <a:pt x="6747" y="2296"/>
                              </a:lnTo>
                              <a:lnTo>
                                <a:pt x="6745" y="2289"/>
                              </a:lnTo>
                              <a:lnTo>
                                <a:pt x="6743" y="2282"/>
                              </a:lnTo>
                              <a:lnTo>
                                <a:pt x="6739" y="2274"/>
                              </a:lnTo>
                              <a:lnTo>
                                <a:pt x="6733" y="2267"/>
                              </a:lnTo>
                              <a:lnTo>
                                <a:pt x="6727" y="2259"/>
                              </a:lnTo>
                              <a:lnTo>
                                <a:pt x="6720" y="2252"/>
                              </a:lnTo>
                              <a:lnTo>
                                <a:pt x="6704" y="2236"/>
                              </a:lnTo>
                              <a:lnTo>
                                <a:pt x="6683" y="2218"/>
                              </a:lnTo>
                              <a:lnTo>
                                <a:pt x="6657" y="2196"/>
                              </a:lnTo>
                              <a:lnTo>
                                <a:pt x="6595" y="2146"/>
                              </a:lnTo>
                              <a:lnTo>
                                <a:pt x="6524" y="2237"/>
                              </a:lnTo>
                              <a:lnTo>
                                <a:pt x="6453" y="2329"/>
                              </a:lnTo>
                              <a:close/>
                              <a:moveTo>
                                <a:pt x="6311" y="2512"/>
                              </a:moveTo>
                              <a:lnTo>
                                <a:pt x="6502" y="2671"/>
                              </a:lnTo>
                              <a:lnTo>
                                <a:pt x="6516" y="2653"/>
                              </a:lnTo>
                              <a:lnTo>
                                <a:pt x="6530" y="2636"/>
                              </a:lnTo>
                              <a:lnTo>
                                <a:pt x="6557" y="2605"/>
                              </a:lnTo>
                              <a:lnTo>
                                <a:pt x="6580" y="2577"/>
                              </a:lnTo>
                              <a:lnTo>
                                <a:pt x="6590" y="2564"/>
                              </a:lnTo>
                              <a:lnTo>
                                <a:pt x="6598" y="2552"/>
                              </a:lnTo>
                              <a:lnTo>
                                <a:pt x="6605" y="2538"/>
                              </a:lnTo>
                              <a:lnTo>
                                <a:pt x="6607" y="2532"/>
                              </a:lnTo>
                              <a:lnTo>
                                <a:pt x="6609" y="2526"/>
                              </a:lnTo>
                              <a:lnTo>
                                <a:pt x="6609" y="2520"/>
                              </a:lnTo>
                              <a:lnTo>
                                <a:pt x="6609" y="2513"/>
                              </a:lnTo>
                              <a:lnTo>
                                <a:pt x="6609" y="2507"/>
                              </a:lnTo>
                              <a:lnTo>
                                <a:pt x="6607" y="2501"/>
                              </a:lnTo>
                              <a:lnTo>
                                <a:pt x="6605" y="2494"/>
                              </a:lnTo>
                              <a:lnTo>
                                <a:pt x="6602" y="2488"/>
                              </a:lnTo>
                              <a:lnTo>
                                <a:pt x="6597" y="2480"/>
                              </a:lnTo>
                              <a:lnTo>
                                <a:pt x="6592" y="2473"/>
                              </a:lnTo>
                              <a:lnTo>
                                <a:pt x="6586" y="2466"/>
                              </a:lnTo>
                              <a:lnTo>
                                <a:pt x="6579" y="2459"/>
                              </a:lnTo>
                              <a:lnTo>
                                <a:pt x="6561" y="2444"/>
                              </a:lnTo>
                              <a:lnTo>
                                <a:pt x="6538" y="2427"/>
                              </a:lnTo>
                              <a:lnTo>
                                <a:pt x="6516" y="2410"/>
                              </a:lnTo>
                              <a:lnTo>
                                <a:pt x="6496" y="2398"/>
                              </a:lnTo>
                              <a:lnTo>
                                <a:pt x="6479" y="2388"/>
                              </a:lnTo>
                              <a:lnTo>
                                <a:pt x="6463" y="2381"/>
                              </a:lnTo>
                              <a:lnTo>
                                <a:pt x="6454" y="2378"/>
                              </a:lnTo>
                              <a:lnTo>
                                <a:pt x="6447" y="2376"/>
                              </a:lnTo>
                              <a:lnTo>
                                <a:pt x="6440" y="2375"/>
                              </a:lnTo>
                              <a:lnTo>
                                <a:pt x="6433" y="2375"/>
                              </a:lnTo>
                              <a:lnTo>
                                <a:pt x="6427" y="2375"/>
                              </a:lnTo>
                              <a:lnTo>
                                <a:pt x="6420" y="2376"/>
                              </a:lnTo>
                              <a:lnTo>
                                <a:pt x="6414" y="2378"/>
                              </a:lnTo>
                              <a:lnTo>
                                <a:pt x="6407" y="2381"/>
                              </a:lnTo>
                              <a:lnTo>
                                <a:pt x="6401" y="2385"/>
                              </a:lnTo>
                              <a:lnTo>
                                <a:pt x="6395" y="2389"/>
                              </a:lnTo>
                              <a:lnTo>
                                <a:pt x="6388" y="2394"/>
                              </a:lnTo>
                              <a:lnTo>
                                <a:pt x="6382" y="2401"/>
                              </a:lnTo>
                              <a:lnTo>
                                <a:pt x="6369" y="2416"/>
                              </a:lnTo>
                              <a:lnTo>
                                <a:pt x="6356" y="2435"/>
                              </a:lnTo>
                              <a:lnTo>
                                <a:pt x="6342" y="2456"/>
                              </a:lnTo>
                              <a:lnTo>
                                <a:pt x="6327" y="2483"/>
                              </a:lnTo>
                              <a:lnTo>
                                <a:pt x="6311" y="2512"/>
                              </a:lnTo>
                              <a:close/>
                              <a:moveTo>
                                <a:pt x="6154" y="2715"/>
                              </a:moveTo>
                              <a:lnTo>
                                <a:pt x="6154" y="2715"/>
                              </a:lnTo>
                              <a:lnTo>
                                <a:pt x="6217" y="2762"/>
                              </a:lnTo>
                              <a:lnTo>
                                <a:pt x="6242" y="2781"/>
                              </a:lnTo>
                              <a:lnTo>
                                <a:pt x="6266" y="2797"/>
                              </a:lnTo>
                              <a:lnTo>
                                <a:pt x="6285" y="2809"/>
                              </a:lnTo>
                              <a:lnTo>
                                <a:pt x="6302" y="2818"/>
                              </a:lnTo>
                              <a:lnTo>
                                <a:pt x="6310" y="2821"/>
                              </a:lnTo>
                              <a:lnTo>
                                <a:pt x="6318" y="2823"/>
                              </a:lnTo>
                              <a:lnTo>
                                <a:pt x="6327" y="2825"/>
                              </a:lnTo>
                              <a:lnTo>
                                <a:pt x="6334" y="2825"/>
                              </a:lnTo>
                              <a:lnTo>
                                <a:pt x="6341" y="2824"/>
                              </a:lnTo>
                              <a:lnTo>
                                <a:pt x="6348" y="2823"/>
                              </a:lnTo>
                              <a:lnTo>
                                <a:pt x="6355" y="2820"/>
                              </a:lnTo>
                              <a:lnTo>
                                <a:pt x="6362" y="2817"/>
                              </a:lnTo>
                              <a:lnTo>
                                <a:pt x="6369" y="2812"/>
                              </a:lnTo>
                              <a:lnTo>
                                <a:pt x="6377" y="2806"/>
                              </a:lnTo>
                              <a:lnTo>
                                <a:pt x="6394" y="2792"/>
                              </a:lnTo>
                              <a:lnTo>
                                <a:pt x="6412" y="2773"/>
                              </a:lnTo>
                              <a:lnTo>
                                <a:pt x="6431" y="2748"/>
                              </a:lnTo>
                              <a:lnTo>
                                <a:pt x="6481" y="2686"/>
                              </a:lnTo>
                              <a:lnTo>
                                <a:pt x="6418" y="2636"/>
                              </a:lnTo>
                              <a:lnTo>
                                <a:pt x="6392" y="2616"/>
                              </a:lnTo>
                              <a:lnTo>
                                <a:pt x="6369" y="2599"/>
                              </a:lnTo>
                              <a:lnTo>
                                <a:pt x="6350" y="2587"/>
                              </a:lnTo>
                              <a:lnTo>
                                <a:pt x="6341" y="2582"/>
                              </a:lnTo>
                              <a:lnTo>
                                <a:pt x="6333" y="2578"/>
                              </a:lnTo>
                              <a:lnTo>
                                <a:pt x="6325" y="2574"/>
                              </a:lnTo>
                              <a:lnTo>
                                <a:pt x="6317" y="2572"/>
                              </a:lnTo>
                              <a:lnTo>
                                <a:pt x="6309" y="2571"/>
                              </a:lnTo>
                              <a:lnTo>
                                <a:pt x="6302" y="2571"/>
                              </a:lnTo>
                              <a:lnTo>
                                <a:pt x="6295" y="2571"/>
                              </a:lnTo>
                              <a:lnTo>
                                <a:pt x="6288" y="2573"/>
                              </a:lnTo>
                              <a:lnTo>
                                <a:pt x="6281" y="2576"/>
                              </a:lnTo>
                              <a:lnTo>
                                <a:pt x="6274" y="2580"/>
                              </a:lnTo>
                              <a:lnTo>
                                <a:pt x="6266" y="2585"/>
                              </a:lnTo>
                              <a:lnTo>
                                <a:pt x="6259" y="2591"/>
                              </a:lnTo>
                              <a:lnTo>
                                <a:pt x="6242" y="2606"/>
                              </a:lnTo>
                              <a:lnTo>
                                <a:pt x="6224" y="2627"/>
                              </a:lnTo>
                              <a:lnTo>
                                <a:pt x="6204" y="2651"/>
                              </a:lnTo>
                              <a:lnTo>
                                <a:pt x="6154" y="2715"/>
                              </a:lnTo>
                              <a:close/>
                              <a:moveTo>
                                <a:pt x="6016" y="2891"/>
                              </a:moveTo>
                              <a:lnTo>
                                <a:pt x="6206" y="3039"/>
                              </a:lnTo>
                              <a:lnTo>
                                <a:pt x="6328" y="2882"/>
                              </a:lnTo>
                              <a:lnTo>
                                <a:pt x="6275" y="2840"/>
                              </a:lnTo>
                              <a:lnTo>
                                <a:pt x="6230" y="2804"/>
                              </a:lnTo>
                              <a:lnTo>
                                <a:pt x="6210" y="2789"/>
                              </a:lnTo>
                              <a:lnTo>
                                <a:pt x="6192" y="2777"/>
                              </a:lnTo>
                              <a:lnTo>
                                <a:pt x="6183" y="2773"/>
                              </a:lnTo>
                              <a:lnTo>
                                <a:pt x="6173" y="2769"/>
                              </a:lnTo>
                              <a:lnTo>
                                <a:pt x="6164" y="2766"/>
                              </a:lnTo>
                              <a:lnTo>
                                <a:pt x="6156" y="2763"/>
                              </a:lnTo>
                              <a:lnTo>
                                <a:pt x="6148" y="2762"/>
                              </a:lnTo>
                              <a:lnTo>
                                <a:pt x="6140" y="2762"/>
                              </a:lnTo>
                              <a:lnTo>
                                <a:pt x="6132" y="2763"/>
                              </a:lnTo>
                              <a:lnTo>
                                <a:pt x="6124" y="2765"/>
                              </a:lnTo>
                              <a:lnTo>
                                <a:pt x="6115" y="2768"/>
                              </a:lnTo>
                              <a:lnTo>
                                <a:pt x="6106" y="2772"/>
                              </a:lnTo>
                              <a:lnTo>
                                <a:pt x="6098" y="2777"/>
                              </a:lnTo>
                              <a:lnTo>
                                <a:pt x="6090" y="2784"/>
                              </a:lnTo>
                              <a:lnTo>
                                <a:pt x="6082" y="2792"/>
                              </a:lnTo>
                              <a:lnTo>
                                <a:pt x="6073" y="2802"/>
                              </a:lnTo>
                              <a:lnTo>
                                <a:pt x="6064" y="2813"/>
                              </a:lnTo>
                              <a:lnTo>
                                <a:pt x="6055" y="2825"/>
                              </a:lnTo>
                              <a:lnTo>
                                <a:pt x="6046" y="2840"/>
                              </a:lnTo>
                              <a:lnTo>
                                <a:pt x="6036" y="2855"/>
                              </a:lnTo>
                              <a:lnTo>
                                <a:pt x="6016" y="2891"/>
                              </a:lnTo>
                              <a:close/>
                              <a:moveTo>
                                <a:pt x="5859" y="3094"/>
                              </a:moveTo>
                              <a:lnTo>
                                <a:pt x="6049" y="3243"/>
                              </a:lnTo>
                              <a:lnTo>
                                <a:pt x="6186" y="3066"/>
                              </a:lnTo>
                              <a:lnTo>
                                <a:pt x="6123" y="3016"/>
                              </a:lnTo>
                              <a:lnTo>
                                <a:pt x="6097" y="2996"/>
                              </a:lnTo>
                              <a:lnTo>
                                <a:pt x="6075" y="2980"/>
                              </a:lnTo>
                              <a:lnTo>
                                <a:pt x="6055" y="2967"/>
                              </a:lnTo>
                              <a:lnTo>
                                <a:pt x="6047" y="2961"/>
                              </a:lnTo>
                              <a:lnTo>
                                <a:pt x="6037" y="2957"/>
                              </a:lnTo>
                              <a:lnTo>
                                <a:pt x="6029" y="2953"/>
                              </a:lnTo>
                              <a:lnTo>
                                <a:pt x="6022" y="2951"/>
                              </a:lnTo>
                              <a:lnTo>
                                <a:pt x="6014" y="2950"/>
                              </a:lnTo>
                              <a:lnTo>
                                <a:pt x="6007" y="2950"/>
                              </a:lnTo>
                              <a:lnTo>
                                <a:pt x="6000" y="2951"/>
                              </a:lnTo>
                              <a:lnTo>
                                <a:pt x="5993" y="2952"/>
                              </a:lnTo>
                              <a:lnTo>
                                <a:pt x="5986" y="2955"/>
                              </a:lnTo>
                              <a:lnTo>
                                <a:pt x="5979" y="2959"/>
                              </a:lnTo>
                              <a:lnTo>
                                <a:pt x="5971" y="2965"/>
                              </a:lnTo>
                              <a:lnTo>
                                <a:pt x="5963" y="2971"/>
                              </a:lnTo>
                              <a:lnTo>
                                <a:pt x="5947" y="2986"/>
                              </a:lnTo>
                              <a:lnTo>
                                <a:pt x="5929" y="3006"/>
                              </a:lnTo>
                              <a:lnTo>
                                <a:pt x="5909" y="3030"/>
                              </a:lnTo>
                              <a:lnTo>
                                <a:pt x="5859" y="3094"/>
                              </a:lnTo>
                              <a:close/>
                              <a:moveTo>
                                <a:pt x="5716" y="3279"/>
                              </a:moveTo>
                              <a:lnTo>
                                <a:pt x="5900" y="3432"/>
                              </a:lnTo>
                              <a:lnTo>
                                <a:pt x="6033" y="3263"/>
                              </a:lnTo>
                              <a:lnTo>
                                <a:pt x="5979" y="3219"/>
                              </a:lnTo>
                              <a:lnTo>
                                <a:pt x="5955" y="3200"/>
                              </a:lnTo>
                              <a:lnTo>
                                <a:pt x="5933" y="3183"/>
                              </a:lnTo>
                              <a:lnTo>
                                <a:pt x="5913" y="3168"/>
                              </a:lnTo>
                              <a:lnTo>
                                <a:pt x="5893" y="3156"/>
                              </a:lnTo>
                              <a:lnTo>
                                <a:pt x="5884" y="3152"/>
                              </a:lnTo>
                              <a:lnTo>
                                <a:pt x="5875" y="3148"/>
                              </a:lnTo>
                              <a:lnTo>
                                <a:pt x="5867" y="3145"/>
                              </a:lnTo>
                              <a:lnTo>
                                <a:pt x="5858" y="3143"/>
                              </a:lnTo>
                              <a:lnTo>
                                <a:pt x="5850" y="3142"/>
                              </a:lnTo>
                              <a:lnTo>
                                <a:pt x="5842" y="3142"/>
                              </a:lnTo>
                              <a:lnTo>
                                <a:pt x="5834" y="3144"/>
                              </a:lnTo>
                              <a:lnTo>
                                <a:pt x="5824" y="3146"/>
                              </a:lnTo>
                              <a:lnTo>
                                <a:pt x="5816" y="3149"/>
                              </a:lnTo>
                              <a:lnTo>
                                <a:pt x="5808" y="3154"/>
                              </a:lnTo>
                              <a:lnTo>
                                <a:pt x="5800" y="3160"/>
                              </a:lnTo>
                              <a:lnTo>
                                <a:pt x="5792" y="3167"/>
                              </a:lnTo>
                              <a:lnTo>
                                <a:pt x="5783" y="3177"/>
                              </a:lnTo>
                              <a:lnTo>
                                <a:pt x="5774" y="3187"/>
                              </a:lnTo>
                              <a:lnTo>
                                <a:pt x="5765" y="3198"/>
                              </a:lnTo>
                              <a:lnTo>
                                <a:pt x="5755" y="3211"/>
                              </a:lnTo>
                              <a:lnTo>
                                <a:pt x="5736" y="3242"/>
                              </a:lnTo>
                              <a:lnTo>
                                <a:pt x="5716" y="3279"/>
                              </a:lnTo>
                              <a:close/>
                              <a:moveTo>
                                <a:pt x="5548" y="3494"/>
                              </a:moveTo>
                              <a:lnTo>
                                <a:pt x="5738" y="3642"/>
                              </a:lnTo>
                              <a:lnTo>
                                <a:pt x="5885" y="3452"/>
                              </a:lnTo>
                              <a:lnTo>
                                <a:pt x="5819" y="3400"/>
                              </a:lnTo>
                              <a:lnTo>
                                <a:pt x="5793" y="3380"/>
                              </a:lnTo>
                              <a:lnTo>
                                <a:pt x="5770" y="3363"/>
                              </a:lnTo>
                              <a:lnTo>
                                <a:pt x="5749" y="3351"/>
                              </a:lnTo>
                              <a:lnTo>
                                <a:pt x="5740" y="3346"/>
                              </a:lnTo>
                              <a:lnTo>
                                <a:pt x="5731" y="3343"/>
                              </a:lnTo>
                              <a:lnTo>
                                <a:pt x="5723" y="3340"/>
                              </a:lnTo>
                              <a:lnTo>
                                <a:pt x="5715" y="3338"/>
                              </a:lnTo>
                              <a:lnTo>
                                <a:pt x="5708" y="3338"/>
                              </a:lnTo>
                              <a:lnTo>
                                <a:pt x="5700" y="3338"/>
                              </a:lnTo>
                              <a:lnTo>
                                <a:pt x="5692" y="3340"/>
                              </a:lnTo>
                              <a:lnTo>
                                <a:pt x="5685" y="3342"/>
                              </a:lnTo>
                              <a:lnTo>
                                <a:pt x="5678" y="3346"/>
                              </a:lnTo>
                              <a:lnTo>
                                <a:pt x="5670" y="3350"/>
                              </a:lnTo>
                              <a:lnTo>
                                <a:pt x="5663" y="3356"/>
                              </a:lnTo>
                              <a:lnTo>
                                <a:pt x="5655" y="3363"/>
                              </a:lnTo>
                              <a:lnTo>
                                <a:pt x="5639" y="3381"/>
                              </a:lnTo>
                              <a:lnTo>
                                <a:pt x="5620" y="3402"/>
                              </a:lnTo>
                              <a:lnTo>
                                <a:pt x="5599" y="3428"/>
                              </a:lnTo>
                              <a:lnTo>
                                <a:pt x="5548" y="3494"/>
                              </a:lnTo>
                              <a:close/>
                              <a:moveTo>
                                <a:pt x="5385" y="3704"/>
                              </a:moveTo>
                              <a:lnTo>
                                <a:pt x="5576" y="3851"/>
                              </a:lnTo>
                              <a:lnTo>
                                <a:pt x="5728" y="3655"/>
                              </a:lnTo>
                              <a:lnTo>
                                <a:pt x="5660" y="3606"/>
                              </a:lnTo>
                              <a:lnTo>
                                <a:pt x="5633" y="3587"/>
                              </a:lnTo>
                              <a:lnTo>
                                <a:pt x="5609" y="3570"/>
                              </a:lnTo>
                              <a:lnTo>
                                <a:pt x="5588" y="3559"/>
                              </a:lnTo>
                              <a:lnTo>
                                <a:pt x="5579" y="3554"/>
                              </a:lnTo>
                              <a:lnTo>
                                <a:pt x="5570" y="3551"/>
                              </a:lnTo>
                              <a:lnTo>
                                <a:pt x="5562" y="3549"/>
                              </a:lnTo>
                              <a:lnTo>
                                <a:pt x="5553" y="3547"/>
                              </a:lnTo>
                              <a:lnTo>
                                <a:pt x="5545" y="3547"/>
                              </a:lnTo>
                              <a:lnTo>
                                <a:pt x="5538" y="3547"/>
                              </a:lnTo>
                              <a:lnTo>
                                <a:pt x="5530" y="3549"/>
                              </a:lnTo>
                              <a:lnTo>
                                <a:pt x="5523" y="3551"/>
                              </a:lnTo>
                              <a:lnTo>
                                <a:pt x="5516" y="3555"/>
                              </a:lnTo>
                              <a:lnTo>
                                <a:pt x="5508" y="3560"/>
                              </a:lnTo>
                              <a:lnTo>
                                <a:pt x="5501" y="3565"/>
                              </a:lnTo>
                              <a:lnTo>
                                <a:pt x="5493" y="3572"/>
                              </a:lnTo>
                              <a:lnTo>
                                <a:pt x="5476" y="3590"/>
                              </a:lnTo>
                              <a:lnTo>
                                <a:pt x="5457" y="3612"/>
                              </a:lnTo>
                              <a:lnTo>
                                <a:pt x="5437" y="3637"/>
                              </a:lnTo>
                              <a:lnTo>
                                <a:pt x="5385" y="3704"/>
                              </a:lnTo>
                              <a:close/>
                              <a:moveTo>
                                <a:pt x="5208" y="3933"/>
                              </a:moveTo>
                              <a:lnTo>
                                <a:pt x="5391" y="4075"/>
                              </a:lnTo>
                              <a:lnTo>
                                <a:pt x="5553" y="3866"/>
                              </a:lnTo>
                              <a:lnTo>
                                <a:pt x="5517" y="3837"/>
                              </a:lnTo>
                              <a:lnTo>
                                <a:pt x="5484" y="3813"/>
                              </a:lnTo>
                              <a:lnTo>
                                <a:pt x="5457" y="3794"/>
                              </a:lnTo>
                              <a:lnTo>
                                <a:pt x="5433" y="3778"/>
                              </a:lnTo>
                              <a:lnTo>
                                <a:pt x="5423" y="3772"/>
                              </a:lnTo>
                              <a:lnTo>
                                <a:pt x="5412" y="3767"/>
                              </a:lnTo>
                              <a:lnTo>
                                <a:pt x="5402" y="3763"/>
                              </a:lnTo>
                              <a:lnTo>
                                <a:pt x="5394" y="3761"/>
                              </a:lnTo>
                              <a:lnTo>
                                <a:pt x="5385" y="3759"/>
                              </a:lnTo>
                              <a:lnTo>
                                <a:pt x="5377" y="3758"/>
                              </a:lnTo>
                              <a:lnTo>
                                <a:pt x="5369" y="3759"/>
                              </a:lnTo>
                              <a:lnTo>
                                <a:pt x="5362" y="3761"/>
                              </a:lnTo>
                              <a:lnTo>
                                <a:pt x="5354" y="3763"/>
                              </a:lnTo>
                              <a:lnTo>
                                <a:pt x="5347" y="3767"/>
                              </a:lnTo>
                              <a:lnTo>
                                <a:pt x="5339" y="3772"/>
                              </a:lnTo>
                              <a:lnTo>
                                <a:pt x="5331" y="3777"/>
                              </a:lnTo>
                              <a:lnTo>
                                <a:pt x="5324" y="3784"/>
                              </a:lnTo>
                              <a:lnTo>
                                <a:pt x="5316" y="3793"/>
                              </a:lnTo>
                              <a:lnTo>
                                <a:pt x="5300" y="3812"/>
                              </a:lnTo>
                              <a:lnTo>
                                <a:pt x="5281" y="3836"/>
                              </a:lnTo>
                              <a:lnTo>
                                <a:pt x="5259" y="3864"/>
                              </a:lnTo>
                              <a:lnTo>
                                <a:pt x="5208" y="3933"/>
                              </a:lnTo>
                              <a:close/>
                              <a:moveTo>
                                <a:pt x="5296" y="7130"/>
                              </a:moveTo>
                              <a:lnTo>
                                <a:pt x="5296" y="7130"/>
                              </a:lnTo>
                              <a:lnTo>
                                <a:pt x="5320" y="7112"/>
                              </a:lnTo>
                              <a:lnTo>
                                <a:pt x="5341" y="7095"/>
                              </a:lnTo>
                              <a:lnTo>
                                <a:pt x="5360" y="7077"/>
                              </a:lnTo>
                              <a:lnTo>
                                <a:pt x="5374" y="7061"/>
                              </a:lnTo>
                              <a:lnTo>
                                <a:pt x="5385" y="7045"/>
                              </a:lnTo>
                              <a:lnTo>
                                <a:pt x="5394" y="7030"/>
                              </a:lnTo>
                              <a:lnTo>
                                <a:pt x="5397" y="7022"/>
                              </a:lnTo>
                              <a:lnTo>
                                <a:pt x="5399" y="7014"/>
                              </a:lnTo>
                              <a:lnTo>
                                <a:pt x="5401" y="7007"/>
                              </a:lnTo>
                              <a:lnTo>
                                <a:pt x="5402" y="7000"/>
                              </a:lnTo>
                              <a:lnTo>
                                <a:pt x="5403" y="6993"/>
                              </a:lnTo>
                              <a:lnTo>
                                <a:pt x="5403" y="6986"/>
                              </a:lnTo>
                              <a:lnTo>
                                <a:pt x="5401" y="6972"/>
                              </a:lnTo>
                              <a:lnTo>
                                <a:pt x="5397" y="6959"/>
                              </a:lnTo>
                              <a:lnTo>
                                <a:pt x="5390" y="6946"/>
                              </a:lnTo>
                              <a:lnTo>
                                <a:pt x="5382" y="6934"/>
                              </a:lnTo>
                              <a:lnTo>
                                <a:pt x="5373" y="6922"/>
                              </a:lnTo>
                              <a:lnTo>
                                <a:pt x="5361" y="6911"/>
                              </a:lnTo>
                              <a:lnTo>
                                <a:pt x="5349" y="6901"/>
                              </a:lnTo>
                              <a:lnTo>
                                <a:pt x="5334" y="6891"/>
                              </a:lnTo>
                              <a:lnTo>
                                <a:pt x="5318" y="6880"/>
                              </a:lnTo>
                              <a:lnTo>
                                <a:pt x="5302" y="6871"/>
                              </a:lnTo>
                              <a:lnTo>
                                <a:pt x="5285" y="6863"/>
                              </a:lnTo>
                              <a:lnTo>
                                <a:pt x="5267" y="6855"/>
                              </a:lnTo>
                              <a:lnTo>
                                <a:pt x="5249" y="6848"/>
                              </a:lnTo>
                              <a:lnTo>
                                <a:pt x="5230" y="6841"/>
                              </a:lnTo>
                              <a:lnTo>
                                <a:pt x="5211" y="6835"/>
                              </a:lnTo>
                              <a:lnTo>
                                <a:pt x="5173" y="6824"/>
                              </a:lnTo>
                              <a:lnTo>
                                <a:pt x="5135" y="6816"/>
                              </a:lnTo>
                              <a:lnTo>
                                <a:pt x="5101" y="6809"/>
                              </a:lnTo>
                              <a:lnTo>
                                <a:pt x="5069" y="6806"/>
                              </a:lnTo>
                              <a:lnTo>
                                <a:pt x="5055" y="6805"/>
                              </a:lnTo>
                              <a:lnTo>
                                <a:pt x="5042" y="6803"/>
                              </a:lnTo>
                              <a:lnTo>
                                <a:pt x="5028" y="6800"/>
                              </a:lnTo>
                              <a:lnTo>
                                <a:pt x="5015" y="6797"/>
                              </a:lnTo>
                              <a:lnTo>
                                <a:pt x="4987" y="6788"/>
                              </a:lnTo>
                              <a:lnTo>
                                <a:pt x="4961" y="6777"/>
                              </a:lnTo>
                              <a:lnTo>
                                <a:pt x="4934" y="6764"/>
                              </a:lnTo>
                              <a:lnTo>
                                <a:pt x="4907" y="6749"/>
                              </a:lnTo>
                              <a:lnTo>
                                <a:pt x="4881" y="6732"/>
                              </a:lnTo>
                              <a:lnTo>
                                <a:pt x="4854" y="6715"/>
                              </a:lnTo>
                              <a:lnTo>
                                <a:pt x="4829" y="6697"/>
                              </a:lnTo>
                              <a:lnTo>
                                <a:pt x="4803" y="6679"/>
                              </a:lnTo>
                              <a:lnTo>
                                <a:pt x="4753" y="6640"/>
                              </a:lnTo>
                              <a:lnTo>
                                <a:pt x="4705" y="6603"/>
                              </a:lnTo>
                              <a:lnTo>
                                <a:pt x="4681" y="6587"/>
                              </a:lnTo>
                              <a:lnTo>
                                <a:pt x="4659" y="6571"/>
                              </a:lnTo>
                              <a:lnTo>
                                <a:pt x="4645" y="6568"/>
                              </a:lnTo>
                              <a:lnTo>
                                <a:pt x="4631" y="6565"/>
                              </a:lnTo>
                              <a:lnTo>
                                <a:pt x="4618" y="6560"/>
                              </a:lnTo>
                              <a:lnTo>
                                <a:pt x="4605" y="6554"/>
                              </a:lnTo>
                              <a:lnTo>
                                <a:pt x="4592" y="6547"/>
                              </a:lnTo>
                              <a:lnTo>
                                <a:pt x="4579" y="6540"/>
                              </a:lnTo>
                              <a:lnTo>
                                <a:pt x="4566" y="6531"/>
                              </a:lnTo>
                              <a:lnTo>
                                <a:pt x="4553" y="6522"/>
                              </a:lnTo>
                              <a:lnTo>
                                <a:pt x="4528" y="6503"/>
                              </a:lnTo>
                              <a:lnTo>
                                <a:pt x="4502" y="6482"/>
                              </a:lnTo>
                              <a:lnTo>
                                <a:pt x="4477" y="6458"/>
                              </a:lnTo>
                              <a:lnTo>
                                <a:pt x="4453" y="6433"/>
                              </a:lnTo>
                              <a:lnTo>
                                <a:pt x="4405" y="6382"/>
                              </a:lnTo>
                              <a:lnTo>
                                <a:pt x="4358" y="6333"/>
                              </a:lnTo>
                              <a:lnTo>
                                <a:pt x="4335" y="6308"/>
                              </a:lnTo>
                              <a:lnTo>
                                <a:pt x="4313" y="6286"/>
                              </a:lnTo>
                              <a:lnTo>
                                <a:pt x="4291" y="6266"/>
                              </a:lnTo>
                              <a:lnTo>
                                <a:pt x="4269" y="6247"/>
                              </a:lnTo>
                              <a:lnTo>
                                <a:pt x="4260" y="6239"/>
                              </a:lnTo>
                              <a:lnTo>
                                <a:pt x="4251" y="6228"/>
                              </a:lnTo>
                              <a:lnTo>
                                <a:pt x="4241" y="6214"/>
                              </a:lnTo>
                              <a:lnTo>
                                <a:pt x="4230" y="6199"/>
                              </a:lnTo>
                              <a:lnTo>
                                <a:pt x="4219" y="6180"/>
                              </a:lnTo>
                              <a:lnTo>
                                <a:pt x="4209" y="6161"/>
                              </a:lnTo>
                              <a:lnTo>
                                <a:pt x="4186" y="6118"/>
                              </a:lnTo>
                              <a:lnTo>
                                <a:pt x="4138" y="6025"/>
                              </a:lnTo>
                              <a:lnTo>
                                <a:pt x="4113" y="5978"/>
                              </a:lnTo>
                              <a:lnTo>
                                <a:pt x="4100" y="5955"/>
                              </a:lnTo>
                              <a:lnTo>
                                <a:pt x="4086" y="5934"/>
                              </a:lnTo>
                              <a:lnTo>
                                <a:pt x="4072" y="5912"/>
                              </a:lnTo>
                              <a:lnTo>
                                <a:pt x="4059" y="5893"/>
                              </a:lnTo>
                              <a:lnTo>
                                <a:pt x="4045" y="5876"/>
                              </a:lnTo>
                              <a:lnTo>
                                <a:pt x="4031" y="5860"/>
                              </a:lnTo>
                              <a:lnTo>
                                <a:pt x="4016" y="5846"/>
                              </a:lnTo>
                              <a:lnTo>
                                <a:pt x="4002" y="5835"/>
                              </a:lnTo>
                              <a:lnTo>
                                <a:pt x="3994" y="5830"/>
                              </a:lnTo>
                              <a:lnTo>
                                <a:pt x="3987" y="5826"/>
                              </a:lnTo>
                              <a:lnTo>
                                <a:pt x="3980" y="5823"/>
                              </a:lnTo>
                              <a:lnTo>
                                <a:pt x="3973" y="5821"/>
                              </a:lnTo>
                              <a:lnTo>
                                <a:pt x="3965" y="5819"/>
                              </a:lnTo>
                              <a:lnTo>
                                <a:pt x="3958" y="5818"/>
                              </a:lnTo>
                              <a:lnTo>
                                <a:pt x="3949" y="5819"/>
                              </a:lnTo>
                              <a:lnTo>
                                <a:pt x="3942" y="5819"/>
                              </a:lnTo>
                              <a:lnTo>
                                <a:pt x="3934" y="5821"/>
                              </a:lnTo>
                              <a:lnTo>
                                <a:pt x="3927" y="5824"/>
                              </a:lnTo>
                              <a:lnTo>
                                <a:pt x="3919" y="5828"/>
                              </a:lnTo>
                              <a:lnTo>
                                <a:pt x="3912" y="5832"/>
                              </a:lnTo>
                              <a:lnTo>
                                <a:pt x="3904" y="5838"/>
                              </a:lnTo>
                              <a:lnTo>
                                <a:pt x="3896" y="5845"/>
                              </a:lnTo>
                              <a:lnTo>
                                <a:pt x="3889" y="5854"/>
                              </a:lnTo>
                              <a:lnTo>
                                <a:pt x="3880" y="5863"/>
                              </a:lnTo>
                              <a:lnTo>
                                <a:pt x="3872" y="5873"/>
                              </a:lnTo>
                              <a:lnTo>
                                <a:pt x="3864" y="5884"/>
                              </a:lnTo>
                              <a:lnTo>
                                <a:pt x="3857" y="5897"/>
                              </a:lnTo>
                              <a:lnTo>
                                <a:pt x="3849" y="5911"/>
                              </a:lnTo>
                              <a:lnTo>
                                <a:pt x="3832" y="5942"/>
                              </a:lnTo>
                              <a:lnTo>
                                <a:pt x="3817" y="5974"/>
                              </a:lnTo>
                              <a:lnTo>
                                <a:pt x="3801" y="6007"/>
                              </a:lnTo>
                              <a:lnTo>
                                <a:pt x="3787" y="6040"/>
                              </a:lnTo>
                              <a:lnTo>
                                <a:pt x="3773" y="6075"/>
                              </a:lnTo>
                              <a:lnTo>
                                <a:pt x="3760" y="6109"/>
                              </a:lnTo>
                              <a:lnTo>
                                <a:pt x="3748" y="6145"/>
                              </a:lnTo>
                              <a:lnTo>
                                <a:pt x="3735" y="6180"/>
                              </a:lnTo>
                              <a:lnTo>
                                <a:pt x="3713" y="6253"/>
                              </a:lnTo>
                              <a:lnTo>
                                <a:pt x="3693" y="6327"/>
                              </a:lnTo>
                              <a:lnTo>
                                <a:pt x="3673" y="6404"/>
                              </a:lnTo>
                              <a:lnTo>
                                <a:pt x="3655" y="6480"/>
                              </a:lnTo>
                              <a:lnTo>
                                <a:pt x="3621" y="6634"/>
                              </a:lnTo>
                              <a:lnTo>
                                <a:pt x="3587" y="6785"/>
                              </a:lnTo>
                              <a:lnTo>
                                <a:pt x="3570" y="6860"/>
                              </a:lnTo>
                              <a:lnTo>
                                <a:pt x="3552" y="6933"/>
                              </a:lnTo>
                              <a:lnTo>
                                <a:pt x="3532" y="7004"/>
                              </a:lnTo>
                              <a:lnTo>
                                <a:pt x="3512" y="7073"/>
                              </a:lnTo>
                              <a:lnTo>
                                <a:pt x="3488" y="7149"/>
                              </a:lnTo>
                              <a:lnTo>
                                <a:pt x="3462" y="7227"/>
                              </a:lnTo>
                              <a:lnTo>
                                <a:pt x="3435" y="7302"/>
                              </a:lnTo>
                              <a:lnTo>
                                <a:pt x="3408" y="7378"/>
                              </a:lnTo>
                              <a:lnTo>
                                <a:pt x="3379" y="7452"/>
                              </a:lnTo>
                              <a:lnTo>
                                <a:pt x="3349" y="7527"/>
                              </a:lnTo>
                              <a:lnTo>
                                <a:pt x="3318" y="7601"/>
                              </a:lnTo>
                              <a:lnTo>
                                <a:pt x="3287" y="7675"/>
                              </a:lnTo>
                              <a:lnTo>
                                <a:pt x="3270" y="7710"/>
                              </a:lnTo>
                              <a:lnTo>
                                <a:pt x="3250" y="7746"/>
                              </a:lnTo>
                              <a:lnTo>
                                <a:pt x="3229" y="7785"/>
                              </a:lnTo>
                              <a:lnTo>
                                <a:pt x="3206" y="7824"/>
                              </a:lnTo>
                              <a:lnTo>
                                <a:pt x="3156" y="7906"/>
                              </a:lnTo>
                              <a:lnTo>
                                <a:pt x="3131" y="7949"/>
                              </a:lnTo>
                              <a:lnTo>
                                <a:pt x="3106" y="7992"/>
                              </a:lnTo>
                              <a:lnTo>
                                <a:pt x="3084" y="8035"/>
                              </a:lnTo>
                              <a:lnTo>
                                <a:pt x="3063" y="8079"/>
                              </a:lnTo>
                              <a:lnTo>
                                <a:pt x="3053" y="8100"/>
                              </a:lnTo>
                              <a:lnTo>
                                <a:pt x="3043" y="8122"/>
                              </a:lnTo>
                              <a:lnTo>
                                <a:pt x="3035" y="8143"/>
                              </a:lnTo>
                              <a:lnTo>
                                <a:pt x="3027" y="8164"/>
                              </a:lnTo>
                              <a:lnTo>
                                <a:pt x="3021" y="8185"/>
                              </a:lnTo>
                              <a:lnTo>
                                <a:pt x="3015" y="8207"/>
                              </a:lnTo>
                              <a:lnTo>
                                <a:pt x="3011" y="8227"/>
                              </a:lnTo>
                              <a:lnTo>
                                <a:pt x="3007" y="8247"/>
                              </a:lnTo>
                              <a:lnTo>
                                <a:pt x="3005" y="8268"/>
                              </a:lnTo>
                              <a:lnTo>
                                <a:pt x="3004" y="8288"/>
                              </a:lnTo>
                              <a:lnTo>
                                <a:pt x="3004" y="8307"/>
                              </a:lnTo>
                              <a:lnTo>
                                <a:pt x="3006" y="8327"/>
                              </a:lnTo>
                              <a:lnTo>
                                <a:pt x="3009" y="8343"/>
                              </a:lnTo>
                              <a:lnTo>
                                <a:pt x="3012" y="8358"/>
                              </a:lnTo>
                              <a:lnTo>
                                <a:pt x="3017" y="8372"/>
                              </a:lnTo>
                              <a:lnTo>
                                <a:pt x="3022" y="8384"/>
                              </a:lnTo>
                              <a:lnTo>
                                <a:pt x="3028" y="8396"/>
                              </a:lnTo>
                              <a:lnTo>
                                <a:pt x="3034" y="8405"/>
                              </a:lnTo>
                              <a:lnTo>
                                <a:pt x="3042" y="8414"/>
                              </a:lnTo>
                              <a:lnTo>
                                <a:pt x="3050" y="8421"/>
                              </a:lnTo>
                              <a:lnTo>
                                <a:pt x="3059" y="8427"/>
                              </a:lnTo>
                              <a:lnTo>
                                <a:pt x="3069" y="8432"/>
                              </a:lnTo>
                              <a:lnTo>
                                <a:pt x="3079" y="8436"/>
                              </a:lnTo>
                              <a:lnTo>
                                <a:pt x="3089" y="8438"/>
                              </a:lnTo>
                              <a:lnTo>
                                <a:pt x="3101" y="8440"/>
                              </a:lnTo>
                              <a:lnTo>
                                <a:pt x="3112" y="8441"/>
                              </a:lnTo>
                              <a:lnTo>
                                <a:pt x="3125" y="8440"/>
                              </a:lnTo>
                              <a:lnTo>
                                <a:pt x="3138" y="8439"/>
                              </a:lnTo>
                              <a:lnTo>
                                <a:pt x="3151" y="8437"/>
                              </a:lnTo>
                              <a:lnTo>
                                <a:pt x="3165" y="8434"/>
                              </a:lnTo>
                              <a:lnTo>
                                <a:pt x="3179" y="8430"/>
                              </a:lnTo>
                              <a:lnTo>
                                <a:pt x="3194" y="8426"/>
                              </a:lnTo>
                              <a:lnTo>
                                <a:pt x="3224" y="8414"/>
                              </a:lnTo>
                              <a:lnTo>
                                <a:pt x="3255" y="8400"/>
                              </a:lnTo>
                              <a:lnTo>
                                <a:pt x="3288" y="8383"/>
                              </a:lnTo>
                              <a:lnTo>
                                <a:pt x="3320" y="8364"/>
                              </a:lnTo>
                              <a:lnTo>
                                <a:pt x="3354" y="8344"/>
                              </a:lnTo>
                              <a:lnTo>
                                <a:pt x="3388" y="8321"/>
                              </a:lnTo>
                              <a:lnTo>
                                <a:pt x="3423" y="8298"/>
                              </a:lnTo>
                              <a:lnTo>
                                <a:pt x="3457" y="8274"/>
                              </a:lnTo>
                              <a:lnTo>
                                <a:pt x="3491" y="8248"/>
                              </a:lnTo>
                              <a:lnTo>
                                <a:pt x="3524" y="8222"/>
                              </a:lnTo>
                              <a:lnTo>
                                <a:pt x="3589" y="8171"/>
                              </a:lnTo>
                              <a:lnTo>
                                <a:pt x="3649" y="8122"/>
                              </a:lnTo>
                              <a:lnTo>
                                <a:pt x="3750" y="8036"/>
                              </a:lnTo>
                              <a:lnTo>
                                <a:pt x="3786" y="8006"/>
                              </a:lnTo>
                              <a:lnTo>
                                <a:pt x="3811" y="7986"/>
                              </a:lnTo>
                              <a:lnTo>
                                <a:pt x="3984" y="7865"/>
                              </a:lnTo>
                              <a:lnTo>
                                <a:pt x="4160" y="7742"/>
                              </a:lnTo>
                              <a:lnTo>
                                <a:pt x="4250" y="7681"/>
                              </a:lnTo>
                              <a:lnTo>
                                <a:pt x="4340" y="7620"/>
                              </a:lnTo>
                              <a:lnTo>
                                <a:pt x="4431" y="7561"/>
                              </a:lnTo>
                              <a:lnTo>
                                <a:pt x="4524" y="7504"/>
                              </a:lnTo>
                              <a:lnTo>
                                <a:pt x="4617" y="7447"/>
                              </a:lnTo>
                              <a:lnTo>
                                <a:pt x="4664" y="7419"/>
                              </a:lnTo>
                              <a:lnTo>
                                <a:pt x="4710" y="7393"/>
                              </a:lnTo>
                              <a:lnTo>
                                <a:pt x="4758" y="7367"/>
                              </a:lnTo>
                              <a:lnTo>
                                <a:pt x="4806" y="7341"/>
                              </a:lnTo>
                              <a:lnTo>
                                <a:pt x="4853" y="7316"/>
                              </a:lnTo>
                              <a:lnTo>
                                <a:pt x="4902" y="7291"/>
                              </a:lnTo>
                              <a:lnTo>
                                <a:pt x="4950" y="7268"/>
                              </a:lnTo>
                              <a:lnTo>
                                <a:pt x="4998" y="7246"/>
                              </a:lnTo>
                              <a:lnTo>
                                <a:pt x="5047" y="7225"/>
                              </a:lnTo>
                              <a:lnTo>
                                <a:pt x="5097" y="7203"/>
                              </a:lnTo>
                              <a:lnTo>
                                <a:pt x="5146" y="7183"/>
                              </a:lnTo>
                              <a:lnTo>
                                <a:pt x="5195" y="7165"/>
                              </a:lnTo>
                              <a:lnTo>
                                <a:pt x="5245" y="7146"/>
                              </a:lnTo>
                              <a:lnTo>
                                <a:pt x="5296" y="7130"/>
                              </a:lnTo>
                              <a:close/>
                              <a:moveTo>
                                <a:pt x="4231" y="5663"/>
                              </a:moveTo>
                              <a:lnTo>
                                <a:pt x="4231" y="5663"/>
                              </a:lnTo>
                              <a:lnTo>
                                <a:pt x="4227" y="5667"/>
                              </a:lnTo>
                              <a:lnTo>
                                <a:pt x="4222" y="5672"/>
                              </a:lnTo>
                              <a:lnTo>
                                <a:pt x="4217" y="5675"/>
                              </a:lnTo>
                              <a:lnTo>
                                <a:pt x="4212" y="5677"/>
                              </a:lnTo>
                              <a:lnTo>
                                <a:pt x="4206" y="5679"/>
                              </a:lnTo>
                              <a:lnTo>
                                <a:pt x="4200" y="5680"/>
                              </a:lnTo>
                              <a:lnTo>
                                <a:pt x="4193" y="5680"/>
                              </a:lnTo>
                              <a:lnTo>
                                <a:pt x="4187" y="5680"/>
                              </a:lnTo>
                              <a:lnTo>
                                <a:pt x="4189" y="5694"/>
                              </a:lnTo>
                              <a:lnTo>
                                <a:pt x="4192" y="5707"/>
                              </a:lnTo>
                              <a:lnTo>
                                <a:pt x="4197" y="5722"/>
                              </a:lnTo>
                              <a:lnTo>
                                <a:pt x="4203" y="5735"/>
                              </a:lnTo>
                              <a:lnTo>
                                <a:pt x="4211" y="5747"/>
                              </a:lnTo>
                              <a:lnTo>
                                <a:pt x="4219" y="5759"/>
                              </a:lnTo>
                              <a:lnTo>
                                <a:pt x="4228" y="5770"/>
                              </a:lnTo>
                              <a:lnTo>
                                <a:pt x="4238" y="5782"/>
                              </a:lnTo>
                              <a:lnTo>
                                <a:pt x="4248" y="5791"/>
                              </a:lnTo>
                              <a:lnTo>
                                <a:pt x="4259" y="5798"/>
                              </a:lnTo>
                              <a:lnTo>
                                <a:pt x="4269" y="5805"/>
                              </a:lnTo>
                              <a:lnTo>
                                <a:pt x="4279" y="5810"/>
                              </a:lnTo>
                              <a:lnTo>
                                <a:pt x="4289" y="5813"/>
                              </a:lnTo>
                              <a:lnTo>
                                <a:pt x="4298" y="5814"/>
                              </a:lnTo>
                              <a:lnTo>
                                <a:pt x="4307" y="5814"/>
                              </a:lnTo>
                              <a:lnTo>
                                <a:pt x="4311" y="5813"/>
                              </a:lnTo>
                              <a:lnTo>
                                <a:pt x="4315" y="5811"/>
                              </a:lnTo>
                              <a:lnTo>
                                <a:pt x="4335" y="5827"/>
                              </a:lnTo>
                              <a:lnTo>
                                <a:pt x="4858" y="5152"/>
                              </a:lnTo>
                              <a:lnTo>
                                <a:pt x="4794" y="5102"/>
                              </a:lnTo>
                              <a:lnTo>
                                <a:pt x="4767" y="5082"/>
                              </a:lnTo>
                              <a:lnTo>
                                <a:pt x="4745" y="5067"/>
                              </a:lnTo>
                              <a:lnTo>
                                <a:pt x="4725" y="5055"/>
                              </a:lnTo>
                              <a:lnTo>
                                <a:pt x="4716" y="5051"/>
                              </a:lnTo>
                              <a:lnTo>
                                <a:pt x="4707" y="5048"/>
                              </a:lnTo>
                              <a:lnTo>
                                <a:pt x="4700" y="5046"/>
                              </a:lnTo>
                              <a:lnTo>
                                <a:pt x="4692" y="5045"/>
                              </a:lnTo>
                              <a:lnTo>
                                <a:pt x="4685" y="5045"/>
                              </a:lnTo>
                              <a:lnTo>
                                <a:pt x="4678" y="5046"/>
                              </a:lnTo>
                              <a:lnTo>
                                <a:pt x="4671" y="5048"/>
                              </a:lnTo>
                              <a:lnTo>
                                <a:pt x="4664" y="5051"/>
                              </a:lnTo>
                              <a:lnTo>
                                <a:pt x="4657" y="5055"/>
                              </a:lnTo>
                              <a:lnTo>
                                <a:pt x="4649" y="5060"/>
                              </a:lnTo>
                              <a:lnTo>
                                <a:pt x="4642" y="5066"/>
                              </a:lnTo>
                              <a:lnTo>
                                <a:pt x="4635" y="5073"/>
                              </a:lnTo>
                              <a:lnTo>
                                <a:pt x="4619" y="5090"/>
                              </a:lnTo>
                              <a:lnTo>
                                <a:pt x="4601" y="5112"/>
                              </a:lnTo>
                              <a:lnTo>
                                <a:pt x="4580" y="5138"/>
                              </a:lnTo>
                              <a:lnTo>
                                <a:pt x="4530" y="5201"/>
                              </a:lnTo>
                              <a:lnTo>
                                <a:pt x="4510" y="5224"/>
                              </a:lnTo>
                              <a:lnTo>
                                <a:pt x="4488" y="5249"/>
                              </a:lnTo>
                              <a:lnTo>
                                <a:pt x="4438" y="5301"/>
                              </a:lnTo>
                              <a:lnTo>
                                <a:pt x="4385" y="5356"/>
                              </a:lnTo>
                              <a:lnTo>
                                <a:pt x="4358" y="5386"/>
                              </a:lnTo>
                              <a:lnTo>
                                <a:pt x="4333" y="5415"/>
                              </a:lnTo>
                              <a:lnTo>
                                <a:pt x="4309" y="5446"/>
                              </a:lnTo>
                              <a:lnTo>
                                <a:pt x="4286" y="5476"/>
                              </a:lnTo>
                              <a:lnTo>
                                <a:pt x="4277" y="5492"/>
                              </a:lnTo>
                              <a:lnTo>
                                <a:pt x="4267" y="5508"/>
                              </a:lnTo>
                              <a:lnTo>
                                <a:pt x="4259" y="5523"/>
                              </a:lnTo>
                              <a:lnTo>
                                <a:pt x="4252" y="5539"/>
                              </a:lnTo>
                              <a:lnTo>
                                <a:pt x="4245" y="5554"/>
                              </a:lnTo>
                              <a:lnTo>
                                <a:pt x="4239" y="5569"/>
                              </a:lnTo>
                              <a:lnTo>
                                <a:pt x="4235" y="5586"/>
                              </a:lnTo>
                              <a:lnTo>
                                <a:pt x="4231" y="5601"/>
                              </a:lnTo>
                              <a:lnTo>
                                <a:pt x="4229" y="5616"/>
                              </a:lnTo>
                              <a:lnTo>
                                <a:pt x="4228" y="5631"/>
                              </a:lnTo>
                              <a:lnTo>
                                <a:pt x="4229" y="5648"/>
                              </a:lnTo>
                              <a:lnTo>
                                <a:pt x="4231" y="5663"/>
                              </a:lnTo>
                              <a:close/>
                              <a:moveTo>
                                <a:pt x="4953" y="4679"/>
                              </a:moveTo>
                              <a:lnTo>
                                <a:pt x="4697" y="4995"/>
                              </a:lnTo>
                              <a:lnTo>
                                <a:pt x="4881" y="5138"/>
                              </a:lnTo>
                              <a:lnTo>
                                <a:pt x="4914" y="5097"/>
                              </a:lnTo>
                              <a:lnTo>
                                <a:pt x="4946" y="5059"/>
                              </a:lnTo>
                              <a:lnTo>
                                <a:pt x="5003" y="4995"/>
                              </a:lnTo>
                              <a:lnTo>
                                <a:pt x="5027" y="4967"/>
                              </a:lnTo>
                              <a:lnTo>
                                <a:pt x="5048" y="4941"/>
                              </a:lnTo>
                              <a:lnTo>
                                <a:pt x="5057" y="4928"/>
                              </a:lnTo>
                              <a:lnTo>
                                <a:pt x="5064" y="4917"/>
                              </a:lnTo>
                              <a:lnTo>
                                <a:pt x="5072" y="4905"/>
                              </a:lnTo>
                              <a:lnTo>
                                <a:pt x="5077" y="4894"/>
                              </a:lnTo>
                              <a:lnTo>
                                <a:pt x="5082" y="4881"/>
                              </a:lnTo>
                              <a:lnTo>
                                <a:pt x="5085" y="4870"/>
                              </a:lnTo>
                              <a:lnTo>
                                <a:pt x="5086" y="4859"/>
                              </a:lnTo>
                              <a:lnTo>
                                <a:pt x="5086" y="4847"/>
                              </a:lnTo>
                              <a:lnTo>
                                <a:pt x="5085" y="4836"/>
                              </a:lnTo>
                              <a:lnTo>
                                <a:pt x="5082" y="4824"/>
                              </a:lnTo>
                              <a:lnTo>
                                <a:pt x="5078" y="4811"/>
                              </a:lnTo>
                              <a:lnTo>
                                <a:pt x="5072" y="4799"/>
                              </a:lnTo>
                              <a:lnTo>
                                <a:pt x="5063" y="4786"/>
                              </a:lnTo>
                              <a:lnTo>
                                <a:pt x="5053" y="4773"/>
                              </a:lnTo>
                              <a:lnTo>
                                <a:pt x="5042" y="4760"/>
                              </a:lnTo>
                              <a:lnTo>
                                <a:pt x="5028" y="4744"/>
                              </a:lnTo>
                              <a:lnTo>
                                <a:pt x="5013" y="4729"/>
                              </a:lnTo>
                              <a:lnTo>
                                <a:pt x="4994" y="4714"/>
                              </a:lnTo>
                              <a:lnTo>
                                <a:pt x="4975" y="4697"/>
                              </a:lnTo>
                              <a:lnTo>
                                <a:pt x="4953" y="4679"/>
                              </a:lnTo>
                              <a:close/>
                              <a:moveTo>
                                <a:pt x="7907" y="877"/>
                              </a:moveTo>
                              <a:lnTo>
                                <a:pt x="7907" y="877"/>
                              </a:lnTo>
                              <a:lnTo>
                                <a:pt x="7969" y="922"/>
                              </a:lnTo>
                              <a:lnTo>
                                <a:pt x="8015" y="956"/>
                              </a:lnTo>
                              <a:lnTo>
                                <a:pt x="8034" y="968"/>
                              </a:lnTo>
                              <a:lnTo>
                                <a:pt x="8050" y="978"/>
                              </a:lnTo>
                              <a:lnTo>
                                <a:pt x="8057" y="982"/>
                              </a:lnTo>
                              <a:lnTo>
                                <a:pt x="8066" y="984"/>
                              </a:lnTo>
                              <a:lnTo>
                                <a:pt x="8073" y="986"/>
                              </a:lnTo>
                              <a:lnTo>
                                <a:pt x="8079" y="986"/>
                              </a:lnTo>
                              <a:lnTo>
                                <a:pt x="8086" y="986"/>
                              </a:lnTo>
                              <a:lnTo>
                                <a:pt x="8092" y="985"/>
                              </a:lnTo>
                              <a:lnTo>
                                <a:pt x="8099" y="983"/>
                              </a:lnTo>
                              <a:lnTo>
                                <a:pt x="8105" y="979"/>
                              </a:lnTo>
                              <a:lnTo>
                                <a:pt x="8112" y="975"/>
                              </a:lnTo>
                              <a:lnTo>
                                <a:pt x="8119" y="969"/>
                              </a:lnTo>
                              <a:lnTo>
                                <a:pt x="8134" y="956"/>
                              </a:lnTo>
                              <a:lnTo>
                                <a:pt x="8150" y="938"/>
                              </a:lnTo>
                              <a:lnTo>
                                <a:pt x="8168" y="916"/>
                              </a:lnTo>
                              <a:lnTo>
                                <a:pt x="8214" y="858"/>
                              </a:lnTo>
                              <a:lnTo>
                                <a:pt x="8249" y="810"/>
                              </a:lnTo>
                              <a:lnTo>
                                <a:pt x="8289" y="762"/>
                              </a:lnTo>
                              <a:lnTo>
                                <a:pt x="8329" y="713"/>
                              </a:lnTo>
                              <a:lnTo>
                                <a:pt x="8369" y="663"/>
                              </a:lnTo>
                              <a:lnTo>
                                <a:pt x="8388" y="638"/>
                              </a:lnTo>
                              <a:lnTo>
                                <a:pt x="8408" y="612"/>
                              </a:lnTo>
                              <a:lnTo>
                                <a:pt x="8425" y="587"/>
                              </a:lnTo>
                              <a:lnTo>
                                <a:pt x="8442" y="562"/>
                              </a:lnTo>
                              <a:lnTo>
                                <a:pt x="8457" y="536"/>
                              </a:lnTo>
                              <a:lnTo>
                                <a:pt x="8470" y="511"/>
                              </a:lnTo>
                              <a:lnTo>
                                <a:pt x="8483" y="485"/>
                              </a:lnTo>
                              <a:lnTo>
                                <a:pt x="8494" y="461"/>
                              </a:lnTo>
                              <a:lnTo>
                                <a:pt x="8466" y="448"/>
                              </a:lnTo>
                              <a:lnTo>
                                <a:pt x="8440" y="438"/>
                              </a:lnTo>
                              <a:lnTo>
                                <a:pt x="8415" y="431"/>
                              </a:lnTo>
                              <a:lnTo>
                                <a:pt x="8390" y="426"/>
                              </a:lnTo>
                              <a:lnTo>
                                <a:pt x="8367" y="424"/>
                              </a:lnTo>
                              <a:lnTo>
                                <a:pt x="8344" y="424"/>
                              </a:lnTo>
                              <a:lnTo>
                                <a:pt x="8321" y="427"/>
                              </a:lnTo>
                              <a:lnTo>
                                <a:pt x="8300" y="431"/>
                              </a:lnTo>
                              <a:lnTo>
                                <a:pt x="8280" y="438"/>
                              </a:lnTo>
                              <a:lnTo>
                                <a:pt x="8259" y="447"/>
                              </a:lnTo>
                              <a:lnTo>
                                <a:pt x="8240" y="457"/>
                              </a:lnTo>
                              <a:lnTo>
                                <a:pt x="8221" y="469"/>
                              </a:lnTo>
                              <a:lnTo>
                                <a:pt x="8203" y="483"/>
                              </a:lnTo>
                              <a:lnTo>
                                <a:pt x="8184" y="499"/>
                              </a:lnTo>
                              <a:lnTo>
                                <a:pt x="8167" y="515"/>
                              </a:lnTo>
                              <a:lnTo>
                                <a:pt x="8150" y="533"/>
                              </a:lnTo>
                              <a:lnTo>
                                <a:pt x="8134" y="551"/>
                              </a:lnTo>
                              <a:lnTo>
                                <a:pt x="8117" y="572"/>
                              </a:lnTo>
                              <a:lnTo>
                                <a:pt x="8101" y="592"/>
                              </a:lnTo>
                              <a:lnTo>
                                <a:pt x="8086" y="613"/>
                              </a:lnTo>
                              <a:lnTo>
                                <a:pt x="8055" y="657"/>
                              </a:lnTo>
                              <a:lnTo>
                                <a:pt x="8025" y="703"/>
                              </a:lnTo>
                              <a:lnTo>
                                <a:pt x="7967" y="793"/>
                              </a:lnTo>
                              <a:lnTo>
                                <a:pt x="7938" y="837"/>
                              </a:lnTo>
                              <a:lnTo>
                                <a:pt x="7923" y="857"/>
                              </a:lnTo>
                              <a:lnTo>
                                <a:pt x="7907" y="877"/>
                              </a:lnTo>
                              <a:close/>
                              <a:moveTo>
                                <a:pt x="5410" y="4090"/>
                              </a:moveTo>
                              <a:lnTo>
                                <a:pt x="5587" y="4228"/>
                              </a:lnTo>
                              <a:lnTo>
                                <a:pt x="5744" y="4025"/>
                              </a:lnTo>
                              <a:lnTo>
                                <a:pt x="5710" y="3999"/>
                              </a:lnTo>
                              <a:lnTo>
                                <a:pt x="5679" y="3975"/>
                              </a:lnTo>
                              <a:lnTo>
                                <a:pt x="5654" y="3958"/>
                              </a:lnTo>
                              <a:lnTo>
                                <a:pt x="5631" y="3944"/>
                              </a:lnTo>
                              <a:lnTo>
                                <a:pt x="5620" y="3938"/>
                              </a:lnTo>
                              <a:lnTo>
                                <a:pt x="5611" y="3934"/>
                              </a:lnTo>
                              <a:lnTo>
                                <a:pt x="5602" y="3931"/>
                              </a:lnTo>
                              <a:lnTo>
                                <a:pt x="5593" y="3928"/>
                              </a:lnTo>
                              <a:lnTo>
                                <a:pt x="5585" y="3927"/>
                              </a:lnTo>
                              <a:lnTo>
                                <a:pt x="5578" y="3927"/>
                              </a:lnTo>
                              <a:lnTo>
                                <a:pt x="5570" y="3927"/>
                              </a:lnTo>
                              <a:lnTo>
                                <a:pt x="5563" y="3929"/>
                              </a:lnTo>
                              <a:lnTo>
                                <a:pt x="5556" y="3932"/>
                              </a:lnTo>
                              <a:lnTo>
                                <a:pt x="5548" y="3935"/>
                              </a:lnTo>
                              <a:lnTo>
                                <a:pt x="5540" y="3940"/>
                              </a:lnTo>
                              <a:lnTo>
                                <a:pt x="5533" y="3946"/>
                              </a:lnTo>
                              <a:lnTo>
                                <a:pt x="5518" y="3960"/>
                              </a:lnTo>
                              <a:lnTo>
                                <a:pt x="5502" y="3978"/>
                              </a:lnTo>
                              <a:lnTo>
                                <a:pt x="5483" y="4001"/>
                              </a:lnTo>
                              <a:lnTo>
                                <a:pt x="5462" y="4027"/>
                              </a:lnTo>
                              <a:lnTo>
                                <a:pt x="5410" y="4090"/>
                              </a:lnTo>
                              <a:close/>
                              <a:moveTo>
                                <a:pt x="5223" y="4332"/>
                              </a:moveTo>
                              <a:lnTo>
                                <a:pt x="5405" y="4474"/>
                              </a:lnTo>
                              <a:lnTo>
                                <a:pt x="5433" y="4438"/>
                              </a:lnTo>
                              <a:lnTo>
                                <a:pt x="5457" y="4406"/>
                              </a:lnTo>
                              <a:lnTo>
                                <a:pt x="5498" y="4354"/>
                              </a:lnTo>
                              <a:lnTo>
                                <a:pt x="5513" y="4331"/>
                              </a:lnTo>
                              <a:lnTo>
                                <a:pt x="5525" y="4312"/>
                              </a:lnTo>
                              <a:lnTo>
                                <a:pt x="5529" y="4303"/>
                              </a:lnTo>
                              <a:lnTo>
                                <a:pt x="5533" y="4294"/>
                              </a:lnTo>
                              <a:lnTo>
                                <a:pt x="5536" y="4286"/>
                              </a:lnTo>
                              <a:lnTo>
                                <a:pt x="5537" y="4277"/>
                              </a:lnTo>
                              <a:lnTo>
                                <a:pt x="5538" y="4268"/>
                              </a:lnTo>
                              <a:lnTo>
                                <a:pt x="5538" y="4260"/>
                              </a:lnTo>
                              <a:lnTo>
                                <a:pt x="5536" y="4252"/>
                              </a:lnTo>
                              <a:lnTo>
                                <a:pt x="5534" y="4243"/>
                              </a:lnTo>
                              <a:lnTo>
                                <a:pt x="5530" y="4235"/>
                              </a:lnTo>
                              <a:lnTo>
                                <a:pt x="5525" y="4226"/>
                              </a:lnTo>
                              <a:lnTo>
                                <a:pt x="5519" y="4217"/>
                              </a:lnTo>
                              <a:lnTo>
                                <a:pt x="5512" y="4208"/>
                              </a:lnTo>
                              <a:lnTo>
                                <a:pt x="5494" y="4187"/>
                              </a:lnTo>
                              <a:lnTo>
                                <a:pt x="5470" y="4164"/>
                              </a:lnTo>
                              <a:lnTo>
                                <a:pt x="5441" y="4139"/>
                              </a:lnTo>
                              <a:lnTo>
                                <a:pt x="5406" y="4109"/>
                              </a:lnTo>
                              <a:lnTo>
                                <a:pt x="5314" y="4221"/>
                              </a:lnTo>
                              <a:lnTo>
                                <a:pt x="5223" y="4332"/>
                              </a:lnTo>
                              <a:close/>
                              <a:moveTo>
                                <a:pt x="4973" y="4653"/>
                              </a:moveTo>
                              <a:lnTo>
                                <a:pt x="4973" y="4653"/>
                              </a:lnTo>
                              <a:lnTo>
                                <a:pt x="4994" y="4670"/>
                              </a:lnTo>
                              <a:lnTo>
                                <a:pt x="5016" y="4685"/>
                              </a:lnTo>
                              <a:lnTo>
                                <a:pt x="5035" y="4698"/>
                              </a:lnTo>
                              <a:lnTo>
                                <a:pt x="5052" y="4710"/>
                              </a:lnTo>
                              <a:lnTo>
                                <a:pt x="5070" y="4719"/>
                              </a:lnTo>
                              <a:lnTo>
                                <a:pt x="5086" y="4727"/>
                              </a:lnTo>
                              <a:lnTo>
                                <a:pt x="5100" y="4734"/>
                              </a:lnTo>
                              <a:lnTo>
                                <a:pt x="5114" y="4739"/>
                              </a:lnTo>
                              <a:lnTo>
                                <a:pt x="5127" y="4742"/>
                              </a:lnTo>
                              <a:lnTo>
                                <a:pt x="5140" y="4744"/>
                              </a:lnTo>
                              <a:lnTo>
                                <a:pt x="5152" y="4745"/>
                              </a:lnTo>
                              <a:lnTo>
                                <a:pt x="5163" y="4744"/>
                              </a:lnTo>
                              <a:lnTo>
                                <a:pt x="5174" y="4742"/>
                              </a:lnTo>
                              <a:lnTo>
                                <a:pt x="5184" y="4739"/>
                              </a:lnTo>
                              <a:lnTo>
                                <a:pt x="5194" y="4734"/>
                              </a:lnTo>
                              <a:lnTo>
                                <a:pt x="5203" y="4728"/>
                              </a:lnTo>
                              <a:lnTo>
                                <a:pt x="5214" y="4721"/>
                              </a:lnTo>
                              <a:lnTo>
                                <a:pt x="5223" y="4713"/>
                              </a:lnTo>
                              <a:lnTo>
                                <a:pt x="5232" y="4703"/>
                              </a:lnTo>
                              <a:lnTo>
                                <a:pt x="5242" y="4693"/>
                              </a:lnTo>
                              <a:lnTo>
                                <a:pt x="5261" y="4668"/>
                              </a:lnTo>
                              <a:lnTo>
                                <a:pt x="5283" y="4640"/>
                              </a:lnTo>
                              <a:lnTo>
                                <a:pt x="5330" y="4574"/>
                              </a:lnTo>
                              <a:lnTo>
                                <a:pt x="5359" y="4535"/>
                              </a:lnTo>
                              <a:lnTo>
                                <a:pt x="5390" y="4495"/>
                              </a:lnTo>
                              <a:lnTo>
                                <a:pt x="5347" y="4462"/>
                              </a:lnTo>
                              <a:lnTo>
                                <a:pt x="5327" y="4448"/>
                              </a:lnTo>
                              <a:lnTo>
                                <a:pt x="5309" y="4437"/>
                              </a:lnTo>
                              <a:lnTo>
                                <a:pt x="5292" y="4427"/>
                              </a:lnTo>
                              <a:lnTo>
                                <a:pt x="5275" y="4418"/>
                              </a:lnTo>
                              <a:lnTo>
                                <a:pt x="5260" y="4411"/>
                              </a:lnTo>
                              <a:lnTo>
                                <a:pt x="5246" y="4405"/>
                              </a:lnTo>
                              <a:lnTo>
                                <a:pt x="5233" y="4401"/>
                              </a:lnTo>
                              <a:lnTo>
                                <a:pt x="5221" y="4399"/>
                              </a:lnTo>
                              <a:lnTo>
                                <a:pt x="5209" y="4398"/>
                              </a:lnTo>
                              <a:lnTo>
                                <a:pt x="5197" y="4399"/>
                              </a:lnTo>
                              <a:lnTo>
                                <a:pt x="5187" y="4400"/>
                              </a:lnTo>
                              <a:lnTo>
                                <a:pt x="5177" y="4404"/>
                              </a:lnTo>
                              <a:lnTo>
                                <a:pt x="5167" y="4409"/>
                              </a:lnTo>
                              <a:lnTo>
                                <a:pt x="5157" y="4415"/>
                              </a:lnTo>
                              <a:lnTo>
                                <a:pt x="5148" y="4422"/>
                              </a:lnTo>
                              <a:lnTo>
                                <a:pt x="5139" y="4430"/>
                              </a:lnTo>
                              <a:lnTo>
                                <a:pt x="5129" y="4439"/>
                              </a:lnTo>
                              <a:lnTo>
                                <a:pt x="5120" y="4450"/>
                              </a:lnTo>
                              <a:lnTo>
                                <a:pt x="5101" y="4474"/>
                              </a:lnTo>
                              <a:lnTo>
                                <a:pt x="5081" y="4503"/>
                              </a:lnTo>
                              <a:lnTo>
                                <a:pt x="5033" y="4572"/>
                              </a:lnTo>
                              <a:lnTo>
                                <a:pt x="5005" y="4610"/>
                              </a:lnTo>
                              <a:lnTo>
                                <a:pt x="4973" y="4653"/>
                              </a:lnTo>
                              <a:close/>
                              <a:moveTo>
                                <a:pt x="7841" y="1340"/>
                              </a:moveTo>
                              <a:lnTo>
                                <a:pt x="8075" y="1038"/>
                              </a:lnTo>
                              <a:lnTo>
                                <a:pt x="8048" y="1018"/>
                              </a:lnTo>
                              <a:lnTo>
                                <a:pt x="8025" y="1000"/>
                              </a:lnTo>
                              <a:lnTo>
                                <a:pt x="7985" y="968"/>
                              </a:lnTo>
                              <a:lnTo>
                                <a:pt x="7969" y="956"/>
                              </a:lnTo>
                              <a:lnTo>
                                <a:pt x="7954" y="946"/>
                              </a:lnTo>
                              <a:lnTo>
                                <a:pt x="7940" y="938"/>
                              </a:lnTo>
                              <a:lnTo>
                                <a:pt x="7934" y="935"/>
                              </a:lnTo>
                              <a:lnTo>
                                <a:pt x="7927" y="933"/>
                              </a:lnTo>
                              <a:lnTo>
                                <a:pt x="7921" y="932"/>
                              </a:lnTo>
                              <a:lnTo>
                                <a:pt x="7914" y="931"/>
                              </a:lnTo>
                              <a:lnTo>
                                <a:pt x="7908" y="931"/>
                              </a:lnTo>
                              <a:lnTo>
                                <a:pt x="7902" y="932"/>
                              </a:lnTo>
                              <a:lnTo>
                                <a:pt x="7895" y="934"/>
                              </a:lnTo>
                              <a:lnTo>
                                <a:pt x="7889" y="937"/>
                              </a:lnTo>
                              <a:lnTo>
                                <a:pt x="7882" y="941"/>
                              </a:lnTo>
                              <a:lnTo>
                                <a:pt x="7875" y="945"/>
                              </a:lnTo>
                              <a:lnTo>
                                <a:pt x="7861" y="958"/>
                              </a:lnTo>
                              <a:lnTo>
                                <a:pt x="7844" y="975"/>
                              </a:lnTo>
                              <a:lnTo>
                                <a:pt x="7826" y="996"/>
                              </a:lnTo>
                              <a:lnTo>
                                <a:pt x="7806" y="1021"/>
                              </a:lnTo>
                              <a:lnTo>
                                <a:pt x="7758" y="1082"/>
                              </a:lnTo>
                              <a:lnTo>
                                <a:pt x="7739" y="1107"/>
                              </a:lnTo>
                              <a:lnTo>
                                <a:pt x="7724" y="1129"/>
                              </a:lnTo>
                              <a:lnTo>
                                <a:pt x="7713" y="1147"/>
                              </a:lnTo>
                              <a:lnTo>
                                <a:pt x="7707" y="1155"/>
                              </a:lnTo>
                              <a:lnTo>
                                <a:pt x="7704" y="1163"/>
                              </a:lnTo>
                              <a:lnTo>
                                <a:pt x="7701" y="1171"/>
                              </a:lnTo>
                              <a:lnTo>
                                <a:pt x="7700" y="1179"/>
                              </a:lnTo>
                              <a:lnTo>
                                <a:pt x="7699" y="1186"/>
                              </a:lnTo>
                              <a:lnTo>
                                <a:pt x="7700" y="1193"/>
                              </a:lnTo>
                              <a:lnTo>
                                <a:pt x="7701" y="1200"/>
                              </a:lnTo>
                              <a:lnTo>
                                <a:pt x="7703" y="1207"/>
                              </a:lnTo>
                              <a:lnTo>
                                <a:pt x="7706" y="1213"/>
                              </a:lnTo>
                              <a:lnTo>
                                <a:pt x="7710" y="1220"/>
                              </a:lnTo>
                              <a:lnTo>
                                <a:pt x="7716" y="1227"/>
                              </a:lnTo>
                              <a:lnTo>
                                <a:pt x="7723" y="1235"/>
                              </a:lnTo>
                              <a:lnTo>
                                <a:pt x="7738" y="1252"/>
                              </a:lnTo>
                              <a:lnTo>
                                <a:pt x="7757" y="1269"/>
                              </a:lnTo>
                              <a:lnTo>
                                <a:pt x="7782" y="1289"/>
                              </a:lnTo>
                              <a:lnTo>
                                <a:pt x="7841" y="1340"/>
                              </a:lnTo>
                              <a:close/>
                              <a:moveTo>
                                <a:pt x="7670" y="1573"/>
                              </a:moveTo>
                              <a:lnTo>
                                <a:pt x="7670" y="1573"/>
                              </a:lnTo>
                              <a:lnTo>
                                <a:pt x="7721" y="1506"/>
                              </a:lnTo>
                              <a:lnTo>
                                <a:pt x="7741" y="1479"/>
                              </a:lnTo>
                              <a:lnTo>
                                <a:pt x="7759" y="1455"/>
                              </a:lnTo>
                              <a:lnTo>
                                <a:pt x="7773" y="1433"/>
                              </a:lnTo>
                              <a:lnTo>
                                <a:pt x="7784" y="1414"/>
                              </a:lnTo>
                              <a:lnTo>
                                <a:pt x="7788" y="1405"/>
                              </a:lnTo>
                              <a:lnTo>
                                <a:pt x="7791" y="1397"/>
                              </a:lnTo>
                              <a:lnTo>
                                <a:pt x="7793" y="1388"/>
                              </a:lnTo>
                              <a:lnTo>
                                <a:pt x="7794" y="1379"/>
                              </a:lnTo>
                              <a:lnTo>
                                <a:pt x="7793" y="1371"/>
                              </a:lnTo>
                              <a:lnTo>
                                <a:pt x="7792" y="1364"/>
                              </a:lnTo>
                              <a:lnTo>
                                <a:pt x="7790" y="1356"/>
                              </a:lnTo>
                              <a:lnTo>
                                <a:pt x="7787" y="1348"/>
                              </a:lnTo>
                              <a:lnTo>
                                <a:pt x="7783" y="1340"/>
                              </a:lnTo>
                              <a:lnTo>
                                <a:pt x="7776" y="1331"/>
                              </a:lnTo>
                              <a:lnTo>
                                <a:pt x="7770" y="1322"/>
                              </a:lnTo>
                              <a:lnTo>
                                <a:pt x="7762" y="1312"/>
                              </a:lnTo>
                              <a:lnTo>
                                <a:pt x="7743" y="1292"/>
                              </a:lnTo>
                              <a:lnTo>
                                <a:pt x="7719" y="1270"/>
                              </a:lnTo>
                              <a:lnTo>
                                <a:pt x="7689" y="1244"/>
                              </a:lnTo>
                              <a:lnTo>
                                <a:pt x="7655" y="1215"/>
                              </a:lnTo>
                              <a:lnTo>
                                <a:pt x="7488" y="1443"/>
                              </a:lnTo>
                              <a:lnTo>
                                <a:pt x="7670" y="1573"/>
                              </a:lnTo>
                              <a:close/>
                              <a:moveTo>
                                <a:pt x="6806" y="2320"/>
                              </a:moveTo>
                              <a:lnTo>
                                <a:pt x="6662" y="2493"/>
                              </a:lnTo>
                              <a:lnTo>
                                <a:pt x="6723" y="2543"/>
                              </a:lnTo>
                              <a:lnTo>
                                <a:pt x="6749" y="2563"/>
                              </a:lnTo>
                              <a:lnTo>
                                <a:pt x="6770" y="2579"/>
                              </a:lnTo>
                              <a:lnTo>
                                <a:pt x="6788" y="2591"/>
                              </a:lnTo>
                              <a:lnTo>
                                <a:pt x="6797" y="2595"/>
                              </a:lnTo>
                              <a:lnTo>
                                <a:pt x="6805" y="2599"/>
                              </a:lnTo>
                              <a:lnTo>
                                <a:pt x="6813" y="2601"/>
                              </a:lnTo>
                              <a:lnTo>
                                <a:pt x="6821" y="2603"/>
                              </a:lnTo>
                              <a:lnTo>
                                <a:pt x="6828" y="2603"/>
                              </a:lnTo>
                              <a:lnTo>
                                <a:pt x="6835" y="2603"/>
                              </a:lnTo>
                              <a:lnTo>
                                <a:pt x="6842" y="2601"/>
                              </a:lnTo>
                              <a:lnTo>
                                <a:pt x="6849" y="2599"/>
                              </a:lnTo>
                              <a:lnTo>
                                <a:pt x="6855" y="2596"/>
                              </a:lnTo>
                              <a:lnTo>
                                <a:pt x="6862" y="2591"/>
                              </a:lnTo>
                              <a:lnTo>
                                <a:pt x="6870" y="2586"/>
                              </a:lnTo>
                              <a:lnTo>
                                <a:pt x="6878" y="2580"/>
                              </a:lnTo>
                              <a:lnTo>
                                <a:pt x="6894" y="2564"/>
                              </a:lnTo>
                              <a:lnTo>
                                <a:pt x="6912" y="2543"/>
                              </a:lnTo>
                              <a:lnTo>
                                <a:pt x="6933" y="2519"/>
                              </a:lnTo>
                              <a:lnTo>
                                <a:pt x="6984" y="2457"/>
                              </a:lnTo>
                              <a:lnTo>
                                <a:pt x="6895" y="2389"/>
                              </a:lnTo>
                              <a:lnTo>
                                <a:pt x="6806" y="2320"/>
                              </a:lnTo>
                              <a:close/>
                              <a:moveTo>
                                <a:pt x="6540" y="3015"/>
                              </a:moveTo>
                              <a:lnTo>
                                <a:pt x="6677" y="2839"/>
                              </a:lnTo>
                              <a:lnTo>
                                <a:pt x="6500" y="2701"/>
                              </a:lnTo>
                              <a:lnTo>
                                <a:pt x="6456" y="2762"/>
                              </a:lnTo>
                              <a:lnTo>
                                <a:pt x="6439" y="2787"/>
                              </a:lnTo>
                              <a:lnTo>
                                <a:pt x="6426" y="2808"/>
                              </a:lnTo>
                              <a:lnTo>
                                <a:pt x="6415" y="2827"/>
                              </a:lnTo>
                              <a:lnTo>
                                <a:pt x="6411" y="2836"/>
                              </a:lnTo>
                              <a:lnTo>
                                <a:pt x="6408" y="2844"/>
                              </a:lnTo>
                              <a:lnTo>
                                <a:pt x="6406" y="2851"/>
                              </a:lnTo>
                              <a:lnTo>
                                <a:pt x="6405" y="2859"/>
                              </a:lnTo>
                              <a:lnTo>
                                <a:pt x="6404" y="2866"/>
                              </a:lnTo>
                              <a:lnTo>
                                <a:pt x="6405" y="2872"/>
                              </a:lnTo>
                              <a:lnTo>
                                <a:pt x="6406" y="2879"/>
                              </a:lnTo>
                              <a:lnTo>
                                <a:pt x="6408" y="2886"/>
                              </a:lnTo>
                              <a:lnTo>
                                <a:pt x="6411" y="2893"/>
                              </a:lnTo>
                              <a:lnTo>
                                <a:pt x="6415" y="2901"/>
                              </a:lnTo>
                              <a:lnTo>
                                <a:pt x="6420" y="2908"/>
                              </a:lnTo>
                              <a:lnTo>
                                <a:pt x="6426" y="2915"/>
                              </a:lnTo>
                              <a:lnTo>
                                <a:pt x="6441" y="2930"/>
                              </a:lnTo>
                              <a:lnTo>
                                <a:pt x="6460" y="2947"/>
                              </a:lnTo>
                              <a:lnTo>
                                <a:pt x="6482" y="2967"/>
                              </a:lnTo>
                              <a:lnTo>
                                <a:pt x="6540" y="3015"/>
                              </a:lnTo>
                              <a:close/>
                              <a:moveTo>
                                <a:pt x="6403" y="3192"/>
                              </a:moveTo>
                              <a:lnTo>
                                <a:pt x="6524" y="3035"/>
                              </a:lnTo>
                              <a:lnTo>
                                <a:pt x="6475" y="2996"/>
                              </a:lnTo>
                              <a:lnTo>
                                <a:pt x="6453" y="2979"/>
                              </a:lnTo>
                              <a:lnTo>
                                <a:pt x="6432" y="2964"/>
                              </a:lnTo>
                              <a:lnTo>
                                <a:pt x="6413" y="2950"/>
                              </a:lnTo>
                              <a:lnTo>
                                <a:pt x="6395" y="2940"/>
                              </a:lnTo>
                              <a:lnTo>
                                <a:pt x="6386" y="2936"/>
                              </a:lnTo>
                              <a:lnTo>
                                <a:pt x="6377" y="2933"/>
                              </a:lnTo>
                              <a:lnTo>
                                <a:pt x="6369" y="2931"/>
                              </a:lnTo>
                              <a:lnTo>
                                <a:pt x="6361" y="2929"/>
                              </a:lnTo>
                              <a:lnTo>
                                <a:pt x="6353" y="2929"/>
                              </a:lnTo>
                              <a:lnTo>
                                <a:pt x="6345" y="2929"/>
                              </a:lnTo>
                              <a:lnTo>
                                <a:pt x="6337" y="2930"/>
                              </a:lnTo>
                              <a:lnTo>
                                <a:pt x="6329" y="2932"/>
                              </a:lnTo>
                              <a:lnTo>
                                <a:pt x="6321" y="2936"/>
                              </a:lnTo>
                              <a:lnTo>
                                <a:pt x="6313" y="2940"/>
                              </a:lnTo>
                              <a:lnTo>
                                <a:pt x="6305" y="2946"/>
                              </a:lnTo>
                              <a:lnTo>
                                <a:pt x="6297" y="2952"/>
                              </a:lnTo>
                              <a:lnTo>
                                <a:pt x="6288" y="2960"/>
                              </a:lnTo>
                              <a:lnTo>
                                <a:pt x="6280" y="2970"/>
                              </a:lnTo>
                              <a:lnTo>
                                <a:pt x="6272" y="2981"/>
                              </a:lnTo>
                              <a:lnTo>
                                <a:pt x="6263" y="2993"/>
                              </a:lnTo>
                              <a:lnTo>
                                <a:pt x="6244" y="3020"/>
                              </a:lnTo>
                              <a:lnTo>
                                <a:pt x="6225" y="3055"/>
                              </a:lnTo>
                              <a:lnTo>
                                <a:pt x="6314" y="3124"/>
                              </a:lnTo>
                              <a:lnTo>
                                <a:pt x="6403" y="3192"/>
                              </a:lnTo>
                              <a:close/>
                              <a:moveTo>
                                <a:pt x="6097" y="3585"/>
                              </a:moveTo>
                              <a:lnTo>
                                <a:pt x="6224" y="3421"/>
                              </a:lnTo>
                              <a:lnTo>
                                <a:pt x="6048" y="3283"/>
                              </a:lnTo>
                              <a:lnTo>
                                <a:pt x="6017" y="3311"/>
                              </a:lnTo>
                              <a:lnTo>
                                <a:pt x="5992" y="3335"/>
                              </a:lnTo>
                              <a:lnTo>
                                <a:pt x="5982" y="3346"/>
                              </a:lnTo>
                              <a:lnTo>
                                <a:pt x="5972" y="3357"/>
                              </a:lnTo>
                              <a:lnTo>
                                <a:pt x="5965" y="3367"/>
                              </a:lnTo>
                              <a:lnTo>
                                <a:pt x="5958" y="3378"/>
                              </a:lnTo>
                              <a:lnTo>
                                <a:pt x="5953" y="3388"/>
                              </a:lnTo>
                              <a:lnTo>
                                <a:pt x="5949" y="3397"/>
                              </a:lnTo>
                              <a:lnTo>
                                <a:pt x="5947" y="3406"/>
                              </a:lnTo>
                              <a:lnTo>
                                <a:pt x="5945" y="3415"/>
                              </a:lnTo>
                              <a:lnTo>
                                <a:pt x="5944" y="3423"/>
                              </a:lnTo>
                              <a:lnTo>
                                <a:pt x="5945" y="3431"/>
                              </a:lnTo>
                              <a:lnTo>
                                <a:pt x="5946" y="3439"/>
                              </a:lnTo>
                              <a:lnTo>
                                <a:pt x="5949" y="3448"/>
                              </a:lnTo>
                              <a:lnTo>
                                <a:pt x="5952" y="3455"/>
                              </a:lnTo>
                              <a:lnTo>
                                <a:pt x="5957" y="3463"/>
                              </a:lnTo>
                              <a:lnTo>
                                <a:pt x="5962" y="3471"/>
                              </a:lnTo>
                              <a:lnTo>
                                <a:pt x="5968" y="3478"/>
                              </a:lnTo>
                              <a:lnTo>
                                <a:pt x="5984" y="3494"/>
                              </a:lnTo>
                              <a:lnTo>
                                <a:pt x="6001" y="3510"/>
                              </a:lnTo>
                              <a:lnTo>
                                <a:pt x="6022" y="3527"/>
                              </a:lnTo>
                              <a:lnTo>
                                <a:pt x="6045" y="3545"/>
                              </a:lnTo>
                              <a:lnTo>
                                <a:pt x="6097" y="3585"/>
                              </a:lnTo>
                              <a:close/>
                              <a:moveTo>
                                <a:pt x="5939" y="3787"/>
                              </a:moveTo>
                              <a:lnTo>
                                <a:pt x="6082" y="3604"/>
                              </a:lnTo>
                              <a:lnTo>
                                <a:pt x="5906" y="3467"/>
                              </a:lnTo>
                              <a:lnTo>
                                <a:pt x="5856" y="3530"/>
                              </a:lnTo>
                              <a:lnTo>
                                <a:pt x="5837" y="3555"/>
                              </a:lnTo>
                              <a:lnTo>
                                <a:pt x="5820" y="3577"/>
                              </a:lnTo>
                              <a:lnTo>
                                <a:pt x="5808" y="3597"/>
                              </a:lnTo>
                              <a:lnTo>
                                <a:pt x="5804" y="3605"/>
                              </a:lnTo>
                              <a:lnTo>
                                <a:pt x="5800" y="3613"/>
                              </a:lnTo>
                              <a:lnTo>
                                <a:pt x="5797" y="3621"/>
                              </a:lnTo>
                              <a:lnTo>
                                <a:pt x="5795" y="3629"/>
                              </a:lnTo>
                              <a:lnTo>
                                <a:pt x="5794" y="3636"/>
                              </a:lnTo>
                              <a:lnTo>
                                <a:pt x="5795" y="3643"/>
                              </a:lnTo>
                              <a:lnTo>
                                <a:pt x="5796" y="3650"/>
                              </a:lnTo>
                              <a:lnTo>
                                <a:pt x="5798" y="3658"/>
                              </a:lnTo>
                              <a:lnTo>
                                <a:pt x="5801" y="3665"/>
                              </a:lnTo>
                              <a:lnTo>
                                <a:pt x="5805" y="3672"/>
                              </a:lnTo>
                              <a:lnTo>
                                <a:pt x="5810" y="3679"/>
                              </a:lnTo>
                              <a:lnTo>
                                <a:pt x="5816" y="3686"/>
                              </a:lnTo>
                              <a:lnTo>
                                <a:pt x="5832" y="3702"/>
                              </a:lnTo>
                              <a:lnTo>
                                <a:pt x="5852" y="3720"/>
                              </a:lnTo>
                              <a:lnTo>
                                <a:pt x="5877" y="3739"/>
                              </a:lnTo>
                              <a:lnTo>
                                <a:pt x="5939" y="3787"/>
                              </a:lnTo>
                              <a:close/>
                              <a:moveTo>
                                <a:pt x="5747" y="3670"/>
                              </a:moveTo>
                              <a:lnTo>
                                <a:pt x="5747" y="3670"/>
                              </a:lnTo>
                              <a:lnTo>
                                <a:pt x="5697" y="3734"/>
                              </a:lnTo>
                              <a:lnTo>
                                <a:pt x="5676" y="3760"/>
                              </a:lnTo>
                              <a:lnTo>
                                <a:pt x="5659" y="3782"/>
                              </a:lnTo>
                              <a:lnTo>
                                <a:pt x="5646" y="3803"/>
                              </a:lnTo>
                              <a:lnTo>
                                <a:pt x="5640" y="3812"/>
                              </a:lnTo>
                              <a:lnTo>
                                <a:pt x="5636" y="3821"/>
                              </a:lnTo>
                              <a:lnTo>
                                <a:pt x="5632" y="3829"/>
                              </a:lnTo>
                              <a:lnTo>
                                <a:pt x="5630" y="3837"/>
                              </a:lnTo>
                              <a:lnTo>
                                <a:pt x="5628" y="3845"/>
                              </a:lnTo>
                              <a:lnTo>
                                <a:pt x="5628" y="3852"/>
                              </a:lnTo>
                              <a:lnTo>
                                <a:pt x="5628" y="3861"/>
                              </a:lnTo>
                              <a:lnTo>
                                <a:pt x="5630" y="3868"/>
                              </a:lnTo>
                              <a:lnTo>
                                <a:pt x="5632" y="3875"/>
                              </a:lnTo>
                              <a:lnTo>
                                <a:pt x="5636" y="3883"/>
                              </a:lnTo>
                              <a:lnTo>
                                <a:pt x="5640" y="3891"/>
                              </a:lnTo>
                              <a:lnTo>
                                <a:pt x="5646" y="3899"/>
                              </a:lnTo>
                              <a:lnTo>
                                <a:pt x="5660" y="3916"/>
                              </a:lnTo>
                              <a:lnTo>
                                <a:pt x="5679" y="3936"/>
                              </a:lnTo>
                              <a:lnTo>
                                <a:pt x="5704" y="3957"/>
                              </a:lnTo>
                              <a:lnTo>
                                <a:pt x="5767" y="4010"/>
                              </a:lnTo>
                              <a:lnTo>
                                <a:pt x="5817" y="3946"/>
                              </a:lnTo>
                              <a:lnTo>
                                <a:pt x="5838" y="3920"/>
                              </a:lnTo>
                              <a:lnTo>
                                <a:pt x="5855" y="3897"/>
                              </a:lnTo>
                              <a:lnTo>
                                <a:pt x="5869" y="3877"/>
                              </a:lnTo>
                              <a:lnTo>
                                <a:pt x="5874" y="3868"/>
                              </a:lnTo>
                              <a:lnTo>
                                <a:pt x="5878" y="3860"/>
                              </a:lnTo>
                              <a:lnTo>
                                <a:pt x="5882" y="3851"/>
                              </a:lnTo>
                              <a:lnTo>
                                <a:pt x="5884" y="3843"/>
                              </a:lnTo>
                              <a:lnTo>
                                <a:pt x="5886" y="3835"/>
                              </a:lnTo>
                              <a:lnTo>
                                <a:pt x="5886" y="3827"/>
                              </a:lnTo>
                              <a:lnTo>
                                <a:pt x="5886" y="3820"/>
                              </a:lnTo>
                              <a:lnTo>
                                <a:pt x="5885" y="3813"/>
                              </a:lnTo>
                              <a:lnTo>
                                <a:pt x="5882" y="3805"/>
                              </a:lnTo>
                              <a:lnTo>
                                <a:pt x="5879" y="3798"/>
                              </a:lnTo>
                              <a:lnTo>
                                <a:pt x="5874" y="3790"/>
                              </a:lnTo>
                              <a:lnTo>
                                <a:pt x="5868" y="3781"/>
                              </a:lnTo>
                              <a:lnTo>
                                <a:pt x="5854" y="3764"/>
                              </a:lnTo>
                              <a:lnTo>
                                <a:pt x="5835" y="3745"/>
                              </a:lnTo>
                              <a:lnTo>
                                <a:pt x="5810" y="3723"/>
                              </a:lnTo>
                              <a:lnTo>
                                <a:pt x="5747" y="3670"/>
                              </a:lnTo>
                              <a:close/>
                              <a:moveTo>
                                <a:pt x="7482" y="1817"/>
                              </a:moveTo>
                              <a:lnTo>
                                <a:pt x="7655" y="1594"/>
                              </a:lnTo>
                              <a:lnTo>
                                <a:pt x="7634" y="1578"/>
                              </a:lnTo>
                              <a:lnTo>
                                <a:pt x="7616" y="1563"/>
                              </a:lnTo>
                              <a:lnTo>
                                <a:pt x="7583" y="1535"/>
                              </a:lnTo>
                              <a:lnTo>
                                <a:pt x="7567" y="1522"/>
                              </a:lnTo>
                              <a:lnTo>
                                <a:pt x="7553" y="1510"/>
                              </a:lnTo>
                              <a:lnTo>
                                <a:pt x="7540" y="1500"/>
                              </a:lnTo>
                              <a:lnTo>
                                <a:pt x="7527" y="1492"/>
                              </a:lnTo>
                              <a:lnTo>
                                <a:pt x="7514" y="1487"/>
                              </a:lnTo>
                              <a:lnTo>
                                <a:pt x="7508" y="1485"/>
                              </a:lnTo>
                              <a:lnTo>
                                <a:pt x="7500" y="1484"/>
                              </a:lnTo>
                              <a:lnTo>
                                <a:pt x="7494" y="1483"/>
                              </a:lnTo>
                              <a:lnTo>
                                <a:pt x="7487" y="1484"/>
                              </a:lnTo>
                              <a:lnTo>
                                <a:pt x="7481" y="1485"/>
                              </a:lnTo>
                              <a:lnTo>
                                <a:pt x="7474" y="1487"/>
                              </a:lnTo>
                              <a:lnTo>
                                <a:pt x="7467" y="1490"/>
                              </a:lnTo>
                              <a:lnTo>
                                <a:pt x="7461" y="1494"/>
                              </a:lnTo>
                              <a:lnTo>
                                <a:pt x="7453" y="1498"/>
                              </a:lnTo>
                              <a:lnTo>
                                <a:pt x="7446" y="1504"/>
                              </a:lnTo>
                              <a:lnTo>
                                <a:pt x="7439" y="1511"/>
                              </a:lnTo>
                              <a:lnTo>
                                <a:pt x="7430" y="1519"/>
                              </a:lnTo>
                              <a:lnTo>
                                <a:pt x="7414" y="1539"/>
                              </a:lnTo>
                              <a:lnTo>
                                <a:pt x="7391" y="1568"/>
                              </a:lnTo>
                              <a:lnTo>
                                <a:pt x="7373" y="1594"/>
                              </a:lnTo>
                              <a:lnTo>
                                <a:pt x="7357" y="1616"/>
                              </a:lnTo>
                              <a:lnTo>
                                <a:pt x="7346" y="1635"/>
                              </a:lnTo>
                              <a:lnTo>
                                <a:pt x="7338" y="1652"/>
                              </a:lnTo>
                              <a:lnTo>
                                <a:pt x="7335" y="1660"/>
                              </a:lnTo>
                              <a:lnTo>
                                <a:pt x="7334" y="1667"/>
                              </a:lnTo>
                              <a:lnTo>
                                <a:pt x="7333" y="1674"/>
                              </a:lnTo>
                              <a:lnTo>
                                <a:pt x="7333" y="1680"/>
                              </a:lnTo>
                              <a:lnTo>
                                <a:pt x="7334" y="1686"/>
                              </a:lnTo>
                              <a:lnTo>
                                <a:pt x="7336" y="1692"/>
                              </a:lnTo>
                              <a:lnTo>
                                <a:pt x="7339" y="1698"/>
                              </a:lnTo>
                              <a:lnTo>
                                <a:pt x="7343" y="1704"/>
                              </a:lnTo>
                              <a:lnTo>
                                <a:pt x="7347" y="1710"/>
                              </a:lnTo>
                              <a:lnTo>
                                <a:pt x="7352" y="1716"/>
                              </a:lnTo>
                              <a:lnTo>
                                <a:pt x="7366" y="1729"/>
                              </a:lnTo>
                              <a:lnTo>
                                <a:pt x="7383" y="1742"/>
                              </a:lnTo>
                              <a:lnTo>
                                <a:pt x="7425" y="1774"/>
                              </a:lnTo>
                              <a:lnTo>
                                <a:pt x="7452" y="1793"/>
                              </a:lnTo>
                              <a:lnTo>
                                <a:pt x="7482" y="1817"/>
                              </a:lnTo>
                              <a:close/>
                              <a:moveTo>
                                <a:pt x="7289" y="1698"/>
                              </a:moveTo>
                              <a:lnTo>
                                <a:pt x="7142" y="1888"/>
                              </a:lnTo>
                              <a:lnTo>
                                <a:pt x="7165" y="1905"/>
                              </a:lnTo>
                              <a:lnTo>
                                <a:pt x="7185" y="1921"/>
                              </a:lnTo>
                              <a:lnTo>
                                <a:pt x="7220" y="1951"/>
                              </a:lnTo>
                              <a:lnTo>
                                <a:pt x="7236" y="1964"/>
                              </a:lnTo>
                              <a:lnTo>
                                <a:pt x="7250" y="1975"/>
                              </a:lnTo>
                              <a:lnTo>
                                <a:pt x="7264" y="1984"/>
                              </a:lnTo>
                              <a:lnTo>
                                <a:pt x="7277" y="1991"/>
                              </a:lnTo>
                              <a:lnTo>
                                <a:pt x="7283" y="1993"/>
                              </a:lnTo>
                              <a:lnTo>
                                <a:pt x="7289" y="1995"/>
                              </a:lnTo>
                              <a:lnTo>
                                <a:pt x="7297" y="1996"/>
                              </a:lnTo>
                              <a:lnTo>
                                <a:pt x="7303" y="1997"/>
                              </a:lnTo>
                              <a:lnTo>
                                <a:pt x="7309" y="1996"/>
                              </a:lnTo>
                              <a:lnTo>
                                <a:pt x="7316" y="1995"/>
                              </a:lnTo>
                              <a:lnTo>
                                <a:pt x="7322" y="1993"/>
                              </a:lnTo>
                              <a:lnTo>
                                <a:pt x="7329" y="1990"/>
                              </a:lnTo>
                              <a:lnTo>
                                <a:pt x="7336" y="1987"/>
                              </a:lnTo>
                              <a:lnTo>
                                <a:pt x="7343" y="1982"/>
                              </a:lnTo>
                              <a:lnTo>
                                <a:pt x="7350" y="1976"/>
                              </a:lnTo>
                              <a:lnTo>
                                <a:pt x="7358" y="1969"/>
                              </a:lnTo>
                              <a:lnTo>
                                <a:pt x="7375" y="1952"/>
                              </a:lnTo>
                              <a:lnTo>
                                <a:pt x="7393" y="1930"/>
                              </a:lnTo>
                              <a:lnTo>
                                <a:pt x="7409" y="1907"/>
                              </a:lnTo>
                              <a:lnTo>
                                <a:pt x="7422" y="1888"/>
                              </a:lnTo>
                              <a:lnTo>
                                <a:pt x="7426" y="1879"/>
                              </a:lnTo>
                              <a:lnTo>
                                <a:pt x="7430" y="1870"/>
                              </a:lnTo>
                              <a:lnTo>
                                <a:pt x="7434" y="1861"/>
                              </a:lnTo>
                              <a:lnTo>
                                <a:pt x="7436" y="1853"/>
                              </a:lnTo>
                              <a:lnTo>
                                <a:pt x="7437" y="1846"/>
                              </a:lnTo>
                              <a:lnTo>
                                <a:pt x="7438" y="1839"/>
                              </a:lnTo>
                              <a:lnTo>
                                <a:pt x="7437" y="1833"/>
                              </a:lnTo>
                              <a:lnTo>
                                <a:pt x="7436" y="1826"/>
                              </a:lnTo>
                              <a:lnTo>
                                <a:pt x="7434" y="1820"/>
                              </a:lnTo>
                              <a:lnTo>
                                <a:pt x="7430" y="1815"/>
                              </a:lnTo>
                              <a:lnTo>
                                <a:pt x="7427" y="1809"/>
                              </a:lnTo>
                              <a:lnTo>
                                <a:pt x="7423" y="1803"/>
                              </a:lnTo>
                              <a:lnTo>
                                <a:pt x="7413" y="1792"/>
                              </a:lnTo>
                              <a:lnTo>
                                <a:pt x="7401" y="1781"/>
                              </a:lnTo>
                              <a:lnTo>
                                <a:pt x="7386" y="1770"/>
                              </a:lnTo>
                              <a:lnTo>
                                <a:pt x="7370" y="1758"/>
                              </a:lnTo>
                              <a:lnTo>
                                <a:pt x="7332" y="1732"/>
                              </a:lnTo>
                              <a:lnTo>
                                <a:pt x="7312" y="1715"/>
                              </a:lnTo>
                              <a:lnTo>
                                <a:pt x="7289" y="1698"/>
                              </a:lnTo>
                              <a:close/>
                              <a:moveTo>
                                <a:pt x="7127" y="1908"/>
                              </a:moveTo>
                              <a:lnTo>
                                <a:pt x="6990" y="2085"/>
                              </a:lnTo>
                              <a:lnTo>
                                <a:pt x="7167" y="2222"/>
                              </a:lnTo>
                              <a:lnTo>
                                <a:pt x="7309" y="2038"/>
                              </a:lnTo>
                              <a:lnTo>
                                <a:pt x="7127" y="1908"/>
                              </a:lnTo>
                              <a:close/>
                              <a:moveTo>
                                <a:pt x="6975" y="2105"/>
                              </a:moveTo>
                              <a:lnTo>
                                <a:pt x="6822" y="2301"/>
                              </a:lnTo>
                              <a:lnTo>
                                <a:pt x="6845" y="2317"/>
                              </a:lnTo>
                              <a:lnTo>
                                <a:pt x="6865" y="2334"/>
                              </a:lnTo>
                              <a:lnTo>
                                <a:pt x="6901" y="2364"/>
                              </a:lnTo>
                              <a:lnTo>
                                <a:pt x="6917" y="2377"/>
                              </a:lnTo>
                              <a:lnTo>
                                <a:pt x="6931" y="2388"/>
                              </a:lnTo>
                              <a:lnTo>
                                <a:pt x="6945" y="2397"/>
                              </a:lnTo>
                              <a:lnTo>
                                <a:pt x="6959" y="2404"/>
                              </a:lnTo>
                              <a:lnTo>
                                <a:pt x="6965" y="2406"/>
                              </a:lnTo>
                              <a:lnTo>
                                <a:pt x="6971" y="2408"/>
                              </a:lnTo>
                              <a:lnTo>
                                <a:pt x="6977" y="2409"/>
                              </a:lnTo>
                              <a:lnTo>
                                <a:pt x="6984" y="2409"/>
                              </a:lnTo>
                              <a:lnTo>
                                <a:pt x="6990" y="2409"/>
                              </a:lnTo>
                              <a:lnTo>
                                <a:pt x="6997" y="2407"/>
                              </a:lnTo>
                              <a:lnTo>
                                <a:pt x="7003" y="2405"/>
                              </a:lnTo>
                              <a:lnTo>
                                <a:pt x="7010" y="2402"/>
                              </a:lnTo>
                              <a:lnTo>
                                <a:pt x="7018" y="2398"/>
                              </a:lnTo>
                              <a:lnTo>
                                <a:pt x="7025" y="2393"/>
                              </a:lnTo>
                              <a:lnTo>
                                <a:pt x="7032" y="2387"/>
                              </a:lnTo>
                              <a:lnTo>
                                <a:pt x="7040" y="2380"/>
                              </a:lnTo>
                              <a:lnTo>
                                <a:pt x="7057" y="2362"/>
                              </a:lnTo>
                              <a:lnTo>
                                <a:pt x="7074" y="2339"/>
                              </a:lnTo>
                              <a:lnTo>
                                <a:pt x="7092" y="2316"/>
                              </a:lnTo>
                              <a:lnTo>
                                <a:pt x="7105" y="2296"/>
                              </a:lnTo>
                              <a:lnTo>
                                <a:pt x="7114" y="2278"/>
                              </a:lnTo>
                              <a:lnTo>
                                <a:pt x="7117" y="2269"/>
                              </a:lnTo>
                              <a:lnTo>
                                <a:pt x="7119" y="2261"/>
                              </a:lnTo>
                              <a:lnTo>
                                <a:pt x="7121" y="2254"/>
                              </a:lnTo>
                              <a:lnTo>
                                <a:pt x="7121" y="2247"/>
                              </a:lnTo>
                              <a:lnTo>
                                <a:pt x="7121" y="2240"/>
                              </a:lnTo>
                              <a:lnTo>
                                <a:pt x="7120" y="2234"/>
                              </a:lnTo>
                              <a:lnTo>
                                <a:pt x="7118" y="2228"/>
                              </a:lnTo>
                              <a:lnTo>
                                <a:pt x="7116" y="2222"/>
                              </a:lnTo>
                              <a:lnTo>
                                <a:pt x="7112" y="2217"/>
                              </a:lnTo>
                              <a:lnTo>
                                <a:pt x="7108" y="2211"/>
                              </a:lnTo>
                              <a:lnTo>
                                <a:pt x="7099" y="2199"/>
                              </a:lnTo>
                              <a:lnTo>
                                <a:pt x="7087" y="2188"/>
                              </a:lnTo>
                              <a:lnTo>
                                <a:pt x="7071" y="2177"/>
                              </a:lnTo>
                              <a:lnTo>
                                <a:pt x="7055" y="2165"/>
                              </a:lnTo>
                              <a:lnTo>
                                <a:pt x="7018" y="2138"/>
                              </a:lnTo>
                              <a:lnTo>
                                <a:pt x="6996" y="2122"/>
                              </a:lnTo>
                              <a:lnTo>
                                <a:pt x="6975" y="2105"/>
                              </a:lnTo>
                              <a:close/>
                              <a:moveTo>
                                <a:pt x="6699" y="2823"/>
                              </a:moveTo>
                              <a:lnTo>
                                <a:pt x="6699" y="2823"/>
                              </a:lnTo>
                              <a:lnTo>
                                <a:pt x="6729" y="2797"/>
                              </a:lnTo>
                              <a:lnTo>
                                <a:pt x="6754" y="2773"/>
                              </a:lnTo>
                              <a:lnTo>
                                <a:pt x="6765" y="2762"/>
                              </a:lnTo>
                              <a:lnTo>
                                <a:pt x="6773" y="2750"/>
                              </a:lnTo>
                              <a:lnTo>
                                <a:pt x="6781" y="2739"/>
                              </a:lnTo>
                              <a:lnTo>
                                <a:pt x="6787" y="2729"/>
                              </a:lnTo>
                              <a:lnTo>
                                <a:pt x="6792" y="2720"/>
                              </a:lnTo>
                              <a:lnTo>
                                <a:pt x="6796" y="2711"/>
                              </a:lnTo>
                              <a:lnTo>
                                <a:pt x="6799" y="2702"/>
                              </a:lnTo>
                              <a:lnTo>
                                <a:pt x="6801" y="2693"/>
                              </a:lnTo>
                              <a:lnTo>
                                <a:pt x="6801" y="2684"/>
                              </a:lnTo>
                              <a:lnTo>
                                <a:pt x="6801" y="2675"/>
                              </a:lnTo>
                              <a:lnTo>
                                <a:pt x="6800" y="2667"/>
                              </a:lnTo>
                              <a:lnTo>
                                <a:pt x="6797" y="2659"/>
                              </a:lnTo>
                              <a:lnTo>
                                <a:pt x="6794" y="2651"/>
                              </a:lnTo>
                              <a:lnTo>
                                <a:pt x="6790" y="2643"/>
                              </a:lnTo>
                              <a:lnTo>
                                <a:pt x="6785" y="2636"/>
                              </a:lnTo>
                              <a:lnTo>
                                <a:pt x="6779" y="2628"/>
                              </a:lnTo>
                              <a:lnTo>
                                <a:pt x="6764" y="2611"/>
                              </a:lnTo>
                              <a:lnTo>
                                <a:pt x="6747" y="2594"/>
                              </a:lnTo>
                              <a:lnTo>
                                <a:pt x="6727" y="2577"/>
                              </a:lnTo>
                              <a:lnTo>
                                <a:pt x="6705" y="2559"/>
                              </a:lnTo>
                              <a:lnTo>
                                <a:pt x="6654" y="2517"/>
                              </a:lnTo>
                              <a:lnTo>
                                <a:pt x="6608" y="2577"/>
                              </a:lnTo>
                              <a:lnTo>
                                <a:pt x="6589" y="2601"/>
                              </a:lnTo>
                              <a:lnTo>
                                <a:pt x="6574" y="2623"/>
                              </a:lnTo>
                              <a:lnTo>
                                <a:pt x="6564" y="2641"/>
                              </a:lnTo>
                              <a:lnTo>
                                <a:pt x="6560" y="2649"/>
                              </a:lnTo>
                              <a:lnTo>
                                <a:pt x="6557" y="2657"/>
                              </a:lnTo>
                              <a:lnTo>
                                <a:pt x="6554" y="2665"/>
                              </a:lnTo>
                              <a:lnTo>
                                <a:pt x="6553" y="2672"/>
                              </a:lnTo>
                              <a:lnTo>
                                <a:pt x="6553" y="2679"/>
                              </a:lnTo>
                              <a:lnTo>
                                <a:pt x="6554" y="2685"/>
                              </a:lnTo>
                              <a:lnTo>
                                <a:pt x="6555" y="2693"/>
                              </a:lnTo>
                              <a:lnTo>
                                <a:pt x="6558" y="2699"/>
                              </a:lnTo>
                              <a:lnTo>
                                <a:pt x="6561" y="2706"/>
                              </a:lnTo>
                              <a:lnTo>
                                <a:pt x="6566" y="2712"/>
                              </a:lnTo>
                              <a:lnTo>
                                <a:pt x="6571" y="2719"/>
                              </a:lnTo>
                              <a:lnTo>
                                <a:pt x="6578" y="2726"/>
                              </a:lnTo>
                              <a:lnTo>
                                <a:pt x="6593" y="2741"/>
                              </a:lnTo>
                              <a:lnTo>
                                <a:pt x="6614" y="2759"/>
                              </a:lnTo>
                              <a:lnTo>
                                <a:pt x="6638" y="2777"/>
                              </a:lnTo>
                              <a:lnTo>
                                <a:pt x="6699" y="2823"/>
                              </a:lnTo>
                              <a:close/>
                              <a:moveTo>
                                <a:pt x="6239" y="3401"/>
                              </a:moveTo>
                              <a:lnTo>
                                <a:pt x="6387" y="3211"/>
                              </a:lnTo>
                              <a:lnTo>
                                <a:pt x="6365" y="3195"/>
                              </a:lnTo>
                              <a:lnTo>
                                <a:pt x="6345" y="3179"/>
                              </a:lnTo>
                              <a:lnTo>
                                <a:pt x="6309" y="3149"/>
                              </a:lnTo>
                              <a:lnTo>
                                <a:pt x="6294" y="3137"/>
                              </a:lnTo>
                              <a:lnTo>
                                <a:pt x="6280" y="3127"/>
                              </a:lnTo>
                              <a:lnTo>
                                <a:pt x="6267" y="3118"/>
                              </a:lnTo>
                              <a:lnTo>
                                <a:pt x="6255" y="3112"/>
                              </a:lnTo>
                              <a:lnTo>
                                <a:pt x="6248" y="3110"/>
                              </a:lnTo>
                              <a:lnTo>
                                <a:pt x="6242" y="3109"/>
                              </a:lnTo>
                              <a:lnTo>
                                <a:pt x="6235" y="3108"/>
                              </a:lnTo>
                              <a:lnTo>
                                <a:pt x="6229" y="3108"/>
                              </a:lnTo>
                              <a:lnTo>
                                <a:pt x="6223" y="3108"/>
                              </a:lnTo>
                              <a:lnTo>
                                <a:pt x="6217" y="3110"/>
                              </a:lnTo>
                              <a:lnTo>
                                <a:pt x="6211" y="3112"/>
                              </a:lnTo>
                              <a:lnTo>
                                <a:pt x="6204" y="3116"/>
                              </a:lnTo>
                              <a:lnTo>
                                <a:pt x="6197" y="3120"/>
                              </a:lnTo>
                              <a:lnTo>
                                <a:pt x="6190" y="3125"/>
                              </a:lnTo>
                              <a:lnTo>
                                <a:pt x="6175" y="3138"/>
                              </a:lnTo>
                              <a:lnTo>
                                <a:pt x="6158" y="3155"/>
                              </a:lnTo>
                              <a:lnTo>
                                <a:pt x="6141" y="3178"/>
                              </a:lnTo>
                              <a:lnTo>
                                <a:pt x="6124" y="3200"/>
                              </a:lnTo>
                              <a:lnTo>
                                <a:pt x="6110" y="3220"/>
                              </a:lnTo>
                              <a:lnTo>
                                <a:pt x="6101" y="3239"/>
                              </a:lnTo>
                              <a:lnTo>
                                <a:pt x="6098" y="3247"/>
                              </a:lnTo>
                              <a:lnTo>
                                <a:pt x="6096" y="3254"/>
                              </a:lnTo>
                              <a:lnTo>
                                <a:pt x="6094" y="3262"/>
                              </a:lnTo>
                              <a:lnTo>
                                <a:pt x="6094" y="3268"/>
                              </a:lnTo>
                              <a:lnTo>
                                <a:pt x="6094" y="3275"/>
                              </a:lnTo>
                              <a:lnTo>
                                <a:pt x="6095" y="3281"/>
                              </a:lnTo>
                              <a:lnTo>
                                <a:pt x="6096" y="3286"/>
                              </a:lnTo>
                              <a:lnTo>
                                <a:pt x="6099" y="3292"/>
                              </a:lnTo>
                              <a:lnTo>
                                <a:pt x="6102" y="3297"/>
                              </a:lnTo>
                              <a:lnTo>
                                <a:pt x="6106" y="3302"/>
                              </a:lnTo>
                              <a:lnTo>
                                <a:pt x="6116" y="3313"/>
                              </a:lnTo>
                              <a:lnTo>
                                <a:pt x="6128" y="3323"/>
                              </a:lnTo>
                              <a:lnTo>
                                <a:pt x="6142" y="3334"/>
                              </a:lnTo>
                              <a:lnTo>
                                <a:pt x="6158" y="3345"/>
                              </a:lnTo>
                              <a:lnTo>
                                <a:pt x="6196" y="3369"/>
                              </a:lnTo>
                              <a:lnTo>
                                <a:pt x="6217" y="3385"/>
                              </a:lnTo>
                              <a:lnTo>
                                <a:pt x="6239" y="3401"/>
                              </a:lnTo>
                              <a:close/>
                              <a:moveTo>
                                <a:pt x="4880" y="5179"/>
                              </a:moveTo>
                              <a:lnTo>
                                <a:pt x="4354" y="5841"/>
                              </a:lnTo>
                              <a:lnTo>
                                <a:pt x="4367" y="5853"/>
                              </a:lnTo>
                              <a:lnTo>
                                <a:pt x="4362" y="5860"/>
                              </a:lnTo>
                              <a:lnTo>
                                <a:pt x="4359" y="5868"/>
                              </a:lnTo>
                              <a:lnTo>
                                <a:pt x="4356" y="5875"/>
                              </a:lnTo>
                              <a:lnTo>
                                <a:pt x="4353" y="5883"/>
                              </a:lnTo>
                              <a:lnTo>
                                <a:pt x="4351" y="5891"/>
                              </a:lnTo>
                              <a:lnTo>
                                <a:pt x="4350" y="5899"/>
                              </a:lnTo>
                              <a:lnTo>
                                <a:pt x="4350" y="5915"/>
                              </a:lnTo>
                              <a:lnTo>
                                <a:pt x="4351" y="5932"/>
                              </a:lnTo>
                              <a:lnTo>
                                <a:pt x="4355" y="5947"/>
                              </a:lnTo>
                              <a:lnTo>
                                <a:pt x="4360" y="5961"/>
                              </a:lnTo>
                              <a:lnTo>
                                <a:pt x="4367" y="5974"/>
                              </a:lnTo>
                              <a:lnTo>
                                <a:pt x="4377" y="5986"/>
                              </a:lnTo>
                              <a:lnTo>
                                <a:pt x="4387" y="5998"/>
                              </a:lnTo>
                              <a:lnTo>
                                <a:pt x="4398" y="6006"/>
                              </a:lnTo>
                              <a:lnTo>
                                <a:pt x="4404" y="6010"/>
                              </a:lnTo>
                              <a:lnTo>
                                <a:pt x="4410" y="6013"/>
                              </a:lnTo>
                              <a:lnTo>
                                <a:pt x="4416" y="6015"/>
                              </a:lnTo>
                              <a:lnTo>
                                <a:pt x="4423" y="6017"/>
                              </a:lnTo>
                              <a:lnTo>
                                <a:pt x="4429" y="6018"/>
                              </a:lnTo>
                              <a:lnTo>
                                <a:pt x="4436" y="6018"/>
                              </a:lnTo>
                              <a:lnTo>
                                <a:pt x="4444" y="6017"/>
                              </a:lnTo>
                              <a:lnTo>
                                <a:pt x="4450" y="6016"/>
                              </a:lnTo>
                              <a:lnTo>
                                <a:pt x="4457" y="6014"/>
                              </a:lnTo>
                              <a:lnTo>
                                <a:pt x="4464" y="6011"/>
                              </a:lnTo>
                              <a:lnTo>
                                <a:pt x="4503" y="5975"/>
                              </a:lnTo>
                              <a:lnTo>
                                <a:pt x="4542" y="5938"/>
                              </a:lnTo>
                              <a:lnTo>
                                <a:pt x="4580" y="5898"/>
                              </a:lnTo>
                              <a:lnTo>
                                <a:pt x="4618" y="5857"/>
                              </a:lnTo>
                              <a:lnTo>
                                <a:pt x="4655" y="5813"/>
                              </a:lnTo>
                              <a:lnTo>
                                <a:pt x="4692" y="5768"/>
                              </a:lnTo>
                              <a:lnTo>
                                <a:pt x="4728" y="5722"/>
                              </a:lnTo>
                              <a:lnTo>
                                <a:pt x="4764" y="5675"/>
                              </a:lnTo>
                              <a:lnTo>
                                <a:pt x="4835" y="5581"/>
                              </a:lnTo>
                              <a:lnTo>
                                <a:pt x="4905" y="5486"/>
                              </a:lnTo>
                              <a:lnTo>
                                <a:pt x="4974" y="5394"/>
                              </a:lnTo>
                              <a:lnTo>
                                <a:pt x="5009" y="5349"/>
                              </a:lnTo>
                              <a:lnTo>
                                <a:pt x="5043" y="5307"/>
                              </a:lnTo>
                              <a:lnTo>
                                <a:pt x="5003" y="5274"/>
                              </a:lnTo>
                              <a:lnTo>
                                <a:pt x="4962" y="5241"/>
                              </a:lnTo>
                              <a:lnTo>
                                <a:pt x="4921" y="5209"/>
                              </a:lnTo>
                              <a:lnTo>
                                <a:pt x="4901" y="5194"/>
                              </a:lnTo>
                              <a:lnTo>
                                <a:pt x="4880" y="5179"/>
                              </a:lnTo>
                              <a:close/>
                              <a:moveTo>
                                <a:pt x="5164" y="4813"/>
                              </a:moveTo>
                              <a:lnTo>
                                <a:pt x="5164" y="4813"/>
                              </a:lnTo>
                              <a:lnTo>
                                <a:pt x="5183" y="4832"/>
                              </a:lnTo>
                              <a:lnTo>
                                <a:pt x="5200" y="4849"/>
                              </a:lnTo>
                              <a:lnTo>
                                <a:pt x="5218" y="4863"/>
                              </a:lnTo>
                              <a:lnTo>
                                <a:pt x="5235" y="4875"/>
                              </a:lnTo>
                              <a:lnTo>
                                <a:pt x="5250" y="4885"/>
                              </a:lnTo>
                              <a:lnTo>
                                <a:pt x="5265" y="4894"/>
                              </a:lnTo>
                              <a:lnTo>
                                <a:pt x="5280" y="4900"/>
                              </a:lnTo>
                              <a:lnTo>
                                <a:pt x="5294" y="4904"/>
                              </a:lnTo>
                              <a:lnTo>
                                <a:pt x="5307" y="4906"/>
                              </a:lnTo>
                              <a:lnTo>
                                <a:pt x="5320" y="4906"/>
                              </a:lnTo>
                              <a:lnTo>
                                <a:pt x="5332" y="4905"/>
                              </a:lnTo>
                              <a:lnTo>
                                <a:pt x="5344" y="4902"/>
                              </a:lnTo>
                              <a:lnTo>
                                <a:pt x="5357" y="4897"/>
                              </a:lnTo>
                              <a:lnTo>
                                <a:pt x="5368" y="4892"/>
                              </a:lnTo>
                              <a:lnTo>
                                <a:pt x="5379" y="4883"/>
                              </a:lnTo>
                              <a:lnTo>
                                <a:pt x="5390" y="4875"/>
                              </a:lnTo>
                              <a:lnTo>
                                <a:pt x="5401" y="4866"/>
                              </a:lnTo>
                              <a:lnTo>
                                <a:pt x="5411" y="4855"/>
                              </a:lnTo>
                              <a:lnTo>
                                <a:pt x="5423" y="4843"/>
                              </a:lnTo>
                              <a:lnTo>
                                <a:pt x="5433" y="4831"/>
                              </a:lnTo>
                              <a:lnTo>
                                <a:pt x="5454" y="4803"/>
                              </a:lnTo>
                              <a:lnTo>
                                <a:pt x="5476" y="4773"/>
                              </a:lnTo>
                              <a:lnTo>
                                <a:pt x="5522" y="4706"/>
                              </a:lnTo>
                              <a:lnTo>
                                <a:pt x="5546" y="4671"/>
                              </a:lnTo>
                              <a:lnTo>
                                <a:pt x="5574" y="4637"/>
                              </a:lnTo>
                              <a:lnTo>
                                <a:pt x="5554" y="4618"/>
                              </a:lnTo>
                              <a:lnTo>
                                <a:pt x="5537" y="4601"/>
                              </a:lnTo>
                              <a:lnTo>
                                <a:pt x="5520" y="4587"/>
                              </a:lnTo>
                              <a:lnTo>
                                <a:pt x="5503" y="4575"/>
                              </a:lnTo>
                              <a:lnTo>
                                <a:pt x="5488" y="4565"/>
                              </a:lnTo>
                              <a:lnTo>
                                <a:pt x="5472" y="4557"/>
                              </a:lnTo>
                              <a:lnTo>
                                <a:pt x="5458" y="4551"/>
                              </a:lnTo>
                              <a:lnTo>
                                <a:pt x="5444" y="4547"/>
                              </a:lnTo>
                              <a:lnTo>
                                <a:pt x="5431" y="4545"/>
                              </a:lnTo>
                              <a:lnTo>
                                <a:pt x="5418" y="4545"/>
                              </a:lnTo>
                              <a:lnTo>
                                <a:pt x="5405" y="4546"/>
                              </a:lnTo>
                              <a:lnTo>
                                <a:pt x="5393" y="4549"/>
                              </a:lnTo>
                              <a:lnTo>
                                <a:pt x="5381" y="4553"/>
                              </a:lnTo>
                              <a:lnTo>
                                <a:pt x="5370" y="4559"/>
                              </a:lnTo>
                              <a:lnTo>
                                <a:pt x="5359" y="4566"/>
                              </a:lnTo>
                              <a:lnTo>
                                <a:pt x="5348" y="4575"/>
                              </a:lnTo>
                              <a:lnTo>
                                <a:pt x="5336" y="4584"/>
                              </a:lnTo>
                              <a:lnTo>
                                <a:pt x="5326" y="4595"/>
                              </a:lnTo>
                              <a:lnTo>
                                <a:pt x="5315" y="4606"/>
                              </a:lnTo>
                              <a:lnTo>
                                <a:pt x="5305" y="4620"/>
                              </a:lnTo>
                              <a:lnTo>
                                <a:pt x="5284" y="4647"/>
                              </a:lnTo>
                              <a:lnTo>
                                <a:pt x="5261" y="4677"/>
                              </a:lnTo>
                              <a:lnTo>
                                <a:pt x="5216" y="4744"/>
                              </a:lnTo>
                              <a:lnTo>
                                <a:pt x="5191" y="4779"/>
                              </a:lnTo>
                              <a:lnTo>
                                <a:pt x="5164" y="4813"/>
                              </a:lnTo>
                              <a:close/>
                              <a:moveTo>
                                <a:pt x="4900" y="5152"/>
                              </a:moveTo>
                              <a:lnTo>
                                <a:pt x="5052" y="5281"/>
                              </a:lnTo>
                              <a:lnTo>
                                <a:pt x="5313" y="4960"/>
                              </a:lnTo>
                              <a:lnTo>
                                <a:pt x="5294" y="4939"/>
                              </a:lnTo>
                              <a:lnTo>
                                <a:pt x="5275" y="4922"/>
                              </a:lnTo>
                              <a:lnTo>
                                <a:pt x="5258" y="4908"/>
                              </a:lnTo>
                              <a:lnTo>
                                <a:pt x="5241" y="4896"/>
                              </a:lnTo>
                              <a:lnTo>
                                <a:pt x="5225" y="4885"/>
                              </a:lnTo>
                              <a:lnTo>
                                <a:pt x="5210" y="4878"/>
                              </a:lnTo>
                              <a:lnTo>
                                <a:pt x="5195" y="4872"/>
                              </a:lnTo>
                              <a:lnTo>
                                <a:pt x="5181" y="4868"/>
                              </a:lnTo>
                              <a:lnTo>
                                <a:pt x="5167" y="4867"/>
                              </a:lnTo>
                              <a:lnTo>
                                <a:pt x="5154" y="4867"/>
                              </a:lnTo>
                              <a:lnTo>
                                <a:pt x="5141" y="4869"/>
                              </a:lnTo>
                              <a:lnTo>
                                <a:pt x="5128" y="4873"/>
                              </a:lnTo>
                              <a:lnTo>
                                <a:pt x="5116" y="4878"/>
                              </a:lnTo>
                              <a:lnTo>
                                <a:pt x="5105" y="4884"/>
                              </a:lnTo>
                              <a:lnTo>
                                <a:pt x="5094" y="4893"/>
                              </a:lnTo>
                              <a:lnTo>
                                <a:pt x="5083" y="4902"/>
                              </a:lnTo>
                              <a:lnTo>
                                <a:pt x="5072" y="4913"/>
                              </a:lnTo>
                              <a:lnTo>
                                <a:pt x="5060" y="4924"/>
                              </a:lnTo>
                              <a:lnTo>
                                <a:pt x="5050" y="4937"/>
                              </a:lnTo>
                              <a:lnTo>
                                <a:pt x="5039" y="4950"/>
                              </a:lnTo>
                              <a:lnTo>
                                <a:pt x="5018" y="4980"/>
                              </a:lnTo>
                              <a:lnTo>
                                <a:pt x="4996" y="5012"/>
                              </a:lnTo>
                              <a:lnTo>
                                <a:pt x="4951" y="5081"/>
                              </a:lnTo>
                              <a:lnTo>
                                <a:pt x="4926" y="5117"/>
                              </a:lnTo>
                              <a:lnTo>
                                <a:pt x="4900" y="5152"/>
                              </a:lnTo>
                              <a:close/>
                              <a:moveTo>
                                <a:pt x="8115" y="1028"/>
                              </a:moveTo>
                              <a:lnTo>
                                <a:pt x="8281" y="1166"/>
                              </a:lnTo>
                              <a:lnTo>
                                <a:pt x="8308" y="1132"/>
                              </a:lnTo>
                              <a:lnTo>
                                <a:pt x="8338" y="1097"/>
                              </a:lnTo>
                              <a:lnTo>
                                <a:pt x="8398" y="1027"/>
                              </a:lnTo>
                              <a:lnTo>
                                <a:pt x="8462" y="955"/>
                              </a:lnTo>
                              <a:lnTo>
                                <a:pt x="8525" y="882"/>
                              </a:lnTo>
                              <a:lnTo>
                                <a:pt x="8557" y="845"/>
                              </a:lnTo>
                              <a:lnTo>
                                <a:pt x="8586" y="808"/>
                              </a:lnTo>
                              <a:lnTo>
                                <a:pt x="8614" y="771"/>
                              </a:lnTo>
                              <a:lnTo>
                                <a:pt x="8641" y="732"/>
                              </a:lnTo>
                              <a:lnTo>
                                <a:pt x="8666" y="694"/>
                              </a:lnTo>
                              <a:lnTo>
                                <a:pt x="8689" y="656"/>
                              </a:lnTo>
                              <a:lnTo>
                                <a:pt x="8700" y="637"/>
                              </a:lnTo>
                              <a:lnTo>
                                <a:pt x="8709" y="617"/>
                              </a:lnTo>
                              <a:lnTo>
                                <a:pt x="8718" y="598"/>
                              </a:lnTo>
                              <a:lnTo>
                                <a:pt x="8726" y="579"/>
                              </a:lnTo>
                              <a:lnTo>
                                <a:pt x="8714" y="569"/>
                              </a:lnTo>
                              <a:lnTo>
                                <a:pt x="8702" y="560"/>
                              </a:lnTo>
                              <a:lnTo>
                                <a:pt x="8690" y="551"/>
                              </a:lnTo>
                              <a:lnTo>
                                <a:pt x="8677" y="544"/>
                              </a:lnTo>
                              <a:lnTo>
                                <a:pt x="8666" y="538"/>
                              </a:lnTo>
                              <a:lnTo>
                                <a:pt x="8654" y="532"/>
                              </a:lnTo>
                              <a:lnTo>
                                <a:pt x="8642" y="528"/>
                              </a:lnTo>
                              <a:lnTo>
                                <a:pt x="8631" y="524"/>
                              </a:lnTo>
                              <a:lnTo>
                                <a:pt x="8619" y="522"/>
                              </a:lnTo>
                              <a:lnTo>
                                <a:pt x="8607" y="520"/>
                              </a:lnTo>
                              <a:lnTo>
                                <a:pt x="8596" y="519"/>
                              </a:lnTo>
                              <a:lnTo>
                                <a:pt x="8585" y="519"/>
                              </a:lnTo>
                              <a:lnTo>
                                <a:pt x="8574" y="519"/>
                              </a:lnTo>
                              <a:lnTo>
                                <a:pt x="8563" y="521"/>
                              </a:lnTo>
                              <a:lnTo>
                                <a:pt x="8552" y="523"/>
                              </a:lnTo>
                              <a:lnTo>
                                <a:pt x="8540" y="525"/>
                              </a:lnTo>
                              <a:lnTo>
                                <a:pt x="8529" y="529"/>
                              </a:lnTo>
                              <a:lnTo>
                                <a:pt x="8519" y="533"/>
                              </a:lnTo>
                              <a:lnTo>
                                <a:pt x="8498" y="543"/>
                              </a:lnTo>
                              <a:lnTo>
                                <a:pt x="8476" y="555"/>
                              </a:lnTo>
                              <a:lnTo>
                                <a:pt x="8456" y="570"/>
                              </a:lnTo>
                              <a:lnTo>
                                <a:pt x="8436" y="587"/>
                              </a:lnTo>
                              <a:lnTo>
                                <a:pt x="8416" y="605"/>
                              </a:lnTo>
                              <a:lnTo>
                                <a:pt x="8396" y="625"/>
                              </a:lnTo>
                              <a:lnTo>
                                <a:pt x="8377" y="647"/>
                              </a:lnTo>
                              <a:lnTo>
                                <a:pt x="8358" y="669"/>
                              </a:lnTo>
                              <a:lnTo>
                                <a:pt x="8340" y="692"/>
                              </a:lnTo>
                              <a:lnTo>
                                <a:pt x="8321" y="718"/>
                              </a:lnTo>
                              <a:lnTo>
                                <a:pt x="8303" y="742"/>
                              </a:lnTo>
                              <a:lnTo>
                                <a:pt x="8269" y="794"/>
                              </a:lnTo>
                              <a:lnTo>
                                <a:pt x="8235" y="847"/>
                              </a:lnTo>
                              <a:lnTo>
                                <a:pt x="8172" y="945"/>
                              </a:lnTo>
                              <a:lnTo>
                                <a:pt x="8144" y="990"/>
                              </a:lnTo>
                              <a:lnTo>
                                <a:pt x="8130" y="1009"/>
                              </a:lnTo>
                              <a:lnTo>
                                <a:pt x="8115" y="1028"/>
                              </a:lnTo>
                              <a:close/>
                              <a:moveTo>
                                <a:pt x="7862" y="1355"/>
                              </a:moveTo>
                              <a:lnTo>
                                <a:pt x="8038" y="1493"/>
                              </a:lnTo>
                              <a:lnTo>
                                <a:pt x="8272" y="1191"/>
                              </a:lnTo>
                              <a:lnTo>
                                <a:pt x="8229" y="1159"/>
                              </a:lnTo>
                              <a:lnTo>
                                <a:pt x="8210" y="1146"/>
                              </a:lnTo>
                              <a:lnTo>
                                <a:pt x="8192" y="1135"/>
                              </a:lnTo>
                              <a:lnTo>
                                <a:pt x="8175" y="1126"/>
                              </a:lnTo>
                              <a:lnTo>
                                <a:pt x="8159" y="1118"/>
                              </a:lnTo>
                              <a:lnTo>
                                <a:pt x="8145" y="1111"/>
                              </a:lnTo>
                              <a:lnTo>
                                <a:pt x="8131" y="1105"/>
                              </a:lnTo>
                              <a:lnTo>
                                <a:pt x="8117" y="1102"/>
                              </a:lnTo>
                              <a:lnTo>
                                <a:pt x="8105" y="1100"/>
                              </a:lnTo>
                              <a:lnTo>
                                <a:pt x="8094" y="1099"/>
                              </a:lnTo>
                              <a:lnTo>
                                <a:pt x="8083" y="1100"/>
                              </a:lnTo>
                              <a:lnTo>
                                <a:pt x="8072" y="1102"/>
                              </a:lnTo>
                              <a:lnTo>
                                <a:pt x="8062" y="1106"/>
                              </a:lnTo>
                              <a:lnTo>
                                <a:pt x="8051" y="1112"/>
                              </a:lnTo>
                              <a:lnTo>
                                <a:pt x="8042" y="1118"/>
                              </a:lnTo>
                              <a:lnTo>
                                <a:pt x="8033" y="1125"/>
                              </a:lnTo>
                              <a:lnTo>
                                <a:pt x="8024" y="1133"/>
                              </a:lnTo>
                              <a:lnTo>
                                <a:pt x="8015" y="1143"/>
                              </a:lnTo>
                              <a:lnTo>
                                <a:pt x="8006" y="1153"/>
                              </a:lnTo>
                              <a:lnTo>
                                <a:pt x="7986" y="1178"/>
                              </a:lnTo>
                              <a:lnTo>
                                <a:pt x="7966" y="1207"/>
                              </a:lnTo>
                              <a:lnTo>
                                <a:pt x="7919" y="1275"/>
                              </a:lnTo>
                              <a:lnTo>
                                <a:pt x="7892" y="1313"/>
                              </a:lnTo>
                              <a:lnTo>
                                <a:pt x="7862" y="1355"/>
                              </a:lnTo>
                              <a:close/>
                              <a:moveTo>
                                <a:pt x="6560" y="3030"/>
                              </a:moveTo>
                              <a:lnTo>
                                <a:pt x="6723" y="3157"/>
                              </a:lnTo>
                              <a:lnTo>
                                <a:pt x="6762" y="3108"/>
                              </a:lnTo>
                              <a:lnTo>
                                <a:pt x="6779" y="3086"/>
                              </a:lnTo>
                              <a:lnTo>
                                <a:pt x="6794" y="3066"/>
                              </a:lnTo>
                              <a:lnTo>
                                <a:pt x="6808" y="3047"/>
                              </a:lnTo>
                              <a:lnTo>
                                <a:pt x="6818" y="3028"/>
                              </a:lnTo>
                              <a:lnTo>
                                <a:pt x="6822" y="3019"/>
                              </a:lnTo>
                              <a:lnTo>
                                <a:pt x="6825" y="3011"/>
                              </a:lnTo>
                              <a:lnTo>
                                <a:pt x="6827" y="3003"/>
                              </a:lnTo>
                              <a:lnTo>
                                <a:pt x="6829" y="2995"/>
                              </a:lnTo>
                              <a:lnTo>
                                <a:pt x="6829" y="2986"/>
                              </a:lnTo>
                              <a:lnTo>
                                <a:pt x="6829" y="2979"/>
                              </a:lnTo>
                              <a:lnTo>
                                <a:pt x="6828" y="2971"/>
                              </a:lnTo>
                              <a:lnTo>
                                <a:pt x="6825" y="2962"/>
                              </a:lnTo>
                              <a:lnTo>
                                <a:pt x="6822" y="2954"/>
                              </a:lnTo>
                              <a:lnTo>
                                <a:pt x="6818" y="2946"/>
                              </a:lnTo>
                              <a:lnTo>
                                <a:pt x="6812" y="2938"/>
                              </a:lnTo>
                              <a:lnTo>
                                <a:pt x="6804" y="2930"/>
                              </a:lnTo>
                              <a:lnTo>
                                <a:pt x="6797" y="2922"/>
                              </a:lnTo>
                              <a:lnTo>
                                <a:pt x="6787" y="2914"/>
                              </a:lnTo>
                              <a:lnTo>
                                <a:pt x="6777" y="2905"/>
                              </a:lnTo>
                              <a:lnTo>
                                <a:pt x="6765" y="2897"/>
                              </a:lnTo>
                              <a:lnTo>
                                <a:pt x="6736" y="2878"/>
                              </a:lnTo>
                              <a:lnTo>
                                <a:pt x="6703" y="2859"/>
                              </a:lnTo>
                              <a:lnTo>
                                <a:pt x="6560" y="3030"/>
                              </a:lnTo>
                              <a:close/>
                              <a:moveTo>
                                <a:pt x="6422" y="3207"/>
                              </a:moveTo>
                              <a:lnTo>
                                <a:pt x="6580" y="3341"/>
                              </a:lnTo>
                              <a:lnTo>
                                <a:pt x="6708" y="3178"/>
                              </a:lnTo>
                              <a:lnTo>
                                <a:pt x="6685" y="3152"/>
                              </a:lnTo>
                              <a:lnTo>
                                <a:pt x="6663" y="3131"/>
                              </a:lnTo>
                              <a:lnTo>
                                <a:pt x="6643" y="3113"/>
                              </a:lnTo>
                              <a:lnTo>
                                <a:pt x="6623" y="3097"/>
                              </a:lnTo>
                              <a:lnTo>
                                <a:pt x="6614" y="3091"/>
                              </a:lnTo>
                              <a:lnTo>
                                <a:pt x="6604" y="3086"/>
                              </a:lnTo>
                              <a:lnTo>
                                <a:pt x="6594" y="3082"/>
                              </a:lnTo>
                              <a:lnTo>
                                <a:pt x="6585" y="3079"/>
                              </a:lnTo>
                              <a:lnTo>
                                <a:pt x="6576" y="3076"/>
                              </a:lnTo>
                              <a:lnTo>
                                <a:pt x="6567" y="3075"/>
                              </a:lnTo>
                              <a:lnTo>
                                <a:pt x="6559" y="3074"/>
                              </a:lnTo>
                              <a:lnTo>
                                <a:pt x="6550" y="3074"/>
                              </a:lnTo>
                              <a:lnTo>
                                <a:pt x="6542" y="3075"/>
                              </a:lnTo>
                              <a:lnTo>
                                <a:pt x="6534" y="3077"/>
                              </a:lnTo>
                              <a:lnTo>
                                <a:pt x="6525" y="3080"/>
                              </a:lnTo>
                              <a:lnTo>
                                <a:pt x="6517" y="3084"/>
                              </a:lnTo>
                              <a:lnTo>
                                <a:pt x="6509" y="3089"/>
                              </a:lnTo>
                              <a:lnTo>
                                <a:pt x="6501" y="3095"/>
                              </a:lnTo>
                              <a:lnTo>
                                <a:pt x="6493" y="3103"/>
                              </a:lnTo>
                              <a:lnTo>
                                <a:pt x="6485" y="3110"/>
                              </a:lnTo>
                              <a:lnTo>
                                <a:pt x="6477" y="3119"/>
                              </a:lnTo>
                              <a:lnTo>
                                <a:pt x="6470" y="3128"/>
                              </a:lnTo>
                              <a:lnTo>
                                <a:pt x="6453" y="3150"/>
                              </a:lnTo>
                              <a:lnTo>
                                <a:pt x="6438" y="3177"/>
                              </a:lnTo>
                              <a:lnTo>
                                <a:pt x="6422" y="3207"/>
                              </a:lnTo>
                              <a:close/>
                              <a:moveTo>
                                <a:pt x="6260" y="3417"/>
                              </a:moveTo>
                              <a:lnTo>
                                <a:pt x="6423" y="3544"/>
                              </a:lnTo>
                              <a:lnTo>
                                <a:pt x="6465" y="3492"/>
                              </a:lnTo>
                              <a:lnTo>
                                <a:pt x="6483" y="3469"/>
                              </a:lnTo>
                              <a:lnTo>
                                <a:pt x="6499" y="3447"/>
                              </a:lnTo>
                              <a:lnTo>
                                <a:pt x="6513" y="3426"/>
                              </a:lnTo>
                              <a:lnTo>
                                <a:pt x="6524" y="3407"/>
                              </a:lnTo>
                              <a:lnTo>
                                <a:pt x="6528" y="3398"/>
                              </a:lnTo>
                              <a:lnTo>
                                <a:pt x="6533" y="3389"/>
                              </a:lnTo>
                              <a:lnTo>
                                <a:pt x="6536" y="3380"/>
                              </a:lnTo>
                              <a:lnTo>
                                <a:pt x="6538" y="3370"/>
                              </a:lnTo>
                              <a:lnTo>
                                <a:pt x="6538" y="3362"/>
                              </a:lnTo>
                              <a:lnTo>
                                <a:pt x="6538" y="3353"/>
                              </a:lnTo>
                              <a:lnTo>
                                <a:pt x="6537" y="3345"/>
                              </a:lnTo>
                              <a:lnTo>
                                <a:pt x="6535" y="3337"/>
                              </a:lnTo>
                              <a:lnTo>
                                <a:pt x="6532" y="3328"/>
                              </a:lnTo>
                              <a:lnTo>
                                <a:pt x="6526" y="3320"/>
                              </a:lnTo>
                              <a:lnTo>
                                <a:pt x="6521" y="3311"/>
                              </a:lnTo>
                              <a:lnTo>
                                <a:pt x="6514" y="3302"/>
                              </a:lnTo>
                              <a:lnTo>
                                <a:pt x="6506" y="3293"/>
                              </a:lnTo>
                              <a:lnTo>
                                <a:pt x="6496" y="3285"/>
                              </a:lnTo>
                              <a:lnTo>
                                <a:pt x="6485" y="3276"/>
                              </a:lnTo>
                              <a:lnTo>
                                <a:pt x="6473" y="3267"/>
                              </a:lnTo>
                              <a:lnTo>
                                <a:pt x="6458" y="3257"/>
                              </a:lnTo>
                              <a:lnTo>
                                <a:pt x="6443" y="3248"/>
                              </a:lnTo>
                              <a:lnTo>
                                <a:pt x="6407" y="3227"/>
                              </a:lnTo>
                              <a:lnTo>
                                <a:pt x="6260" y="3417"/>
                              </a:lnTo>
                              <a:close/>
                              <a:moveTo>
                                <a:pt x="6118" y="3600"/>
                              </a:moveTo>
                              <a:lnTo>
                                <a:pt x="6281" y="3727"/>
                              </a:lnTo>
                              <a:lnTo>
                                <a:pt x="6408" y="3564"/>
                              </a:lnTo>
                              <a:lnTo>
                                <a:pt x="6384" y="3538"/>
                              </a:lnTo>
                              <a:lnTo>
                                <a:pt x="6362" y="3516"/>
                              </a:lnTo>
                              <a:lnTo>
                                <a:pt x="6341" y="3497"/>
                              </a:lnTo>
                              <a:lnTo>
                                <a:pt x="6331" y="3489"/>
                              </a:lnTo>
                              <a:lnTo>
                                <a:pt x="6321" y="3483"/>
                              </a:lnTo>
                              <a:lnTo>
                                <a:pt x="6311" y="3477"/>
                              </a:lnTo>
                              <a:lnTo>
                                <a:pt x="6301" y="3472"/>
                              </a:lnTo>
                              <a:lnTo>
                                <a:pt x="6292" y="3468"/>
                              </a:lnTo>
                              <a:lnTo>
                                <a:pt x="6283" y="3465"/>
                              </a:lnTo>
                              <a:lnTo>
                                <a:pt x="6274" y="3462"/>
                              </a:lnTo>
                              <a:lnTo>
                                <a:pt x="6265" y="3461"/>
                              </a:lnTo>
                              <a:lnTo>
                                <a:pt x="6256" y="3461"/>
                              </a:lnTo>
                              <a:lnTo>
                                <a:pt x="6247" y="3461"/>
                              </a:lnTo>
                              <a:lnTo>
                                <a:pt x="6238" y="3463"/>
                              </a:lnTo>
                              <a:lnTo>
                                <a:pt x="6230" y="3465"/>
                              </a:lnTo>
                              <a:lnTo>
                                <a:pt x="6222" y="3469"/>
                              </a:lnTo>
                              <a:lnTo>
                                <a:pt x="6213" y="3473"/>
                              </a:lnTo>
                              <a:lnTo>
                                <a:pt x="6205" y="3478"/>
                              </a:lnTo>
                              <a:lnTo>
                                <a:pt x="6197" y="3485"/>
                              </a:lnTo>
                              <a:lnTo>
                                <a:pt x="6189" y="3492"/>
                              </a:lnTo>
                              <a:lnTo>
                                <a:pt x="6180" y="3500"/>
                              </a:lnTo>
                              <a:lnTo>
                                <a:pt x="6173" y="3509"/>
                              </a:lnTo>
                              <a:lnTo>
                                <a:pt x="6165" y="3520"/>
                              </a:lnTo>
                              <a:lnTo>
                                <a:pt x="6149" y="3542"/>
                              </a:lnTo>
                              <a:lnTo>
                                <a:pt x="6133" y="3569"/>
                              </a:lnTo>
                              <a:lnTo>
                                <a:pt x="6118" y="3600"/>
                              </a:lnTo>
                              <a:close/>
                              <a:moveTo>
                                <a:pt x="5959" y="3803"/>
                              </a:moveTo>
                              <a:lnTo>
                                <a:pt x="6123" y="3931"/>
                              </a:lnTo>
                              <a:lnTo>
                                <a:pt x="6266" y="3747"/>
                              </a:lnTo>
                              <a:lnTo>
                                <a:pt x="6238" y="3715"/>
                              </a:lnTo>
                              <a:lnTo>
                                <a:pt x="6225" y="3702"/>
                              </a:lnTo>
                              <a:lnTo>
                                <a:pt x="6213" y="3690"/>
                              </a:lnTo>
                              <a:lnTo>
                                <a:pt x="6202" y="3680"/>
                              </a:lnTo>
                              <a:lnTo>
                                <a:pt x="6191" y="3671"/>
                              </a:lnTo>
                              <a:lnTo>
                                <a:pt x="6179" y="3663"/>
                              </a:lnTo>
                              <a:lnTo>
                                <a:pt x="6169" y="3657"/>
                              </a:lnTo>
                              <a:lnTo>
                                <a:pt x="6159" y="3652"/>
                              </a:lnTo>
                              <a:lnTo>
                                <a:pt x="6150" y="3648"/>
                              </a:lnTo>
                              <a:lnTo>
                                <a:pt x="6141" y="3645"/>
                              </a:lnTo>
                              <a:lnTo>
                                <a:pt x="6132" y="3644"/>
                              </a:lnTo>
                              <a:lnTo>
                                <a:pt x="6124" y="3643"/>
                              </a:lnTo>
                              <a:lnTo>
                                <a:pt x="6115" y="3644"/>
                              </a:lnTo>
                              <a:lnTo>
                                <a:pt x="6106" y="3646"/>
                              </a:lnTo>
                              <a:lnTo>
                                <a:pt x="6098" y="3649"/>
                              </a:lnTo>
                              <a:lnTo>
                                <a:pt x="6090" y="3654"/>
                              </a:lnTo>
                              <a:lnTo>
                                <a:pt x="6083" y="3659"/>
                              </a:lnTo>
                              <a:lnTo>
                                <a:pt x="6075" y="3664"/>
                              </a:lnTo>
                              <a:lnTo>
                                <a:pt x="6067" y="3671"/>
                              </a:lnTo>
                              <a:lnTo>
                                <a:pt x="6052" y="3686"/>
                              </a:lnTo>
                              <a:lnTo>
                                <a:pt x="6034" y="3705"/>
                              </a:lnTo>
                              <a:lnTo>
                                <a:pt x="6018" y="3727"/>
                              </a:lnTo>
                              <a:lnTo>
                                <a:pt x="6000" y="3750"/>
                              </a:lnTo>
                              <a:lnTo>
                                <a:pt x="5959" y="3803"/>
                              </a:lnTo>
                              <a:close/>
                              <a:moveTo>
                                <a:pt x="5786" y="4026"/>
                              </a:moveTo>
                              <a:lnTo>
                                <a:pt x="5950" y="4153"/>
                              </a:lnTo>
                              <a:lnTo>
                                <a:pt x="6107" y="3950"/>
                              </a:lnTo>
                              <a:lnTo>
                                <a:pt x="6077" y="3920"/>
                              </a:lnTo>
                              <a:lnTo>
                                <a:pt x="6063" y="3907"/>
                              </a:lnTo>
                              <a:lnTo>
                                <a:pt x="6050" y="3896"/>
                              </a:lnTo>
                              <a:lnTo>
                                <a:pt x="6036" y="3886"/>
                              </a:lnTo>
                              <a:lnTo>
                                <a:pt x="6024" y="3878"/>
                              </a:lnTo>
                              <a:lnTo>
                                <a:pt x="6013" y="3871"/>
                              </a:lnTo>
                              <a:lnTo>
                                <a:pt x="6002" y="3865"/>
                              </a:lnTo>
                              <a:lnTo>
                                <a:pt x="5992" y="3861"/>
                              </a:lnTo>
                              <a:lnTo>
                                <a:pt x="5982" y="3858"/>
                              </a:lnTo>
                              <a:lnTo>
                                <a:pt x="5972" y="3855"/>
                              </a:lnTo>
                              <a:lnTo>
                                <a:pt x="5962" y="3854"/>
                              </a:lnTo>
                              <a:lnTo>
                                <a:pt x="5954" y="3854"/>
                              </a:lnTo>
                              <a:lnTo>
                                <a:pt x="5945" y="3855"/>
                              </a:lnTo>
                              <a:lnTo>
                                <a:pt x="5937" y="3859"/>
                              </a:lnTo>
                              <a:lnTo>
                                <a:pt x="5929" y="3862"/>
                              </a:lnTo>
                              <a:lnTo>
                                <a:pt x="5921" y="3867"/>
                              </a:lnTo>
                              <a:lnTo>
                                <a:pt x="5913" y="3872"/>
                              </a:lnTo>
                              <a:lnTo>
                                <a:pt x="5905" y="3878"/>
                              </a:lnTo>
                              <a:lnTo>
                                <a:pt x="5897" y="3885"/>
                              </a:lnTo>
                              <a:lnTo>
                                <a:pt x="5881" y="3902"/>
                              </a:lnTo>
                              <a:lnTo>
                                <a:pt x="5865" y="3921"/>
                              </a:lnTo>
                              <a:lnTo>
                                <a:pt x="5847" y="3945"/>
                              </a:lnTo>
                              <a:lnTo>
                                <a:pt x="5828" y="3969"/>
                              </a:lnTo>
                              <a:lnTo>
                                <a:pt x="5786" y="4026"/>
                              </a:lnTo>
                              <a:close/>
                              <a:moveTo>
                                <a:pt x="5613" y="4248"/>
                              </a:moveTo>
                              <a:lnTo>
                                <a:pt x="5777" y="4375"/>
                              </a:lnTo>
                              <a:lnTo>
                                <a:pt x="5934" y="4172"/>
                              </a:lnTo>
                              <a:lnTo>
                                <a:pt x="5905" y="4141"/>
                              </a:lnTo>
                              <a:lnTo>
                                <a:pt x="5890" y="4126"/>
                              </a:lnTo>
                              <a:lnTo>
                                <a:pt x="5877" y="4115"/>
                              </a:lnTo>
                              <a:lnTo>
                                <a:pt x="5865" y="4104"/>
                              </a:lnTo>
                              <a:lnTo>
                                <a:pt x="5853" y="4096"/>
                              </a:lnTo>
                              <a:lnTo>
                                <a:pt x="5842" y="4088"/>
                              </a:lnTo>
                              <a:lnTo>
                                <a:pt x="5830" y="4082"/>
                              </a:lnTo>
                              <a:lnTo>
                                <a:pt x="5820" y="4078"/>
                              </a:lnTo>
                              <a:lnTo>
                                <a:pt x="5810" y="4075"/>
                              </a:lnTo>
                              <a:lnTo>
                                <a:pt x="5801" y="4073"/>
                              </a:lnTo>
                              <a:lnTo>
                                <a:pt x="5792" y="4072"/>
                              </a:lnTo>
                              <a:lnTo>
                                <a:pt x="5783" y="4072"/>
                              </a:lnTo>
                              <a:lnTo>
                                <a:pt x="5775" y="4073"/>
                              </a:lnTo>
                              <a:lnTo>
                                <a:pt x="5766" y="4076"/>
                              </a:lnTo>
                              <a:lnTo>
                                <a:pt x="5757" y="4080"/>
                              </a:lnTo>
                              <a:lnTo>
                                <a:pt x="5749" y="4084"/>
                              </a:lnTo>
                              <a:lnTo>
                                <a:pt x="5741" y="4090"/>
                              </a:lnTo>
                              <a:lnTo>
                                <a:pt x="5733" y="4096"/>
                              </a:lnTo>
                              <a:lnTo>
                                <a:pt x="5726" y="4104"/>
                              </a:lnTo>
                              <a:lnTo>
                                <a:pt x="5710" y="4121"/>
                              </a:lnTo>
                              <a:lnTo>
                                <a:pt x="5692" y="4142"/>
                              </a:lnTo>
                              <a:lnTo>
                                <a:pt x="5656" y="4190"/>
                              </a:lnTo>
                              <a:lnTo>
                                <a:pt x="5636" y="4219"/>
                              </a:lnTo>
                              <a:lnTo>
                                <a:pt x="5613" y="4248"/>
                              </a:lnTo>
                              <a:close/>
                              <a:moveTo>
                                <a:pt x="5426" y="4491"/>
                              </a:moveTo>
                              <a:lnTo>
                                <a:pt x="5426" y="4491"/>
                              </a:lnTo>
                              <a:lnTo>
                                <a:pt x="5441" y="4507"/>
                              </a:lnTo>
                              <a:lnTo>
                                <a:pt x="5455" y="4523"/>
                              </a:lnTo>
                              <a:lnTo>
                                <a:pt x="5469" y="4536"/>
                              </a:lnTo>
                              <a:lnTo>
                                <a:pt x="5482" y="4548"/>
                              </a:lnTo>
                              <a:lnTo>
                                <a:pt x="5496" y="4558"/>
                              </a:lnTo>
                              <a:lnTo>
                                <a:pt x="5508" y="4567"/>
                              </a:lnTo>
                              <a:lnTo>
                                <a:pt x="5519" y="4573"/>
                              </a:lnTo>
                              <a:lnTo>
                                <a:pt x="5530" y="4579"/>
                              </a:lnTo>
                              <a:lnTo>
                                <a:pt x="5541" y="4583"/>
                              </a:lnTo>
                              <a:lnTo>
                                <a:pt x="5551" y="4585"/>
                              </a:lnTo>
                              <a:lnTo>
                                <a:pt x="5562" y="4586"/>
                              </a:lnTo>
                              <a:lnTo>
                                <a:pt x="5572" y="4586"/>
                              </a:lnTo>
                              <a:lnTo>
                                <a:pt x="5581" y="4584"/>
                              </a:lnTo>
                              <a:lnTo>
                                <a:pt x="5590" y="4582"/>
                              </a:lnTo>
                              <a:lnTo>
                                <a:pt x="5599" y="4578"/>
                              </a:lnTo>
                              <a:lnTo>
                                <a:pt x="5608" y="4573"/>
                              </a:lnTo>
                              <a:lnTo>
                                <a:pt x="5617" y="4567"/>
                              </a:lnTo>
                              <a:lnTo>
                                <a:pt x="5626" y="4561"/>
                              </a:lnTo>
                              <a:lnTo>
                                <a:pt x="5635" y="4553"/>
                              </a:lnTo>
                              <a:lnTo>
                                <a:pt x="5643" y="4545"/>
                              </a:lnTo>
                              <a:lnTo>
                                <a:pt x="5661" y="4524"/>
                              </a:lnTo>
                              <a:lnTo>
                                <a:pt x="5678" y="4502"/>
                              </a:lnTo>
                              <a:lnTo>
                                <a:pt x="5717" y="4451"/>
                              </a:lnTo>
                              <a:lnTo>
                                <a:pt x="5738" y="4424"/>
                              </a:lnTo>
                              <a:lnTo>
                                <a:pt x="5761" y="4394"/>
                              </a:lnTo>
                              <a:lnTo>
                                <a:pt x="5746" y="4377"/>
                              </a:lnTo>
                              <a:lnTo>
                                <a:pt x="5731" y="4361"/>
                              </a:lnTo>
                              <a:lnTo>
                                <a:pt x="5717" y="4348"/>
                              </a:lnTo>
                              <a:lnTo>
                                <a:pt x="5703" y="4335"/>
                              </a:lnTo>
                              <a:lnTo>
                                <a:pt x="5689" y="4324"/>
                              </a:lnTo>
                              <a:lnTo>
                                <a:pt x="5677" y="4316"/>
                              </a:lnTo>
                              <a:lnTo>
                                <a:pt x="5665" y="4309"/>
                              </a:lnTo>
                              <a:lnTo>
                                <a:pt x="5654" y="4303"/>
                              </a:lnTo>
                              <a:lnTo>
                                <a:pt x="5643" y="4299"/>
                              </a:lnTo>
                              <a:lnTo>
                                <a:pt x="5633" y="4296"/>
                              </a:lnTo>
                              <a:lnTo>
                                <a:pt x="5622" y="4295"/>
                              </a:lnTo>
                              <a:lnTo>
                                <a:pt x="5612" y="4295"/>
                              </a:lnTo>
                              <a:lnTo>
                                <a:pt x="5603" y="4296"/>
                              </a:lnTo>
                              <a:lnTo>
                                <a:pt x="5594" y="4298"/>
                              </a:lnTo>
                              <a:lnTo>
                                <a:pt x="5585" y="4302"/>
                              </a:lnTo>
                              <a:lnTo>
                                <a:pt x="5576" y="4307"/>
                              </a:lnTo>
                              <a:lnTo>
                                <a:pt x="5568" y="4312"/>
                              </a:lnTo>
                              <a:lnTo>
                                <a:pt x="5560" y="4319"/>
                              </a:lnTo>
                              <a:lnTo>
                                <a:pt x="5550" y="4327"/>
                              </a:lnTo>
                              <a:lnTo>
                                <a:pt x="5542" y="4335"/>
                              </a:lnTo>
                              <a:lnTo>
                                <a:pt x="5525" y="4356"/>
                              </a:lnTo>
                              <a:lnTo>
                                <a:pt x="5507" y="4378"/>
                              </a:lnTo>
                              <a:lnTo>
                                <a:pt x="5469" y="4431"/>
                              </a:lnTo>
                              <a:lnTo>
                                <a:pt x="5448" y="4460"/>
                              </a:lnTo>
                              <a:lnTo>
                                <a:pt x="5426" y="4491"/>
                              </a:lnTo>
                              <a:close/>
                              <a:moveTo>
                                <a:pt x="7855" y="1729"/>
                              </a:moveTo>
                              <a:lnTo>
                                <a:pt x="8023" y="1511"/>
                              </a:lnTo>
                              <a:lnTo>
                                <a:pt x="7853" y="1379"/>
                              </a:lnTo>
                              <a:lnTo>
                                <a:pt x="7825" y="1414"/>
                              </a:lnTo>
                              <a:lnTo>
                                <a:pt x="7801" y="1444"/>
                              </a:lnTo>
                              <a:lnTo>
                                <a:pt x="7779" y="1471"/>
                              </a:lnTo>
                              <a:lnTo>
                                <a:pt x="7761" y="1494"/>
                              </a:lnTo>
                              <a:lnTo>
                                <a:pt x="7746" y="1514"/>
                              </a:lnTo>
                              <a:lnTo>
                                <a:pt x="7735" y="1533"/>
                              </a:lnTo>
                              <a:lnTo>
                                <a:pt x="7730" y="1542"/>
                              </a:lnTo>
                              <a:lnTo>
                                <a:pt x="7727" y="1550"/>
                              </a:lnTo>
                              <a:lnTo>
                                <a:pt x="7725" y="1558"/>
                              </a:lnTo>
                              <a:lnTo>
                                <a:pt x="7723" y="1566"/>
                              </a:lnTo>
                              <a:lnTo>
                                <a:pt x="7723" y="1574"/>
                              </a:lnTo>
                              <a:lnTo>
                                <a:pt x="7724" y="1581"/>
                              </a:lnTo>
                              <a:lnTo>
                                <a:pt x="7725" y="1590"/>
                              </a:lnTo>
                              <a:lnTo>
                                <a:pt x="7728" y="1598"/>
                              </a:lnTo>
                              <a:lnTo>
                                <a:pt x="7732" y="1606"/>
                              </a:lnTo>
                              <a:lnTo>
                                <a:pt x="7737" y="1614"/>
                              </a:lnTo>
                              <a:lnTo>
                                <a:pt x="7743" y="1623"/>
                              </a:lnTo>
                              <a:lnTo>
                                <a:pt x="7750" y="1632"/>
                              </a:lnTo>
                              <a:lnTo>
                                <a:pt x="7769" y="1651"/>
                              </a:lnTo>
                              <a:lnTo>
                                <a:pt x="7793" y="1674"/>
                              </a:lnTo>
                              <a:lnTo>
                                <a:pt x="7821" y="1699"/>
                              </a:lnTo>
                              <a:lnTo>
                                <a:pt x="7855" y="1729"/>
                              </a:lnTo>
                              <a:close/>
                              <a:moveTo>
                                <a:pt x="7674" y="1609"/>
                              </a:moveTo>
                              <a:lnTo>
                                <a:pt x="7501" y="1832"/>
                              </a:lnTo>
                              <a:lnTo>
                                <a:pt x="7672" y="1964"/>
                              </a:lnTo>
                              <a:lnTo>
                                <a:pt x="7699" y="1928"/>
                              </a:lnTo>
                              <a:lnTo>
                                <a:pt x="7725" y="1898"/>
                              </a:lnTo>
                              <a:lnTo>
                                <a:pt x="7765" y="1847"/>
                              </a:lnTo>
                              <a:lnTo>
                                <a:pt x="7780" y="1826"/>
                              </a:lnTo>
                              <a:lnTo>
                                <a:pt x="7793" y="1808"/>
                              </a:lnTo>
                              <a:lnTo>
                                <a:pt x="7798" y="1799"/>
                              </a:lnTo>
                              <a:lnTo>
                                <a:pt x="7801" y="1789"/>
                              </a:lnTo>
                              <a:lnTo>
                                <a:pt x="7804" y="1781"/>
                              </a:lnTo>
                              <a:lnTo>
                                <a:pt x="7806" y="1773"/>
                              </a:lnTo>
                              <a:lnTo>
                                <a:pt x="7806" y="1765"/>
                              </a:lnTo>
                              <a:lnTo>
                                <a:pt x="7806" y="1757"/>
                              </a:lnTo>
                              <a:lnTo>
                                <a:pt x="7804" y="1750"/>
                              </a:lnTo>
                              <a:lnTo>
                                <a:pt x="7802" y="1742"/>
                              </a:lnTo>
                              <a:lnTo>
                                <a:pt x="7798" y="1733"/>
                              </a:lnTo>
                              <a:lnTo>
                                <a:pt x="7793" y="1724"/>
                              </a:lnTo>
                              <a:lnTo>
                                <a:pt x="7787" y="1715"/>
                              </a:lnTo>
                              <a:lnTo>
                                <a:pt x="7779" y="1706"/>
                              </a:lnTo>
                              <a:lnTo>
                                <a:pt x="7761" y="1686"/>
                              </a:lnTo>
                              <a:lnTo>
                                <a:pt x="7737" y="1664"/>
                              </a:lnTo>
                              <a:lnTo>
                                <a:pt x="7708" y="1638"/>
                              </a:lnTo>
                              <a:lnTo>
                                <a:pt x="7674" y="1609"/>
                              </a:lnTo>
                              <a:close/>
                              <a:moveTo>
                                <a:pt x="7481" y="1857"/>
                              </a:moveTo>
                              <a:lnTo>
                                <a:pt x="7481" y="1857"/>
                              </a:lnTo>
                              <a:lnTo>
                                <a:pt x="7443" y="1910"/>
                              </a:lnTo>
                              <a:lnTo>
                                <a:pt x="7425" y="1934"/>
                              </a:lnTo>
                              <a:lnTo>
                                <a:pt x="7410" y="1956"/>
                              </a:lnTo>
                              <a:lnTo>
                                <a:pt x="7398" y="1976"/>
                              </a:lnTo>
                              <a:lnTo>
                                <a:pt x="7388" y="1995"/>
                              </a:lnTo>
                              <a:lnTo>
                                <a:pt x="7384" y="2005"/>
                              </a:lnTo>
                              <a:lnTo>
                                <a:pt x="7381" y="2014"/>
                              </a:lnTo>
                              <a:lnTo>
                                <a:pt x="7379" y="2023"/>
                              </a:lnTo>
                              <a:lnTo>
                                <a:pt x="7378" y="2032"/>
                              </a:lnTo>
                              <a:lnTo>
                                <a:pt x="7377" y="2040"/>
                              </a:lnTo>
                              <a:lnTo>
                                <a:pt x="7378" y="2049"/>
                              </a:lnTo>
                              <a:lnTo>
                                <a:pt x="7379" y="2057"/>
                              </a:lnTo>
                              <a:lnTo>
                                <a:pt x="7382" y="2065"/>
                              </a:lnTo>
                              <a:lnTo>
                                <a:pt x="7385" y="2074"/>
                              </a:lnTo>
                              <a:lnTo>
                                <a:pt x="7390" y="2083"/>
                              </a:lnTo>
                              <a:lnTo>
                                <a:pt x="7396" y="2091"/>
                              </a:lnTo>
                              <a:lnTo>
                                <a:pt x="7403" y="2099"/>
                              </a:lnTo>
                              <a:lnTo>
                                <a:pt x="7411" y="2108"/>
                              </a:lnTo>
                              <a:lnTo>
                                <a:pt x="7421" y="2116"/>
                              </a:lnTo>
                              <a:lnTo>
                                <a:pt x="7432" y="2125"/>
                              </a:lnTo>
                              <a:lnTo>
                                <a:pt x="7445" y="2134"/>
                              </a:lnTo>
                              <a:lnTo>
                                <a:pt x="7474" y="2153"/>
                              </a:lnTo>
                              <a:lnTo>
                                <a:pt x="7510" y="2173"/>
                              </a:lnTo>
                              <a:lnTo>
                                <a:pt x="7557" y="2111"/>
                              </a:lnTo>
                              <a:lnTo>
                                <a:pt x="7577" y="2087"/>
                              </a:lnTo>
                              <a:lnTo>
                                <a:pt x="7593" y="2064"/>
                              </a:lnTo>
                              <a:lnTo>
                                <a:pt x="7605" y="2046"/>
                              </a:lnTo>
                              <a:lnTo>
                                <a:pt x="7610" y="2037"/>
                              </a:lnTo>
                              <a:lnTo>
                                <a:pt x="7614" y="2029"/>
                              </a:lnTo>
                              <a:lnTo>
                                <a:pt x="7617" y="2021"/>
                              </a:lnTo>
                              <a:lnTo>
                                <a:pt x="7619" y="2014"/>
                              </a:lnTo>
                              <a:lnTo>
                                <a:pt x="7620" y="2007"/>
                              </a:lnTo>
                              <a:lnTo>
                                <a:pt x="7620" y="1999"/>
                              </a:lnTo>
                              <a:lnTo>
                                <a:pt x="7619" y="1992"/>
                              </a:lnTo>
                              <a:lnTo>
                                <a:pt x="7618" y="1985"/>
                              </a:lnTo>
                              <a:lnTo>
                                <a:pt x="7615" y="1979"/>
                              </a:lnTo>
                              <a:lnTo>
                                <a:pt x="7611" y="1972"/>
                              </a:lnTo>
                              <a:lnTo>
                                <a:pt x="7606" y="1965"/>
                              </a:lnTo>
                              <a:lnTo>
                                <a:pt x="7601" y="1957"/>
                              </a:lnTo>
                              <a:lnTo>
                                <a:pt x="7586" y="1942"/>
                              </a:lnTo>
                              <a:lnTo>
                                <a:pt x="7566" y="1924"/>
                              </a:lnTo>
                              <a:lnTo>
                                <a:pt x="7542" y="1905"/>
                              </a:lnTo>
                              <a:lnTo>
                                <a:pt x="7481" y="1857"/>
                              </a:lnTo>
                              <a:close/>
                              <a:moveTo>
                                <a:pt x="7324" y="2060"/>
                              </a:moveTo>
                              <a:lnTo>
                                <a:pt x="7181" y="2243"/>
                              </a:lnTo>
                              <a:lnTo>
                                <a:pt x="7202" y="2259"/>
                              </a:lnTo>
                              <a:lnTo>
                                <a:pt x="7221" y="2275"/>
                              </a:lnTo>
                              <a:lnTo>
                                <a:pt x="7256" y="2304"/>
                              </a:lnTo>
                              <a:lnTo>
                                <a:pt x="7271" y="2316"/>
                              </a:lnTo>
                              <a:lnTo>
                                <a:pt x="7284" y="2327"/>
                              </a:lnTo>
                              <a:lnTo>
                                <a:pt x="7298" y="2336"/>
                              </a:lnTo>
                              <a:lnTo>
                                <a:pt x="7311" y="2342"/>
                              </a:lnTo>
                              <a:lnTo>
                                <a:pt x="7317" y="2346"/>
                              </a:lnTo>
                              <a:lnTo>
                                <a:pt x="7323" y="2348"/>
                              </a:lnTo>
                              <a:lnTo>
                                <a:pt x="7329" y="2349"/>
                              </a:lnTo>
                              <a:lnTo>
                                <a:pt x="7335" y="2349"/>
                              </a:lnTo>
                              <a:lnTo>
                                <a:pt x="7341" y="2349"/>
                              </a:lnTo>
                              <a:lnTo>
                                <a:pt x="7348" y="2348"/>
                              </a:lnTo>
                              <a:lnTo>
                                <a:pt x="7354" y="2346"/>
                              </a:lnTo>
                              <a:lnTo>
                                <a:pt x="7361" y="2342"/>
                              </a:lnTo>
                              <a:lnTo>
                                <a:pt x="7368" y="2338"/>
                              </a:lnTo>
                              <a:lnTo>
                                <a:pt x="7375" y="2334"/>
                              </a:lnTo>
                              <a:lnTo>
                                <a:pt x="7390" y="2321"/>
                              </a:lnTo>
                              <a:lnTo>
                                <a:pt x="7405" y="2305"/>
                              </a:lnTo>
                              <a:lnTo>
                                <a:pt x="7422" y="2285"/>
                              </a:lnTo>
                              <a:lnTo>
                                <a:pt x="7439" y="2262"/>
                              </a:lnTo>
                              <a:lnTo>
                                <a:pt x="7451" y="2243"/>
                              </a:lnTo>
                              <a:lnTo>
                                <a:pt x="7459" y="2226"/>
                              </a:lnTo>
                              <a:lnTo>
                                <a:pt x="7462" y="2218"/>
                              </a:lnTo>
                              <a:lnTo>
                                <a:pt x="7464" y="2211"/>
                              </a:lnTo>
                              <a:lnTo>
                                <a:pt x="7465" y="2203"/>
                              </a:lnTo>
                              <a:lnTo>
                                <a:pt x="7465" y="2196"/>
                              </a:lnTo>
                              <a:lnTo>
                                <a:pt x="7465" y="2190"/>
                              </a:lnTo>
                              <a:lnTo>
                                <a:pt x="7464" y="2184"/>
                              </a:lnTo>
                              <a:lnTo>
                                <a:pt x="7462" y="2178"/>
                              </a:lnTo>
                              <a:lnTo>
                                <a:pt x="7459" y="2172"/>
                              </a:lnTo>
                              <a:lnTo>
                                <a:pt x="7456" y="2167"/>
                              </a:lnTo>
                              <a:lnTo>
                                <a:pt x="7452" y="2162"/>
                              </a:lnTo>
                              <a:lnTo>
                                <a:pt x="7442" y="2151"/>
                              </a:lnTo>
                              <a:lnTo>
                                <a:pt x="7430" y="2141"/>
                              </a:lnTo>
                              <a:lnTo>
                                <a:pt x="7416" y="2129"/>
                              </a:lnTo>
                              <a:lnTo>
                                <a:pt x="7400" y="2118"/>
                              </a:lnTo>
                              <a:lnTo>
                                <a:pt x="7365" y="2092"/>
                              </a:lnTo>
                              <a:lnTo>
                                <a:pt x="7344" y="2078"/>
                              </a:lnTo>
                              <a:lnTo>
                                <a:pt x="7324" y="2060"/>
                              </a:lnTo>
                              <a:close/>
                              <a:moveTo>
                                <a:pt x="7166" y="2263"/>
                              </a:moveTo>
                              <a:lnTo>
                                <a:pt x="7018" y="2453"/>
                              </a:lnTo>
                              <a:lnTo>
                                <a:pt x="7182" y="2580"/>
                              </a:lnTo>
                              <a:lnTo>
                                <a:pt x="7226" y="2526"/>
                              </a:lnTo>
                              <a:lnTo>
                                <a:pt x="7245" y="2502"/>
                              </a:lnTo>
                              <a:lnTo>
                                <a:pt x="7262" y="2480"/>
                              </a:lnTo>
                              <a:lnTo>
                                <a:pt x="7276" y="2460"/>
                              </a:lnTo>
                              <a:lnTo>
                                <a:pt x="7287" y="2441"/>
                              </a:lnTo>
                              <a:lnTo>
                                <a:pt x="7292" y="2432"/>
                              </a:lnTo>
                              <a:lnTo>
                                <a:pt x="7297" y="2423"/>
                              </a:lnTo>
                              <a:lnTo>
                                <a:pt x="7299" y="2413"/>
                              </a:lnTo>
                              <a:lnTo>
                                <a:pt x="7301" y="2405"/>
                              </a:lnTo>
                              <a:lnTo>
                                <a:pt x="7302" y="2397"/>
                              </a:lnTo>
                              <a:lnTo>
                                <a:pt x="7302" y="2389"/>
                              </a:lnTo>
                              <a:lnTo>
                                <a:pt x="7301" y="2380"/>
                              </a:lnTo>
                              <a:lnTo>
                                <a:pt x="7299" y="2372"/>
                              </a:lnTo>
                              <a:lnTo>
                                <a:pt x="7295" y="2364"/>
                              </a:lnTo>
                              <a:lnTo>
                                <a:pt x="7290" y="2356"/>
                              </a:lnTo>
                              <a:lnTo>
                                <a:pt x="7284" y="2348"/>
                              </a:lnTo>
                              <a:lnTo>
                                <a:pt x="7277" y="2338"/>
                              </a:lnTo>
                              <a:lnTo>
                                <a:pt x="7268" y="2330"/>
                              </a:lnTo>
                              <a:lnTo>
                                <a:pt x="7258" y="2321"/>
                              </a:lnTo>
                              <a:lnTo>
                                <a:pt x="7247" y="2313"/>
                              </a:lnTo>
                              <a:lnTo>
                                <a:pt x="7234" y="2303"/>
                              </a:lnTo>
                              <a:lnTo>
                                <a:pt x="7203" y="2284"/>
                              </a:lnTo>
                              <a:lnTo>
                                <a:pt x="7166" y="2263"/>
                              </a:lnTo>
                              <a:close/>
                              <a:moveTo>
                                <a:pt x="7003" y="2472"/>
                              </a:moveTo>
                              <a:lnTo>
                                <a:pt x="6866" y="2650"/>
                              </a:lnTo>
                              <a:lnTo>
                                <a:pt x="7030" y="2777"/>
                              </a:lnTo>
                              <a:lnTo>
                                <a:pt x="7069" y="2726"/>
                              </a:lnTo>
                              <a:lnTo>
                                <a:pt x="7087" y="2704"/>
                              </a:lnTo>
                              <a:lnTo>
                                <a:pt x="7102" y="2682"/>
                              </a:lnTo>
                              <a:lnTo>
                                <a:pt x="7115" y="2663"/>
                              </a:lnTo>
                              <a:lnTo>
                                <a:pt x="7124" y="2645"/>
                              </a:lnTo>
                              <a:lnTo>
                                <a:pt x="7128" y="2636"/>
                              </a:lnTo>
                              <a:lnTo>
                                <a:pt x="7131" y="2627"/>
                              </a:lnTo>
                              <a:lnTo>
                                <a:pt x="7133" y="2618"/>
                              </a:lnTo>
                              <a:lnTo>
                                <a:pt x="7134" y="2610"/>
                              </a:lnTo>
                              <a:lnTo>
                                <a:pt x="7135" y="2602"/>
                              </a:lnTo>
                              <a:lnTo>
                                <a:pt x="7134" y="2594"/>
                              </a:lnTo>
                              <a:lnTo>
                                <a:pt x="7133" y="2586"/>
                              </a:lnTo>
                              <a:lnTo>
                                <a:pt x="7130" y="2578"/>
                              </a:lnTo>
                              <a:lnTo>
                                <a:pt x="7126" y="2570"/>
                              </a:lnTo>
                              <a:lnTo>
                                <a:pt x="7122" y="2562"/>
                              </a:lnTo>
                              <a:lnTo>
                                <a:pt x="7116" y="2554"/>
                              </a:lnTo>
                              <a:lnTo>
                                <a:pt x="7108" y="2545"/>
                              </a:lnTo>
                              <a:lnTo>
                                <a:pt x="7100" y="2537"/>
                              </a:lnTo>
                              <a:lnTo>
                                <a:pt x="7091" y="2528"/>
                              </a:lnTo>
                              <a:lnTo>
                                <a:pt x="7079" y="2520"/>
                              </a:lnTo>
                              <a:lnTo>
                                <a:pt x="7067" y="2511"/>
                              </a:lnTo>
                              <a:lnTo>
                                <a:pt x="7038" y="2493"/>
                              </a:lnTo>
                              <a:lnTo>
                                <a:pt x="7003" y="2472"/>
                              </a:lnTo>
                              <a:close/>
                              <a:moveTo>
                                <a:pt x="6846" y="2675"/>
                              </a:moveTo>
                              <a:lnTo>
                                <a:pt x="6846" y="2675"/>
                              </a:lnTo>
                              <a:lnTo>
                                <a:pt x="6820" y="2699"/>
                              </a:lnTo>
                              <a:lnTo>
                                <a:pt x="6798" y="2720"/>
                              </a:lnTo>
                              <a:lnTo>
                                <a:pt x="6780" y="2741"/>
                              </a:lnTo>
                              <a:lnTo>
                                <a:pt x="6772" y="2751"/>
                              </a:lnTo>
                              <a:lnTo>
                                <a:pt x="6765" y="2762"/>
                              </a:lnTo>
                              <a:lnTo>
                                <a:pt x="6759" y="2772"/>
                              </a:lnTo>
                              <a:lnTo>
                                <a:pt x="6754" y="2781"/>
                              </a:lnTo>
                              <a:lnTo>
                                <a:pt x="6750" y="2791"/>
                              </a:lnTo>
                              <a:lnTo>
                                <a:pt x="6747" y="2800"/>
                              </a:lnTo>
                              <a:lnTo>
                                <a:pt x="6745" y="2809"/>
                              </a:lnTo>
                              <a:lnTo>
                                <a:pt x="6744" y="2818"/>
                              </a:lnTo>
                              <a:lnTo>
                                <a:pt x="6743" y="2828"/>
                              </a:lnTo>
                              <a:lnTo>
                                <a:pt x="6744" y="2837"/>
                              </a:lnTo>
                              <a:lnTo>
                                <a:pt x="6745" y="2846"/>
                              </a:lnTo>
                              <a:lnTo>
                                <a:pt x="6747" y="2854"/>
                              </a:lnTo>
                              <a:lnTo>
                                <a:pt x="6750" y="2863"/>
                              </a:lnTo>
                              <a:lnTo>
                                <a:pt x="6754" y="2871"/>
                              </a:lnTo>
                              <a:lnTo>
                                <a:pt x="6759" y="2880"/>
                              </a:lnTo>
                              <a:lnTo>
                                <a:pt x="6765" y="2888"/>
                              </a:lnTo>
                              <a:lnTo>
                                <a:pt x="6772" y="2897"/>
                              </a:lnTo>
                              <a:lnTo>
                                <a:pt x="6780" y="2906"/>
                              </a:lnTo>
                              <a:lnTo>
                                <a:pt x="6789" y="2914"/>
                              </a:lnTo>
                              <a:lnTo>
                                <a:pt x="6798" y="2922"/>
                              </a:lnTo>
                              <a:lnTo>
                                <a:pt x="6821" y="2939"/>
                              </a:lnTo>
                              <a:lnTo>
                                <a:pt x="6847" y="2956"/>
                              </a:lnTo>
                              <a:lnTo>
                                <a:pt x="6876" y="2973"/>
                              </a:lnTo>
                              <a:lnTo>
                                <a:pt x="6914" y="2922"/>
                              </a:lnTo>
                              <a:lnTo>
                                <a:pt x="6930" y="2900"/>
                              </a:lnTo>
                              <a:lnTo>
                                <a:pt x="6944" y="2878"/>
                              </a:lnTo>
                              <a:lnTo>
                                <a:pt x="6957" y="2859"/>
                              </a:lnTo>
                              <a:lnTo>
                                <a:pt x="6967" y="2840"/>
                              </a:lnTo>
                              <a:lnTo>
                                <a:pt x="6970" y="2832"/>
                              </a:lnTo>
                              <a:lnTo>
                                <a:pt x="6973" y="2822"/>
                              </a:lnTo>
                              <a:lnTo>
                                <a:pt x="6975" y="2814"/>
                              </a:lnTo>
                              <a:lnTo>
                                <a:pt x="6976" y="2806"/>
                              </a:lnTo>
                              <a:lnTo>
                                <a:pt x="6977" y="2798"/>
                              </a:lnTo>
                              <a:lnTo>
                                <a:pt x="6976" y="2790"/>
                              </a:lnTo>
                              <a:lnTo>
                                <a:pt x="6975" y="2782"/>
                              </a:lnTo>
                              <a:lnTo>
                                <a:pt x="6972" y="2774"/>
                              </a:lnTo>
                              <a:lnTo>
                                <a:pt x="6968" y="2766"/>
                              </a:lnTo>
                              <a:lnTo>
                                <a:pt x="6964" y="2759"/>
                              </a:lnTo>
                              <a:lnTo>
                                <a:pt x="6958" y="2750"/>
                              </a:lnTo>
                              <a:lnTo>
                                <a:pt x="6951" y="2742"/>
                              </a:lnTo>
                              <a:lnTo>
                                <a:pt x="6942" y="2734"/>
                              </a:lnTo>
                              <a:lnTo>
                                <a:pt x="6932" y="2727"/>
                              </a:lnTo>
                              <a:lnTo>
                                <a:pt x="6921" y="2719"/>
                              </a:lnTo>
                              <a:lnTo>
                                <a:pt x="6909" y="2710"/>
                              </a:lnTo>
                              <a:lnTo>
                                <a:pt x="6881" y="2694"/>
                              </a:lnTo>
                              <a:lnTo>
                                <a:pt x="6846" y="2675"/>
                              </a:lnTo>
                              <a:close/>
                              <a:moveTo>
                                <a:pt x="4496" y="6036"/>
                              </a:moveTo>
                              <a:lnTo>
                                <a:pt x="4496" y="6036"/>
                              </a:lnTo>
                              <a:lnTo>
                                <a:pt x="4494" y="6049"/>
                              </a:lnTo>
                              <a:lnTo>
                                <a:pt x="4493" y="6063"/>
                              </a:lnTo>
                              <a:lnTo>
                                <a:pt x="4493" y="6076"/>
                              </a:lnTo>
                              <a:lnTo>
                                <a:pt x="4494" y="6089"/>
                              </a:lnTo>
                              <a:lnTo>
                                <a:pt x="4497" y="6101"/>
                              </a:lnTo>
                              <a:lnTo>
                                <a:pt x="4501" y="6113"/>
                              </a:lnTo>
                              <a:lnTo>
                                <a:pt x="4505" y="6126"/>
                              </a:lnTo>
                              <a:lnTo>
                                <a:pt x="4511" y="6138"/>
                              </a:lnTo>
                              <a:lnTo>
                                <a:pt x="4519" y="6150"/>
                              </a:lnTo>
                              <a:lnTo>
                                <a:pt x="4527" y="6161"/>
                              </a:lnTo>
                              <a:lnTo>
                                <a:pt x="4537" y="6172"/>
                              </a:lnTo>
                              <a:lnTo>
                                <a:pt x="4547" y="6182"/>
                              </a:lnTo>
                              <a:lnTo>
                                <a:pt x="4557" y="6192"/>
                              </a:lnTo>
                              <a:lnTo>
                                <a:pt x="4569" y="6202"/>
                              </a:lnTo>
                              <a:lnTo>
                                <a:pt x="4583" y="6211"/>
                              </a:lnTo>
                              <a:lnTo>
                                <a:pt x="4597" y="6219"/>
                              </a:lnTo>
                              <a:lnTo>
                                <a:pt x="4618" y="6205"/>
                              </a:lnTo>
                              <a:lnTo>
                                <a:pt x="4640" y="6189"/>
                              </a:lnTo>
                              <a:lnTo>
                                <a:pt x="4662" y="6172"/>
                              </a:lnTo>
                              <a:lnTo>
                                <a:pt x="4683" y="6155"/>
                              </a:lnTo>
                              <a:lnTo>
                                <a:pt x="4705" y="6136"/>
                              </a:lnTo>
                              <a:lnTo>
                                <a:pt x="4727" y="6115"/>
                              </a:lnTo>
                              <a:lnTo>
                                <a:pt x="4747" y="6094"/>
                              </a:lnTo>
                              <a:lnTo>
                                <a:pt x="4768" y="6072"/>
                              </a:lnTo>
                              <a:lnTo>
                                <a:pt x="4789" y="6048"/>
                              </a:lnTo>
                              <a:lnTo>
                                <a:pt x="4810" y="6024"/>
                              </a:lnTo>
                              <a:lnTo>
                                <a:pt x="4850" y="5974"/>
                              </a:lnTo>
                              <a:lnTo>
                                <a:pt x="4891" y="5923"/>
                              </a:lnTo>
                              <a:lnTo>
                                <a:pt x="4931" y="5869"/>
                              </a:lnTo>
                              <a:lnTo>
                                <a:pt x="4970" y="5814"/>
                              </a:lnTo>
                              <a:lnTo>
                                <a:pt x="5009" y="5758"/>
                              </a:lnTo>
                              <a:lnTo>
                                <a:pt x="5084" y="5649"/>
                              </a:lnTo>
                              <a:lnTo>
                                <a:pt x="5120" y="5595"/>
                              </a:lnTo>
                              <a:lnTo>
                                <a:pt x="5156" y="5544"/>
                              </a:lnTo>
                              <a:lnTo>
                                <a:pt x="5191" y="5494"/>
                              </a:lnTo>
                              <a:lnTo>
                                <a:pt x="5226" y="5449"/>
                              </a:lnTo>
                              <a:lnTo>
                                <a:pt x="5191" y="5418"/>
                              </a:lnTo>
                              <a:lnTo>
                                <a:pt x="5161" y="5394"/>
                              </a:lnTo>
                              <a:lnTo>
                                <a:pt x="5148" y="5384"/>
                              </a:lnTo>
                              <a:lnTo>
                                <a:pt x="5134" y="5376"/>
                              </a:lnTo>
                              <a:lnTo>
                                <a:pt x="5122" y="5368"/>
                              </a:lnTo>
                              <a:lnTo>
                                <a:pt x="5110" y="5362"/>
                              </a:lnTo>
                              <a:lnTo>
                                <a:pt x="5100" y="5357"/>
                              </a:lnTo>
                              <a:lnTo>
                                <a:pt x="5090" y="5354"/>
                              </a:lnTo>
                              <a:lnTo>
                                <a:pt x="5080" y="5352"/>
                              </a:lnTo>
                              <a:lnTo>
                                <a:pt x="5071" y="5352"/>
                              </a:lnTo>
                              <a:lnTo>
                                <a:pt x="5061" y="5352"/>
                              </a:lnTo>
                              <a:lnTo>
                                <a:pt x="5053" y="5354"/>
                              </a:lnTo>
                              <a:lnTo>
                                <a:pt x="5044" y="5357"/>
                              </a:lnTo>
                              <a:lnTo>
                                <a:pt x="5036" y="5361"/>
                              </a:lnTo>
                              <a:lnTo>
                                <a:pt x="5029" y="5366"/>
                              </a:lnTo>
                              <a:lnTo>
                                <a:pt x="5021" y="5373"/>
                              </a:lnTo>
                              <a:lnTo>
                                <a:pt x="5013" y="5380"/>
                              </a:lnTo>
                              <a:lnTo>
                                <a:pt x="5005" y="5388"/>
                              </a:lnTo>
                              <a:lnTo>
                                <a:pt x="4988" y="5406"/>
                              </a:lnTo>
                              <a:lnTo>
                                <a:pt x="4971" y="5428"/>
                              </a:lnTo>
                              <a:lnTo>
                                <a:pt x="4933" y="5483"/>
                              </a:lnTo>
                              <a:lnTo>
                                <a:pt x="4909" y="5514"/>
                              </a:lnTo>
                              <a:lnTo>
                                <a:pt x="4884" y="5548"/>
                              </a:lnTo>
                              <a:lnTo>
                                <a:pt x="4496" y="6036"/>
                              </a:lnTo>
                              <a:close/>
                              <a:moveTo>
                                <a:pt x="5242" y="5429"/>
                              </a:moveTo>
                              <a:lnTo>
                                <a:pt x="5503" y="5107"/>
                              </a:lnTo>
                              <a:lnTo>
                                <a:pt x="5332" y="4975"/>
                              </a:lnTo>
                              <a:lnTo>
                                <a:pt x="5305" y="5009"/>
                              </a:lnTo>
                              <a:lnTo>
                                <a:pt x="5275" y="5042"/>
                              </a:lnTo>
                              <a:lnTo>
                                <a:pt x="5219" y="5104"/>
                              </a:lnTo>
                              <a:lnTo>
                                <a:pt x="5192" y="5133"/>
                              </a:lnTo>
                              <a:lnTo>
                                <a:pt x="5168" y="5161"/>
                              </a:lnTo>
                              <a:lnTo>
                                <a:pt x="5158" y="5176"/>
                              </a:lnTo>
                              <a:lnTo>
                                <a:pt x="5148" y="5189"/>
                              </a:lnTo>
                              <a:lnTo>
                                <a:pt x="5139" y="5203"/>
                              </a:lnTo>
                              <a:lnTo>
                                <a:pt x="5130" y="5216"/>
                              </a:lnTo>
                              <a:lnTo>
                                <a:pt x="5124" y="5229"/>
                              </a:lnTo>
                              <a:lnTo>
                                <a:pt x="5119" y="5244"/>
                              </a:lnTo>
                              <a:lnTo>
                                <a:pt x="5115" y="5257"/>
                              </a:lnTo>
                              <a:lnTo>
                                <a:pt x="5113" y="5270"/>
                              </a:lnTo>
                              <a:lnTo>
                                <a:pt x="5112" y="5283"/>
                              </a:lnTo>
                              <a:lnTo>
                                <a:pt x="5113" y="5295"/>
                              </a:lnTo>
                              <a:lnTo>
                                <a:pt x="5116" y="5309"/>
                              </a:lnTo>
                              <a:lnTo>
                                <a:pt x="5121" y="5322"/>
                              </a:lnTo>
                              <a:lnTo>
                                <a:pt x="5127" y="5335"/>
                              </a:lnTo>
                              <a:lnTo>
                                <a:pt x="5136" y="5348"/>
                              </a:lnTo>
                              <a:lnTo>
                                <a:pt x="5148" y="5361"/>
                              </a:lnTo>
                              <a:lnTo>
                                <a:pt x="5162" y="5375"/>
                              </a:lnTo>
                              <a:lnTo>
                                <a:pt x="5178" y="5388"/>
                              </a:lnTo>
                              <a:lnTo>
                                <a:pt x="5196" y="5402"/>
                              </a:lnTo>
                              <a:lnTo>
                                <a:pt x="5218" y="5415"/>
                              </a:lnTo>
                              <a:lnTo>
                                <a:pt x="5242" y="5429"/>
                              </a:lnTo>
                              <a:close/>
                              <a:moveTo>
                                <a:pt x="6890" y="2984"/>
                              </a:moveTo>
                              <a:lnTo>
                                <a:pt x="7060" y="3116"/>
                              </a:lnTo>
                              <a:lnTo>
                                <a:pt x="7086" y="3092"/>
                              </a:lnTo>
                              <a:lnTo>
                                <a:pt x="7108" y="3071"/>
                              </a:lnTo>
                              <a:lnTo>
                                <a:pt x="7126" y="3050"/>
                              </a:lnTo>
                              <a:lnTo>
                                <a:pt x="7133" y="3040"/>
                              </a:lnTo>
                              <a:lnTo>
                                <a:pt x="7140" y="3029"/>
                              </a:lnTo>
                              <a:lnTo>
                                <a:pt x="7146" y="3019"/>
                              </a:lnTo>
                              <a:lnTo>
                                <a:pt x="7151" y="3010"/>
                              </a:lnTo>
                              <a:lnTo>
                                <a:pt x="7156" y="3000"/>
                              </a:lnTo>
                              <a:lnTo>
                                <a:pt x="7159" y="2991"/>
                              </a:lnTo>
                              <a:lnTo>
                                <a:pt x="7162" y="2982"/>
                              </a:lnTo>
                              <a:lnTo>
                                <a:pt x="7163" y="2973"/>
                              </a:lnTo>
                              <a:lnTo>
                                <a:pt x="7164" y="2964"/>
                              </a:lnTo>
                              <a:lnTo>
                                <a:pt x="7163" y="2954"/>
                              </a:lnTo>
                              <a:lnTo>
                                <a:pt x="7162" y="2945"/>
                              </a:lnTo>
                              <a:lnTo>
                                <a:pt x="7159" y="2937"/>
                              </a:lnTo>
                              <a:lnTo>
                                <a:pt x="7156" y="2928"/>
                              </a:lnTo>
                              <a:lnTo>
                                <a:pt x="7151" y="2920"/>
                              </a:lnTo>
                              <a:lnTo>
                                <a:pt x="7146" y="2911"/>
                              </a:lnTo>
                              <a:lnTo>
                                <a:pt x="7140" y="2903"/>
                              </a:lnTo>
                              <a:lnTo>
                                <a:pt x="7133" y="2894"/>
                              </a:lnTo>
                              <a:lnTo>
                                <a:pt x="7126" y="2885"/>
                              </a:lnTo>
                              <a:lnTo>
                                <a:pt x="7117" y="2877"/>
                              </a:lnTo>
                              <a:lnTo>
                                <a:pt x="7107" y="2869"/>
                              </a:lnTo>
                              <a:lnTo>
                                <a:pt x="7084" y="2852"/>
                              </a:lnTo>
                              <a:lnTo>
                                <a:pt x="7059" y="2835"/>
                              </a:lnTo>
                              <a:lnTo>
                                <a:pt x="7029" y="2817"/>
                              </a:lnTo>
                              <a:lnTo>
                                <a:pt x="6890" y="2984"/>
                              </a:lnTo>
                              <a:close/>
                              <a:moveTo>
                                <a:pt x="6743" y="3174"/>
                              </a:moveTo>
                              <a:lnTo>
                                <a:pt x="6913" y="3305"/>
                              </a:lnTo>
                              <a:lnTo>
                                <a:pt x="7045" y="3135"/>
                              </a:lnTo>
                              <a:lnTo>
                                <a:pt x="7019" y="3106"/>
                              </a:lnTo>
                              <a:lnTo>
                                <a:pt x="6994" y="3081"/>
                              </a:lnTo>
                              <a:lnTo>
                                <a:pt x="6983" y="3071"/>
                              </a:lnTo>
                              <a:lnTo>
                                <a:pt x="6972" y="3062"/>
                              </a:lnTo>
                              <a:lnTo>
                                <a:pt x="6962" y="3054"/>
                              </a:lnTo>
                              <a:lnTo>
                                <a:pt x="6953" y="3048"/>
                              </a:lnTo>
                              <a:lnTo>
                                <a:pt x="6942" y="3043"/>
                              </a:lnTo>
                              <a:lnTo>
                                <a:pt x="6933" y="3039"/>
                              </a:lnTo>
                              <a:lnTo>
                                <a:pt x="6924" y="3036"/>
                              </a:lnTo>
                              <a:lnTo>
                                <a:pt x="6916" y="3034"/>
                              </a:lnTo>
                              <a:lnTo>
                                <a:pt x="6908" y="3033"/>
                              </a:lnTo>
                              <a:lnTo>
                                <a:pt x="6899" y="3033"/>
                              </a:lnTo>
                              <a:lnTo>
                                <a:pt x="6892" y="3034"/>
                              </a:lnTo>
                              <a:lnTo>
                                <a:pt x="6884" y="3036"/>
                              </a:lnTo>
                              <a:lnTo>
                                <a:pt x="6875" y="3039"/>
                              </a:lnTo>
                              <a:lnTo>
                                <a:pt x="6867" y="3043"/>
                              </a:lnTo>
                              <a:lnTo>
                                <a:pt x="6860" y="3047"/>
                              </a:lnTo>
                              <a:lnTo>
                                <a:pt x="6852" y="3053"/>
                              </a:lnTo>
                              <a:lnTo>
                                <a:pt x="6836" y="3066"/>
                              </a:lnTo>
                              <a:lnTo>
                                <a:pt x="6820" y="3082"/>
                              </a:lnTo>
                              <a:lnTo>
                                <a:pt x="6802" y="3102"/>
                              </a:lnTo>
                              <a:lnTo>
                                <a:pt x="6784" y="3124"/>
                              </a:lnTo>
                              <a:lnTo>
                                <a:pt x="6743" y="3174"/>
                              </a:lnTo>
                              <a:close/>
                              <a:moveTo>
                                <a:pt x="6601" y="3356"/>
                              </a:moveTo>
                              <a:lnTo>
                                <a:pt x="6601" y="3356"/>
                              </a:lnTo>
                              <a:lnTo>
                                <a:pt x="6651" y="3393"/>
                              </a:lnTo>
                              <a:lnTo>
                                <a:pt x="6674" y="3409"/>
                              </a:lnTo>
                              <a:lnTo>
                                <a:pt x="6695" y="3424"/>
                              </a:lnTo>
                              <a:lnTo>
                                <a:pt x="6714" y="3436"/>
                              </a:lnTo>
                              <a:lnTo>
                                <a:pt x="6733" y="3446"/>
                              </a:lnTo>
                              <a:lnTo>
                                <a:pt x="6742" y="3450"/>
                              </a:lnTo>
                              <a:lnTo>
                                <a:pt x="6751" y="3453"/>
                              </a:lnTo>
                              <a:lnTo>
                                <a:pt x="6759" y="3455"/>
                              </a:lnTo>
                              <a:lnTo>
                                <a:pt x="6767" y="3456"/>
                              </a:lnTo>
                              <a:lnTo>
                                <a:pt x="6775" y="3456"/>
                              </a:lnTo>
                              <a:lnTo>
                                <a:pt x="6783" y="3456"/>
                              </a:lnTo>
                              <a:lnTo>
                                <a:pt x="6791" y="3454"/>
                              </a:lnTo>
                              <a:lnTo>
                                <a:pt x="6799" y="3451"/>
                              </a:lnTo>
                              <a:lnTo>
                                <a:pt x="6808" y="3448"/>
                              </a:lnTo>
                              <a:lnTo>
                                <a:pt x="6815" y="3442"/>
                              </a:lnTo>
                              <a:lnTo>
                                <a:pt x="6823" y="3436"/>
                              </a:lnTo>
                              <a:lnTo>
                                <a:pt x="6831" y="3429"/>
                              </a:lnTo>
                              <a:lnTo>
                                <a:pt x="6838" y="3421"/>
                              </a:lnTo>
                              <a:lnTo>
                                <a:pt x="6846" y="3412"/>
                              </a:lnTo>
                              <a:lnTo>
                                <a:pt x="6854" y="3401"/>
                              </a:lnTo>
                              <a:lnTo>
                                <a:pt x="6862" y="3389"/>
                              </a:lnTo>
                              <a:lnTo>
                                <a:pt x="6880" y="3359"/>
                              </a:lnTo>
                              <a:lnTo>
                                <a:pt x="6898" y="3325"/>
                              </a:lnTo>
                              <a:lnTo>
                                <a:pt x="6846" y="3285"/>
                              </a:lnTo>
                              <a:lnTo>
                                <a:pt x="6824" y="3268"/>
                              </a:lnTo>
                              <a:lnTo>
                                <a:pt x="6802" y="3253"/>
                              </a:lnTo>
                              <a:lnTo>
                                <a:pt x="6783" y="3240"/>
                              </a:lnTo>
                              <a:lnTo>
                                <a:pt x="6765" y="3230"/>
                              </a:lnTo>
                              <a:lnTo>
                                <a:pt x="6757" y="3226"/>
                              </a:lnTo>
                              <a:lnTo>
                                <a:pt x="6748" y="3223"/>
                              </a:lnTo>
                              <a:lnTo>
                                <a:pt x="6740" y="3221"/>
                              </a:lnTo>
                              <a:lnTo>
                                <a:pt x="6731" y="3220"/>
                              </a:lnTo>
                              <a:lnTo>
                                <a:pt x="6723" y="3220"/>
                              </a:lnTo>
                              <a:lnTo>
                                <a:pt x="6715" y="3220"/>
                              </a:lnTo>
                              <a:lnTo>
                                <a:pt x="6707" y="3222"/>
                              </a:lnTo>
                              <a:lnTo>
                                <a:pt x="6700" y="3225"/>
                              </a:lnTo>
                              <a:lnTo>
                                <a:pt x="6692" y="3229"/>
                              </a:lnTo>
                              <a:lnTo>
                                <a:pt x="6684" y="3234"/>
                              </a:lnTo>
                              <a:lnTo>
                                <a:pt x="6677" y="3241"/>
                              </a:lnTo>
                              <a:lnTo>
                                <a:pt x="6669" y="3248"/>
                              </a:lnTo>
                              <a:lnTo>
                                <a:pt x="6660" y="3257"/>
                              </a:lnTo>
                              <a:lnTo>
                                <a:pt x="6652" y="3267"/>
                              </a:lnTo>
                              <a:lnTo>
                                <a:pt x="6644" y="3278"/>
                              </a:lnTo>
                              <a:lnTo>
                                <a:pt x="6636" y="3290"/>
                              </a:lnTo>
                              <a:lnTo>
                                <a:pt x="6619" y="3321"/>
                              </a:lnTo>
                              <a:lnTo>
                                <a:pt x="6601" y="3356"/>
                              </a:lnTo>
                              <a:close/>
                              <a:moveTo>
                                <a:pt x="6442" y="3559"/>
                              </a:moveTo>
                              <a:lnTo>
                                <a:pt x="6613" y="3691"/>
                              </a:lnTo>
                              <a:lnTo>
                                <a:pt x="6760" y="3501"/>
                              </a:lnTo>
                              <a:lnTo>
                                <a:pt x="6697" y="3457"/>
                              </a:lnTo>
                              <a:lnTo>
                                <a:pt x="6672" y="3439"/>
                              </a:lnTo>
                              <a:lnTo>
                                <a:pt x="6649" y="3425"/>
                              </a:lnTo>
                              <a:lnTo>
                                <a:pt x="6630" y="3416"/>
                              </a:lnTo>
                              <a:lnTo>
                                <a:pt x="6622" y="3412"/>
                              </a:lnTo>
                              <a:lnTo>
                                <a:pt x="6613" y="3409"/>
                              </a:lnTo>
                              <a:lnTo>
                                <a:pt x="6606" y="3408"/>
                              </a:lnTo>
                              <a:lnTo>
                                <a:pt x="6597" y="3407"/>
                              </a:lnTo>
                              <a:lnTo>
                                <a:pt x="6590" y="3407"/>
                              </a:lnTo>
                              <a:lnTo>
                                <a:pt x="6583" y="3408"/>
                              </a:lnTo>
                              <a:lnTo>
                                <a:pt x="6576" y="3410"/>
                              </a:lnTo>
                              <a:lnTo>
                                <a:pt x="6570" y="3413"/>
                              </a:lnTo>
                              <a:lnTo>
                                <a:pt x="6563" y="3417"/>
                              </a:lnTo>
                              <a:lnTo>
                                <a:pt x="6556" y="3422"/>
                              </a:lnTo>
                              <a:lnTo>
                                <a:pt x="6542" y="3434"/>
                              </a:lnTo>
                              <a:lnTo>
                                <a:pt x="6526" y="3452"/>
                              </a:lnTo>
                              <a:lnTo>
                                <a:pt x="6509" y="3473"/>
                              </a:lnTo>
                              <a:lnTo>
                                <a:pt x="6490" y="3497"/>
                              </a:lnTo>
                              <a:lnTo>
                                <a:pt x="6442" y="3559"/>
                              </a:lnTo>
                              <a:close/>
                              <a:moveTo>
                                <a:pt x="6300" y="3743"/>
                              </a:moveTo>
                              <a:lnTo>
                                <a:pt x="6300" y="3743"/>
                              </a:lnTo>
                              <a:lnTo>
                                <a:pt x="6323" y="3767"/>
                              </a:lnTo>
                              <a:lnTo>
                                <a:pt x="6344" y="3789"/>
                              </a:lnTo>
                              <a:lnTo>
                                <a:pt x="6365" y="3807"/>
                              </a:lnTo>
                              <a:lnTo>
                                <a:pt x="6384" y="3822"/>
                              </a:lnTo>
                              <a:lnTo>
                                <a:pt x="6395" y="3828"/>
                              </a:lnTo>
                              <a:lnTo>
                                <a:pt x="6404" y="3833"/>
                              </a:lnTo>
                              <a:lnTo>
                                <a:pt x="6413" y="3837"/>
                              </a:lnTo>
                              <a:lnTo>
                                <a:pt x="6422" y="3840"/>
                              </a:lnTo>
                              <a:lnTo>
                                <a:pt x="6431" y="3843"/>
                              </a:lnTo>
                              <a:lnTo>
                                <a:pt x="6440" y="3845"/>
                              </a:lnTo>
                              <a:lnTo>
                                <a:pt x="6449" y="3845"/>
                              </a:lnTo>
                              <a:lnTo>
                                <a:pt x="6458" y="3845"/>
                              </a:lnTo>
                              <a:lnTo>
                                <a:pt x="6467" y="3844"/>
                              </a:lnTo>
                              <a:lnTo>
                                <a:pt x="6476" y="3842"/>
                              </a:lnTo>
                              <a:lnTo>
                                <a:pt x="6484" y="3840"/>
                              </a:lnTo>
                              <a:lnTo>
                                <a:pt x="6492" y="3836"/>
                              </a:lnTo>
                              <a:lnTo>
                                <a:pt x="6501" y="3831"/>
                              </a:lnTo>
                              <a:lnTo>
                                <a:pt x="6509" y="3826"/>
                              </a:lnTo>
                              <a:lnTo>
                                <a:pt x="6517" y="3819"/>
                              </a:lnTo>
                              <a:lnTo>
                                <a:pt x="6525" y="3812"/>
                              </a:lnTo>
                              <a:lnTo>
                                <a:pt x="6534" y="3804"/>
                              </a:lnTo>
                              <a:lnTo>
                                <a:pt x="6543" y="3795"/>
                              </a:lnTo>
                              <a:lnTo>
                                <a:pt x="6559" y="3772"/>
                              </a:lnTo>
                              <a:lnTo>
                                <a:pt x="6575" y="3747"/>
                              </a:lnTo>
                              <a:lnTo>
                                <a:pt x="6592" y="3717"/>
                              </a:lnTo>
                              <a:lnTo>
                                <a:pt x="6427" y="3578"/>
                              </a:lnTo>
                              <a:lnTo>
                                <a:pt x="6412" y="3598"/>
                              </a:lnTo>
                              <a:lnTo>
                                <a:pt x="6395" y="3618"/>
                              </a:lnTo>
                              <a:lnTo>
                                <a:pt x="6359" y="3658"/>
                              </a:lnTo>
                              <a:lnTo>
                                <a:pt x="6343" y="3679"/>
                              </a:lnTo>
                              <a:lnTo>
                                <a:pt x="6327" y="3699"/>
                              </a:lnTo>
                              <a:lnTo>
                                <a:pt x="6312" y="3721"/>
                              </a:lnTo>
                              <a:lnTo>
                                <a:pt x="6306" y="3732"/>
                              </a:lnTo>
                              <a:lnTo>
                                <a:pt x="6300" y="3743"/>
                              </a:lnTo>
                              <a:close/>
                              <a:moveTo>
                                <a:pt x="6142" y="3945"/>
                              </a:moveTo>
                              <a:lnTo>
                                <a:pt x="6142" y="3945"/>
                              </a:lnTo>
                              <a:lnTo>
                                <a:pt x="6169" y="3976"/>
                              </a:lnTo>
                              <a:lnTo>
                                <a:pt x="6183" y="3989"/>
                              </a:lnTo>
                              <a:lnTo>
                                <a:pt x="6195" y="4002"/>
                              </a:lnTo>
                              <a:lnTo>
                                <a:pt x="6206" y="4012"/>
                              </a:lnTo>
                              <a:lnTo>
                                <a:pt x="6217" y="4021"/>
                              </a:lnTo>
                              <a:lnTo>
                                <a:pt x="6228" y="4028"/>
                              </a:lnTo>
                              <a:lnTo>
                                <a:pt x="6238" y="4035"/>
                              </a:lnTo>
                              <a:lnTo>
                                <a:pt x="6248" y="4040"/>
                              </a:lnTo>
                              <a:lnTo>
                                <a:pt x="6258" y="4043"/>
                              </a:lnTo>
                              <a:lnTo>
                                <a:pt x="6267" y="4046"/>
                              </a:lnTo>
                              <a:lnTo>
                                <a:pt x="6276" y="4048"/>
                              </a:lnTo>
                              <a:lnTo>
                                <a:pt x="6285" y="4048"/>
                              </a:lnTo>
                              <a:lnTo>
                                <a:pt x="6293" y="4047"/>
                              </a:lnTo>
                              <a:lnTo>
                                <a:pt x="6301" y="4045"/>
                              </a:lnTo>
                              <a:lnTo>
                                <a:pt x="6309" y="4043"/>
                              </a:lnTo>
                              <a:lnTo>
                                <a:pt x="6318" y="4039"/>
                              </a:lnTo>
                              <a:lnTo>
                                <a:pt x="6327" y="4035"/>
                              </a:lnTo>
                              <a:lnTo>
                                <a:pt x="6335" y="4029"/>
                              </a:lnTo>
                              <a:lnTo>
                                <a:pt x="6343" y="4023"/>
                              </a:lnTo>
                              <a:lnTo>
                                <a:pt x="6359" y="4008"/>
                              </a:lnTo>
                              <a:lnTo>
                                <a:pt x="6376" y="3989"/>
                              </a:lnTo>
                              <a:lnTo>
                                <a:pt x="6394" y="3969"/>
                              </a:lnTo>
                              <a:lnTo>
                                <a:pt x="6413" y="3946"/>
                              </a:lnTo>
                              <a:lnTo>
                                <a:pt x="6454" y="3894"/>
                              </a:lnTo>
                              <a:lnTo>
                                <a:pt x="6394" y="3847"/>
                              </a:lnTo>
                              <a:lnTo>
                                <a:pt x="6369" y="3829"/>
                              </a:lnTo>
                              <a:lnTo>
                                <a:pt x="6347" y="3814"/>
                              </a:lnTo>
                              <a:lnTo>
                                <a:pt x="6329" y="3804"/>
                              </a:lnTo>
                              <a:lnTo>
                                <a:pt x="6321" y="3800"/>
                              </a:lnTo>
                              <a:lnTo>
                                <a:pt x="6312" y="3797"/>
                              </a:lnTo>
                              <a:lnTo>
                                <a:pt x="6304" y="3795"/>
                              </a:lnTo>
                              <a:lnTo>
                                <a:pt x="6297" y="3794"/>
                              </a:lnTo>
                              <a:lnTo>
                                <a:pt x="6290" y="3794"/>
                              </a:lnTo>
                              <a:lnTo>
                                <a:pt x="6283" y="3795"/>
                              </a:lnTo>
                              <a:lnTo>
                                <a:pt x="6277" y="3797"/>
                              </a:lnTo>
                              <a:lnTo>
                                <a:pt x="6270" y="3800"/>
                              </a:lnTo>
                              <a:lnTo>
                                <a:pt x="6263" y="3803"/>
                              </a:lnTo>
                              <a:lnTo>
                                <a:pt x="6257" y="3808"/>
                              </a:lnTo>
                              <a:lnTo>
                                <a:pt x="6242" y="3821"/>
                              </a:lnTo>
                              <a:lnTo>
                                <a:pt x="6226" y="3837"/>
                              </a:lnTo>
                              <a:lnTo>
                                <a:pt x="6210" y="3859"/>
                              </a:lnTo>
                              <a:lnTo>
                                <a:pt x="6191" y="3883"/>
                              </a:lnTo>
                              <a:lnTo>
                                <a:pt x="6142" y="3945"/>
                              </a:lnTo>
                              <a:close/>
                              <a:moveTo>
                                <a:pt x="5969" y="4168"/>
                              </a:moveTo>
                              <a:lnTo>
                                <a:pt x="6134" y="4307"/>
                              </a:lnTo>
                              <a:lnTo>
                                <a:pt x="6292" y="4104"/>
                              </a:lnTo>
                              <a:lnTo>
                                <a:pt x="6258" y="4077"/>
                              </a:lnTo>
                              <a:lnTo>
                                <a:pt x="6228" y="4054"/>
                              </a:lnTo>
                              <a:lnTo>
                                <a:pt x="6203" y="4036"/>
                              </a:lnTo>
                              <a:lnTo>
                                <a:pt x="6180" y="4023"/>
                              </a:lnTo>
                              <a:lnTo>
                                <a:pt x="6170" y="4017"/>
                              </a:lnTo>
                              <a:lnTo>
                                <a:pt x="6160" y="4013"/>
                              </a:lnTo>
                              <a:lnTo>
                                <a:pt x="6152" y="4009"/>
                              </a:lnTo>
                              <a:lnTo>
                                <a:pt x="6143" y="4007"/>
                              </a:lnTo>
                              <a:lnTo>
                                <a:pt x="6136" y="4005"/>
                              </a:lnTo>
                              <a:lnTo>
                                <a:pt x="6128" y="4005"/>
                              </a:lnTo>
                              <a:lnTo>
                                <a:pt x="6121" y="4005"/>
                              </a:lnTo>
                              <a:lnTo>
                                <a:pt x="6114" y="4007"/>
                              </a:lnTo>
                              <a:lnTo>
                                <a:pt x="6106" y="4010"/>
                              </a:lnTo>
                              <a:lnTo>
                                <a:pt x="6099" y="4013"/>
                              </a:lnTo>
                              <a:lnTo>
                                <a:pt x="6092" y="4018"/>
                              </a:lnTo>
                              <a:lnTo>
                                <a:pt x="6085" y="4023"/>
                              </a:lnTo>
                              <a:lnTo>
                                <a:pt x="6071" y="4037"/>
                              </a:lnTo>
                              <a:lnTo>
                                <a:pt x="6056" y="4055"/>
                              </a:lnTo>
                              <a:lnTo>
                                <a:pt x="6038" y="4078"/>
                              </a:lnTo>
                              <a:lnTo>
                                <a:pt x="6018" y="4104"/>
                              </a:lnTo>
                              <a:lnTo>
                                <a:pt x="5969" y="4168"/>
                              </a:lnTo>
                              <a:close/>
                              <a:moveTo>
                                <a:pt x="5797" y="4390"/>
                              </a:moveTo>
                              <a:lnTo>
                                <a:pt x="5960" y="4518"/>
                              </a:lnTo>
                              <a:lnTo>
                                <a:pt x="5983" y="4490"/>
                              </a:lnTo>
                              <a:lnTo>
                                <a:pt x="6003" y="4464"/>
                              </a:lnTo>
                              <a:lnTo>
                                <a:pt x="6040" y="4419"/>
                              </a:lnTo>
                              <a:lnTo>
                                <a:pt x="6056" y="4398"/>
                              </a:lnTo>
                              <a:lnTo>
                                <a:pt x="6068" y="4378"/>
                              </a:lnTo>
                              <a:lnTo>
                                <a:pt x="6074" y="4369"/>
                              </a:lnTo>
                              <a:lnTo>
                                <a:pt x="6078" y="4360"/>
                              </a:lnTo>
                              <a:lnTo>
                                <a:pt x="6081" y="4351"/>
                              </a:lnTo>
                              <a:lnTo>
                                <a:pt x="6084" y="4343"/>
                              </a:lnTo>
                              <a:lnTo>
                                <a:pt x="6085" y="4333"/>
                              </a:lnTo>
                              <a:lnTo>
                                <a:pt x="6086" y="4324"/>
                              </a:lnTo>
                              <a:lnTo>
                                <a:pt x="6086" y="4316"/>
                              </a:lnTo>
                              <a:lnTo>
                                <a:pt x="6084" y="4307"/>
                              </a:lnTo>
                              <a:lnTo>
                                <a:pt x="6081" y="4299"/>
                              </a:lnTo>
                              <a:lnTo>
                                <a:pt x="6077" y="4290"/>
                              </a:lnTo>
                              <a:lnTo>
                                <a:pt x="6072" y="4281"/>
                              </a:lnTo>
                              <a:lnTo>
                                <a:pt x="6066" y="4273"/>
                              </a:lnTo>
                              <a:lnTo>
                                <a:pt x="6058" y="4263"/>
                              </a:lnTo>
                              <a:lnTo>
                                <a:pt x="6049" y="4254"/>
                              </a:lnTo>
                              <a:lnTo>
                                <a:pt x="6037" y="4244"/>
                              </a:lnTo>
                              <a:lnTo>
                                <a:pt x="6025" y="4235"/>
                              </a:lnTo>
                              <a:lnTo>
                                <a:pt x="6012" y="4225"/>
                              </a:lnTo>
                              <a:lnTo>
                                <a:pt x="5997" y="4215"/>
                              </a:lnTo>
                              <a:lnTo>
                                <a:pt x="5960" y="4192"/>
                              </a:lnTo>
                              <a:lnTo>
                                <a:pt x="5797" y="4390"/>
                              </a:lnTo>
                              <a:close/>
                              <a:moveTo>
                                <a:pt x="5608" y="4633"/>
                              </a:moveTo>
                              <a:lnTo>
                                <a:pt x="5772" y="4760"/>
                              </a:lnTo>
                              <a:lnTo>
                                <a:pt x="5945" y="4537"/>
                              </a:lnTo>
                              <a:lnTo>
                                <a:pt x="5929" y="4520"/>
                              </a:lnTo>
                              <a:lnTo>
                                <a:pt x="5914" y="4504"/>
                              </a:lnTo>
                              <a:lnTo>
                                <a:pt x="5899" y="4490"/>
                              </a:lnTo>
                              <a:lnTo>
                                <a:pt x="5886" y="4478"/>
                              </a:lnTo>
                              <a:lnTo>
                                <a:pt x="5873" y="4467"/>
                              </a:lnTo>
                              <a:lnTo>
                                <a:pt x="5860" y="4458"/>
                              </a:lnTo>
                              <a:lnTo>
                                <a:pt x="5849" y="4451"/>
                              </a:lnTo>
                              <a:lnTo>
                                <a:pt x="5837" y="4446"/>
                              </a:lnTo>
                              <a:lnTo>
                                <a:pt x="5826" y="4441"/>
                              </a:lnTo>
                              <a:lnTo>
                                <a:pt x="5815" y="4439"/>
                              </a:lnTo>
                              <a:lnTo>
                                <a:pt x="5805" y="4437"/>
                              </a:lnTo>
                              <a:lnTo>
                                <a:pt x="5796" y="4437"/>
                              </a:lnTo>
                              <a:lnTo>
                                <a:pt x="5786" y="4439"/>
                              </a:lnTo>
                              <a:lnTo>
                                <a:pt x="5777" y="4441"/>
                              </a:lnTo>
                              <a:lnTo>
                                <a:pt x="5769" y="4444"/>
                              </a:lnTo>
                              <a:lnTo>
                                <a:pt x="5759" y="4449"/>
                              </a:lnTo>
                              <a:lnTo>
                                <a:pt x="5750" y="4455"/>
                              </a:lnTo>
                              <a:lnTo>
                                <a:pt x="5742" y="4462"/>
                              </a:lnTo>
                              <a:lnTo>
                                <a:pt x="5734" y="4469"/>
                              </a:lnTo>
                              <a:lnTo>
                                <a:pt x="5725" y="4479"/>
                              </a:lnTo>
                              <a:lnTo>
                                <a:pt x="5708" y="4498"/>
                              </a:lnTo>
                              <a:lnTo>
                                <a:pt x="5690" y="4521"/>
                              </a:lnTo>
                              <a:lnTo>
                                <a:pt x="5653" y="4573"/>
                              </a:lnTo>
                              <a:lnTo>
                                <a:pt x="5632" y="4602"/>
                              </a:lnTo>
                              <a:lnTo>
                                <a:pt x="5608" y="4633"/>
                              </a:lnTo>
                              <a:close/>
                              <a:moveTo>
                                <a:pt x="5354" y="4961"/>
                              </a:moveTo>
                              <a:lnTo>
                                <a:pt x="5517" y="5087"/>
                              </a:lnTo>
                              <a:lnTo>
                                <a:pt x="5756" y="4779"/>
                              </a:lnTo>
                              <a:lnTo>
                                <a:pt x="5738" y="4760"/>
                              </a:lnTo>
                              <a:lnTo>
                                <a:pt x="5720" y="4742"/>
                              </a:lnTo>
                              <a:lnTo>
                                <a:pt x="5703" y="4728"/>
                              </a:lnTo>
                              <a:lnTo>
                                <a:pt x="5686" y="4716"/>
                              </a:lnTo>
                              <a:lnTo>
                                <a:pt x="5670" y="4706"/>
                              </a:lnTo>
                              <a:lnTo>
                                <a:pt x="5655" y="4699"/>
                              </a:lnTo>
                              <a:lnTo>
                                <a:pt x="5641" y="4693"/>
                              </a:lnTo>
                              <a:lnTo>
                                <a:pt x="5627" y="4689"/>
                              </a:lnTo>
                              <a:lnTo>
                                <a:pt x="5613" y="4687"/>
                              </a:lnTo>
                              <a:lnTo>
                                <a:pt x="5601" y="4687"/>
                              </a:lnTo>
                              <a:lnTo>
                                <a:pt x="5589" y="4688"/>
                              </a:lnTo>
                              <a:lnTo>
                                <a:pt x="5577" y="4691"/>
                              </a:lnTo>
                              <a:lnTo>
                                <a:pt x="5565" y="4696"/>
                              </a:lnTo>
                              <a:lnTo>
                                <a:pt x="5553" y="4702"/>
                              </a:lnTo>
                              <a:lnTo>
                                <a:pt x="5542" y="4709"/>
                              </a:lnTo>
                              <a:lnTo>
                                <a:pt x="5532" y="4718"/>
                              </a:lnTo>
                              <a:lnTo>
                                <a:pt x="5521" y="4728"/>
                              </a:lnTo>
                              <a:lnTo>
                                <a:pt x="5511" y="4738"/>
                              </a:lnTo>
                              <a:lnTo>
                                <a:pt x="5501" y="4751"/>
                              </a:lnTo>
                              <a:lnTo>
                                <a:pt x="5491" y="4764"/>
                              </a:lnTo>
                              <a:lnTo>
                                <a:pt x="5469" y="4792"/>
                              </a:lnTo>
                              <a:lnTo>
                                <a:pt x="5449" y="4823"/>
                              </a:lnTo>
                              <a:lnTo>
                                <a:pt x="5404" y="4891"/>
                              </a:lnTo>
                              <a:lnTo>
                                <a:pt x="5380" y="4925"/>
                              </a:lnTo>
                              <a:lnTo>
                                <a:pt x="5354" y="4961"/>
                              </a:lnTo>
                              <a:close/>
                              <a:moveTo>
                                <a:pt x="7201" y="2595"/>
                              </a:moveTo>
                              <a:lnTo>
                                <a:pt x="7372" y="2728"/>
                              </a:lnTo>
                              <a:lnTo>
                                <a:pt x="7415" y="2673"/>
                              </a:lnTo>
                              <a:lnTo>
                                <a:pt x="7435" y="2650"/>
                              </a:lnTo>
                              <a:lnTo>
                                <a:pt x="7451" y="2628"/>
                              </a:lnTo>
                              <a:lnTo>
                                <a:pt x="7466" y="2607"/>
                              </a:lnTo>
                              <a:lnTo>
                                <a:pt x="7477" y="2588"/>
                              </a:lnTo>
                              <a:lnTo>
                                <a:pt x="7482" y="2579"/>
                              </a:lnTo>
                              <a:lnTo>
                                <a:pt x="7486" y="2570"/>
                              </a:lnTo>
                              <a:lnTo>
                                <a:pt x="7489" y="2562"/>
                              </a:lnTo>
                              <a:lnTo>
                                <a:pt x="7491" y="2553"/>
                              </a:lnTo>
                              <a:lnTo>
                                <a:pt x="7492" y="2544"/>
                              </a:lnTo>
                              <a:lnTo>
                                <a:pt x="7492" y="2535"/>
                              </a:lnTo>
                              <a:lnTo>
                                <a:pt x="7491" y="2527"/>
                              </a:lnTo>
                              <a:lnTo>
                                <a:pt x="7489" y="2519"/>
                              </a:lnTo>
                              <a:lnTo>
                                <a:pt x="7485" y="2510"/>
                              </a:lnTo>
                              <a:lnTo>
                                <a:pt x="7481" y="2502"/>
                              </a:lnTo>
                              <a:lnTo>
                                <a:pt x="7475" y="2494"/>
                              </a:lnTo>
                              <a:lnTo>
                                <a:pt x="7468" y="2485"/>
                              </a:lnTo>
                              <a:lnTo>
                                <a:pt x="7460" y="2475"/>
                              </a:lnTo>
                              <a:lnTo>
                                <a:pt x="7450" y="2466"/>
                              </a:lnTo>
                              <a:lnTo>
                                <a:pt x="7440" y="2457"/>
                              </a:lnTo>
                              <a:lnTo>
                                <a:pt x="7426" y="2447"/>
                              </a:lnTo>
                              <a:lnTo>
                                <a:pt x="7397" y="2427"/>
                              </a:lnTo>
                              <a:lnTo>
                                <a:pt x="7360" y="2405"/>
                              </a:lnTo>
                              <a:lnTo>
                                <a:pt x="7281" y="2500"/>
                              </a:lnTo>
                              <a:lnTo>
                                <a:pt x="7201" y="2595"/>
                              </a:lnTo>
                              <a:close/>
                              <a:moveTo>
                                <a:pt x="7044" y="2798"/>
                              </a:moveTo>
                              <a:lnTo>
                                <a:pt x="7202" y="2932"/>
                              </a:lnTo>
                              <a:lnTo>
                                <a:pt x="7351" y="2753"/>
                              </a:lnTo>
                              <a:lnTo>
                                <a:pt x="7291" y="2707"/>
                              </a:lnTo>
                              <a:lnTo>
                                <a:pt x="7267" y="2689"/>
                              </a:lnTo>
                              <a:lnTo>
                                <a:pt x="7246" y="2674"/>
                              </a:lnTo>
                              <a:lnTo>
                                <a:pt x="7228" y="2663"/>
                              </a:lnTo>
                              <a:lnTo>
                                <a:pt x="7218" y="2659"/>
                              </a:lnTo>
                              <a:lnTo>
                                <a:pt x="7210" y="2656"/>
                              </a:lnTo>
                              <a:lnTo>
                                <a:pt x="7203" y="2654"/>
                              </a:lnTo>
                              <a:lnTo>
                                <a:pt x="7196" y="2653"/>
                              </a:lnTo>
                              <a:lnTo>
                                <a:pt x="7189" y="2653"/>
                              </a:lnTo>
                              <a:lnTo>
                                <a:pt x="7182" y="2653"/>
                              </a:lnTo>
                              <a:lnTo>
                                <a:pt x="7176" y="2655"/>
                              </a:lnTo>
                              <a:lnTo>
                                <a:pt x="7169" y="2657"/>
                              </a:lnTo>
                              <a:lnTo>
                                <a:pt x="7163" y="2661"/>
                              </a:lnTo>
                              <a:lnTo>
                                <a:pt x="7156" y="2665"/>
                              </a:lnTo>
                              <a:lnTo>
                                <a:pt x="7148" y="2671"/>
                              </a:lnTo>
                              <a:lnTo>
                                <a:pt x="7141" y="2677"/>
                              </a:lnTo>
                              <a:lnTo>
                                <a:pt x="7127" y="2694"/>
                              </a:lnTo>
                              <a:lnTo>
                                <a:pt x="7110" y="2714"/>
                              </a:lnTo>
                              <a:lnTo>
                                <a:pt x="7091" y="2737"/>
                              </a:lnTo>
                              <a:lnTo>
                                <a:pt x="7044" y="2798"/>
                              </a:lnTo>
                              <a:close/>
                              <a:moveTo>
                                <a:pt x="8311" y="1181"/>
                              </a:moveTo>
                              <a:lnTo>
                                <a:pt x="8482" y="1312"/>
                              </a:lnTo>
                              <a:lnTo>
                                <a:pt x="8497" y="1294"/>
                              </a:lnTo>
                              <a:lnTo>
                                <a:pt x="8513" y="1276"/>
                              </a:lnTo>
                              <a:lnTo>
                                <a:pt x="8551" y="1235"/>
                              </a:lnTo>
                              <a:lnTo>
                                <a:pt x="8592" y="1191"/>
                              </a:lnTo>
                              <a:lnTo>
                                <a:pt x="8637" y="1144"/>
                              </a:lnTo>
                              <a:lnTo>
                                <a:pt x="8683" y="1096"/>
                              </a:lnTo>
                              <a:lnTo>
                                <a:pt x="8729" y="1047"/>
                              </a:lnTo>
                              <a:lnTo>
                                <a:pt x="8751" y="1021"/>
                              </a:lnTo>
                              <a:lnTo>
                                <a:pt x="8773" y="996"/>
                              </a:lnTo>
                              <a:lnTo>
                                <a:pt x="8793" y="971"/>
                              </a:lnTo>
                              <a:lnTo>
                                <a:pt x="8812" y="945"/>
                              </a:lnTo>
                              <a:lnTo>
                                <a:pt x="8830" y="920"/>
                              </a:lnTo>
                              <a:lnTo>
                                <a:pt x="8846" y="895"/>
                              </a:lnTo>
                              <a:lnTo>
                                <a:pt x="8861" y="870"/>
                              </a:lnTo>
                              <a:lnTo>
                                <a:pt x="8873" y="847"/>
                              </a:lnTo>
                              <a:lnTo>
                                <a:pt x="8883" y="822"/>
                              </a:lnTo>
                              <a:lnTo>
                                <a:pt x="8890" y="799"/>
                              </a:lnTo>
                              <a:lnTo>
                                <a:pt x="8893" y="788"/>
                              </a:lnTo>
                              <a:lnTo>
                                <a:pt x="8896" y="777"/>
                              </a:lnTo>
                              <a:lnTo>
                                <a:pt x="8898" y="766"/>
                              </a:lnTo>
                              <a:lnTo>
                                <a:pt x="8898" y="754"/>
                              </a:lnTo>
                              <a:lnTo>
                                <a:pt x="8898" y="744"/>
                              </a:lnTo>
                              <a:lnTo>
                                <a:pt x="8897" y="733"/>
                              </a:lnTo>
                              <a:lnTo>
                                <a:pt x="8895" y="723"/>
                              </a:lnTo>
                              <a:lnTo>
                                <a:pt x="8892" y="713"/>
                              </a:lnTo>
                              <a:lnTo>
                                <a:pt x="8888" y="704"/>
                              </a:lnTo>
                              <a:lnTo>
                                <a:pt x="8884" y="693"/>
                              </a:lnTo>
                              <a:lnTo>
                                <a:pt x="8879" y="684"/>
                              </a:lnTo>
                              <a:lnTo>
                                <a:pt x="8872" y="675"/>
                              </a:lnTo>
                              <a:lnTo>
                                <a:pt x="8865" y="666"/>
                              </a:lnTo>
                              <a:lnTo>
                                <a:pt x="8857" y="658"/>
                              </a:lnTo>
                              <a:lnTo>
                                <a:pt x="8848" y="650"/>
                              </a:lnTo>
                              <a:lnTo>
                                <a:pt x="8837" y="642"/>
                              </a:lnTo>
                              <a:lnTo>
                                <a:pt x="8826" y="635"/>
                              </a:lnTo>
                              <a:lnTo>
                                <a:pt x="8812" y="626"/>
                              </a:lnTo>
                              <a:lnTo>
                                <a:pt x="8799" y="619"/>
                              </a:lnTo>
                              <a:lnTo>
                                <a:pt x="8784" y="613"/>
                              </a:lnTo>
                              <a:lnTo>
                                <a:pt x="8768" y="621"/>
                              </a:lnTo>
                              <a:lnTo>
                                <a:pt x="8750" y="631"/>
                              </a:lnTo>
                              <a:lnTo>
                                <a:pt x="8734" y="642"/>
                              </a:lnTo>
                              <a:lnTo>
                                <a:pt x="8718" y="654"/>
                              </a:lnTo>
                              <a:lnTo>
                                <a:pt x="8702" y="667"/>
                              </a:lnTo>
                              <a:lnTo>
                                <a:pt x="8686" y="681"/>
                              </a:lnTo>
                              <a:lnTo>
                                <a:pt x="8669" y="697"/>
                              </a:lnTo>
                              <a:lnTo>
                                <a:pt x="8653" y="712"/>
                              </a:lnTo>
                              <a:lnTo>
                                <a:pt x="8638" y="729"/>
                              </a:lnTo>
                              <a:lnTo>
                                <a:pt x="8622" y="747"/>
                              </a:lnTo>
                              <a:lnTo>
                                <a:pt x="8590" y="784"/>
                              </a:lnTo>
                              <a:lnTo>
                                <a:pt x="8560" y="823"/>
                              </a:lnTo>
                              <a:lnTo>
                                <a:pt x="8529" y="865"/>
                              </a:lnTo>
                              <a:lnTo>
                                <a:pt x="8500" y="907"/>
                              </a:lnTo>
                              <a:lnTo>
                                <a:pt x="8470" y="949"/>
                              </a:lnTo>
                              <a:lnTo>
                                <a:pt x="8415" y="1033"/>
                              </a:lnTo>
                              <a:lnTo>
                                <a:pt x="8362" y="1112"/>
                              </a:lnTo>
                              <a:lnTo>
                                <a:pt x="8336" y="1148"/>
                              </a:lnTo>
                              <a:lnTo>
                                <a:pt x="8311" y="1181"/>
                              </a:lnTo>
                              <a:close/>
                              <a:moveTo>
                                <a:pt x="8057" y="1507"/>
                              </a:moveTo>
                              <a:lnTo>
                                <a:pt x="8228" y="1640"/>
                              </a:lnTo>
                              <a:lnTo>
                                <a:pt x="8461" y="1339"/>
                              </a:lnTo>
                              <a:lnTo>
                                <a:pt x="8440" y="1323"/>
                              </a:lnTo>
                              <a:lnTo>
                                <a:pt x="8420" y="1307"/>
                              </a:lnTo>
                              <a:lnTo>
                                <a:pt x="8401" y="1295"/>
                              </a:lnTo>
                              <a:lnTo>
                                <a:pt x="8383" y="1284"/>
                              </a:lnTo>
                              <a:lnTo>
                                <a:pt x="8367" y="1275"/>
                              </a:lnTo>
                              <a:lnTo>
                                <a:pt x="8352" y="1267"/>
                              </a:lnTo>
                              <a:lnTo>
                                <a:pt x="8336" y="1261"/>
                              </a:lnTo>
                              <a:lnTo>
                                <a:pt x="8323" y="1257"/>
                              </a:lnTo>
                              <a:lnTo>
                                <a:pt x="8310" y="1254"/>
                              </a:lnTo>
                              <a:lnTo>
                                <a:pt x="8298" y="1252"/>
                              </a:lnTo>
                              <a:lnTo>
                                <a:pt x="8287" y="1252"/>
                              </a:lnTo>
                              <a:lnTo>
                                <a:pt x="8276" y="1253"/>
                              </a:lnTo>
                              <a:lnTo>
                                <a:pt x="8265" y="1256"/>
                              </a:lnTo>
                              <a:lnTo>
                                <a:pt x="8255" y="1260"/>
                              </a:lnTo>
                              <a:lnTo>
                                <a:pt x="8245" y="1265"/>
                              </a:lnTo>
                              <a:lnTo>
                                <a:pt x="8236" y="1271"/>
                              </a:lnTo>
                              <a:lnTo>
                                <a:pt x="8227" y="1278"/>
                              </a:lnTo>
                              <a:lnTo>
                                <a:pt x="8218" y="1287"/>
                              </a:lnTo>
                              <a:lnTo>
                                <a:pt x="8209" y="1297"/>
                              </a:lnTo>
                              <a:lnTo>
                                <a:pt x="8200" y="1308"/>
                              </a:lnTo>
                              <a:lnTo>
                                <a:pt x="8180" y="1333"/>
                              </a:lnTo>
                              <a:lnTo>
                                <a:pt x="8160" y="1361"/>
                              </a:lnTo>
                              <a:lnTo>
                                <a:pt x="8115" y="1429"/>
                              </a:lnTo>
                              <a:lnTo>
                                <a:pt x="8088" y="1467"/>
                              </a:lnTo>
                              <a:lnTo>
                                <a:pt x="8057" y="1507"/>
                              </a:lnTo>
                              <a:close/>
                              <a:moveTo>
                                <a:pt x="7875" y="1744"/>
                              </a:moveTo>
                              <a:lnTo>
                                <a:pt x="7875" y="1744"/>
                              </a:lnTo>
                              <a:lnTo>
                                <a:pt x="7910" y="1769"/>
                              </a:lnTo>
                              <a:lnTo>
                                <a:pt x="7942" y="1790"/>
                              </a:lnTo>
                              <a:lnTo>
                                <a:pt x="7969" y="1808"/>
                              </a:lnTo>
                              <a:lnTo>
                                <a:pt x="7994" y="1821"/>
                              </a:lnTo>
                              <a:lnTo>
                                <a:pt x="8004" y="1825"/>
                              </a:lnTo>
                              <a:lnTo>
                                <a:pt x="8014" y="1829"/>
                              </a:lnTo>
                              <a:lnTo>
                                <a:pt x="8023" y="1832"/>
                              </a:lnTo>
                              <a:lnTo>
                                <a:pt x="8032" y="1834"/>
                              </a:lnTo>
                              <a:lnTo>
                                <a:pt x="8040" y="1835"/>
                              </a:lnTo>
                              <a:lnTo>
                                <a:pt x="8048" y="1834"/>
                              </a:lnTo>
                              <a:lnTo>
                                <a:pt x="8056" y="1833"/>
                              </a:lnTo>
                              <a:lnTo>
                                <a:pt x="8064" y="1831"/>
                              </a:lnTo>
                              <a:lnTo>
                                <a:pt x="8071" y="1828"/>
                              </a:lnTo>
                              <a:lnTo>
                                <a:pt x="8078" y="1823"/>
                              </a:lnTo>
                              <a:lnTo>
                                <a:pt x="8086" y="1818"/>
                              </a:lnTo>
                              <a:lnTo>
                                <a:pt x="8093" y="1812"/>
                              </a:lnTo>
                              <a:lnTo>
                                <a:pt x="8108" y="1797"/>
                              </a:lnTo>
                              <a:lnTo>
                                <a:pt x="8124" y="1776"/>
                              </a:lnTo>
                              <a:lnTo>
                                <a:pt x="8142" y="1753"/>
                              </a:lnTo>
                              <a:lnTo>
                                <a:pt x="8162" y="1725"/>
                              </a:lnTo>
                              <a:lnTo>
                                <a:pt x="8185" y="1694"/>
                              </a:lnTo>
                              <a:lnTo>
                                <a:pt x="8213" y="1660"/>
                              </a:lnTo>
                              <a:lnTo>
                                <a:pt x="8176" y="1632"/>
                              </a:lnTo>
                              <a:lnTo>
                                <a:pt x="8146" y="1609"/>
                              </a:lnTo>
                              <a:lnTo>
                                <a:pt x="8118" y="1591"/>
                              </a:lnTo>
                              <a:lnTo>
                                <a:pt x="8095" y="1577"/>
                              </a:lnTo>
                              <a:lnTo>
                                <a:pt x="8085" y="1572"/>
                              </a:lnTo>
                              <a:lnTo>
                                <a:pt x="8075" y="1568"/>
                              </a:lnTo>
                              <a:lnTo>
                                <a:pt x="8066" y="1565"/>
                              </a:lnTo>
                              <a:lnTo>
                                <a:pt x="8056" y="1563"/>
                              </a:lnTo>
                              <a:lnTo>
                                <a:pt x="8048" y="1562"/>
                              </a:lnTo>
                              <a:lnTo>
                                <a:pt x="8040" y="1563"/>
                              </a:lnTo>
                              <a:lnTo>
                                <a:pt x="8032" y="1564"/>
                              </a:lnTo>
                              <a:lnTo>
                                <a:pt x="8025" y="1566"/>
                              </a:lnTo>
                              <a:lnTo>
                                <a:pt x="8018" y="1570"/>
                              </a:lnTo>
                              <a:lnTo>
                                <a:pt x="8011" y="1574"/>
                              </a:lnTo>
                              <a:lnTo>
                                <a:pt x="8004" y="1580"/>
                              </a:lnTo>
                              <a:lnTo>
                                <a:pt x="7996" y="1586"/>
                              </a:lnTo>
                              <a:lnTo>
                                <a:pt x="7980" y="1603"/>
                              </a:lnTo>
                              <a:lnTo>
                                <a:pt x="7964" y="1623"/>
                              </a:lnTo>
                              <a:lnTo>
                                <a:pt x="7926" y="1676"/>
                              </a:lnTo>
                              <a:lnTo>
                                <a:pt x="7901" y="1708"/>
                              </a:lnTo>
                              <a:lnTo>
                                <a:pt x="7875" y="1744"/>
                              </a:lnTo>
                              <a:close/>
                              <a:moveTo>
                                <a:pt x="7686" y="1985"/>
                              </a:moveTo>
                              <a:lnTo>
                                <a:pt x="7686" y="1985"/>
                              </a:lnTo>
                              <a:lnTo>
                                <a:pt x="7702" y="2003"/>
                              </a:lnTo>
                              <a:lnTo>
                                <a:pt x="7717" y="2019"/>
                              </a:lnTo>
                              <a:lnTo>
                                <a:pt x="7731" y="2032"/>
                              </a:lnTo>
                              <a:lnTo>
                                <a:pt x="7745" y="2044"/>
                              </a:lnTo>
                              <a:lnTo>
                                <a:pt x="7758" y="2055"/>
                              </a:lnTo>
                              <a:lnTo>
                                <a:pt x="7770" y="2063"/>
                              </a:lnTo>
                              <a:lnTo>
                                <a:pt x="7783" y="2072"/>
                              </a:lnTo>
                              <a:lnTo>
                                <a:pt x="7794" y="2077"/>
                              </a:lnTo>
                              <a:lnTo>
                                <a:pt x="7805" y="2081"/>
                              </a:lnTo>
                              <a:lnTo>
                                <a:pt x="7815" y="2084"/>
                              </a:lnTo>
                              <a:lnTo>
                                <a:pt x="7825" y="2086"/>
                              </a:lnTo>
                              <a:lnTo>
                                <a:pt x="7835" y="2086"/>
                              </a:lnTo>
                              <a:lnTo>
                                <a:pt x="7845" y="2085"/>
                              </a:lnTo>
                              <a:lnTo>
                                <a:pt x="7855" y="2082"/>
                              </a:lnTo>
                              <a:lnTo>
                                <a:pt x="7864" y="2079"/>
                              </a:lnTo>
                              <a:lnTo>
                                <a:pt x="7873" y="2074"/>
                              </a:lnTo>
                              <a:lnTo>
                                <a:pt x="7882" y="2068"/>
                              </a:lnTo>
                              <a:lnTo>
                                <a:pt x="7890" y="2061"/>
                              </a:lnTo>
                              <a:lnTo>
                                <a:pt x="7899" y="2054"/>
                              </a:lnTo>
                              <a:lnTo>
                                <a:pt x="7908" y="2046"/>
                              </a:lnTo>
                              <a:lnTo>
                                <a:pt x="7926" y="2027"/>
                              </a:lnTo>
                              <a:lnTo>
                                <a:pt x="7944" y="2005"/>
                              </a:lnTo>
                              <a:lnTo>
                                <a:pt x="7983" y="1953"/>
                              </a:lnTo>
                              <a:lnTo>
                                <a:pt x="8006" y="1924"/>
                              </a:lnTo>
                              <a:lnTo>
                                <a:pt x="8029" y="1895"/>
                              </a:lnTo>
                              <a:lnTo>
                                <a:pt x="7994" y="1868"/>
                              </a:lnTo>
                              <a:lnTo>
                                <a:pt x="7962" y="1844"/>
                              </a:lnTo>
                              <a:lnTo>
                                <a:pt x="7935" y="1826"/>
                              </a:lnTo>
                              <a:lnTo>
                                <a:pt x="7910" y="1813"/>
                              </a:lnTo>
                              <a:lnTo>
                                <a:pt x="7900" y="1808"/>
                              </a:lnTo>
                              <a:lnTo>
                                <a:pt x="7890" y="1804"/>
                              </a:lnTo>
                              <a:lnTo>
                                <a:pt x="7881" y="1801"/>
                              </a:lnTo>
                              <a:lnTo>
                                <a:pt x="7872" y="1800"/>
                              </a:lnTo>
                              <a:lnTo>
                                <a:pt x="7863" y="1799"/>
                              </a:lnTo>
                              <a:lnTo>
                                <a:pt x="7855" y="1800"/>
                              </a:lnTo>
                              <a:lnTo>
                                <a:pt x="7847" y="1801"/>
                              </a:lnTo>
                              <a:lnTo>
                                <a:pt x="7839" y="1804"/>
                              </a:lnTo>
                              <a:lnTo>
                                <a:pt x="7832" y="1808"/>
                              </a:lnTo>
                              <a:lnTo>
                                <a:pt x="7824" y="1812"/>
                              </a:lnTo>
                              <a:lnTo>
                                <a:pt x="7817" y="1818"/>
                              </a:lnTo>
                              <a:lnTo>
                                <a:pt x="7810" y="1825"/>
                              </a:lnTo>
                              <a:lnTo>
                                <a:pt x="7794" y="1842"/>
                              </a:lnTo>
                              <a:lnTo>
                                <a:pt x="7777" y="1862"/>
                              </a:lnTo>
                              <a:lnTo>
                                <a:pt x="7738" y="1916"/>
                              </a:lnTo>
                              <a:lnTo>
                                <a:pt x="7714" y="1949"/>
                              </a:lnTo>
                              <a:lnTo>
                                <a:pt x="7686" y="1985"/>
                              </a:lnTo>
                              <a:close/>
                              <a:moveTo>
                                <a:pt x="7529" y="2188"/>
                              </a:moveTo>
                              <a:lnTo>
                                <a:pt x="7529" y="2188"/>
                              </a:lnTo>
                              <a:lnTo>
                                <a:pt x="7556" y="2220"/>
                              </a:lnTo>
                              <a:lnTo>
                                <a:pt x="7568" y="2233"/>
                              </a:lnTo>
                              <a:lnTo>
                                <a:pt x="7581" y="2244"/>
                              </a:lnTo>
                              <a:lnTo>
                                <a:pt x="7593" y="2255"/>
                              </a:lnTo>
                              <a:lnTo>
                                <a:pt x="7604" y="2263"/>
                              </a:lnTo>
                              <a:lnTo>
                                <a:pt x="7614" y="2271"/>
                              </a:lnTo>
                              <a:lnTo>
                                <a:pt x="7624" y="2278"/>
                              </a:lnTo>
                              <a:lnTo>
                                <a:pt x="7634" y="2283"/>
                              </a:lnTo>
                              <a:lnTo>
                                <a:pt x="7644" y="2287"/>
                              </a:lnTo>
                              <a:lnTo>
                                <a:pt x="7654" y="2290"/>
                              </a:lnTo>
                              <a:lnTo>
                                <a:pt x="7662" y="2291"/>
                              </a:lnTo>
                              <a:lnTo>
                                <a:pt x="7671" y="2291"/>
                              </a:lnTo>
                              <a:lnTo>
                                <a:pt x="7680" y="2291"/>
                              </a:lnTo>
                              <a:lnTo>
                                <a:pt x="7688" y="2289"/>
                              </a:lnTo>
                              <a:lnTo>
                                <a:pt x="7696" y="2286"/>
                              </a:lnTo>
                              <a:lnTo>
                                <a:pt x="7704" y="2283"/>
                              </a:lnTo>
                              <a:lnTo>
                                <a:pt x="7713" y="2278"/>
                              </a:lnTo>
                              <a:lnTo>
                                <a:pt x="7721" y="2272"/>
                              </a:lnTo>
                              <a:lnTo>
                                <a:pt x="7729" y="2265"/>
                              </a:lnTo>
                              <a:lnTo>
                                <a:pt x="7745" y="2250"/>
                              </a:lnTo>
                              <a:lnTo>
                                <a:pt x="7762" y="2233"/>
                              </a:lnTo>
                              <a:lnTo>
                                <a:pt x="7780" y="2212"/>
                              </a:lnTo>
                              <a:lnTo>
                                <a:pt x="7799" y="2189"/>
                              </a:lnTo>
                              <a:lnTo>
                                <a:pt x="7841" y="2137"/>
                              </a:lnTo>
                              <a:lnTo>
                                <a:pt x="7779" y="2090"/>
                              </a:lnTo>
                              <a:lnTo>
                                <a:pt x="7755" y="2072"/>
                              </a:lnTo>
                              <a:lnTo>
                                <a:pt x="7734" y="2057"/>
                              </a:lnTo>
                              <a:lnTo>
                                <a:pt x="7715" y="2046"/>
                              </a:lnTo>
                              <a:lnTo>
                                <a:pt x="7706" y="2042"/>
                              </a:lnTo>
                              <a:lnTo>
                                <a:pt x="7698" y="2039"/>
                              </a:lnTo>
                              <a:lnTo>
                                <a:pt x="7690" y="2037"/>
                              </a:lnTo>
                              <a:lnTo>
                                <a:pt x="7683" y="2036"/>
                              </a:lnTo>
                              <a:lnTo>
                                <a:pt x="7676" y="2036"/>
                              </a:lnTo>
                              <a:lnTo>
                                <a:pt x="7669" y="2037"/>
                              </a:lnTo>
                              <a:lnTo>
                                <a:pt x="7663" y="2039"/>
                              </a:lnTo>
                              <a:lnTo>
                                <a:pt x="7656" y="2042"/>
                              </a:lnTo>
                              <a:lnTo>
                                <a:pt x="7649" y="2046"/>
                              </a:lnTo>
                              <a:lnTo>
                                <a:pt x="7643" y="2051"/>
                              </a:lnTo>
                              <a:lnTo>
                                <a:pt x="7635" y="2056"/>
                              </a:lnTo>
                              <a:lnTo>
                                <a:pt x="7628" y="2063"/>
                              </a:lnTo>
                              <a:lnTo>
                                <a:pt x="7613" y="2081"/>
                              </a:lnTo>
                              <a:lnTo>
                                <a:pt x="7596" y="2101"/>
                              </a:lnTo>
                              <a:lnTo>
                                <a:pt x="7577" y="2126"/>
                              </a:lnTo>
                              <a:lnTo>
                                <a:pt x="7529" y="2188"/>
                              </a:lnTo>
                              <a:close/>
                              <a:moveTo>
                                <a:pt x="7371" y="2391"/>
                              </a:moveTo>
                              <a:lnTo>
                                <a:pt x="7535" y="2518"/>
                              </a:lnTo>
                              <a:lnTo>
                                <a:pt x="7672" y="2341"/>
                              </a:lnTo>
                              <a:lnTo>
                                <a:pt x="7645" y="2311"/>
                              </a:lnTo>
                              <a:lnTo>
                                <a:pt x="7620" y="2286"/>
                              </a:lnTo>
                              <a:lnTo>
                                <a:pt x="7609" y="2275"/>
                              </a:lnTo>
                              <a:lnTo>
                                <a:pt x="7598" y="2266"/>
                              </a:lnTo>
                              <a:lnTo>
                                <a:pt x="7588" y="2259"/>
                              </a:lnTo>
                              <a:lnTo>
                                <a:pt x="7578" y="2252"/>
                              </a:lnTo>
                              <a:lnTo>
                                <a:pt x="7567" y="2247"/>
                              </a:lnTo>
                              <a:lnTo>
                                <a:pt x="7558" y="2243"/>
                              </a:lnTo>
                              <a:lnTo>
                                <a:pt x="7549" y="2241"/>
                              </a:lnTo>
                              <a:lnTo>
                                <a:pt x="7541" y="2239"/>
                              </a:lnTo>
                              <a:lnTo>
                                <a:pt x="7532" y="2238"/>
                              </a:lnTo>
                              <a:lnTo>
                                <a:pt x="7524" y="2239"/>
                              </a:lnTo>
                              <a:lnTo>
                                <a:pt x="7516" y="2240"/>
                              </a:lnTo>
                              <a:lnTo>
                                <a:pt x="7509" y="2243"/>
                              </a:lnTo>
                              <a:lnTo>
                                <a:pt x="7500" y="2246"/>
                              </a:lnTo>
                              <a:lnTo>
                                <a:pt x="7492" y="2251"/>
                              </a:lnTo>
                              <a:lnTo>
                                <a:pt x="7485" y="2256"/>
                              </a:lnTo>
                              <a:lnTo>
                                <a:pt x="7477" y="2262"/>
                              </a:lnTo>
                              <a:lnTo>
                                <a:pt x="7462" y="2278"/>
                              </a:lnTo>
                              <a:lnTo>
                                <a:pt x="7446" y="2295"/>
                              </a:lnTo>
                              <a:lnTo>
                                <a:pt x="7428" y="2316"/>
                              </a:lnTo>
                              <a:lnTo>
                                <a:pt x="7411" y="2338"/>
                              </a:lnTo>
                              <a:lnTo>
                                <a:pt x="7371" y="2391"/>
                              </a:lnTo>
                              <a:close/>
                              <a:moveTo>
                                <a:pt x="4679" y="6221"/>
                              </a:moveTo>
                              <a:lnTo>
                                <a:pt x="4648" y="6259"/>
                              </a:lnTo>
                              <a:lnTo>
                                <a:pt x="4659" y="6273"/>
                              </a:lnTo>
                              <a:lnTo>
                                <a:pt x="4670" y="6284"/>
                              </a:lnTo>
                              <a:lnTo>
                                <a:pt x="4681" y="6293"/>
                              </a:lnTo>
                              <a:lnTo>
                                <a:pt x="4692" y="6301"/>
                              </a:lnTo>
                              <a:lnTo>
                                <a:pt x="4703" y="6308"/>
                              </a:lnTo>
                              <a:lnTo>
                                <a:pt x="4715" y="6314"/>
                              </a:lnTo>
                              <a:lnTo>
                                <a:pt x="4727" y="6318"/>
                              </a:lnTo>
                              <a:lnTo>
                                <a:pt x="4739" y="6320"/>
                              </a:lnTo>
                              <a:lnTo>
                                <a:pt x="4752" y="6322"/>
                              </a:lnTo>
                              <a:lnTo>
                                <a:pt x="4764" y="6322"/>
                              </a:lnTo>
                              <a:lnTo>
                                <a:pt x="4776" y="6322"/>
                              </a:lnTo>
                              <a:lnTo>
                                <a:pt x="4789" y="6320"/>
                              </a:lnTo>
                              <a:lnTo>
                                <a:pt x="4803" y="6317"/>
                              </a:lnTo>
                              <a:lnTo>
                                <a:pt x="4816" y="6313"/>
                              </a:lnTo>
                              <a:lnTo>
                                <a:pt x="4829" y="6308"/>
                              </a:lnTo>
                              <a:lnTo>
                                <a:pt x="4842" y="6301"/>
                              </a:lnTo>
                              <a:lnTo>
                                <a:pt x="4855" y="6294"/>
                              </a:lnTo>
                              <a:lnTo>
                                <a:pt x="4870" y="6287"/>
                              </a:lnTo>
                              <a:lnTo>
                                <a:pt x="4883" y="6278"/>
                              </a:lnTo>
                              <a:lnTo>
                                <a:pt x="4897" y="6268"/>
                              </a:lnTo>
                              <a:lnTo>
                                <a:pt x="4924" y="6246"/>
                              </a:lnTo>
                              <a:lnTo>
                                <a:pt x="4953" y="6221"/>
                              </a:lnTo>
                              <a:lnTo>
                                <a:pt x="4980" y="6195"/>
                              </a:lnTo>
                              <a:lnTo>
                                <a:pt x="5009" y="6164"/>
                              </a:lnTo>
                              <a:lnTo>
                                <a:pt x="5036" y="6133"/>
                              </a:lnTo>
                              <a:lnTo>
                                <a:pt x="5064" y="6100"/>
                              </a:lnTo>
                              <a:lnTo>
                                <a:pt x="5092" y="6066"/>
                              </a:lnTo>
                              <a:lnTo>
                                <a:pt x="5119" y="6030"/>
                              </a:lnTo>
                              <a:lnTo>
                                <a:pt x="5146" y="5994"/>
                              </a:lnTo>
                              <a:lnTo>
                                <a:pt x="5172" y="5957"/>
                              </a:lnTo>
                              <a:lnTo>
                                <a:pt x="5223" y="5884"/>
                              </a:lnTo>
                              <a:lnTo>
                                <a:pt x="5270" y="5812"/>
                              </a:lnTo>
                              <a:lnTo>
                                <a:pt x="5354" y="5685"/>
                              </a:lnTo>
                              <a:lnTo>
                                <a:pt x="5387" y="5635"/>
                              </a:lnTo>
                              <a:lnTo>
                                <a:pt x="5402" y="5614"/>
                              </a:lnTo>
                              <a:lnTo>
                                <a:pt x="5415" y="5597"/>
                              </a:lnTo>
                              <a:lnTo>
                                <a:pt x="5381" y="5565"/>
                              </a:lnTo>
                              <a:lnTo>
                                <a:pt x="5365" y="5552"/>
                              </a:lnTo>
                              <a:lnTo>
                                <a:pt x="5351" y="5541"/>
                              </a:lnTo>
                              <a:lnTo>
                                <a:pt x="5336" y="5531"/>
                              </a:lnTo>
                              <a:lnTo>
                                <a:pt x="5323" y="5523"/>
                              </a:lnTo>
                              <a:lnTo>
                                <a:pt x="5311" y="5516"/>
                              </a:lnTo>
                              <a:lnTo>
                                <a:pt x="5299" y="5510"/>
                              </a:lnTo>
                              <a:lnTo>
                                <a:pt x="5288" y="5505"/>
                              </a:lnTo>
                              <a:lnTo>
                                <a:pt x="5278" y="5502"/>
                              </a:lnTo>
                              <a:lnTo>
                                <a:pt x="5267" y="5500"/>
                              </a:lnTo>
                              <a:lnTo>
                                <a:pt x="5258" y="5500"/>
                              </a:lnTo>
                              <a:lnTo>
                                <a:pt x="5249" y="5500"/>
                              </a:lnTo>
                              <a:lnTo>
                                <a:pt x="5240" y="5502"/>
                              </a:lnTo>
                              <a:lnTo>
                                <a:pt x="5232" y="5505"/>
                              </a:lnTo>
                              <a:lnTo>
                                <a:pt x="5224" y="5511"/>
                              </a:lnTo>
                              <a:lnTo>
                                <a:pt x="5216" y="5516"/>
                              </a:lnTo>
                              <a:lnTo>
                                <a:pt x="5208" y="5522"/>
                              </a:lnTo>
                              <a:lnTo>
                                <a:pt x="5199" y="5530"/>
                              </a:lnTo>
                              <a:lnTo>
                                <a:pt x="5191" y="5538"/>
                              </a:lnTo>
                              <a:lnTo>
                                <a:pt x="5175" y="5557"/>
                              </a:lnTo>
                              <a:lnTo>
                                <a:pt x="5158" y="5581"/>
                              </a:lnTo>
                              <a:lnTo>
                                <a:pt x="5118" y="5635"/>
                              </a:lnTo>
                              <a:lnTo>
                                <a:pt x="5095" y="5668"/>
                              </a:lnTo>
                              <a:lnTo>
                                <a:pt x="5069" y="5701"/>
                              </a:lnTo>
                              <a:lnTo>
                                <a:pt x="5045" y="5731"/>
                              </a:lnTo>
                              <a:lnTo>
                                <a:pt x="5020" y="5760"/>
                              </a:lnTo>
                              <a:lnTo>
                                <a:pt x="4965" y="5822"/>
                              </a:lnTo>
                              <a:lnTo>
                                <a:pt x="4908" y="5887"/>
                              </a:lnTo>
                              <a:lnTo>
                                <a:pt x="4850" y="5953"/>
                              </a:lnTo>
                              <a:lnTo>
                                <a:pt x="4823" y="5986"/>
                              </a:lnTo>
                              <a:lnTo>
                                <a:pt x="4796" y="6020"/>
                              </a:lnTo>
                              <a:lnTo>
                                <a:pt x="4770" y="6054"/>
                              </a:lnTo>
                              <a:lnTo>
                                <a:pt x="4747" y="6088"/>
                              </a:lnTo>
                              <a:lnTo>
                                <a:pt x="4726" y="6121"/>
                              </a:lnTo>
                              <a:lnTo>
                                <a:pt x="4707" y="6155"/>
                              </a:lnTo>
                              <a:lnTo>
                                <a:pt x="4699" y="6171"/>
                              </a:lnTo>
                              <a:lnTo>
                                <a:pt x="4691" y="6188"/>
                              </a:lnTo>
                              <a:lnTo>
                                <a:pt x="4685" y="6205"/>
                              </a:lnTo>
                              <a:lnTo>
                                <a:pt x="4679" y="6221"/>
                              </a:lnTo>
                              <a:close/>
                              <a:moveTo>
                                <a:pt x="6475" y="3909"/>
                              </a:moveTo>
                              <a:lnTo>
                                <a:pt x="6321" y="4095"/>
                              </a:lnTo>
                              <a:lnTo>
                                <a:pt x="6343" y="4111"/>
                              </a:lnTo>
                              <a:lnTo>
                                <a:pt x="6363" y="4127"/>
                              </a:lnTo>
                              <a:lnTo>
                                <a:pt x="6398" y="4157"/>
                              </a:lnTo>
                              <a:lnTo>
                                <a:pt x="6414" y="4170"/>
                              </a:lnTo>
                              <a:lnTo>
                                <a:pt x="6428" y="4181"/>
                              </a:lnTo>
                              <a:lnTo>
                                <a:pt x="6441" y="4190"/>
                              </a:lnTo>
                              <a:lnTo>
                                <a:pt x="6454" y="4197"/>
                              </a:lnTo>
                              <a:lnTo>
                                <a:pt x="6462" y="4199"/>
                              </a:lnTo>
                              <a:lnTo>
                                <a:pt x="6468" y="4202"/>
                              </a:lnTo>
                              <a:lnTo>
                                <a:pt x="6474" y="4203"/>
                              </a:lnTo>
                              <a:lnTo>
                                <a:pt x="6481" y="4204"/>
                              </a:lnTo>
                              <a:lnTo>
                                <a:pt x="6487" y="4203"/>
                              </a:lnTo>
                              <a:lnTo>
                                <a:pt x="6493" y="4202"/>
                              </a:lnTo>
                              <a:lnTo>
                                <a:pt x="6500" y="4199"/>
                              </a:lnTo>
                              <a:lnTo>
                                <a:pt x="6507" y="4196"/>
                              </a:lnTo>
                              <a:lnTo>
                                <a:pt x="6514" y="4193"/>
                              </a:lnTo>
                              <a:lnTo>
                                <a:pt x="6521" y="4188"/>
                              </a:lnTo>
                              <a:lnTo>
                                <a:pt x="6528" y="4182"/>
                              </a:lnTo>
                              <a:lnTo>
                                <a:pt x="6537" y="4175"/>
                              </a:lnTo>
                              <a:lnTo>
                                <a:pt x="6553" y="4158"/>
                              </a:lnTo>
                              <a:lnTo>
                                <a:pt x="6571" y="4137"/>
                              </a:lnTo>
                              <a:lnTo>
                                <a:pt x="6587" y="4114"/>
                              </a:lnTo>
                              <a:lnTo>
                                <a:pt x="6600" y="4094"/>
                              </a:lnTo>
                              <a:lnTo>
                                <a:pt x="6609" y="4077"/>
                              </a:lnTo>
                              <a:lnTo>
                                <a:pt x="6612" y="4069"/>
                              </a:lnTo>
                              <a:lnTo>
                                <a:pt x="6614" y="4061"/>
                              </a:lnTo>
                              <a:lnTo>
                                <a:pt x="6615" y="4054"/>
                              </a:lnTo>
                              <a:lnTo>
                                <a:pt x="6616" y="4047"/>
                              </a:lnTo>
                              <a:lnTo>
                                <a:pt x="6616" y="4041"/>
                              </a:lnTo>
                              <a:lnTo>
                                <a:pt x="6615" y="4035"/>
                              </a:lnTo>
                              <a:lnTo>
                                <a:pt x="6613" y="4029"/>
                              </a:lnTo>
                              <a:lnTo>
                                <a:pt x="6610" y="4023"/>
                              </a:lnTo>
                              <a:lnTo>
                                <a:pt x="6607" y="4018"/>
                              </a:lnTo>
                              <a:lnTo>
                                <a:pt x="6604" y="4012"/>
                              </a:lnTo>
                              <a:lnTo>
                                <a:pt x="6593" y="4002"/>
                              </a:lnTo>
                              <a:lnTo>
                                <a:pt x="6582" y="3990"/>
                              </a:lnTo>
                              <a:lnTo>
                                <a:pt x="6568" y="3980"/>
                              </a:lnTo>
                              <a:lnTo>
                                <a:pt x="6553" y="3968"/>
                              </a:lnTo>
                              <a:lnTo>
                                <a:pt x="6516" y="3942"/>
                              </a:lnTo>
                              <a:lnTo>
                                <a:pt x="6496" y="3927"/>
                              </a:lnTo>
                              <a:lnTo>
                                <a:pt x="6475" y="3909"/>
                              </a:lnTo>
                              <a:close/>
                              <a:moveTo>
                                <a:pt x="6139" y="4342"/>
                              </a:moveTo>
                              <a:lnTo>
                                <a:pt x="5980" y="4533"/>
                              </a:lnTo>
                              <a:lnTo>
                                <a:pt x="6157" y="4670"/>
                              </a:lnTo>
                              <a:lnTo>
                                <a:pt x="6207" y="4607"/>
                              </a:lnTo>
                              <a:lnTo>
                                <a:pt x="6227" y="4582"/>
                              </a:lnTo>
                              <a:lnTo>
                                <a:pt x="6244" y="4560"/>
                              </a:lnTo>
                              <a:lnTo>
                                <a:pt x="6258" y="4539"/>
                              </a:lnTo>
                              <a:lnTo>
                                <a:pt x="6269" y="4522"/>
                              </a:lnTo>
                              <a:lnTo>
                                <a:pt x="6272" y="4514"/>
                              </a:lnTo>
                              <a:lnTo>
                                <a:pt x="6275" y="4506"/>
                              </a:lnTo>
                              <a:lnTo>
                                <a:pt x="6277" y="4499"/>
                              </a:lnTo>
                              <a:lnTo>
                                <a:pt x="6277" y="4491"/>
                              </a:lnTo>
                              <a:lnTo>
                                <a:pt x="6277" y="4484"/>
                              </a:lnTo>
                              <a:lnTo>
                                <a:pt x="6276" y="4477"/>
                              </a:lnTo>
                              <a:lnTo>
                                <a:pt x="6274" y="4469"/>
                              </a:lnTo>
                              <a:lnTo>
                                <a:pt x="6270" y="4461"/>
                              </a:lnTo>
                              <a:lnTo>
                                <a:pt x="6266" y="4454"/>
                              </a:lnTo>
                              <a:lnTo>
                                <a:pt x="6260" y="4446"/>
                              </a:lnTo>
                              <a:lnTo>
                                <a:pt x="6254" y="4439"/>
                              </a:lnTo>
                              <a:lnTo>
                                <a:pt x="6245" y="4430"/>
                              </a:lnTo>
                              <a:lnTo>
                                <a:pt x="6226" y="4412"/>
                              </a:lnTo>
                              <a:lnTo>
                                <a:pt x="6202" y="4391"/>
                              </a:lnTo>
                              <a:lnTo>
                                <a:pt x="6173" y="4368"/>
                              </a:lnTo>
                              <a:lnTo>
                                <a:pt x="6139" y="4342"/>
                              </a:lnTo>
                              <a:close/>
                              <a:moveTo>
                                <a:pt x="5708" y="5235"/>
                              </a:moveTo>
                              <a:lnTo>
                                <a:pt x="5953" y="4932"/>
                              </a:lnTo>
                              <a:lnTo>
                                <a:pt x="5932" y="4916"/>
                              </a:lnTo>
                              <a:lnTo>
                                <a:pt x="5912" y="4902"/>
                              </a:lnTo>
                              <a:lnTo>
                                <a:pt x="5892" y="4889"/>
                              </a:lnTo>
                              <a:lnTo>
                                <a:pt x="5874" y="4877"/>
                              </a:lnTo>
                              <a:lnTo>
                                <a:pt x="5858" y="4868"/>
                              </a:lnTo>
                              <a:lnTo>
                                <a:pt x="5842" y="4861"/>
                              </a:lnTo>
                              <a:lnTo>
                                <a:pt x="5827" y="4855"/>
                              </a:lnTo>
                              <a:lnTo>
                                <a:pt x="5813" y="4850"/>
                              </a:lnTo>
                              <a:lnTo>
                                <a:pt x="5800" y="4847"/>
                              </a:lnTo>
                              <a:lnTo>
                                <a:pt x="5788" y="4846"/>
                              </a:lnTo>
                              <a:lnTo>
                                <a:pt x="5776" y="4846"/>
                              </a:lnTo>
                              <a:lnTo>
                                <a:pt x="5765" y="4847"/>
                              </a:lnTo>
                              <a:lnTo>
                                <a:pt x="5753" y="4850"/>
                              </a:lnTo>
                              <a:lnTo>
                                <a:pt x="5743" y="4854"/>
                              </a:lnTo>
                              <a:lnTo>
                                <a:pt x="5733" y="4859"/>
                              </a:lnTo>
                              <a:lnTo>
                                <a:pt x="5723" y="4865"/>
                              </a:lnTo>
                              <a:lnTo>
                                <a:pt x="5714" y="4873"/>
                              </a:lnTo>
                              <a:lnTo>
                                <a:pt x="5704" y="4882"/>
                              </a:lnTo>
                              <a:lnTo>
                                <a:pt x="5695" y="4892"/>
                              </a:lnTo>
                              <a:lnTo>
                                <a:pt x="5684" y="4903"/>
                              </a:lnTo>
                              <a:lnTo>
                                <a:pt x="5665" y="4928"/>
                              </a:lnTo>
                              <a:lnTo>
                                <a:pt x="5644" y="4957"/>
                              </a:lnTo>
                              <a:lnTo>
                                <a:pt x="5597" y="5024"/>
                              </a:lnTo>
                              <a:lnTo>
                                <a:pt x="5569" y="5062"/>
                              </a:lnTo>
                              <a:lnTo>
                                <a:pt x="5537" y="5103"/>
                              </a:lnTo>
                              <a:lnTo>
                                <a:pt x="5708" y="5235"/>
                              </a:lnTo>
                              <a:close/>
                              <a:moveTo>
                                <a:pt x="5438" y="5582"/>
                              </a:moveTo>
                              <a:lnTo>
                                <a:pt x="5692" y="5254"/>
                              </a:lnTo>
                              <a:lnTo>
                                <a:pt x="5522" y="5122"/>
                              </a:lnTo>
                              <a:lnTo>
                                <a:pt x="5490" y="5162"/>
                              </a:lnTo>
                              <a:lnTo>
                                <a:pt x="5458" y="5200"/>
                              </a:lnTo>
                              <a:lnTo>
                                <a:pt x="5400" y="5264"/>
                              </a:lnTo>
                              <a:lnTo>
                                <a:pt x="5375" y="5291"/>
                              </a:lnTo>
                              <a:lnTo>
                                <a:pt x="5354" y="5318"/>
                              </a:lnTo>
                              <a:lnTo>
                                <a:pt x="5344" y="5331"/>
                              </a:lnTo>
                              <a:lnTo>
                                <a:pt x="5335" y="5343"/>
                              </a:lnTo>
                              <a:lnTo>
                                <a:pt x="5328" y="5354"/>
                              </a:lnTo>
                              <a:lnTo>
                                <a:pt x="5322" y="5366"/>
                              </a:lnTo>
                              <a:lnTo>
                                <a:pt x="5317" y="5379"/>
                              </a:lnTo>
                              <a:lnTo>
                                <a:pt x="5314" y="5390"/>
                              </a:lnTo>
                              <a:lnTo>
                                <a:pt x="5312" y="5402"/>
                              </a:lnTo>
                              <a:lnTo>
                                <a:pt x="5311" y="5413"/>
                              </a:lnTo>
                              <a:lnTo>
                                <a:pt x="5312" y="5425"/>
                              </a:lnTo>
                              <a:lnTo>
                                <a:pt x="5314" y="5437"/>
                              </a:lnTo>
                              <a:lnTo>
                                <a:pt x="5318" y="5450"/>
                              </a:lnTo>
                              <a:lnTo>
                                <a:pt x="5323" y="5462"/>
                              </a:lnTo>
                              <a:lnTo>
                                <a:pt x="5330" y="5475"/>
                              </a:lnTo>
                              <a:lnTo>
                                <a:pt x="5340" y="5488"/>
                              </a:lnTo>
                              <a:lnTo>
                                <a:pt x="5352" y="5502"/>
                              </a:lnTo>
                              <a:lnTo>
                                <a:pt x="5364" y="5517"/>
                              </a:lnTo>
                              <a:lnTo>
                                <a:pt x="5379" y="5532"/>
                              </a:lnTo>
                              <a:lnTo>
                                <a:pt x="5396" y="5548"/>
                              </a:lnTo>
                              <a:lnTo>
                                <a:pt x="5417" y="5564"/>
                              </a:lnTo>
                              <a:lnTo>
                                <a:pt x="5438" y="5582"/>
                              </a:lnTo>
                              <a:close/>
                              <a:moveTo>
                                <a:pt x="6932" y="3320"/>
                              </a:moveTo>
                              <a:lnTo>
                                <a:pt x="7103" y="3453"/>
                              </a:lnTo>
                              <a:lnTo>
                                <a:pt x="7128" y="3429"/>
                              </a:lnTo>
                              <a:lnTo>
                                <a:pt x="7150" y="3408"/>
                              </a:lnTo>
                              <a:lnTo>
                                <a:pt x="7169" y="3387"/>
                              </a:lnTo>
                              <a:lnTo>
                                <a:pt x="7176" y="3377"/>
                              </a:lnTo>
                              <a:lnTo>
                                <a:pt x="7183" y="3366"/>
                              </a:lnTo>
                              <a:lnTo>
                                <a:pt x="7189" y="3356"/>
                              </a:lnTo>
                              <a:lnTo>
                                <a:pt x="7194" y="3347"/>
                              </a:lnTo>
                              <a:lnTo>
                                <a:pt x="7198" y="3337"/>
                              </a:lnTo>
                              <a:lnTo>
                                <a:pt x="7201" y="3328"/>
                              </a:lnTo>
                              <a:lnTo>
                                <a:pt x="7203" y="3319"/>
                              </a:lnTo>
                              <a:lnTo>
                                <a:pt x="7205" y="3310"/>
                              </a:lnTo>
                              <a:lnTo>
                                <a:pt x="7205" y="3300"/>
                              </a:lnTo>
                              <a:lnTo>
                                <a:pt x="7205" y="3291"/>
                              </a:lnTo>
                              <a:lnTo>
                                <a:pt x="7203" y="3283"/>
                              </a:lnTo>
                              <a:lnTo>
                                <a:pt x="7201" y="3274"/>
                              </a:lnTo>
                              <a:lnTo>
                                <a:pt x="7198" y="3266"/>
                              </a:lnTo>
                              <a:lnTo>
                                <a:pt x="7194" y="3257"/>
                              </a:lnTo>
                              <a:lnTo>
                                <a:pt x="7188" y="3249"/>
                              </a:lnTo>
                              <a:lnTo>
                                <a:pt x="7183" y="3241"/>
                              </a:lnTo>
                              <a:lnTo>
                                <a:pt x="7176" y="3231"/>
                              </a:lnTo>
                              <a:lnTo>
                                <a:pt x="7168" y="3223"/>
                              </a:lnTo>
                              <a:lnTo>
                                <a:pt x="7159" y="3215"/>
                              </a:lnTo>
                              <a:lnTo>
                                <a:pt x="7149" y="3206"/>
                              </a:lnTo>
                              <a:lnTo>
                                <a:pt x="7127" y="3190"/>
                              </a:lnTo>
                              <a:lnTo>
                                <a:pt x="7101" y="3173"/>
                              </a:lnTo>
                              <a:lnTo>
                                <a:pt x="7071" y="3155"/>
                              </a:lnTo>
                              <a:lnTo>
                                <a:pt x="6932" y="3320"/>
                              </a:lnTo>
                              <a:close/>
                              <a:moveTo>
                                <a:pt x="6795" y="3497"/>
                              </a:moveTo>
                              <a:lnTo>
                                <a:pt x="6960" y="3636"/>
                              </a:lnTo>
                              <a:lnTo>
                                <a:pt x="7088" y="3473"/>
                              </a:lnTo>
                              <a:lnTo>
                                <a:pt x="7038" y="3436"/>
                              </a:lnTo>
                              <a:lnTo>
                                <a:pt x="7015" y="3420"/>
                              </a:lnTo>
                              <a:lnTo>
                                <a:pt x="6994" y="3405"/>
                              </a:lnTo>
                              <a:lnTo>
                                <a:pt x="6975" y="3393"/>
                              </a:lnTo>
                              <a:lnTo>
                                <a:pt x="6957" y="3383"/>
                              </a:lnTo>
                              <a:lnTo>
                                <a:pt x="6949" y="3380"/>
                              </a:lnTo>
                              <a:lnTo>
                                <a:pt x="6939" y="3377"/>
                              </a:lnTo>
                              <a:lnTo>
                                <a:pt x="6931" y="3373"/>
                              </a:lnTo>
                              <a:lnTo>
                                <a:pt x="6923" y="3372"/>
                              </a:lnTo>
                              <a:lnTo>
                                <a:pt x="6915" y="3371"/>
                              </a:lnTo>
                              <a:lnTo>
                                <a:pt x="6907" y="3371"/>
                              </a:lnTo>
                              <a:lnTo>
                                <a:pt x="6899" y="3373"/>
                              </a:lnTo>
                              <a:lnTo>
                                <a:pt x="6891" y="3375"/>
                              </a:lnTo>
                              <a:lnTo>
                                <a:pt x="6884" y="3379"/>
                              </a:lnTo>
                              <a:lnTo>
                                <a:pt x="6875" y="3384"/>
                              </a:lnTo>
                              <a:lnTo>
                                <a:pt x="6868" y="3389"/>
                              </a:lnTo>
                              <a:lnTo>
                                <a:pt x="6860" y="3396"/>
                              </a:lnTo>
                              <a:lnTo>
                                <a:pt x="6852" y="3404"/>
                              </a:lnTo>
                              <a:lnTo>
                                <a:pt x="6845" y="3413"/>
                              </a:lnTo>
                              <a:lnTo>
                                <a:pt x="6837" y="3423"/>
                              </a:lnTo>
                              <a:lnTo>
                                <a:pt x="6829" y="3435"/>
                              </a:lnTo>
                              <a:lnTo>
                                <a:pt x="6813" y="3464"/>
                              </a:lnTo>
                              <a:lnTo>
                                <a:pt x="6795" y="3497"/>
                              </a:lnTo>
                              <a:close/>
                              <a:moveTo>
                                <a:pt x="6632" y="3706"/>
                              </a:moveTo>
                              <a:lnTo>
                                <a:pt x="6802" y="3839"/>
                              </a:lnTo>
                              <a:lnTo>
                                <a:pt x="6944" y="3656"/>
                              </a:lnTo>
                              <a:lnTo>
                                <a:pt x="6884" y="3608"/>
                              </a:lnTo>
                              <a:lnTo>
                                <a:pt x="6858" y="3590"/>
                              </a:lnTo>
                              <a:lnTo>
                                <a:pt x="6837" y="3575"/>
                              </a:lnTo>
                              <a:lnTo>
                                <a:pt x="6819" y="3565"/>
                              </a:lnTo>
                              <a:lnTo>
                                <a:pt x="6810" y="3561"/>
                              </a:lnTo>
                              <a:lnTo>
                                <a:pt x="6801" y="3558"/>
                              </a:lnTo>
                              <a:lnTo>
                                <a:pt x="6794" y="3556"/>
                              </a:lnTo>
                              <a:lnTo>
                                <a:pt x="6787" y="3555"/>
                              </a:lnTo>
                              <a:lnTo>
                                <a:pt x="6780" y="3555"/>
                              </a:lnTo>
                              <a:lnTo>
                                <a:pt x="6773" y="3556"/>
                              </a:lnTo>
                              <a:lnTo>
                                <a:pt x="6766" y="3558"/>
                              </a:lnTo>
                              <a:lnTo>
                                <a:pt x="6759" y="3560"/>
                              </a:lnTo>
                              <a:lnTo>
                                <a:pt x="6753" y="3564"/>
                              </a:lnTo>
                              <a:lnTo>
                                <a:pt x="6746" y="3569"/>
                              </a:lnTo>
                              <a:lnTo>
                                <a:pt x="6739" y="3575"/>
                              </a:lnTo>
                              <a:lnTo>
                                <a:pt x="6731" y="3581"/>
                              </a:lnTo>
                              <a:lnTo>
                                <a:pt x="6716" y="3599"/>
                              </a:lnTo>
                              <a:lnTo>
                                <a:pt x="6699" y="3619"/>
                              </a:lnTo>
                              <a:lnTo>
                                <a:pt x="6680" y="3644"/>
                              </a:lnTo>
                              <a:lnTo>
                                <a:pt x="6632" y="3706"/>
                              </a:lnTo>
                              <a:close/>
                              <a:moveTo>
                                <a:pt x="6490" y="3890"/>
                              </a:moveTo>
                              <a:lnTo>
                                <a:pt x="6655" y="4029"/>
                              </a:lnTo>
                              <a:lnTo>
                                <a:pt x="6782" y="3865"/>
                              </a:lnTo>
                              <a:lnTo>
                                <a:pt x="6732" y="3826"/>
                              </a:lnTo>
                              <a:lnTo>
                                <a:pt x="6710" y="3809"/>
                              </a:lnTo>
                              <a:lnTo>
                                <a:pt x="6690" y="3794"/>
                              </a:lnTo>
                              <a:lnTo>
                                <a:pt x="6671" y="3780"/>
                              </a:lnTo>
                              <a:lnTo>
                                <a:pt x="6652" y="3770"/>
                              </a:lnTo>
                              <a:lnTo>
                                <a:pt x="6644" y="3766"/>
                              </a:lnTo>
                              <a:lnTo>
                                <a:pt x="6635" y="3763"/>
                              </a:lnTo>
                              <a:lnTo>
                                <a:pt x="6627" y="3761"/>
                              </a:lnTo>
                              <a:lnTo>
                                <a:pt x="6619" y="3759"/>
                              </a:lnTo>
                              <a:lnTo>
                                <a:pt x="6611" y="3759"/>
                              </a:lnTo>
                              <a:lnTo>
                                <a:pt x="6604" y="3759"/>
                              </a:lnTo>
                              <a:lnTo>
                                <a:pt x="6595" y="3761"/>
                              </a:lnTo>
                              <a:lnTo>
                                <a:pt x="6587" y="3763"/>
                              </a:lnTo>
                              <a:lnTo>
                                <a:pt x="6580" y="3767"/>
                              </a:lnTo>
                              <a:lnTo>
                                <a:pt x="6572" y="3771"/>
                              </a:lnTo>
                              <a:lnTo>
                                <a:pt x="6564" y="3777"/>
                              </a:lnTo>
                              <a:lnTo>
                                <a:pt x="6557" y="3784"/>
                              </a:lnTo>
                              <a:lnTo>
                                <a:pt x="6549" y="3793"/>
                              </a:lnTo>
                              <a:lnTo>
                                <a:pt x="6541" y="3803"/>
                              </a:lnTo>
                              <a:lnTo>
                                <a:pt x="6533" y="3814"/>
                              </a:lnTo>
                              <a:lnTo>
                                <a:pt x="6524" y="3826"/>
                              </a:lnTo>
                              <a:lnTo>
                                <a:pt x="6507" y="3854"/>
                              </a:lnTo>
                              <a:lnTo>
                                <a:pt x="6490" y="3890"/>
                              </a:lnTo>
                              <a:close/>
                              <a:moveTo>
                                <a:pt x="6325" y="4454"/>
                              </a:moveTo>
                              <a:lnTo>
                                <a:pt x="6482" y="4251"/>
                              </a:lnTo>
                              <a:lnTo>
                                <a:pt x="6312" y="4119"/>
                              </a:lnTo>
                              <a:lnTo>
                                <a:pt x="6285" y="4153"/>
                              </a:lnTo>
                              <a:lnTo>
                                <a:pt x="6261" y="4183"/>
                              </a:lnTo>
                              <a:lnTo>
                                <a:pt x="6240" y="4210"/>
                              </a:lnTo>
                              <a:lnTo>
                                <a:pt x="6222" y="4232"/>
                              </a:lnTo>
                              <a:lnTo>
                                <a:pt x="6208" y="4252"/>
                              </a:lnTo>
                              <a:lnTo>
                                <a:pt x="6197" y="4270"/>
                              </a:lnTo>
                              <a:lnTo>
                                <a:pt x="6193" y="4279"/>
                              </a:lnTo>
                              <a:lnTo>
                                <a:pt x="6190" y="4287"/>
                              </a:lnTo>
                              <a:lnTo>
                                <a:pt x="6188" y="4294"/>
                              </a:lnTo>
                              <a:lnTo>
                                <a:pt x="6187" y="4302"/>
                              </a:lnTo>
                              <a:lnTo>
                                <a:pt x="6187" y="4309"/>
                              </a:lnTo>
                              <a:lnTo>
                                <a:pt x="6188" y="4316"/>
                              </a:lnTo>
                              <a:lnTo>
                                <a:pt x="6190" y="4324"/>
                              </a:lnTo>
                              <a:lnTo>
                                <a:pt x="6193" y="4331"/>
                              </a:lnTo>
                              <a:lnTo>
                                <a:pt x="6198" y="4340"/>
                              </a:lnTo>
                              <a:lnTo>
                                <a:pt x="6203" y="4348"/>
                              </a:lnTo>
                              <a:lnTo>
                                <a:pt x="6209" y="4356"/>
                              </a:lnTo>
                              <a:lnTo>
                                <a:pt x="6217" y="4364"/>
                              </a:lnTo>
                              <a:lnTo>
                                <a:pt x="6236" y="4382"/>
                              </a:lnTo>
                              <a:lnTo>
                                <a:pt x="6261" y="4403"/>
                              </a:lnTo>
                              <a:lnTo>
                                <a:pt x="6290" y="4427"/>
                              </a:lnTo>
                              <a:lnTo>
                                <a:pt x="6325" y="4454"/>
                              </a:lnTo>
                              <a:close/>
                              <a:moveTo>
                                <a:pt x="5965" y="4565"/>
                              </a:moveTo>
                              <a:lnTo>
                                <a:pt x="5798" y="4780"/>
                              </a:lnTo>
                              <a:lnTo>
                                <a:pt x="5813" y="4797"/>
                              </a:lnTo>
                              <a:lnTo>
                                <a:pt x="5828" y="4812"/>
                              </a:lnTo>
                              <a:lnTo>
                                <a:pt x="5843" y="4827"/>
                              </a:lnTo>
                              <a:lnTo>
                                <a:pt x="5856" y="4839"/>
                              </a:lnTo>
                              <a:lnTo>
                                <a:pt x="5869" y="4849"/>
                              </a:lnTo>
                              <a:lnTo>
                                <a:pt x="5881" y="4858"/>
                              </a:lnTo>
                              <a:lnTo>
                                <a:pt x="5893" y="4865"/>
                              </a:lnTo>
                              <a:lnTo>
                                <a:pt x="5905" y="4871"/>
                              </a:lnTo>
                              <a:lnTo>
                                <a:pt x="5915" y="4875"/>
                              </a:lnTo>
                              <a:lnTo>
                                <a:pt x="5926" y="4878"/>
                              </a:lnTo>
                              <a:lnTo>
                                <a:pt x="5936" y="4880"/>
                              </a:lnTo>
                              <a:lnTo>
                                <a:pt x="5945" y="4880"/>
                              </a:lnTo>
                              <a:lnTo>
                                <a:pt x="5954" y="4880"/>
                              </a:lnTo>
                              <a:lnTo>
                                <a:pt x="5963" y="4878"/>
                              </a:lnTo>
                              <a:lnTo>
                                <a:pt x="5972" y="4875"/>
                              </a:lnTo>
                              <a:lnTo>
                                <a:pt x="5982" y="4870"/>
                              </a:lnTo>
                              <a:lnTo>
                                <a:pt x="5991" y="4865"/>
                              </a:lnTo>
                              <a:lnTo>
                                <a:pt x="5999" y="4859"/>
                              </a:lnTo>
                              <a:lnTo>
                                <a:pt x="6008" y="4852"/>
                              </a:lnTo>
                              <a:lnTo>
                                <a:pt x="6016" y="4844"/>
                              </a:lnTo>
                              <a:lnTo>
                                <a:pt x="6033" y="4826"/>
                              </a:lnTo>
                              <a:lnTo>
                                <a:pt x="6052" y="4804"/>
                              </a:lnTo>
                              <a:lnTo>
                                <a:pt x="6090" y="4754"/>
                              </a:lnTo>
                              <a:lnTo>
                                <a:pt x="6113" y="4726"/>
                              </a:lnTo>
                              <a:lnTo>
                                <a:pt x="6136" y="4697"/>
                              </a:lnTo>
                              <a:lnTo>
                                <a:pt x="5965" y="4565"/>
                              </a:lnTo>
                              <a:close/>
                              <a:moveTo>
                                <a:pt x="7391" y="2743"/>
                              </a:moveTo>
                              <a:lnTo>
                                <a:pt x="7556" y="2882"/>
                              </a:lnTo>
                              <a:lnTo>
                                <a:pt x="7716" y="2691"/>
                              </a:lnTo>
                              <a:lnTo>
                                <a:pt x="7653" y="2642"/>
                              </a:lnTo>
                              <a:lnTo>
                                <a:pt x="7627" y="2624"/>
                              </a:lnTo>
                              <a:lnTo>
                                <a:pt x="7605" y="2609"/>
                              </a:lnTo>
                              <a:lnTo>
                                <a:pt x="7586" y="2599"/>
                              </a:lnTo>
                              <a:lnTo>
                                <a:pt x="7578" y="2596"/>
                              </a:lnTo>
                              <a:lnTo>
                                <a:pt x="7568" y="2593"/>
                              </a:lnTo>
                              <a:lnTo>
                                <a:pt x="7561" y="2591"/>
                              </a:lnTo>
                              <a:lnTo>
                                <a:pt x="7553" y="2590"/>
                              </a:lnTo>
                              <a:lnTo>
                                <a:pt x="7546" y="2591"/>
                              </a:lnTo>
                              <a:lnTo>
                                <a:pt x="7539" y="2592"/>
                              </a:lnTo>
                              <a:lnTo>
                                <a:pt x="7532" y="2594"/>
                              </a:lnTo>
                              <a:lnTo>
                                <a:pt x="7525" y="2597"/>
                              </a:lnTo>
                              <a:lnTo>
                                <a:pt x="7518" y="2601"/>
                              </a:lnTo>
                              <a:lnTo>
                                <a:pt x="7511" y="2606"/>
                              </a:lnTo>
                              <a:lnTo>
                                <a:pt x="7495" y="2619"/>
                              </a:lnTo>
                              <a:lnTo>
                                <a:pt x="7479" y="2637"/>
                              </a:lnTo>
                              <a:lnTo>
                                <a:pt x="7462" y="2658"/>
                              </a:lnTo>
                              <a:lnTo>
                                <a:pt x="7442" y="2682"/>
                              </a:lnTo>
                              <a:lnTo>
                                <a:pt x="7391" y="2743"/>
                              </a:lnTo>
                              <a:close/>
                              <a:moveTo>
                                <a:pt x="7229" y="2952"/>
                              </a:moveTo>
                              <a:lnTo>
                                <a:pt x="7229" y="2952"/>
                              </a:lnTo>
                              <a:lnTo>
                                <a:pt x="7290" y="2997"/>
                              </a:lnTo>
                              <a:lnTo>
                                <a:pt x="7316" y="3014"/>
                              </a:lnTo>
                              <a:lnTo>
                                <a:pt x="7337" y="3027"/>
                              </a:lnTo>
                              <a:lnTo>
                                <a:pt x="7356" y="3038"/>
                              </a:lnTo>
                              <a:lnTo>
                                <a:pt x="7366" y="3042"/>
                              </a:lnTo>
                              <a:lnTo>
                                <a:pt x="7374" y="3045"/>
                              </a:lnTo>
                              <a:lnTo>
                                <a:pt x="7381" y="3047"/>
                              </a:lnTo>
                              <a:lnTo>
                                <a:pt x="7388" y="3048"/>
                              </a:lnTo>
                              <a:lnTo>
                                <a:pt x="7395" y="3048"/>
                              </a:lnTo>
                              <a:lnTo>
                                <a:pt x="7402" y="3047"/>
                              </a:lnTo>
                              <a:lnTo>
                                <a:pt x="7409" y="3046"/>
                              </a:lnTo>
                              <a:lnTo>
                                <a:pt x="7416" y="3043"/>
                              </a:lnTo>
                              <a:lnTo>
                                <a:pt x="7422" y="3039"/>
                              </a:lnTo>
                              <a:lnTo>
                                <a:pt x="7429" y="3035"/>
                              </a:lnTo>
                              <a:lnTo>
                                <a:pt x="7437" y="3028"/>
                              </a:lnTo>
                              <a:lnTo>
                                <a:pt x="7444" y="3022"/>
                              </a:lnTo>
                              <a:lnTo>
                                <a:pt x="7459" y="3006"/>
                              </a:lnTo>
                              <a:lnTo>
                                <a:pt x="7475" y="2986"/>
                              </a:lnTo>
                              <a:lnTo>
                                <a:pt x="7494" y="2962"/>
                              </a:lnTo>
                              <a:lnTo>
                                <a:pt x="7541" y="2902"/>
                              </a:lnTo>
                              <a:lnTo>
                                <a:pt x="7480" y="2854"/>
                              </a:lnTo>
                              <a:lnTo>
                                <a:pt x="7455" y="2836"/>
                              </a:lnTo>
                              <a:lnTo>
                                <a:pt x="7434" y="2821"/>
                              </a:lnTo>
                              <a:lnTo>
                                <a:pt x="7415" y="2810"/>
                              </a:lnTo>
                              <a:lnTo>
                                <a:pt x="7406" y="2806"/>
                              </a:lnTo>
                              <a:lnTo>
                                <a:pt x="7398" y="2804"/>
                              </a:lnTo>
                              <a:lnTo>
                                <a:pt x="7391" y="2802"/>
                              </a:lnTo>
                              <a:lnTo>
                                <a:pt x="7383" y="2801"/>
                              </a:lnTo>
                              <a:lnTo>
                                <a:pt x="7376" y="2800"/>
                              </a:lnTo>
                              <a:lnTo>
                                <a:pt x="7370" y="2801"/>
                              </a:lnTo>
                              <a:lnTo>
                                <a:pt x="7362" y="2803"/>
                              </a:lnTo>
                              <a:lnTo>
                                <a:pt x="7355" y="2806"/>
                              </a:lnTo>
                              <a:lnTo>
                                <a:pt x="7349" y="2810"/>
                              </a:lnTo>
                              <a:lnTo>
                                <a:pt x="7342" y="2815"/>
                              </a:lnTo>
                              <a:lnTo>
                                <a:pt x="7335" y="2820"/>
                              </a:lnTo>
                              <a:lnTo>
                                <a:pt x="7328" y="2828"/>
                              </a:lnTo>
                              <a:lnTo>
                                <a:pt x="7313" y="2845"/>
                              </a:lnTo>
                              <a:lnTo>
                                <a:pt x="7296" y="2865"/>
                              </a:lnTo>
                              <a:lnTo>
                                <a:pt x="7276" y="2890"/>
                              </a:lnTo>
                              <a:lnTo>
                                <a:pt x="7229" y="2952"/>
                              </a:lnTo>
                              <a:close/>
                              <a:moveTo>
                                <a:pt x="7087" y="3136"/>
                              </a:moveTo>
                              <a:lnTo>
                                <a:pt x="7251" y="3275"/>
                              </a:lnTo>
                              <a:lnTo>
                                <a:pt x="7384" y="3105"/>
                              </a:lnTo>
                              <a:lnTo>
                                <a:pt x="7332" y="3064"/>
                              </a:lnTo>
                              <a:lnTo>
                                <a:pt x="7310" y="3047"/>
                              </a:lnTo>
                              <a:lnTo>
                                <a:pt x="7289" y="3031"/>
                              </a:lnTo>
                              <a:lnTo>
                                <a:pt x="7269" y="3019"/>
                              </a:lnTo>
                              <a:lnTo>
                                <a:pt x="7251" y="3009"/>
                              </a:lnTo>
                              <a:lnTo>
                                <a:pt x="7243" y="3005"/>
                              </a:lnTo>
                              <a:lnTo>
                                <a:pt x="7234" y="3003"/>
                              </a:lnTo>
                              <a:lnTo>
                                <a:pt x="7226" y="3001"/>
                              </a:lnTo>
                              <a:lnTo>
                                <a:pt x="7217" y="3000"/>
                              </a:lnTo>
                              <a:lnTo>
                                <a:pt x="7209" y="2999"/>
                              </a:lnTo>
                              <a:lnTo>
                                <a:pt x="7201" y="3000"/>
                              </a:lnTo>
                              <a:lnTo>
                                <a:pt x="7194" y="3002"/>
                              </a:lnTo>
                              <a:lnTo>
                                <a:pt x="7186" y="3005"/>
                              </a:lnTo>
                              <a:lnTo>
                                <a:pt x="7178" y="3009"/>
                              </a:lnTo>
                              <a:lnTo>
                                <a:pt x="7171" y="3014"/>
                              </a:lnTo>
                              <a:lnTo>
                                <a:pt x="7163" y="3020"/>
                              </a:lnTo>
                              <a:lnTo>
                                <a:pt x="7154" y="3027"/>
                              </a:lnTo>
                              <a:lnTo>
                                <a:pt x="7146" y="3037"/>
                              </a:lnTo>
                              <a:lnTo>
                                <a:pt x="7138" y="3047"/>
                              </a:lnTo>
                              <a:lnTo>
                                <a:pt x="7130" y="3058"/>
                              </a:lnTo>
                              <a:lnTo>
                                <a:pt x="7122" y="3070"/>
                              </a:lnTo>
                              <a:lnTo>
                                <a:pt x="7105" y="3100"/>
                              </a:lnTo>
                              <a:lnTo>
                                <a:pt x="7087" y="3136"/>
                              </a:lnTo>
                              <a:close/>
                              <a:moveTo>
                                <a:pt x="8502" y="1328"/>
                              </a:moveTo>
                              <a:lnTo>
                                <a:pt x="8678" y="1466"/>
                              </a:lnTo>
                              <a:lnTo>
                                <a:pt x="8706" y="1431"/>
                              </a:lnTo>
                              <a:lnTo>
                                <a:pt x="8735" y="1396"/>
                              </a:lnTo>
                              <a:lnTo>
                                <a:pt x="8801" y="1321"/>
                              </a:lnTo>
                              <a:lnTo>
                                <a:pt x="8871" y="1242"/>
                              </a:lnTo>
                              <a:lnTo>
                                <a:pt x="8906" y="1202"/>
                              </a:lnTo>
                              <a:lnTo>
                                <a:pt x="8940" y="1161"/>
                              </a:lnTo>
                              <a:lnTo>
                                <a:pt x="8974" y="1120"/>
                              </a:lnTo>
                              <a:lnTo>
                                <a:pt x="9005" y="1079"/>
                              </a:lnTo>
                              <a:lnTo>
                                <a:pt x="9035" y="1038"/>
                              </a:lnTo>
                              <a:lnTo>
                                <a:pt x="9062" y="997"/>
                              </a:lnTo>
                              <a:lnTo>
                                <a:pt x="9074" y="978"/>
                              </a:lnTo>
                              <a:lnTo>
                                <a:pt x="9085" y="957"/>
                              </a:lnTo>
                              <a:lnTo>
                                <a:pt x="9095" y="937"/>
                              </a:lnTo>
                              <a:lnTo>
                                <a:pt x="9106" y="918"/>
                              </a:lnTo>
                              <a:lnTo>
                                <a:pt x="9114" y="897"/>
                              </a:lnTo>
                              <a:lnTo>
                                <a:pt x="9121" y="878"/>
                              </a:lnTo>
                              <a:lnTo>
                                <a:pt x="9127" y="860"/>
                              </a:lnTo>
                              <a:lnTo>
                                <a:pt x="9132" y="841"/>
                              </a:lnTo>
                              <a:lnTo>
                                <a:pt x="9099" y="814"/>
                              </a:lnTo>
                              <a:lnTo>
                                <a:pt x="9066" y="790"/>
                              </a:lnTo>
                              <a:lnTo>
                                <a:pt x="9031" y="768"/>
                              </a:lnTo>
                              <a:lnTo>
                                <a:pt x="8996" y="746"/>
                              </a:lnTo>
                              <a:lnTo>
                                <a:pt x="8979" y="751"/>
                              </a:lnTo>
                              <a:lnTo>
                                <a:pt x="8962" y="758"/>
                              </a:lnTo>
                              <a:lnTo>
                                <a:pt x="8945" y="767"/>
                              </a:lnTo>
                              <a:lnTo>
                                <a:pt x="8929" y="778"/>
                              </a:lnTo>
                              <a:lnTo>
                                <a:pt x="8912" y="790"/>
                              </a:lnTo>
                              <a:lnTo>
                                <a:pt x="8895" y="803"/>
                              </a:lnTo>
                              <a:lnTo>
                                <a:pt x="8877" y="818"/>
                              </a:lnTo>
                              <a:lnTo>
                                <a:pt x="8861" y="834"/>
                              </a:lnTo>
                              <a:lnTo>
                                <a:pt x="8844" y="851"/>
                              </a:lnTo>
                              <a:lnTo>
                                <a:pt x="8827" y="870"/>
                              </a:lnTo>
                              <a:lnTo>
                                <a:pt x="8810" y="888"/>
                              </a:lnTo>
                              <a:lnTo>
                                <a:pt x="8793" y="909"/>
                              </a:lnTo>
                              <a:lnTo>
                                <a:pt x="8760" y="951"/>
                              </a:lnTo>
                              <a:lnTo>
                                <a:pt x="8727" y="996"/>
                              </a:lnTo>
                              <a:lnTo>
                                <a:pt x="8696" y="1042"/>
                              </a:lnTo>
                              <a:lnTo>
                                <a:pt x="8664" y="1087"/>
                              </a:lnTo>
                              <a:lnTo>
                                <a:pt x="8604" y="1178"/>
                              </a:lnTo>
                              <a:lnTo>
                                <a:pt x="8550" y="1260"/>
                              </a:lnTo>
                              <a:lnTo>
                                <a:pt x="8525" y="1296"/>
                              </a:lnTo>
                              <a:lnTo>
                                <a:pt x="8502" y="1328"/>
                              </a:lnTo>
                              <a:close/>
                              <a:moveTo>
                                <a:pt x="8247" y="1654"/>
                              </a:moveTo>
                              <a:lnTo>
                                <a:pt x="8247" y="1654"/>
                              </a:lnTo>
                              <a:lnTo>
                                <a:pt x="8269" y="1671"/>
                              </a:lnTo>
                              <a:lnTo>
                                <a:pt x="8289" y="1686"/>
                              </a:lnTo>
                              <a:lnTo>
                                <a:pt x="8307" y="1698"/>
                              </a:lnTo>
                              <a:lnTo>
                                <a:pt x="8324" y="1709"/>
                              </a:lnTo>
                              <a:lnTo>
                                <a:pt x="8342" y="1718"/>
                              </a:lnTo>
                              <a:lnTo>
                                <a:pt x="8357" y="1727"/>
                              </a:lnTo>
                              <a:lnTo>
                                <a:pt x="8372" y="1733"/>
                              </a:lnTo>
                              <a:lnTo>
                                <a:pt x="8385" y="1738"/>
                              </a:lnTo>
                              <a:lnTo>
                                <a:pt x="8398" y="1741"/>
                              </a:lnTo>
                              <a:lnTo>
                                <a:pt x="8411" y="1742"/>
                              </a:lnTo>
                              <a:lnTo>
                                <a:pt x="8423" y="1743"/>
                              </a:lnTo>
                              <a:lnTo>
                                <a:pt x="8434" y="1742"/>
                              </a:lnTo>
                              <a:lnTo>
                                <a:pt x="8444" y="1739"/>
                              </a:lnTo>
                              <a:lnTo>
                                <a:pt x="8454" y="1735"/>
                              </a:lnTo>
                              <a:lnTo>
                                <a:pt x="8464" y="1731"/>
                              </a:lnTo>
                              <a:lnTo>
                                <a:pt x="8473" y="1723"/>
                              </a:lnTo>
                              <a:lnTo>
                                <a:pt x="8484" y="1716"/>
                              </a:lnTo>
                              <a:lnTo>
                                <a:pt x="8493" y="1708"/>
                              </a:lnTo>
                              <a:lnTo>
                                <a:pt x="8502" y="1698"/>
                              </a:lnTo>
                              <a:lnTo>
                                <a:pt x="8512" y="1688"/>
                              </a:lnTo>
                              <a:lnTo>
                                <a:pt x="8531" y="1664"/>
                              </a:lnTo>
                              <a:lnTo>
                                <a:pt x="8552" y="1635"/>
                              </a:lnTo>
                              <a:lnTo>
                                <a:pt x="8599" y="1568"/>
                              </a:lnTo>
                              <a:lnTo>
                                <a:pt x="8627" y="1531"/>
                              </a:lnTo>
                              <a:lnTo>
                                <a:pt x="8658" y="1491"/>
                              </a:lnTo>
                              <a:lnTo>
                                <a:pt x="8636" y="1475"/>
                              </a:lnTo>
                              <a:lnTo>
                                <a:pt x="8615" y="1460"/>
                              </a:lnTo>
                              <a:lnTo>
                                <a:pt x="8596" y="1446"/>
                              </a:lnTo>
                              <a:lnTo>
                                <a:pt x="8578" y="1435"/>
                              </a:lnTo>
                              <a:lnTo>
                                <a:pt x="8562" y="1425"/>
                              </a:lnTo>
                              <a:lnTo>
                                <a:pt x="8545" y="1417"/>
                              </a:lnTo>
                              <a:lnTo>
                                <a:pt x="8531" y="1411"/>
                              </a:lnTo>
                              <a:lnTo>
                                <a:pt x="8517" y="1406"/>
                              </a:lnTo>
                              <a:lnTo>
                                <a:pt x="8504" y="1402"/>
                              </a:lnTo>
                              <a:lnTo>
                                <a:pt x="8492" y="1400"/>
                              </a:lnTo>
                              <a:lnTo>
                                <a:pt x="8480" y="1400"/>
                              </a:lnTo>
                              <a:lnTo>
                                <a:pt x="8468" y="1401"/>
                              </a:lnTo>
                              <a:lnTo>
                                <a:pt x="8458" y="1403"/>
                              </a:lnTo>
                              <a:lnTo>
                                <a:pt x="8448" y="1406"/>
                              </a:lnTo>
                              <a:lnTo>
                                <a:pt x="8438" y="1411"/>
                              </a:lnTo>
                              <a:lnTo>
                                <a:pt x="8429" y="1417"/>
                              </a:lnTo>
                              <a:lnTo>
                                <a:pt x="8419" y="1424"/>
                              </a:lnTo>
                              <a:lnTo>
                                <a:pt x="8410" y="1433"/>
                              </a:lnTo>
                              <a:lnTo>
                                <a:pt x="8400" y="1442"/>
                              </a:lnTo>
                              <a:lnTo>
                                <a:pt x="8391" y="1454"/>
                              </a:lnTo>
                              <a:lnTo>
                                <a:pt x="8372" y="1478"/>
                              </a:lnTo>
                              <a:lnTo>
                                <a:pt x="8352" y="1506"/>
                              </a:lnTo>
                              <a:lnTo>
                                <a:pt x="8306" y="1574"/>
                              </a:lnTo>
                              <a:lnTo>
                                <a:pt x="8278" y="1614"/>
                              </a:lnTo>
                              <a:lnTo>
                                <a:pt x="8247" y="1654"/>
                              </a:lnTo>
                              <a:close/>
                              <a:moveTo>
                                <a:pt x="8070" y="1884"/>
                              </a:moveTo>
                              <a:lnTo>
                                <a:pt x="8241" y="2029"/>
                              </a:lnTo>
                              <a:lnTo>
                                <a:pt x="8409" y="1812"/>
                              </a:lnTo>
                              <a:lnTo>
                                <a:pt x="8373" y="1784"/>
                              </a:lnTo>
                              <a:lnTo>
                                <a:pt x="8342" y="1761"/>
                              </a:lnTo>
                              <a:lnTo>
                                <a:pt x="8314" y="1742"/>
                              </a:lnTo>
                              <a:lnTo>
                                <a:pt x="8291" y="1728"/>
                              </a:lnTo>
                              <a:lnTo>
                                <a:pt x="8281" y="1721"/>
                              </a:lnTo>
                              <a:lnTo>
                                <a:pt x="8271" y="1717"/>
                              </a:lnTo>
                              <a:lnTo>
                                <a:pt x="8261" y="1713"/>
                              </a:lnTo>
                              <a:lnTo>
                                <a:pt x="8252" y="1711"/>
                              </a:lnTo>
                              <a:lnTo>
                                <a:pt x="8244" y="1710"/>
                              </a:lnTo>
                              <a:lnTo>
                                <a:pt x="8236" y="1709"/>
                              </a:lnTo>
                              <a:lnTo>
                                <a:pt x="8228" y="1710"/>
                              </a:lnTo>
                              <a:lnTo>
                                <a:pt x="8221" y="1712"/>
                              </a:lnTo>
                              <a:lnTo>
                                <a:pt x="8214" y="1715"/>
                              </a:lnTo>
                              <a:lnTo>
                                <a:pt x="8206" y="1719"/>
                              </a:lnTo>
                              <a:lnTo>
                                <a:pt x="8199" y="1724"/>
                              </a:lnTo>
                              <a:lnTo>
                                <a:pt x="8191" y="1731"/>
                              </a:lnTo>
                              <a:lnTo>
                                <a:pt x="8176" y="1746"/>
                              </a:lnTo>
                              <a:lnTo>
                                <a:pt x="8160" y="1765"/>
                              </a:lnTo>
                              <a:lnTo>
                                <a:pt x="8142" y="1788"/>
                              </a:lnTo>
                              <a:lnTo>
                                <a:pt x="8120" y="1816"/>
                              </a:lnTo>
                              <a:lnTo>
                                <a:pt x="8097" y="1848"/>
                              </a:lnTo>
                              <a:lnTo>
                                <a:pt x="8070" y="1884"/>
                              </a:lnTo>
                              <a:close/>
                              <a:moveTo>
                                <a:pt x="7876" y="2133"/>
                              </a:moveTo>
                              <a:lnTo>
                                <a:pt x="8052" y="2270"/>
                              </a:lnTo>
                              <a:lnTo>
                                <a:pt x="8071" y="2247"/>
                              </a:lnTo>
                              <a:lnTo>
                                <a:pt x="8088" y="2226"/>
                              </a:lnTo>
                              <a:lnTo>
                                <a:pt x="8123" y="2186"/>
                              </a:lnTo>
                              <a:lnTo>
                                <a:pt x="8140" y="2168"/>
                              </a:lnTo>
                              <a:lnTo>
                                <a:pt x="8155" y="2150"/>
                              </a:lnTo>
                              <a:lnTo>
                                <a:pt x="8168" y="2132"/>
                              </a:lnTo>
                              <a:lnTo>
                                <a:pt x="8179" y="2116"/>
                              </a:lnTo>
                              <a:lnTo>
                                <a:pt x="8183" y="2107"/>
                              </a:lnTo>
                              <a:lnTo>
                                <a:pt x="8187" y="2099"/>
                              </a:lnTo>
                              <a:lnTo>
                                <a:pt x="8190" y="2091"/>
                              </a:lnTo>
                              <a:lnTo>
                                <a:pt x="8192" y="2083"/>
                              </a:lnTo>
                              <a:lnTo>
                                <a:pt x="8193" y="2075"/>
                              </a:lnTo>
                              <a:lnTo>
                                <a:pt x="8194" y="2066"/>
                              </a:lnTo>
                              <a:lnTo>
                                <a:pt x="8193" y="2057"/>
                              </a:lnTo>
                              <a:lnTo>
                                <a:pt x="8191" y="2049"/>
                              </a:lnTo>
                              <a:lnTo>
                                <a:pt x="8188" y="2041"/>
                              </a:lnTo>
                              <a:lnTo>
                                <a:pt x="8185" y="2032"/>
                              </a:lnTo>
                              <a:lnTo>
                                <a:pt x="8180" y="2023"/>
                              </a:lnTo>
                              <a:lnTo>
                                <a:pt x="8173" y="2015"/>
                              </a:lnTo>
                              <a:lnTo>
                                <a:pt x="8166" y="2006"/>
                              </a:lnTo>
                              <a:lnTo>
                                <a:pt x="8157" y="1995"/>
                              </a:lnTo>
                              <a:lnTo>
                                <a:pt x="8146" y="1986"/>
                              </a:lnTo>
                              <a:lnTo>
                                <a:pt x="8134" y="1976"/>
                              </a:lnTo>
                              <a:lnTo>
                                <a:pt x="8121" y="1967"/>
                              </a:lnTo>
                              <a:lnTo>
                                <a:pt x="8109" y="1959"/>
                              </a:lnTo>
                              <a:lnTo>
                                <a:pt x="8098" y="1953"/>
                              </a:lnTo>
                              <a:lnTo>
                                <a:pt x="8088" y="1948"/>
                              </a:lnTo>
                              <a:lnTo>
                                <a:pt x="8078" y="1944"/>
                              </a:lnTo>
                              <a:lnTo>
                                <a:pt x="8068" y="1941"/>
                              </a:lnTo>
                              <a:lnTo>
                                <a:pt x="8058" y="1940"/>
                              </a:lnTo>
                              <a:lnTo>
                                <a:pt x="8049" y="1939"/>
                              </a:lnTo>
                              <a:lnTo>
                                <a:pt x="8041" y="1940"/>
                              </a:lnTo>
                              <a:lnTo>
                                <a:pt x="8033" y="1941"/>
                              </a:lnTo>
                              <a:lnTo>
                                <a:pt x="8025" y="1944"/>
                              </a:lnTo>
                              <a:lnTo>
                                <a:pt x="8018" y="1947"/>
                              </a:lnTo>
                              <a:lnTo>
                                <a:pt x="8010" y="1951"/>
                              </a:lnTo>
                              <a:lnTo>
                                <a:pt x="8003" y="1957"/>
                              </a:lnTo>
                              <a:lnTo>
                                <a:pt x="7997" y="1962"/>
                              </a:lnTo>
                              <a:lnTo>
                                <a:pt x="7989" y="1969"/>
                              </a:lnTo>
                              <a:lnTo>
                                <a:pt x="7976" y="1984"/>
                              </a:lnTo>
                              <a:lnTo>
                                <a:pt x="7963" y="2002"/>
                              </a:lnTo>
                              <a:lnTo>
                                <a:pt x="7951" y="2021"/>
                              </a:lnTo>
                              <a:lnTo>
                                <a:pt x="7938" y="2042"/>
                              </a:lnTo>
                              <a:lnTo>
                                <a:pt x="7909" y="2087"/>
                              </a:lnTo>
                              <a:lnTo>
                                <a:pt x="7893" y="2110"/>
                              </a:lnTo>
                              <a:lnTo>
                                <a:pt x="7876" y="2133"/>
                              </a:lnTo>
                              <a:close/>
                              <a:moveTo>
                                <a:pt x="7719" y="2335"/>
                              </a:moveTo>
                              <a:lnTo>
                                <a:pt x="7883" y="2474"/>
                              </a:lnTo>
                              <a:lnTo>
                                <a:pt x="8025" y="2291"/>
                              </a:lnTo>
                              <a:lnTo>
                                <a:pt x="7965" y="2244"/>
                              </a:lnTo>
                              <a:lnTo>
                                <a:pt x="7941" y="2226"/>
                              </a:lnTo>
                              <a:lnTo>
                                <a:pt x="7919" y="2212"/>
                              </a:lnTo>
                              <a:lnTo>
                                <a:pt x="7901" y="2200"/>
                              </a:lnTo>
                              <a:lnTo>
                                <a:pt x="7893" y="2196"/>
                              </a:lnTo>
                              <a:lnTo>
                                <a:pt x="7885" y="2193"/>
                              </a:lnTo>
                              <a:lnTo>
                                <a:pt x="7878" y="2191"/>
                              </a:lnTo>
                              <a:lnTo>
                                <a:pt x="7871" y="2190"/>
                              </a:lnTo>
                              <a:lnTo>
                                <a:pt x="7864" y="2190"/>
                              </a:lnTo>
                              <a:lnTo>
                                <a:pt x="7857" y="2190"/>
                              </a:lnTo>
                              <a:lnTo>
                                <a:pt x="7849" y="2192"/>
                              </a:lnTo>
                              <a:lnTo>
                                <a:pt x="7843" y="2194"/>
                              </a:lnTo>
                              <a:lnTo>
                                <a:pt x="7836" y="2198"/>
                              </a:lnTo>
                              <a:lnTo>
                                <a:pt x="7830" y="2202"/>
                              </a:lnTo>
                              <a:lnTo>
                                <a:pt x="7823" y="2209"/>
                              </a:lnTo>
                              <a:lnTo>
                                <a:pt x="7816" y="2215"/>
                              </a:lnTo>
                              <a:lnTo>
                                <a:pt x="7801" y="2231"/>
                              </a:lnTo>
                              <a:lnTo>
                                <a:pt x="7785" y="2251"/>
                              </a:lnTo>
                              <a:lnTo>
                                <a:pt x="7765" y="2274"/>
                              </a:lnTo>
                              <a:lnTo>
                                <a:pt x="7719" y="2335"/>
                              </a:lnTo>
                              <a:close/>
                              <a:moveTo>
                                <a:pt x="7560" y="2538"/>
                              </a:moveTo>
                              <a:lnTo>
                                <a:pt x="7731" y="2671"/>
                              </a:lnTo>
                              <a:lnTo>
                                <a:pt x="7778" y="2610"/>
                              </a:lnTo>
                              <a:lnTo>
                                <a:pt x="7797" y="2586"/>
                              </a:lnTo>
                              <a:lnTo>
                                <a:pt x="7812" y="2565"/>
                              </a:lnTo>
                              <a:lnTo>
                                <a:pt x="7824" y="2546"/>
                              </a:lnTo>
                              <a:lnTo>
                                <a:pt x="7828" y="2537"/>
                              </a:lnTo>
                              <a:lnTo>
                                <a:pt x="7832" y="2529"/>
                              </a:lnTo>
                              <a:lnTo>
                                <a:pt x="7835" y="2522"/>
                              </a:lnTo>
                              <a:lnTo>
                                <a:pt x="7837" y="2515"/>
                              </a:lnTo>
                              <a:lnTo>
                                <a:pt x="7837" y="2507"/>
                              </a:lnTo>
                              <a:lnTo>
                                <a:pt x="7837" y="2501"/>
                              </a:lnTo>
                              <a:lnTo>
                                <a:pt x="7836" y="2494"/>
                              </a:lnTo>
                              <a:lnTo>
                                <a:pt x="7835" y="2487"/>
                              </a:lnTo>
                              <a:lnTo>
                                <a:pt x="7832" y="2479"/>
                              </a:lnTo>
                              <a:lnTo>
                                <a:pt x="7828" y="2472"/>
                              </a:lnTo>
                              <a:lnTo>
                                <a:pt x="7823" y="2465"/>
                              </a:lnTo>
                              <a:lnTo>
                                <a:pt x="7817" y="2458"/>
                              </a:lnTo>
                              <a:lnTo>
                                <a:pt x="7803" y="2442"/>
                              </a:lnTo>
                              <a:lnTo>
                                <a:pt x="7785" y="2425"/>
                              </a:lnTo>
                              <a:lnTo>
                                <a:pt x="7761" y="2404"/>
                              </a:lnTo>
                              <a:lnTo>
                                <a:pt x="7702" y="2356"/>
                              </a:lnTo>
                              <a:lnTo>
                                <a:pt x="7560" y="2538"/>
                              </a:lnTo>
                              <a:close/>
                              <a:moveTo>
                                <a:pt x="4854" y="6346"/>
                              </a:moveTo>
                              <a:lnTo>
                                <a:pt x="4854" y="6346"/>
                              </a:lnTo>
                              <a:lnTo>
                                <a:pt x="4854" y="6356"/>
                              </a:lnTo>
                              <a:lnTo>
                                <a:pt x="4855" y="6366"/>
                              </a:lnTo>
                              <a:lnTo>
                                <a:pt x="4857" y="6376"/>
                              </a:lnTo>
                              <a:lnTo>
                                <a:pt x="4859" y="6385"/>
                              </a:lnTo>
                              <a:lnTo>
                                <a:pt x="4863" y="6393"/>
                              </a:lnTo>
                              <a:lnTo>
                                <a:pt x="4867" y="6403"/>
                              </a:lnTo>
                              <a:lnTo>
                                <a:pt x="4871" y="6411"/>
                              </a:lnTo>
                              <a:lnTo>
                                <a:pt x="4876" y="6418"/>
                              </a:lnTo>
                              <a:lnTo>
                                <a:pt x="4881" y="6425"/>
                              </a:lnTo>
                              <a:lnTo>
                                <a:pt x="4887" y="6432"/>
                              </a:lnTo>
                              <a:lnTo>
                                <a:pt x="4893" y="6438"/>
                              </a:lnTo>
                              <a:lnTo>
                                <a:pt x="4900" y="6444"/>
                              </a:lnTo>
                              <a:lnTo>
                                <a:pt x="4907" y="6449"/>
                              </a:lnTo>
                              <a:lnTo>
                                <a:pt x="4915" y="6453"/>
                              </a:lnTo>
                              <a:lnTo>
                                <a:pt x="4923" y="6458"/>
                              </a:lnTo>
                              <a:lnTo>
                                <a:pt x="4932" y="6461"/>
                              </a:lnTo>
                              <a:lnTo>
                                <a:pt x="4940" y="6464"/>
                              </a:lnTo>
                              <a:lnTo>
                                <a:pt x="4948" y="6467"/>
                              </a:lnTo>
                              <a:lnTo>
                                <a:pt x="4957" y="6469"/>
                              </a:lnTo>
                              <a:lnTo>
                                <a:pt x="4966" y="6471"/>
                              </a:lnTo>
                              <a:lnTo>
                                <a:pt x="4974" y="6471"/>
                              </a:lnTo>
                              <a:lnTo>
                                <a:pt x="4983" y="6471"/>
                              </a:lnTo>
                              <a:lnTo>
                                <a:pt x="4992" y="6470"/>
                              </a:lnTo>
                              <a:lnTo>
                                <a:pt x="5001" y="6469"/>
                              </a:lnTo>
                              <a:lnTo>
                                <a:pt x="5010" y="6465"/>
                              </a:lnTo>
                              <a:lnTo>
                                <a:pt x="5018" y="6462"/>
                              </a:lnTo>
                              <a:lnTo>
                                <a:pt x="5027" y="6459"/>
                              </a:lnTo>
                              <a:lnTo>
                                <a:pt x="5035" y="6454"/>
                              </a:lnTo>
                              <a:lnTo>
                                <a:pt x="5042" y="6449"/>
                              </a:lnTo>
                              <a:lnTo>
                                <a:pt x="5050" y="6443"/>
                              </a:lnTo>
                              <a:lnTo>
                                <a:pt x="5057" y="6436"/>
                              </a:lnTo>
                              <a:lnTo>
                                <a:pt x="5064" y="6428"/>
                              </a:lnTo>
                              <a:lnTo>
                                <a:pt x="5606" y="5744"/>
                              </a:lnTo>
                              <a:lnTo>
                                <a:pt x="5571" y="5713"/>
                              </a:lnTo>
                              <a:lnTo>
                                <a:pt x="5556" y="5699"/>
                              </a:lnTo>
                              <a:lnTo>
                                <a:pt x="5540" y="5688"/>
                              </a:lnTo>
                              <a:lnTo>
                                <a:pt x="5526" y="5678"/>
                              </a:lnTo>
                              <a:lnTo>
                                <a:pt x="5513" y="5670"/>
                              </a:lnTo>
                              <a:lnTo>
                                <a:pt x="5501" y="5663"/>
                              </a:lnTo>
                              <a:lnTo>
                                <a:pt x="5489" y="5657"/>
                              </a:lnTo>
                              <a:lnTo>
                                <a:pt x="5477" y="5653"/>
                              </a:lnTo>
                              <a:lnTo>
                                <a:pt x="5467" y="5650"/>
                              </a:lnTo>
                              <a:lnTo>
                                <a:pt x="5457" y="5648"/>
                              </a:lnTo>
                              <a:lnTo>
                                <a:pt x="5448" y="5648"/>
                              </a:lnTo>
                              <a:lnTo>
                                <a:pt x="5439" y="5648"/>
                              </a:lnTo>
                              <a:lnTo>
                                <a:pt x="5430" y="5650"/>
                              </a:lnTo>
                              <a:lnTo>
                                <a:pt x="5422" y="5653"/>
                              </a:lnTo>
                              <a:lnTo>
                                <a:pt x="5413" y="5657"/>
                              </a:lnTo>
                              <a:lnTo>
                                <a:pt x="5405" y="5663"/>
                              </a:lnTo>
                              <a:lnTo>
                                <a:pt x="5397" y="5669"/>
                              </a:lnTo>
                              <a:lnTo>
                                <a:pt x="5389" y="5676"/>
                              </a:lnTo>
                              <a:lnTo>
                                <a:pt x="5381" y="5684"/>
                              </a:lnTo>
                              <a:lnTo>
                                <a:pt x="5364" y="5704"/>
                              </a:lnTo>
                              <a:lnTo>
                                <a:pt x="5347" y="5727"/>
                              </a:lnTo>
                              <a:lnTo>
                                <a:pt x="5306" y="5782"/>
                              </a:lnTo>
                              <a:lnTo>
                                <a:pt x="5283" y="5813"/>
                              </a:lnTo>
                              <a:lnTo>
                                <a:pt x="5256" y="5847"/>
                              </a:lnTo>
                              <a:lnTo>
                                <a:pt x="4854" y="6346"/>
                              </a:lnTo>
                              <a:close/>
                              <a:moveTo>
                                <a:pt x="5890" y="5377"/>
                              </a:moveTo>
                              <a:lnTo>
                                <a:pt x="6130" y="5069"/>
                              </a:lnTo>
                              <a:lnTo>
                                <a:pt x="6111" y="5051"/>
                              </a:lnTo>
                              <a:lnTo>
                                <a:pt x="6094" y="5034"/>
                              </a:lnTo>
                              <a:lnTo>
                                <a:pt x="6077" y="5020"/>
                              </a:lnTo>
                              <a:lnTo>
                                <a:pt x="6061" y="5008"/>
                              </a:lnTo>
                              <a:lnTo>
                                <a:pt x="6046" y="4999"/>
                              </a:lnTo>
                              <a:lnTo>
                                <a:pt x="6030" y="4991"/>
                              </a:lnTo>
                              <a:lnTo>
                                <a:pt x="6016" y="4986"/>
                              </a:lnTo>
                              <a:lnTo>
                                <a:pt x="6003" y="4983"/>
                              </a:lnTo>
                              <a:lnTo>
                                <a:pt x="5990" y="4981"/>
                              </a:lnTo>
                              <a:lnTo>
                                <a:pt x="5977" y="4981"/>
                              </a:lnTo>
                              <a:lnTo>
                                <a:pt x="5964" y="4983"/>
                              </a:lnTo>
                              <a:lnTo>
                                <a:pt x="5952" y="4986"/>
                              </a:lnTo>
                              <a:lnTo>
                                <a:pt x="5941" y="4991"/>
                              </a:lnTo>
                              <a:lnTo>
                                <a:pt x="5929" y="4997"/>
                              </a:lnTo>
                              <a:lnTo>
                                <a:pt x="5918" y="5004"/>
                              </a:lnTo>
                              <a:lnTo>
                                <a:pt x="5908" y="5013"/>
                              </a:lnTo>
                              <a:lnTo>
                                <a:pt x="5896" y="5023"/>
                              </a:lnTo>
                              <a:lnTo>
                                <a:pt x="5885" y="5035"/>
                              </a:lnTo>
                              <a:lnTo>
                                <a:pt x="5875" y="5046"/>
                              </a:lnTo>
                              <a:lnTo>
                                <a:pt x="5865" y="5059"/>
                              </a:lnTo>
                              <a:lnTo>
                                <a:pt x="5844" y="5087"/>
                              </a:lnTo>
                              <a:lnTo>
                                <a:pt x="5822" y="5118"/>
                              </a:lnTo>
                              <a:lnTo>
                                <a:pt x="5777" y="5183"/>
                              </a:lnTo>
                              <a:lnTo>
                                <a:pt x="5752" y="5216"/>
                              </a:lnTo>
                              <a:lnTo>
                                <a:pt x="5727" y="5250"/>
                              </a:lnTo>
                              <a:lnTo>
                                <a:pt x="5746" y="5266"/>
                              </a:lnTo>
                              <a:lnTo>
                                <a:pt x="5767" y="5282"/>
                              </a:lnTo>
                              <a:lnTo>
                                <a:pt x="5806" y="5317"/>
                              </a:lnTo>
                              <a:lnTo>
                                <a:pt x="5827" y="5334"/>
                              </a:lnTo>
                              <a:lnTo>
                                <a:pt x="5848" y="5349"/>
                              </a:lnTo>
                              <a:lnTo>
                                <a:pt x="5869" y="5364"/>
                              </a:lnTo>
                              <a:lnTo>
                                <a:pt x="5890" y="5377"/>
                              </a:lnTo>
                              <a:close/>
                              <a:moveTo>
                                <a:pt x="5620" y="5725"/>
                              </a:moveTo>
                              <a:lnTo>
                                <a:pt x="5875" y="5397"/>
                              </a:lnTo>
                              <a:lnTo>
                                <a:pt x="5857" y="5378"/>
                              </a:lnTo>
                              <a:lnTo>
                                <a:pt x="5839" y="5361"/>
                              </a:lnTo>
                              <a:lnTo>
                                <a:pt x="5820" y="5348"/>
                              </a:lnTo>
                              <a:lnTo>
                                <a:pt x="5804" y="5336"/>
                              </a:lnTo>
                              <a:lnTo>
                                <a:pt x="5788" y="5327"/>
                              </a:lnTo>
                              <a:lnTo>
                                <a:pt x="5773" y="5320"/>
                              </a:lnTo>
                              <a:lnTo>
                                <a:pt x="5757" y="5315"/>
                              </a:lnTo>
                              <a:lnTo>
                                <a:pt x="5743" y="5312"/>
                              </a:lnTo>
                              <a:lnTo>
                                <a:pt x="5729" y="5311"/>
                              </a:lnTo>
                              <a:lnTo>
                                <a:pt x="5716" y="5312"/>
                              </a:lnTo>
                              <a:lnTo>
                                <a:pt x="5704" y="5314"/>
                              </a:lnTo>
                              <a:lnTo>
                                <a:pt x="5690" y="5318"/>
                              </a:lnTo>
                              <a:lnTo>
                                <a:pt x="5678" y="5324"/>
                              </a:lnTo>
                              <a:lnTo>
                                <a:pt x="5667" y="5330"/>
                              </a:lnTo>
                              <a:lnTo>
                                <a:pt x="5655" y="5339"/>
                              </a:lnTo>
                              <a:lnTo>
                                <a:pt x="5644" y="5348"/>
                              </a:lnTo>
                              <a:lnTo>
                                <a:pt x="5633" y="5359"/>
                              </a:lnTo>
                              <a:lnTo>
                                <a:pt x="5621" y="5371"/>
                              </a:lnTo>
                              <a:lnTo>
                                <a:pt x="5610" y="5384"/>
                              </a:lnTo>
                              <a:lnTo>
                                <a:pt x="5600" y="5397"/>
                              </a:lnTo>
                              <a:lnTo>
                                <a:pt x="5578" y="5426"/>
                              </a:lnTo>
                              <a:lnTo>
                                <a:pt x="5556" y="5459"/>
                              </a:lnTo>
                              <a:lnTo>
                                <a:pt x="5509" y="5528"/>
                              </a:lnTo>
                              <a:lnTo>
                                <a:pt x="5484" y="5562"/>
                              </a:lnTo>
                              <a:lnTo>
                                <a:pt x="5457" y="5597"/>
                              </a:lnTo>
                              <a:lnTo>
                                <a:pt x="5477" y="5613"/>
                              </a:lnTo>
                              <a:lnTo>
                                <a:pt x="5497" y="5629"/>
                              </a:lnTo>
                              <a:lnTo>
                                <a:pt x="5537" y="5663"/>
                              </a:lnTo>
                              <a:lnTo>
                                <a:pt x="5558" y="5680"/>
                              </a:lnTo>
                              <a:lnTo>
                                <a:pt x="5578" y="5695"/>
                              </a:lnTo>
                              <a:lnTo>
                                <a:pt x="5599" y="5710"/>
                              </a:lnTo>
                              <a:lnTo>
                                <a:pt x="5620" y="5725"/>
                              </a:lnTo>
                              <a:close/>
                              <a:moveTo>
                                <a:pt x="7129" y="3473"/>
                              </a:moveTo>
                              <a:lnTo>
                                <a:pt x="7287" y="3607"/>
                              </a:lnTo>
                              <a:lnTo>
                                <a:pt x="7419" y="3436"/>
                              </a:lnTo>
                              <a:lnTo>
                                <a:pt x="7249" y="3304"/>
                              </a:lnTo>
                              <a:lnTo>
                                <a:pt x="7235" y="3325"/>
                              </a:lnTo>
                              <a:lnTo>
                                <a:pt x="7218" y="3345"/>
                              </a:lnTo>
                              <a:lnTo>
                                <a:pt x="7185" y="3387"/>
                              </a:lnTo>
                              <a:lnTo>
                                <a:pt x="7169" y="3408"/>
                              </a:lnTo>
                              <a:lnTo>
                                <a:pt x="7153" y="3429"/>
                              </a:lnTo>
                              <a:lnTo>
                                <a:pt x="7140" y="3451"/>
                              </a:lnTo>
                              <a:lnTo>
                                <a:pt x="7134" y="3462"/>
                              </a:lnTo>
                              <a:lnTo>
                                <a:pt x="7129" y="3473"/>
                              </a:lnTo>
                              <a:close/>
                              <a:moveTo>
                                <a:pt x="6980" y="3652"/>
                              </a:moveTo>
                              <a:lnTo>
                                <a:pt x="7149" y="3783"/>
                              </a:lnTo>
                              <a:lnTo>
                                <a:pt x="7175" y="3761"/>
                              </a:lnTo>
                              <a:lnTo>
                                <a:pt x="7196" y="3739"/>
                              </a:lnTo>
                              <a:lnTo>
                                <a:pt x="7214" y="3718"/>
                              </a:lnTo>
                              <a:lnTo>
                                <a:pt x="7221" y="3708"/>
                              </a:lnTo>
                              <a:lnTo>
                                <a:pt x="7229" y="3698"/>
                              </a:lnTo>
                              <a:lnTo>
                                <a:pt x="7234" y="3689"/>
                              </a:lnTo>
                              <a:lnTo>
                                <a:pt x="7239" y="3680"/>
                              </a:lnTo>
                              <a:lnTo>
                                <a:pt x="7243" y="3670"/>
                              </a:lnTo>
                              <a:lnTo>
                                <a:pt x="7245" y="3661"/>
                              </a:lnTo>
                              <a:lnTo>
                                <a:pt x="7247" y="3653"/>
                              </a:lnTo>
                              <a:lnTo>
                                <a:pt x="7248" y="3643"/>
                              </a:lnTo>
                              <a:lnTo>
                                <a:pt x="7248" y="3634"/>
                              </a:lnTo>
                              <a:lnTo>
                                <a:pt x="7247" y="3626"/>
                              </a:lnTo>
                              <a:lnTo>
                                <a:pt x="7246" y="3617"/>
                              </a:lnTo>
                              <a:lnTo>
                                <a:pt x="7243" y="3609"/>
                              </a:lnTo>
                              <a:lnTo>
                                <a:pt x="7240" y="3600"/>
                              </a:lnTo>
                              <a:lnTo>
                                <a:pt x="7235" y="3592"/>
                              </a:lnTo>
                              <a:lnTo>
                                <a:pt x="7230" y="3584"/>
                              </a:lnTo>
                              <a:lnTo>
                                <a:pt x="7223" y="3575"/>
                              </a:lnTo>
                              <a:lnTo>
                                <a:pt x="7216" y="3567"/>
                              </a:lnTo>
                              <a:lnTo>
                                <a:pt x="7208" y="3559"/>
                              </a:lnTo>
                              <a:lnTo>
                                <a:pt x="7190" y="3543"/>
                              </a:lnTo>
                              <a:lnTo>
                                <a:pt x="7168" y="3526"/>
                              </a:lnTo>
                              <a:lnTo>
                                <a:pt x="7142" y="3509"/>
                              </a:lnTo>
                              <a:lnTo>
                                <a:pt x="7113" y="3493"/>
                              </a:lnTo>
                              <a:lnTo>
                                <a:pt x="7097" y="3511"/>
                              </a:lnTo>
                              <a:lnTo>
                                <a:pt x="7079" y="3531"/>
                              </a:lnTo>
                              <a:lnTo>
                                <a:pt x="7043" y="3569"/>
                              </a:lnTo>
                              <a:lnTo>
                                <a:pt x="7025" y="3590"/>
                              </a:lnTo>
                              <a:lnTo>
                                <a:pt x="7007" y="3609"/>
                              </a:lnTo>
                              <a:lnTo>
                                <a:pt x="6993" y="3630"/>
                              </a:lnTo>
                              <a:lnTo>
                                <a:pt x="6986" y="3640"/>
                              </a:lnTo>
                              <a:lnTo>
                                <a:pt x="6980" y="3652"/>
                              </a:lnTo>
                              <a:close/>
                              <a:moveTo>
                                <a:pt x="6964" y="3671"/>
                              </a:moveTo>
                              <a:lnTo>
                                <a:pt x="6964" y="3671"/>
                              </a:lnTo>
                              <a:lnTo>
                                <a:pt x="6916" y="3733"/>
                              </a:lnTo>
                              <a:lnTo>
                                <a:pt x="6897" y="3757"/>
                              </a:lnTo>
                              <a:lnTo>
                                <a:pt x="6881" y="3779"/>
                              </a:lnTo>
                              <a:lnTo>
                                <a:pt x="6868" y="3799"/>
                              </a:lnTo>
                              <a:lnTo>
                                <a:pt x="6863" y="3807"/>
                              </a:lnTo>
                              <a:lnTo>
                                <a:pt x="6859" y="3815"/>
                              </a:lnTo>
                              <a:lnTo>
                                <a:pt x="6856" y="3823"/>
                              </a:lnTo>
                              <a:lnTo>
                                <a:pt x="6854" y="3831"/>
                              </a:lnTo>
                              <a:lnTo>
                                <a:pt x="6853" y="3838"/>
                              </a:lnTo>
                              <a:lnTo>
                                <a:pt x="6853" y="3845"/>
                              </a:lnTo>
                              <a:lnTo>
                                <a:pt x="6853" y="3852"/>
                              </a:lnTo>
                              <a:lnTo>
                                <a:pt x="6855" y="3860"/>
                              </a:lnTo>
                              <a:lnTo>
                                <a:pt x="6858" y="3867"/>
                              </a:lnTo>
                              <a:lnTo>
                                <a:pt x="6861" y="3874"/>
                              </a:lnTo>
                              <a:lnTo>
                                <a:pt x="6866" y="3881"/>
                              </a:lnTo>
                              <a:lnTo>
                                <a:pt x="6872" y="3889"/>
                              </a:lnTo>
                              <a:lnTo>
                                <a:pt x="6887" y="3905"/>
                              </a:lnTo>
                              <a:lnTo>
                                <a:pt x="6905" y="3922"/>
                              </a:lnTo>
                              <a:lnTo>
                                <a:pt x="6928" y="3943"/>
                              </a:lnTo>
                              <a:lnTo>
                                <a:pt x="6987" y="3993"/>
                              </a:lnTo>
                              <a:lnTo>
                                <a:pt x="7036" y="3932"/>
                              </a:lnTo>
                              <a:lnTo>
                                <a:pt x="7055" y="3906"/>
                              </a:lnTo>
                              <a:lnTo>
                                <a:pt x="7070" y="3885"/>
                              </a:lnTo>
                              <a:lnTo>
                                <a:pt x="7083" y="3866"/>
                              </a:lnTo>
                              <a:lnTo>
                                <a:pt x="7092" y="3848"/>
                              </a:lnTo>
                              <a:lnTo>
                                <a:pt x="7095" y="3840"/>
                              </a:lnTo>
                              <a:lnTo>
                                <a:pt x="7097" y="3833"/>
                              </a:lnTo>
                              <a:lnTo>
                                <a:pt x="7099" y="3826"/>
                              </a:lnTo>
                              <a:lnTo>
                                <a:pt x="7099" y="3819"/>
                              </a:lnTo>
                              <a:lnTo>
                                <a:pt x="7098" y="3812"/>
                              </a:lnTo>
                              <a:lnTo>
                                <a:pt x="7096" y="3805"/>
                              </a:lnTo>
                              <a:lnTo>
                                <a:pt x="7094" y="3798"/>
                              </a:lnTo>
                              <a:lnTo>
                                <a:pt x="7090" y="3791"/>
                              </a:lnTo>
                              <a:lnTo>
                                <a:pt x="7086" y="3783"/>
                              </a:lnTo>
                              <a:lnTo>
                                <a:pt x="7079" y="3775"/>
                              </a:lnTo>
                              <a:lnTo>
                                <a:pt x="7065" y="3759"/>
                              </a:lnTo>
                              <a:lnTo>
                                <a:pt x="7046" y="3741"/>
                              </a:lnTo>
                              <a:lnTo>
                                <a:pt x="7024" y="3721"/>
                              </a:lnTo>
                              <a:lnTo>
                                <a:pt x="6964" y="3671"/>
                              </a:lnTo>
                              <a:close/>
                              <a:moveTo>
                                <a:pt x="6802" y="3881"/>
                              </a:moveTo>
                              <a:lnTo>
                                <a:pt x="6680" y="4037"/>
                              </a:lnTo>
                              <a:lnTo>
                                <a:pt x="6702" y="4062"/>
                              </a:lnTo>
                              <a:lnTo>
                                <a:pt x="6723" y="4084"/>
                              </a:lnTo>
                              <a:lnTo>
                                <a:pt x="6745" y="4102"/>
                              </a:lnTo>
                              <a:lnTo>
                                <a:pt x="6764" y="4117"/>
                              </a:lnTo>
                              <a:lnTo>
                                <a:pt x="6774" y="4123"/>
                              </a:lnTo>
                              <a:lnTo>
                                <a:pt x="6783" y="4128"/>
                              </a:lnTo>
                              <a:lnTo>
                                <a:pt x="6792" y="4133"/>
                              </a:lnTo>
                              <a:lnTo>
                                <a:pt x="6801" y="4136"/>
                              </a:lnTo>
                              <a:lnTo>
                                <a:pt x="6811" y="4139"/>
                              </a:lnTo>
                              <a:lnTo>
                                <a:pt x="6820" y="4141"/>
                              </a:lnTo>
                              <a:lnTo>
                                <a:pt x="6829" y="4141"/>
                              </a:lnTo>
                              <a:lnTo>
                                <a:pt x="6838" y="4141"/>
                              </a:lnTo>
                              <a:lnTo>
                                <a:pt x="6846" y="4140"/>
                              </a:lnTo>
                              <a:lnTo>
                                <a:pt x="6855" y="4138"/>
                              </a:lnTo>
                              <a:lnTo>
                                <a:pt x="6863" y="4135"/>
                              </a:lnTo>
                              <a:lnTo>
                                <a:pt x="6871" y="4131"/>
                              </a:lnTo>
                              <a:lnTo>
                                <a:pt x="6881" y="4126"/>
                              </a:lnTo>
                              <a:lnTo>
                                <a:pt x="6889" y="4121"/>
                              </a:lnTo>
                              <a:lnTo>
                                <a:pt x="6897" y="4114"/>
                              </a:lnTo>
                              <a:lnTo>
                                <a:pt x="6905" y="4107"/>
                              </a:lnTo>
                              <a:lnTo>
                                <a:pt x="6913" y="4099"/>
                              </a:lnTo>
                              <a:lnTo>
                                <a:pt x="6922" y="4089"/>
                              </a:lnTo>
                              <a:lnTo>
                                <a:pt x="6938" y="4068"/>
                              </a:lnTo>
                              <a:lnTo>
                                <a:pt x="6955" y="4042"/>
                              </a:lnTo>
                              <a:lnTo>
                                <a:pt x="6972" y="4013"/>
                              </a:lnTo>
                              <a:lnTo>
                                <a:pt x="6802" y="3881"/>
                              </a:lnTo>
                              <a:close/>
                              <a:moveTo>
                                <a:pt x="6681" y="4374"/>
                              </a:moveTo>
                              <a:lnTo>
                                <a:pt x="6829" y="4196"/>
                              </a:lnTo>
                              <a:lnTo>
                                <a:pt x="6659" y="4064"/>
                              </a:lnTo>
                              <a:lnTo>
                                <a:pt x="6619" y="4115"/>
                              </a:lnTo>
                              <a:lnTo>
                                <a:pt x="6601" y="4138"/>
                              </a:lnTo>
                              <a:lnTo>
                                <a:pt x="6585" y="4160"/>
                              </a:lnTo>
                              <a:lnTo>
                                <a:pt x="6571" y="4179"/>
                              </a:lnTo>
                              <a:lnTo>
                                <a:pt x="6561" y="4198"/>
                              </a:lnTo>
                              <a:lnTo>
                                <a:pt x="6557" y="4208"/>
                              </a:lnTo>
                              <a:lnTo>
                                <a:pt x="6554" y="4217"/>
                              </a:lnTo>
                              <a:lnTo>
                                <a:pt x="6551" y="4225"/>
                              </a:lnTo>
                              <a:lnTo>
                                <a:pt x="6550" y="4234"/>
                              </a:lnTo>
                              <a:lnTo>
                                <a:pt x="6549" y="4242"/>
                              </a:lnTo>
                              <a:lnTo>
                                <a:pt x="6549" y="4250"/>
                              </a:lnTo>
                              <a:lnTo>
                                <a:pt x="6551" y="4258"/>
                              </a:lnTo>
                              <a:lnTo>
                                <a:pt x="6553" y="4267"/>
                              </a:lnTo>
                              <a:lnTo>
                                <a:pt x="6557" y="4276"/>
                              </a:lnTo>
                              <a:lnTo>
                                <a:pt x="6561" y="4284"/>
                              </a:lnTo>
                              <a:lnTo>
                                <a:pt x="6567" y="4292"/>
                              </a:lnTo>
                              <a:lnTo>
                                <a:pt x="6574" y="4300"/>
                              </a:lnTo>
                              <a:lnTo>
                                <a:pt x="6582" y="4309"/>
                              </a:lnTo>
                              <a:lnTo>
                                <a:pt x="6592" y="4317"/>
                              </a:lnTo>
                              <a:lnTo>
                                <a:pt x="6604" y="4326"/>
                              </a:lnTo>
                              <a:lnTo>
                                <a:pt x="6616" y="4335"/>
                              </a:lnTo>
                              <a:lnTo>
                                <a:pt x="6645" y="4355"/>
                              </a:lnTo>
                              <a:lnTo>
                                <a:pt x="6681" y="4374"/>
                              </a:lnTo>
                              <a:close/>
                              <a:moveTo>
                                <a:pt x="6507" y="4597"/>
                              </a:moveTo>
                              <a:lnTo>
                                <a:pt x="6671" y="4387"/>
                              </a:lnTo>
                              <a:lnTo>
                                <a:pt x="6651" y="4368"/>
                              </a:lnTo>
                              <a:lnTo>
                                <a:pt x="6631" y="4353"/>
                              </a:lnTo>
                              <a:lnTo>
                                <a:pt x="6612" y="4339"/>
                              </a:lnTo>
                              <a:lnTo>
                                <a:pt x="6592" y="4328"/>
                              </a:lnTo>
                              <a:lnTo>
                                <a:pt x="6573" y="4320"/>
                              </a:lnTo>
                              <a:lnTo>
                                <a:pt x="6555" y="4314"/>
                              </a:lnTo>
                              <a:lnTo>
                                <a:pt x="6537" y="4310"/>
                              </a:lnTo>
                              <a:lnTo>
                                <a:pt x="6518" y="4309"/>
                              </a:lnTo>
                              <a:lnTo>
                                <a:pt x="6501" y="4309"/>
                              </a:lnTo>
                              <a:lnTo>
                                <a:pt x="6485" y="4311"/>
                              </a:lnTo>
                              <a:lnTo>
                                <a:pt x="6470" y="4315"/>
                              </a:lnTo>
                              <a:lnTo>
                                <a:pt x="6455" y="4321"/>
                              </a:lnTo>
                              <a:lnTo>
                                <a:pt x="6442" y="4328"/>
                              </a:lnTo>
                              <a:lnTo>
                                <a:pt x="6430" y="4336"/>
                              </a:lnTo>
                              <a:lnTo>
                                <a:pt x="6419" y="4347"/>
                              </a:lnTo>
                              <a:lnTo>
                                <a:pt x="6409" y="4358"/>
                              </a:lnTo>
                              <a:lnTo>
                                <a:pt x="6401" y="4370"/>
                              </a:lnTo>
                              <a:lnTo>
                                <a:pt x="6394" y="4383"/>
                              </a:lnTo>
                              <a:lnTo>
                                <a:pt x="6388" y="4396"/>
                              </a:lnTo>
                              <a:lnTo>
                                <a:pt x="6384" y="4411"/>
                              </a:lnTo>
                              <a:lnTo>
                                <a:pt x="6382" y="4426"/>
                              </a:lnTo>
                              <a:lnTo>
                                <a:pt x="6383" y="4442"/>
                              </a:lnTo>
                              <a:lnTo>
                                <a:pt x="6385" y="4457"/>
                              </a:lnTo>
                              <a:lnTo>
                                <a:pt x="6389" y="4473"/>
                              </a:lnTo>
                              <a:lnTo>
                                <a:pt x="6396" y="4490"/>
                              </a:lnTo>
                              <a:lnTo>
                                <a:pt x="6404" y="4506"/>
                              </a:lnTo>
                              <a:lnTo>
                                <a:pt x="6415" y="4522"/>
                              </a:lnTo>
                              <a:lnTo>
                                <a:pt x="6428" y="4538"/>
                              </a:lnTo>
                              <a:lnTo>
                                <a:pt x="6444" y="4554"/>
                              </a:lnTo>
                              <a:lnTo>
                                <a:pt x="6463" y="4569"/>
                              </a:lnTo>
                              <a:lnTo>
                                <a:pt x="6484" y="4583"/>
                              </a:lnTo>
                              <a:lnTo>
                                <a:pt x="6507" y="4597"/>
                              </a:lnTo>
                              <a:close/>
                              <a:moveTo>
                                <a:pt x="6335" y="4820"/>
                              </a:moveTo>
                              <a:lnTo>
                                <a:pt x="6492" y="4617"/>
                              </a:lnTo>
                              <a:lnTo>
                                <a:pt x="6329" y="4490"/>
                              </a:lnTo>
                              <a:lnTo>
                                <a:pt x="6285" y="4545"/>
                              </a:lnTo>
                              <a:lnTo>
                                <a:pt x="6265" y="4568"/>
                              </a:lnTo>
                              <a:lnTo>
                                <a:pt x="6247" y="4590"/>
                              </a:lnTo>
                              <a:lnTo>
                                <a:pt x="6232" y="4611"/>
                              </a:lnTo>
                              <a:lnTo>
                                <a:pt x="6220" y="4631"/>
                              </a:lnTo>
                              <a:lnTo>
                                <a:pt x="6215" y="4641"/>
                              </a:lnTo>
                              <a:lnTo>
                                <a:pt x="6211" y="4650"/>
                              </a:lnTo>
                              <a:lnTo>
                                <a:pt x="6208" y="4659"/>
                              </a:lnTo>
                              <a:lnTo>
                                <a:pt x="6205" y="4668"/>
                              </a:lnTo>
                              <a:lnTo>
                                <a:pt x="6204" y="4676"/>
                              </a:lnTo>
                              <a:lnTo>
                                <a:pt x="6204" y="4686"/>
                              </a:lnTo>
                              <a:lnTo>
                                <a:pt x="6205" y="4694"/>
                              </a:lnTo>
                              <a:lnTo>
                                <a:pt x="6206" y="4703"/>
                              </a:lnTo>
                              <a:lnTo>
                                <a:pt x="6209" y="4712"/>
                              </a:lnTo>
                              <a:lnTo>
                                <a:pt x="6214" y="4720"/>
                              </a:lnTo>
                              <a:lnTo>
                                <a:pt x="6219" y="4729"/>
                              </a:lnTo>
                              <a:lnTo>
                                <a:pt x="6226" y="4738"/>
                              </a:lnTo>
                              <a:lnTo>
                                <a:pt x="6234" y="4747"/>
                              </a:lnTo>
                              <a:lnTo>
                                <a:pt x="6244" y="4757"/>
                              </a:lnTo>
                              <a:lnTo>
                                <a:pt x="6256" y="4767"/>
                              </a:lnTo>
                              <a:lnTo>
                                <a:pt x="6268" y="4777"/>
                              </a:lnTo>
                              <a:lnTo>
                                <a:pt x="6282" y="4787"/>
                              </a:lnTo>
                              <a:lnTo>
                                <a:pt x="6298" y="4797"/>
                              </a:lnTo>
                              <a:lnTo>
                                <a:pt x="6335" y="4820"/>
                              </a:lnTo>
                              <a:close/>
                              <a:moveTo>
                                <a:pt x="6145" y="5050"/>
                              </a:moveTo>
                              <a:lnTo>
                                <a:pt x="6319" y="4840"/>
                              </a:lnTo>
                              <a:lnTo>
                                <a:pt x="6156" y="4712"/>
                              </a:lnTo>
                              <a:lnTo>
                                <a:pt x="6133" y="4740"/>
                              </a:lnTo>
                              <a:lnTo>
                                <a:pt x="6110" y="4767"/>
                              </a:lnTo>
                              <a:lnTo>
                                <a:pt x="6071" y="4815"/>
                              </a:lnTo>
                              <a:lnTo>
                                <a:pt x="6054" y="4837"/>
                              </a:lnTo>
                              <a:lnTo>
                                <a:pt x="6038" y="4858"/>
                              </a:lnTo>
                              <a:lnTo>
                                <a:pt x="6032" y="4868"/>
                              </a:lnTo>
                              <a:lnTo>
                                <a:pt x="6027" y="4877"/>
                              </a:lnTo>
                              <a:lnTo>
                                <a:pt x="6023" y="4887"/>
                              </a:lnTo>
                              <a:lnTo>
                                <a:pt x="6019" y="4897"/>
                              </a:lnTo>
                              <a:lnTo>
                                <a:pt x="6017" y="4907"/>
                              </a:lnTo>
                              <a:lnTo>
                                <a:pt x="6016" y="4916"/>
                              </a:lnTo>
                              <a:lnTo>
                                <a:pt x="6016" y="4925"/>
                              </a:lnTo>
                              <a:lnTo>
                                <a:pt x="6017" y="4934"/>
                              </a:lnTo>
                              <a:lnTo>
                                <a:pt x="6019" y="4943"/>
                              </a:lnTo>
                              <a:lnTo>
                                <a:pt x="6022" y="4952"/>
                              </a:lnTo>
                              <a:lnTo>
                                <a:pt x="6027" y="4962"/>
                              </a:lnTo>
                              <a:lnTo>
                                <a:pt x="6034" y="4971"/>
                              </a:lnTo>
                              <a:lnTo>
                                <a:pt x="6043" y="4980"/>
                              </a:lnTo>
                              <a:lnTo>
                                <a:pt x="6052" y="4989"/>
                              </a:lnTo>
                              <a:lnTo>
                                <a:pt x="6063" y="4999"/>
                              </a:lnTo>
                              <a:lnTo>
                                <a:pt x="6076" y="5008"/>
                              </a:lnTo>
                              <a:lnTo>
                                <a:pt x="6090" y="5018"/>
                              </a:lnTo>
                              <a:lnTo>
                                <a:pt x="6106" y="5029"/>
                              </a:lnTo>
                              <a:lnTo>
                                <a:pt x="6125" y="5039"/>
                              </a:lnTo>
                              <a:lnTo>
                                <a:pt x="6145" y="5050"/>
                              </a:lnTo>
                              <a:close/>
                              <a:moveTo>
                                <a:pt x="7576" y="2898"/>
                              </a:moveTo>
                              <a:lnTo>
                                <a:pt x="7576" y="2898"/>
                              </a:lnTo>
                              <a:lnTo>
                                <a:pt x="7594" y="2912"/>
                              </a:lnTo>
                              <a:lnTo>
                                <a:pt x="7610" y="2926"/>
                              </a:lnTo>
                              <a:lnTo>
                                <a:pt x="7640" y="2954"/>
                              </a:lnTo>
                              <a:lnTo>
                                <a:pt x="7667" y="2979"/>
                              </a:lnTo>
                              <a:lnTo>
                                <a:pt x="7680" y="2989"/>
                              </a:lnTo>
                              <a:lnTo>
                                <a:pt x="7692" y="2998"/>
                              </a:lnTo>
                              <a:lnTo>
                                <a:pt x="7704" y="3004"/>
                              </a:lnTo>
                              <a:lnTo>
                                <a:pt x="7710" y="3006"/>
                              </a:lnTo>
                              <a:lnTo>
                                <a:pt x="7718" y="3008"/>
                              </a:lnTo>
                              <a:lnTo>
                                <a:pt x="7724" y="3009"/>
                              </a:lnTo>
                              <a:lnTo>
                                <a:pt x="7730" y="3009"/>
                              </a:lnTo>
                              <a:lnTo>
                                <a:pt x="7736" y="3009"/>
                              </a:lnTo>
                              <a:lnTo>
                                <a:pt x="7743" y="3008"/>
                              </a:lnTo>
                              <a:lnTo>
                                <a:pt x="7749" y="3006"/>
                              </a:lnTo>
                              <a:lnTo>
                                <a:pt x="7756" y="3003"/>
                              </a:lnTo>
                              <a:lnTo>
                                <a:pt x="7763" y="2999"/>
                              </a:lnTo>
                              <a:lnTo>
                                <a:pt x="7770" y="2994"/>
                              </a:lnTo>
                              <a:lnTo>
                                <a:pt x="7777" y="2988"/>
                              </a:lnTo>
                              <a:lnTo>
                                <a:pt x="7785" y="2981"/>
                              </a:lnTo>
                              <a:lnTo>
                                <a:pt x="7801" y="2965"/>
                              </a:lnTo>
                              <a:lnTo>
                                <a:pt x="7822" y="2938"/>
                              </a:lnTo>
                              <a:lnTo>
                                <a:pt x="7839" y="2915"/>
                              </a:lnTo>
                              <a:lnTo>
                                <a:pt x="7854" y="2896"/>
                              </a:lnTo>
                              <a:lnTo>
                                <a:pt x="7864" y="2878"/>
                              </a:lnTo>
                              <a:lnTo>
                                <a:pt x="7868" y="2870"/>
                              </a:lnTo>
                              <a:lnTo>
                                <a:pt x="7871" y="2863"/>
                              </a:lnTo>
                              <a:lnTo>
                                <a:pt x="7873" y="2856"/>
                              </a:lnTo>
                              <a:lnTo>
                                <a:pt x="7874" y="2850"/>
                              </a:lnTo>
                              <a:lnTo>
                                <a:pt x="7874" y="2843"/>
                              </a:lnTo>
                              <a:lnTo>
                                <a:pt x="7874" y="2837"/>
                              </a:lnTo>
                              <a:lnTo>
                                <a:pt x="7872" y="2832"/>
                              </a:lnTo>
                              <a:lnTo>
                                <a:pt x="7870" y="2825"/>
                              </a:lnTo>
                              <a:lnTo>
                                <a:pt x="7867" y="2819"/>
                              </a:lnTo>
                              <a:lnTo>
                                <a:pt x="7864" y="2814"/>
                              </a:lnTo>
                              <a:lnTo>
                                <a:pt x="7854" y="2803"/>
                              </a:lnTo>
                              <a:lnTo>
                                <a:pt x="7841" y="2791"/>
                              </a:lnTo>
                              <a:lnTo>
                                <a:pt x="7825" y="2778"/>
                              </a:lnTo>
                              <a:lnTo>
                                <a:pt x="7786" y="2746"/>
                              </a:lnTo>
                              <a:lnTo>
                                <a:pt x="7761" y="2728"/>
                              </a:lnTo>
                              <a:lnTo>
                                <a:pt x="7735" y="2706"/>
                              </a:lnTo>
                              <a:lnTo>
                                <a:pt x="7576" y="2898"/>
                              </a:lnTo>
                              <a:close/>
                              <a:moveTo>
                                <a:pt x="7561" y="2917"/>
                              </a:moveTo>
                              <a:lnTo>
                                <a:pt x="7561" y="2917"/>
                              </a:lnTo>
                              <a:lnTo>
                                <a:pt x="7523" y="2969"/>
                              </a:lnTo>
                              <a:lnTo>
                                <a:pt x="7507" y="2991"/>
                              </a:lnTo>
                              <a:lnTo>
                                <a:pt x="7491" y="3013"/>
                              </a:lnTo>
                              <a:lnTo>
                                <a:pt x="7478" y="3033"/>
                              </a:lnTo>
                              <a:lnTo>
                                <a:pt x="7468" y="3052"/>
                              </a:lnTo>
                              <a:lnTo>
                                <a:pt x="7464" y="3061"/>
                              </a:lnTo>
                              <a:lnTo>
                                <a:pt x="7461" y="3070"/>
                              </a:lnTo>
                              <a:lnTo>
                                <a:pt x="7458" y="3079"/>
                              </a:lnTo>
                              <a:lnTo>
                                <a:pt x="7457" y="3087"/>
                              </a:lnTo>
                              <a:lnTo>
                                <a:pt x="7456" y="3096"/>
                              </a:lnTo>
                              <a:lnTo>
                                <a:pt x="7456" y="3105"/>
                              </a:lnTo>
                              <a:lnTo>
                                <a:pt x="7457" y="3113"/>
                              </a:lnTo>
                              <a:lnTo>
                                <a:pt x="7459" y="3122"/>
                              </a:lnTo>
                              <a:lnTo>
                                <a:pt x="7463" y="3130"/>
                              </a:lnTo>
                              <a:lnTo>
                                <a:pt x="7467" y="3138"/>
                              </a:lnTo>
                              <a:lnTo>
                                <a:pt x="7472" y="3146"/>
                              </a:lnTo>
                              <a:lnTo>
                                <a:pt x="7479" y="3155"/>
                              </a:lnTo>
                              <a:lnTo>
                                <a:pt x="7487" y="3163"/>
                              </a:lnTo>
                              <a:lnTo>
                                <a:pt x="7496" y="3172"/>
                              </a:lnTo>
                              <a:lnTo>
                                <a:pt x="7507" y="3181"/>
                              </a:lnTo>
                              <a:lnTo>
                                <a:pt x="7519" y="3190"/>
                              </a:lnTo>
                              <a:lnTo>
                                <a:pt x="7533" y="3199"/>
                              </a:lnTo>
                              <a:lnTo>
                                <a:pt x="7547" y="3208"/>
                              </a:lnTo>
                              <a:lnTo>
                                <a:pt x="7582" y="3227"/>
                              </a:lnTo>
                              <a:lnTo>
                                <a:pt x="7731" y="3049"/>
                              </a:lnTo>
                              <a:lnTo>
                                <a:pt x="7561" y="2917"/>
                              </a:lnTo>
                              <a:close/>
                              <a:moveTo>
                                <a:pt x="7271" y="3289"/>
                              </a:moveTo>
                              <a:lnTo>
                                <a:pt x="7435" y="3417"/>
                              </a:lnTo>
                              <a:lnTo>
                                <a:pt x="7460" y="3394"/>
                              </a:lnTo>
                              <a:lnTo>
                                <a:pt x="7482" y="3372"/>
                              </a:lnTo>
                              <a:lnTo>
                                <a:pt x="7500" y="3351"/>
                              </a:lnTo>
                              <a:lnTo>
                                <a:pt x="7509" y="3341"/>
                              </a:lnTo>
                              <a:lnTo>
                                <a:pt x="7515" y="3331"/>
                              </a:lnTo>
                              <a:lnTo>
                                <a:pt x="7521" y="3321"/>
                              </a:lnTo>
                              <a:lnTo>
                                <a:pt x="7526" y="3312"/>
                              </a:lnTo>
                              <a:lnTo>
                                <a:pt x="7530" y="3301"/>
                              </a:lnTo>
                              <a:lnTo>
                                <a:pt x="7534" y="3292"/>
                              </a:lnTo>
                              <a:lnTo>
                                <a:pt x="7536" y="3283"/>
                              </a:lnTo>
                              <a:lnTo>
                                <a:pt x="7537" y="3274"/>
                              </a:lnTo>
                              <a:lnTo>
                                <a:pt x="7538" y="3265"/>
                              </a:lnTo>
                              <a:lnTo>
                                <a:pt x="7537" y="3256"/>
                              </a:lnTo>
                              <a:lnTo>
                                <a:pt x="7536" y="3247"/>
                              </a:lnTo>
                              <a:lnTo>
                                <a:pt x="7533" y="3239"/>
                              </a:lnTo>
                              <a:lnTo>
                                <a:pt x="7530" y="3229"/>
                              </a:lnTo>
                              <a:lnTo>
                                <a:pt x="7526" y="3221"/>
                              </a:lnTo>
                              <a:lnTo>
                                <a:pt x="7521" y="3212"/>
                              </a:lnTo>
                              <a:lnTo>
                                <a:pt x="7515" y="3204"/>
                              </a:lnTo>
                              <a:lnTo>
                                <a:pt x="7508" y="3196"/>
                              </a:lnTo>
                              <a:lnTo>
                                <a:pt x="7499" y="3188"/>
                              </a:lnTo>
                              <a:lnTo>
                                <a:pt x="7491" y="3179"/>
                              </a:lnTo>
                              <a:lnTo>
                                <a:pt x="7481" y="3171"/>
                              </a:lnTo>
                              <a:lnTo>
                                <a:pt x="7459" y="3153"/>
                              </a:lnTo>
                              <a:lnTo>
                                <a:pt x="7432" y="3137"/>
                              </a:lnTo>
                              <a:lnTo>
                                <a:pt x="7403" y="3120"/>
                              </a:lnTo>
                              <a:lnTo>
                                <a:pt x="7271" y="3289"/>
                              </a:lnTo>
                              <a:close/>
                              <a:moveTo>
                                <a:pt x="7755" y="2679"/>
                              </a:moveTo>
                              <a:lnTo>
                                <a:pt x="7914" y="2813"/>
                              </a:lnTo>
                              <a:lnTo>
                                <a:pt x="8058" y="2642"/>
                              </a:lnTo>
                              <a:lnTo>
                                <a:pt x="7999" y="2595"/>
                              </a:lnTo>
                              <a:lnTo>
                                <a:pt x="7975" y="2577"/>
                              </a:lnTo>
                              <a:lnTo>
                                <a:pt x="7954" y="2563"/>
                              </a:lnTo>
                              <a:lnTo>
                                <a:pt x="7936" y="2552"/>
                              </a:lnTo>
                              <a:lnTo>
                                <a:pt x="7928" y="2547"/>
                              </a:lnTo>
                              <a:lnTo>
                                <a:pt x="7919" y="2543"/>
                              </a:lnTo>
                              <a:lnTo>
                                <a:pt x="7912" y="2541"/>
                              </a:lnTo>
                              <a:lnTo>
                                <a:pt x="7905" y="2540"/>
                              </a:lnTo>
                              <a:lnTo>
                                <a:pt x="7898" y="2539"/>
                              </a:lnTo>
                              <a:lnTo>
                                <a:pt x="7892" y="2539"/>
                              </a:lnTo>
                              <a:lnTo>
                                <a:pt x="7885" y="2541"/>
                              </a:lnTo>
                              <a:lnTo>
                                <a:pt x="7879" y="2543"/>
                              </a:lnTo>
                              <a:lnTo>
                                <a:pt x="7872" y="2546"/>
                              </a:lnTo>
                              <a:lnTo>
                                <a:pt x="7866" y="2550"/>
                              </a:lnTo>
                              <a:lnTo>
                                <a:pt x="7859" y="2556"/>
                              </a:lnTo>
                              <a:lnTo>
                                <a:pt x="7852" y="2562"/>
                              </a:lnTo>
                              <a:lnTo>
                                <a:pt x="7836" y="2577"/>
                              </a:lnTo>
                              <a:lnTo>
                                <a:pt x="7820" y="2596"/>
                              </a:lnTo>
                              <a:lnTo>
                                <a:pt x="7802" y="2621"/>
                              </a:lnTo>
                              <a:lnTo>
                                <a:pt x="7755" y="2679"/>
                              </a:lnTo>
                              <a:close/>
                              <a:moveTo>
                                <a:pt x="8698" y="1480"/>
                              </a:moveTo>
                              <a:lnTo>
                                <a:pt x="8868" y="1613"/>
                              </a:lnTo>
                              <a:lnTo>
                                <a:pt x="8880" y="1598"/>
                              </a:lnTo>
                              <a:lnTo>
                                <a:pt x="8895" y="1580"/>
                              </a:lnTo>
                              <a:lnTo>
                                <a:pt x="8928" y="1544"/>
                              </a:lnTo>
                              <a:lnTo>
                                <a:pt x="9006" y="1462"/>
                              </a:lnTo>
                              <a:lnTo>
                                <a:pt x="9048" y="1416"/>
                              </a:lnTo>
                              <a:lnTo>
                                <a:pt x="9090" y="1369"/>
                              </a:lnTo>
                              <a:lnTo>
                                <a:pt x="9132" y="1322"/>
                              </a:lnTo>
                              <a:lnTo>
                                <a:pt x="9151" y="1297"/>
                              </a:lnTo>
                              <a:lnTo>
                                <a:pt x="9170" y="1273"/>
                              </a:lnTo>
                              <a:lnTo>
                                <a:pt x="9188" y="1249"/>
                              </a:lnTo>
                              <a:lnTo>
                                <a:pt x="9205" y="1224"/>
                              </a:lnTo>
                              <a:lnTo>
                                <a:pt x="9220" y="1200"/>
                              </a:lnTo>
                              <a:lnTo>
                                <a:pt x="9234" y="1175"/>
                              </a:lnTo>
                              <a:lnTo>
                                <a:pt x="9246" y="1152"/>
                              </a:lnTo>
                              <a:lnTo>
                                <a:pt x="9256" y="1129"/>
                              </a:lnTo>
                              <a:lnTo>
                                <a:pt x="9264" y="1105"/>
                              </a:lnTo>
                              <a:lnTo>
                                <a:pt x="9270" y="1083"/>
                              </a:lnTo>
                              <a:lnTo>
                                <a:pt x="9272" y="1072"/>
                              </a:lnTo>
                              <a:lnTo>
                                <a:pt x="9273" y="1061"/>
                              </a:lnTo>
                              <a:lnTo>
                                <a:pt x="9274" y="1050"/>
                              </a:lnTo>
                              <a:lnTo>
                                <a:pt x="9274" y="1040"/>
                              </a:lnTo>
                              <a:lnTo>
                                <a:pt x="9273" y="1028"/>
                              </a:lnTo>
                              <a:lnTo>
                                <a:pt x="9272" y="1018"/>
                              </a:lnTo>
                              <a:lnTo>
                                <a:pt x="9270" y="1008"/>
                              </a:lnTo>
                              <a:lnTo>
                                <a:pt x="9267" y="998"/>
                              </a:lnTo>
                              <a:lnTo>
                                <a:pt x="9263" y="988"/>
                              </a:lnTo>
                              <a:lnTo>
                                <a:pt x="9259" y="979"/>
                              </a:lnTo>
                              <a:lnTo>
                                <a:pt x="9254" y="969"/>
                              </a:lnTo>
                              <a:lnTo>
                                <a:pt x="9247" y="960"/>
                              </a:lnTo>
                              <a:lnTo>
                                <a:pt x="9239" y="951"/>
                              </a:lnTo>
                              <a:lnTo>
                                <a:pt x="9232" y="942"/>
                              </a:lnTo>
                              <a:lnTo>
                                <a:pt x="9223" y="934"/>
                              </a:lnTo>
                              <a:lnTo>
                                <a:pt x="9213" y="926"/>
                              </a:lnTo>
                              <a:lnTo>
                                <a:pt x="9208" y="922"/>
                              </a:lnTo>
                              <a:lnTo>
                                <a:pt x="9202" y="920"/>
                              </a:lnTo>
                              <a:lnTo>
                                <a:pt x="9196" y="918"/>
                              </a:lnTo>
                              <a:lnTo>
                                <a:pt x="9190" y="917"/>
                              </a:lnTo>
                              <a:lnTo>
                                <a:pt x="9184" y="917"/>
                              </a:lnTo>
                              <a:lnTo>
                                <a:pt x="9177" y="917"/>
                              </a:lnTo>
                              <a:lnTo>
                                <a:pt x="9170" y="919"/>
                              </a:lnTo>
                              <a:lnTo>
                                <a:pt x="9162" y="921"/>
                              </a:lnTo>
                              <a:lnTo>
                                <a:pt x="9148" y="927"/>
                              </a:lnTo>
                              <a:lnTo>
                                <a:pt x="9132" y="936"/>
                              </a:lnTo>
                              <a:lnTo>
                                <a:pt x="9116" y="947"/>
                              </a:lnTo>
                              <a:lnTo>
                                <a:pt x="9098" y="960"/>
                              </a:lnTo>
                              <a:lnTo>
                                <a:pt x="9080" y="977"/>
                              </a:lnTo>
                              <a:lnTo>
                                <a:pt x="9062" y="994"/>
                              </a:lnTo>
                              <a:lnTo>
                                <a:pt x="9043" y="1014"/>
                              </a:lnTo>
                              <a:lnTo>
                                <a:pt x="9024" y="1034"/>
                              </a:lnTo>
                              <a:lnTo>
                                <a:pt x="9004" y="1057"/>
                              </a:lnTo>
                              <a:lnTo>
                                <a:pt x="8985" y="1080"/>
                              </a:lnTo>
                              <a:lnTo>
                                <a:pt x="8946" y="1130"/>
                              </a:lnTo>
                              <a:lnTo>
                                <a:pt x="8907" y="1182"/>
                              </a:lnTo>
                              <a:lnTo>
                                <a:pt x="8869" y="1234"/>
                              </a:lnTo>
                              <a:lnTo>
                                <a:pt x="8833" y="1286"/>
                              </a:lnTo>
                              <a:lnTo>
                                <a:pt x="8798" y="1336"/>
                              </a:lnTo>
                              <a:lnTo>
                                <a:pt x="8739" y="1422"/>
                              </a:lnTo>
                              <a:lnTo>
                                <a:pt x="8716" y="1455"/>
                              </a:lnTo>
                              <a:lnTo>
                                <a:pt x="8698" y="1480"/>
                              </a:lnTo>
                              <a:close/>
                              <a:moveTo>
                                <a:pt x="8444" y="1808"/>
                              </a:moveTo>
                              <a:lnTo>
                                <a:pt x="8602" y="1942"/>
                              </a:lnTo>
                              <a:lnTo>
                                <a:pt x="8841" y="1634"/>
                              </a:lnTo>
                              <a:lnTo>
                                <a:pt x="8822" y="1615"/>
                              </a:lnTo>
                              <a:lnTo>
                                <a:pt x="8804" y="1598"/>
                              </a:lnTo>
                              <a:lnTo>
                                <a:pt x="8787" y="1583"/>
                              </a:lnTo>
                              <a:lnTo>
                                <a:pt x="8771" y="1571"/>
                              </a:lnTo>
                              <a:lnTo>
                                <a:pt x="8756" y="1561"/>
                              </a:lnTo>
                              <a:lnTo>
                                <a:pt x="8740" y="1553"/>
                              </a:lnTo>
                              <a:lnTo>
                                <a:pt x="8726" y="1548"/>
                              </a:lnTo>
                              <a:lnTo>
                                <a:pt x="8713" y="1544"/>
                              </a:lnTo>
                              <a:lnTo>
                                <a:pt x="8700" y="1541"/>
                              </a:lnTo>
                              <a:lnTo>
                                <a:pt x="8687" y="1541"/>
                              </a:lnTo>
                              <a:lnTo>
                                <a:pt x="8674" y="1542"/>
                              </a:lnTo>
                              <a:lnTo>
                                <a:pt x="8663" y="1545"/>
                              </a:lnTo>
                              <a:lnTo>
                                <a:pt x="8652" y="1549"/>
                              </a:lnTo>
                              <a:lnTo>
                                <a:pt x="8641" y="1555"/>
                              </a:lnTo>
                              <a:lnTo>
                                <a:pt x="8630" y="1562"/>
                              </a:lnTo>
                              <a:lnTo>
                                <a:pt x="8620" y="1570"/>
                              </a:lnTo>
                              <a:lnTo>
                                <a:pt x="8608" y="1579"/>
                              </a:lnTo>
                              <a:lnTo>
                                <a:pt x="8598" y="1590"/>
                              </a:lnTo>
                              <a:lnTo>
                                <a:pt x="8588" y="1602"/>
                              </a:lnTo>
                              <a:lnTo>
                                <a:pt x="8578" y="1614"/>
                              </a:lnTo>
                              <a:lnTo>
                                <a:pt x="8558" y="1641"/>
                              </a:lnTo>
                              <a:lnTo>
                                <a:pt x="8537" y="1672"/>
                              </a:lnTo>
                              <a:lnTo>
                                <a:pt x="8494" y="1738"/>
                              </a:lnTo>
                              <a:lnTo>
                                <a:pt x="8469" y="1772"/>
                              </a:lnTo>
                              <a:lnTo>
                                <a:pt x="8444" y="1808"/>
                              </a:lnTo>
                              <a:close/>
                              <a:moveTo>
                                <a:pt x="8260" y="2043"/>
                              </a:moveTo>
                              <a:lnTo>
                                <a:pt x="8424" y="2170"/>
                              </a:lnTo>
                              <a:lnTo>
                                <a:pt x="8447" y="2142"/>
                              </a:lnTo>
                              <a:lnTo>
                                <a:pt x="8469" y="2114"/>
                              </a:lnTo>
                              <a:lnTo>
                                <a:pt x="8509" y="2066"/>
                              </a:lnTo>
                              <a:lnTo>
                                <a:pt x="8525" y="2044"/>
                              </a:lnTo>
                              <a:lnTo>
                                <a:pt x="8538" y="2024"/>
                              </a:lnTo>
                              <a:lnTo>
                                <a:pt x="8544" y="2014"/>
                              </a:lnTo>
                              <a:lnTo>
                                <a:pt x="8550" y="2004"/>
                              </a:lnTo>
                              <a:lnTo>
                                <a:pt x="8554" y="1994"/>
                              </a:lnTo>
                              <a:lnTo>
                                <a:pt x="8556" y="1985"/>
                              </a:lnTo>
                              <a:lnTo>
                                <a:pt x="8558" y="1976"/>
                              </a:lnTo>
                              <a:lnTo>
                                <a:pt x="8559" y="1967"/>
                              </a:lnTo>
                              <a:lnTo>
                                <a:pt x="8559" y="1957"/>
                              </a:lnTo>
                              <a:lnTo>
                                <a:pt x="8558" y="1948"/>
                              </a:lnTo>
                              <a:lnTo>
                                <a:pt x="8555" y="1939"/>
                              </a:lnTo>
                              <a:lnTo>
                                <a:pt x="8551" y="1929"/>
                              </a:lnTo>
                              <a:lnTo>
                                <a:pt x="8545" y="1920"/>
                              </a:lnTo>
                              <a:lnTo>
                                <a:pt x="8538" y="1911"/>
                              </a:lnTo>
                              <a:lnTo>
                                <a:pt x="8530" y="1901"/>
                              </a:lnTo>
                              <a:lnTo>
                                <a:pt x="8521" y="1892"/>
                              </a:lnTo>
                              <a:lnTo>
                                <a:pt x="8510" y="1882"/>
                              </a:lnTo>
                              <a:lnTo>
                                <a:pt x="8497" y="1872"/>
                              </a:lnTo>
                              <a:lnTo>
                                <a:pt x="8483" y="1860"/>
                              </a:lnTo>
                              <a:lnTo>
                                <a:pt x="8466" y="1850"/>
                              </a:lnTo>
                              <a:lnTo>
                                <a:pt x="8448" y="1839"/>
                              </a:lnTo>
                              <a:lnTo>
                                <a:pt x="8428" y="1827"/>
                              </a:lnTo>
                              <a:lnTo>
                                <a:pt x="8260" y="2043"/>
                              </a:lnTo>
                              <a:close/>
                              <a:moveTo>
                                <a:pt x="8073" y="2286"/>
                              </a:moveTo>
                              <a:lnTo>
                                <a:pt x="8073" y="2286"/>
                              </a:lnTo>
                              <a:lnTo>
                                <a:pt x="8088" y="2303"/>
                              </a:lnTo>
                              <a:lnTo>
                                <a:pt x="8102" y="2318"/>
                              </a:lnTo>
                              <a:lnTo>
                                <a:pt x="8116" y="2331"/>
                              </a:lnTo>
                              <a:lnTo>
                                <a:pt x="8130" y="2343"/>
                              </a:lnTo>
                              <a:lnTo>
                                <a:pt x="8143" y="2354"/>
                              </a:lnTo>
                              <a:lnTo>
                                <a:pt x="8155" y="2362"/>
                              </a:lnTo>
                              <a:lnTo>
                                <a:pt x="8166" y="2369"/>
                              </a:lnTo>
                              <a:lnTo>
                                <a:pt x="8177" y="2374"/>
                              </a:lnTo>
                              <a:lnTo>
                                <a:pt x="8188" y="2378"/>
                              </a:lnTo>
                              <a:lnTo>
                                <a:pt x="8199" y="2380"/>
                              </a:lnTo>
                              <a:lnTo>
                                <a:pt x="8209" y="2381"/>
                              </a:lnTo>
                              <a:lnTo>
                                <a:pt x="8219" y="2381"/>
                              </a:lnTo>
                              <a:lnTo>
                                <a:pt x="8228" y="2380"/>
                              </a:lnTo>
                              <a:lnTo>
                                <a:pt x="8237" y="2377"/>
                              </a:lnTo>
                              <a:lnTo>
                                <a:pt x="8246" y="2373"/>
                              </a:lnTo>
                              <a:lnTo>
                                <a:pt x="8255" y="2369"/>
                              </a:lnTo>
                              <a:lnTo>
                                <a:pt x="8264" y="2363"/>
                              </a:lnTo>
                              <a:lnTo>
                                <a:pt x="8273" y="2356"/>
                              </a:lnTo>
                              <a:lnTo>
                                <a:pt x="8282" y="2348"/>
                              </a:lnTo>
                              <a:lnTo>
                                <a:pt x="8290" y="2339"/>
                              </a:lnTo>
                              <a:lnTo>
                                <a:pt x="8308" y="2320"/>
                              </a:lnTo>
                              <a:lnTo>
                                <a:pt x="8325" y="2298"/>
                              </a:lnTo>
                              <a:lnTo>
                                <a:pt x="8364" y="2247"/>
                              </a:lnTo>
                              <a:lnTo>
                                <a:pt x="8385" y="2219"/>
                              </a:lnTo>
                              <a:lnTo>
                                <a:pt x="8409" y="2190"/>
                              </a:lnTo>
                              <a:lnTo>
                                <a:pt x="8392" y="2172"/>
                              </a:lnTo>
                              <a:lnTo>
                                <a:pt x="8378" y="2157"/>
                              </a:lnTo>
                              <a:lnTo>
                                <a:pt x="8363" y="2143"/>
                              </a:lnTo>
                              <a:lnTo>
                                <a:pt x="8350" y="2130"/>
                              </a:lnTo>
                              <a:lnTo>
                                <a:pt x="8336" y="2120"/>
                              </a:lnTo>
                              <a:lnTo>
                                <a:pt x="8324" y="2111"/>
                              </a:lnTo>
                              <a:lnTo>
                                <a:pt x="8312" y="2104"/>
                              </a:lnTo>
                              <a:lnTo>
                                <a:pt x="8301" y="2098"/>
                              </a:lnTo>
                              <a:lnTo>
                                <a:pt x="8290" y="2094"/>
                              </a:lnTo>
                              <a:lnTo>
                                <a:pt x="8280" y="2091"/>
                              </a:lnTo>
                              <a:lnTo>
                                <a:pt x="8270" y="2090"/>
                              </a:lnTo>
                              <a:lnTo>
                                <a:pt x="8259" y="2090"/>
                              </a:lnTo>
                              <a:lnTo>
                                <a:pt x="8250" y="2091"/>
                              </a:lnTo>
                              <a:lnTo>
                                <a:pt x="8241" y="2094"/>
                              </a:lnTo>
                              <a:lnTo>
                                <a:pt x="8232" y="2097"/>
                              </a:lnTo>
                              <a:lnTo>
                                <a:pt x="8223" y="2102"/>
                              </a:lnTo>
                              <a:lnTo>
                                <a:pt x="8215" y="2108"/>
                              </a:lnTo>
                              <a:lnTo>
                                <a:pt x="8207" y="2114"/>
                              </a:lnTo>
                              <a:lnTo>
                                <a:pt x="8197" y="2122"/>
                              </a:lnTo>
                              <a:lnTo>
                                <a:pt x="8189" y="2131"/>
                              </a:lnTo>
                              <a:lnTo>
                                <a:pt x="8172" y="2151"/>
                              </a:lnTo>
                              <a:lnTo>
                                <a:pt x="8155" y="2174"/>
                              </a:lnTo>
                              <a:lnTo>
                                <a:pt x="8116" y="2227"/>
                              </a:lnTo>
                              <a:lnTo>
                                <a:pt x="8095" y="2255"/>
                              </a:lnTo>
                              <a:lnTo>
                                <a:pt x="8073" y="2286"/>
                              </a:lnTo>
                              <a:close/>
                              <a:moveTo>
                                <a:pt x="7909" y="2496"/>
                              </a:moveTo>
                              <a:lnTo>
                                <a:pt x="7909" y="2496"/>
                              </a:lnTo>
                              <a:lnTo>
                                <a:pt x="7929" y="2514"/>
                              </a:lnTo>
                              <a:lnTo>
                                <a:pt x="7947" y="2531"/>
                              </a:lnTo>
                              <a:lnTo>
                                <a:pt x="7965" y="2544"/>
                              </a:lnTo>
                              <a:lnTo>
                                <a:pt x="7984" y="2556"/>
                              </a:lnTo>
                              <a:lnTo>
                                <a:pt x="8002" y="2565"/>
                              </a:lnTo>
                              <a:lnTo>
                                <a:pt x="8020" y="2571"/>
                              </a:lnTo>
                              <a:lnTo>
                                <a:pt x="8037" y="2576"/>
                              </a:lnTo>
                              <a:lnTo>
                                <a:pt x="8053" y="2578"/>
                              </a:lnTo>
                              <a:lnTo>
                                <a:pt x="8070" y="2578"/>
                              </a:lnTo>
                              <a:lnTo>
                                <a:pt x="8085" y="2577"/>
                              </a:lnTo>
                              <a:lnTo>
                                <a:pt x="8100" y="2573"/>
                              </a:lnTo>
                              <a:lnTo>
                                <a:pt x="8113" y="2569"/>
                              </a:lnTo>
                              <a:lnTo>
                                <a:pt x="8125" y="2562"/>
                              </a:lnTo>
                              <a:lnTo>
                                <a:pt x="8138" y="2555"/>
                              </a:lnTo>
                              <a:lnTo>
                                <a:pt x="8148" y="2545"/>
                              </a:lnTo>
                              <a:lnTo>
                                <a:pt x="8157" y="2535"/>
                              </a:lnTo>
                              <a:lnTo>
                                <a:pt x="8164" y="2524"/>
                              </a:lnTo>
                              <a:lnTo>
                                <a:pt x="8170" y="2511"/>
                              </a:lnTo>
                              <a:lnTo>
                                <a:pt x="8175" y="2499"/>
                              </a:lnTo>
                              <a:lnTo>
                                <a:pt x="8178" y="2485"/>
                              </a:lnTo>
                              <a:lnTo>
                                <a:pt x="8179" y="2470"/>
                              </a:lnTo>
                              <a:lnTo>
                                <a:pt x="8179" y="2455"/>
                              </a:lnTo>
                              <a:lnTo>
                                <a:pt x="8177" y="2440"/>
                              </a:lnTo>
                              <a:lnTo>
                                <a:pt x="8173" y="2425"/>
                              </a:lnTo>
                              <a:lnTo>
                                <a:pt x="8166" y="2409"/>
                              </a:lnTo>
                              <a:lnTo>
                                <a:pt x="8158" y="2393"/>
                              </a:lnTo>
                              <a:lnTo>
                                <a:pt x="8147" y="2378"/>
                              </a:lnTo>
                              <a:lnTo>
                                <a:pt x="8135" y="2363"/>
                              </a:lnTo>
                              <a:lnTo>
                                <a:pt x="8118" y="2348"/>
                              </a:lnTo>
                              <a:lnTo>
                                <a:pt x="8101" y="2332"/>
                              </a:lnTo>
                              <a:lnTo>
                                <a:pt x="8080" y="2318"/>
                              </a:lnTo>
                              <a:lnTo>
                                <a:pt x="8056" y="2305"/>
                              </a:lnTo>
                              <a:lnTo>
                                <a:pt x="7909" y="2496"/>
                              </a:lnTo>
                              <a:close/>
                              <a:moveTo>
                                <a:pt x="5059" y="6474"/>
                              </a:moveTo>
                              <a:lnTo>
                                <a:pt x="5059" y="6474"/>
                              </a:lnTo>
                              <a:lnTo>
                                <a:pt x="5059" y="6485"/>
                              </a:lnTo>
                              <a:lnTo>
                                <a:pt x="5057" y="6496"/>
                              </a:lnTo>
                              <a:lnTo>
                                <a:pt x="5053" y="6507"/>
                              </a:lnTo>
                              <a:lnTo>
                                <a:pt x="5047" y="6517"/>
                              </a:lnTo>
                              <a:lnTo>
                                <a:pt x="5082" y="6525"/>
                              </a:lnTo>
                              <a:lnTo>
                                <a:pt x="5112" y="6533"/>
                              </a:lnTo>
                              <a:lnTo>
                                <a:pt x="5161" y="6549"/>
                              </a:lnTo>
                              <a:lnTo>
                                <a:pt x="5180" y="6555"/>
                              </a:lnTo>
                              <a:lnTo>
                                <a:pt x="5196" y="6560"/>
                              </a:lnTo>
                              <a:lnTo>
                                <a:pt x="5212" y="6563"/>
                              </a:lnTo>
                              <a:lnTo>
                                <a:pt x="5219" y="6563"/>
                              </a:lnTo>
                              <a:lnTo>
                                <a:pt x="5226" y="6563"/>
                              </a:lnTo>
                              <a:lnTo>
                                <a:pt x="5232" y="6563"/>
                              </a:lnTo>
                              <a:lnTo>
                                <a:pt x="5238" y="6561"/>
                              </a:lnTo>
                              <a:lnTo>
                                <a:pt x="5245" y="6559"/>
                              </a:lnTo>
                              <a:lnTo>
                                <a:pt x="5251" y="6556"/>
                              </a:lnTo>
                              <a:lnTo>
                                <a:pt x="5257" y="6552"/>
                              </a:lnTo>
                              <a:lnTo>
                                <a:pt x="5264" y="6548"/>
                              </a:lnTo>
                              <a:lnTo>
                                <a:pt x="5279" y="6535"/>
                              </a:lnTo>
                              <a:lnTo>
                                <a:pt x="5295" y="6519"/>
                              </a:lnTo>
                              <a:lnTo>
                                <a:pt x="5312" y="6498"/>
                              </a:lnTo>
                              <a:lnTo>
                                <a:pt x="5333" y="6473"/>
                              </a:lnTo>
                              <a:lnTo>
                                <a:pt x="5358" y="6442"/>
                              </a:lnTo>
                              <a:lnTo>
                                <a:pt x="5789" y="5886"/>
                              </a:lnTo>
                              <a:lnTo>
                                <a:pt x="5753" y="5857"/>
                              </a:lnTo>
                              <a:lnTo>
                                <a:pt x="5722" y="5834"/>
                              </a:lnTo>
                              <a:lnTo>
                                <a:pt x="5709" y="5824"/>
                              </a:lnTo>
                              <a:lnTo>
                                <a:pt x="5695" y="5816"/>
                              </a:lnTo>
                              <a:lnTo>
                                <a:pt x="5682" y="5810"/>
                              </a:lnTo>
                              <a:lnTo>
                                <a:pt x="5671" y="5804"/>
                              </a:lnTo>
                              <a:lnTo>
                                <a:pt x="5660" y="5800"/>
                              </a:lnTo>
                              <a:lnTo>
                                <a:pt x="5649" y="5797"/>
                              </a:lnTo>
                              <a:lnTo>
                                <a:pt x="5640" y="5795"/>
                              </a:lnTo>
                              <a:lnTo>
                                <a:pt x="5630" y="5795"/>
                              </a:lnTo>
                              <a:lnTo>
                                <a:pt x="5620" y="5796"/>
                              </a:lnTo>
                              <a:lnTo>
                                <a:pt x="5612" y="5797"/>
                              </a:lnTo>
                              <a:lnTo>
                                <a:pt x="5604" y="5800"/>
                              </a:lnTo>
                              <a:lnTo>
                                <a:pt x="5596" y="5804"/>
                              </a:lnTo>
                              <a:lnTo>
                                <a:pt x="5588" y="5809"/>
                              </a:lnTo>
                              <a:lnTo>
                                <a:pt x="5580" y="5815"/>
                              </a:lnTo>
                              <a:lnTo>
                                <a:pt x="5572" y="5822"/>
                              </a:lnTo>
                              <a:lnTo>
                                <a:pt x="5564" y="5830"/>
                              </a:lnTo>
                              <a:lnTo>
                                <a:pt x="5547" y="5848"/>
                              </a:lnTo>
                              <a:lnTo>
                                <a:pt x="5531" y="5871"/>
                              </a:lnTo>
                              <a:lnTo>
                                <a:pt x="5492" y="5925"/>
                              </a:lnTo>
                              <a:lnTo>
                                <a:pt x="5469" y="5956"/>
                              </a:lnTo>
                              <a:lnTo>
                                <a:pt x="5443" y="5990"/>
                              </a:lnTo>
                              <a:lnTo>
                                <a:pt x="5059" y="6474"/>
                              </a:lnTo>
                              <a:close/>
                              <a:moveTo>
                                <a:pt x="6085" y="5519"/>
                              </a:moveTo>
                              <a:lnTo>
                                <a:pt x="6085" y="5519"/>
                              </a:lnTo>
                              <a:lnTo>
                                <a:pt x="6118" y="5480"/>
                              </a:lnTo>
                              <a:lnTo>
                                <a:pt x="6149" y="5446"/>
                              </a:lnTo>
                              <a:lnTo>
                                <a:pt x="6203" y="5387"/>
                              </a:lnTo>
                              <a:lnTo>
                                <a:pt x="6226" y="5360"/>
                              </a:lnTo>
                              <a:lnTo>
                                <a:pt x="6245" y="5337"/>
                              </a:lnTo>
                              <a:lnTo>
                                <a:pt x="6254" y="5326"/>
                              </a:lnTo>
                              <a:lnTo>
                                <a:pt x="6261" y="5315"/>
                              </a:lnTo>
                              <a:lnTo>
                                <a:pt x="6267" y="5305"/>
                              </a:lnTo>
                              <a:lnTo>
                                <a:pt x="6272" y="5293"/>
                              </a:lnTo>
                              <a:lnTo>
                                <a:pt x="6276" y="5283"/>
                              </a:lnTo>
                              <a:lnTo>
                                <a:pt x="6279" y="5273"/>
                              </a:lnTo>
                              <a:lnTo>
                                <a:pt x="6280" y="5262"/>
                              </a:lnTo>
                              <a:lnTo>
                                <a:pt x="6280" y="5252"/>
                              </a:lnTo>
                              <a:lnTo>
                                <a:pt x="6279" y="5241"/>
                              </a:lnTo>
                              <a:lnTo>
                                <a:pt x="6276" y="5229"/>
                              </a:lnTo>
                              <a:lnTo>
                                <a:pt x="6271" y="5218"/>
                              </a:lnTo>
                              <a:lnTo>
                                <a:pt x="6266" y="5206"/>
                              </a:lnTo>
                              <a:lnTo>
                                <a:pt x="6258" y="5194"/>
                              </a:lnTo>
                              <a:lnTo>
                                <a:pt x="6248" y="5182"/>
                              </a:lnTo>
                              <a:lnTo>
                                <a:pt x="6237" y="5168"/>
                              </a:lnTo>
                              <a:lnTo>
                                <a:pt x="6225" y="5154"/>
                              </a:lnTo>
                              <a:lnTo>
                                <a:pt x="6211" y="5139"/>
                              </a:lnTo>
                              <a:lnTo>
                                <a:pt x="6195" y="5124"/>
                              </a:lnTo>
                              <a:lnTo>
                                <a:pt x="6176" y="5108"/>
                              </a:lnTo>
                              <a:lnTo>
                                <a:pt x="6156" y="5089"/>
                              </a:lnTo>
                              <a:lnTo>
                                <a:pt x="5910" y="5393"/>
                              </a:lnTo>
                              <a:lnTo>
                                <a:pt x="5998" y="5455"/>
                              </a:lnTo>
                              <a:lnTo>
                                <a:pt x="6085" y="5519"/>
                              </a:lnTo>
                              <a:close/>
                              <a:moveTo>
                                <a:pt x="5811" y="5872"/>
                              </a:moveTo>
                              <a:lnTo>
                                <a:pt x="6066" y="5544"/>
                              </a:lnTo>
                              <a:lnTo>
                                <a:pt x="5895" y="5412"/>
                              </a:lnTo>
                              <a:lnTo>
                                <a:pt x="5862" y="5453"/>
                              </a:lnTo>
                              <a:lnTo>
                                <a:pt x="5830" y="5489"/>
                              </a:lnTo>
                              <a:lnTo>
                                <a:pt x="5773" y="5553"/>
                              </a:lnTo>
                              <a:lnTo>
                                <a:pt x="5748" y="5582"/>
                              </a:lnTo>
                              <a:lnTo>
                                <a:pt x="5726" y="5608"/>
                              </a:lnTo>
                              <a:lnTo>
                                <a:pt x="5717" y="5620"/>
                              </a:lnTo>
                              <a:lnTo>
                                <a:pt x="5709" y="5632"/>
                              </a:lnTo>
                              <a:lnTo>
                                <a:pt x="5702" y="5645"/>
                              </a:lnTo>
                              <a:lnTo>
                                <a:pt x="5696" y="5657"/>
                              </a:lnTo>
                              <a:lnTo>
                                <a:pt x="5690" y="5668"/>
                              </a:lnTo>
                              <a:lnTo>
                                <a:pt x="5686" y="5680"/>
                              </a:lnTo>
                              <a:lnTo>
                                <a:pt x="5684" y="5691"/>
                              </a:lnTo>
                              <a:lnTo>
                                <a:pt x="5684" y="5703"/>
                              </a:lnTo>
                              <a:lnTo>
                                <a:pt x="5684" y="5716"/>
                              </a:lnTo>
                              <a:lnTo>
                                <a:pt x="5687" y="5728"/>
                              </a:lnTo>
                              <a:lnTo>
                                <a:pt x="5690" y="5740"/>
                              </a:lnTo>
                              <a:lnTo>
                                <a:pt x="5697" y="5752"/>
                              </a:lnTo>
                              <a:lnTo>
                                <a:pt x="5704" y="5765"/>
                              </a:lnTo>
                              <a:lnTo>
                                <a:pt x="5713" y="5778"/>
                              </a:lnTo>
                              <a:lnTo>
                                <a:pt x="5724" y="5793"/>
                              </a:lnTo>
                              <a:lnTo>
                                <a:pt x="5737" y="5807"/>
                              </a:lnTo>
                              <a:lnTo>
                                <a:pt x="5752" y="5822"/>
                              </a:lnTo>
                              <a:lnTo>
                                <a:pt x="5770" y="5838"/>
                              </a:lnTo>
                              <a:lnTo>
                                <a:pt x="5789" y="5855"/>
                              </a:lnTo>
                              <a:lnTo>
                                <a:pt x="5811" y="5872"/>
                              </a:lnTo>
                              <a:close/>
                              <a:moveTo>
                                <a:pt x="6875" y="4515"/>
                              </a:moveTo>
                              <a:lnTo>
                                <a:pt x="6875" y="4515"/>
                              </a:lnTo>
                              <a:lnTo>
                                <a:pt x="6915" y="4464"/>
                              </a:lnTo>
                              <a:lnTo>
                                <a:pt x="6932" y="4442"/>
                              </a:lnTo>
                              <a:lnTo>
                                <a:pt x="6948" y="4421"/>
                              </a:lnTo>
                              <a:lnTo>
                                <a:pt x="6961" y="4401"/>
                              </a:lnTo>
                              <a:lnTo>
                                <a:pt x="6971" y="4383"/>
                              </a:lnTo>
                              <a:lnTo>
                                <a:pt x="6974" y="4374"/>
                              </a:lnTo>
                              <a:lnTo>
                                <a:pt x="6977" y="4365"/>
                              </a:lnTo>
                              <a:lnTo>
                                <a:pt x="6980" y="4357"/>
                              </a:lnTo>
                              <a:lnTo>
                                <a:pt x="6981" y="4349"/>
                              </a:lnTo>
                              <a:lnTo>
                                <a:pt x="6981" y="4341"/>
                              </a:lnTo>
                              <a:lnTo>
                                <a:pt x="6980" y="4332"/>
                              </a:lnTo>
                              <a:lnTo>
                                <a:pt x="6979" y="4324"/>
                              </a:lnTo>
                              <a:lnTo>
                                <a:pt x="6976" y="4316"/>
                              </a:lnTo>
                              <a:lnTo>
                                <a:pt x="6973" y="4308"/>
                              </a:lnTo>
                              <a:lnTo>
                                <a:pt x="6968" y="4300"/>
                              </a:lnTo>
                              <a:lnTo>
                                <a:pt x="6962" y="4292"/>
                              </a:lnTo>
                              <a:lnTo>
                                <a:pt x="6955" y="4284"/>
                              </a:lnTo>
                              <a:lnTo>
                                <a:pt x="6945" y="4276"/>
                              </a:lnTo>
                              <a:lnTo>
                                <a:pt x="6936" y="4266"/>
                              </a:lnTo>
                              <a:lnTo>
                                <a:pt x="6925" y="4258"/>
                              </a:lnTo>
                              <a:lnTo>
                                <a:pt x="6913" y="4249"/>
                              </a:lnTo>
                              <a:lnTo>
                                <a:pt x="6884" y="4231"/>
                              </a:lnTo>
                              <a:lnTo>
                                <a:pt x="6849" y="4212"/>
                              </a:lnTo>
                              <a:lnTo>
                                <a:pt x="6705" y="4383"/>
                              </a:lnTo>
                              <a:lnTo>
                                <a:pt x="6875" y="4515"/>
                              </a:lnTo>
                              <a:close/>
                              <a:moveTo>
                                <a:pt x="6692" y="4751"/>
                              </a:moveTo>
                              <a:lnTo>
                                <a:pt x="6860" y="4535"/>
                              </a:lnTo>
                              <a:lnTo>
                                <a:pt x="6829" y="4501"/>
                              </a:lnTo>
                              <a:lnTo>
                                <a:pt x="6815" y="4486"/>
                              </a:lnTo>
                              <a:lnTo>
                                <a:pt x="6800" y="4471"/>
                              </a:lnTo>
                              <a:lnTo>
                                <a:pt x="6786" y="4459"/>
                              </a:lnTo>
                              <a:lnTo>
                                <a:pt x="6773" y="4449"/>
                              </a:lnTo>
                              <a:lnTo>
                                <a:pt x="6760" y="4441"/>
                              </a:lnTo>
                              <a:lnTo>
                                <a:pt x="6747" y="4434"/>
                              </a:lnTo>
                              <a:lnTo>
                                <a:pt x="6733" y="4430"/>
                              </a:lnTo>
                              <a:lnTo>
                                <a:pt x="6726" y="4429"/>
                              </a:lnTo>
                              <a:lnTo>
                                <a:pt x="6720" y="4429"/>
                              </a:lnTo>
                              <a:lnTo>
                                <a:pt x="6713" y="4429"/>
                              </a:lnTo>
                              <a:lnTo>
                                <a:pt x="6707" y="4430"/>
                              </a:lnTo>
                              <a:lnTo>
                                <a:pt x="6700" y="4431"/>
                              </a:lnTo>
                              <a:lnTo>
                                <a:pt x="6694" y="4434"/>
                              </a:lnTo>
                              <a:lnTo>
                                <a:pt x="6687" y="4437"/>
                              </a:lnTo>
                              <a:lnTo>
                                <a:pt x="6680" y="4440"/>
                              </a:lnTo>
                              <a:lnTo>
                                <a:pt x="6665" y="4450"/>
                              </a:lnTo>
                              <a:lnTo>
                                <a:pt x="6651" y="4463"/>
                              </a:lnTo>
                              <a:lnTo>
                                <a:pt x="6636" y="4480"/>
                              </a:lnTo>
                              <a:lnTo>
                                <a:pt x="6614" y="4508"/>
                              </a:lnTo>
                              <a:lnTo>
                                <a:pt x="6594" y="4531"/>
                              </a:lnTo>
                              <a:lnTo>
                                <a:pt x="6579" y="4553"/>
                              </a:lnTo>
                              <a:lnTo>
                                <a:pt x="6568" y="4571"/>
                              </a:lnTo>
                              <a:lnTo>
                                <a:pt x="6560" y="4587"/>
                              </a:lnTo>
                              <a:lnTo>
                                <a:pt x="6557" y="4594"/>
                              </a:lnTo>
                              <a:lnTo>
                                <a:pt x="6555" y="4601"/>
                              </a:lnTo>
                              <a:lnTo>
                                <a:pt x="6554" y="4607"/>
                              </a:lnTo>
                              <a:lnTo>
                                <a:pt x="6554" y="4614"/>
                              </a:lnTo>
                              <a:lnTo>
                                <a:pt x="6555" y="4620"/>
                              </a:lnTo>
                              <a:lnTo>
                                <a:pt x="6557" y="4626"/>
                              </a:lnTo>
                              <a:lnTo>
                                <a:pt x="6559" y="4632"/>
                              </a:lnTo>
                              <a:lnTo>
                                <a:pt x="6562" y="4638"/>
                              </a:lnTo>
                              <a:lnTo>
                                <a:pt x="6571" y="4649"/>
                              </a:lnTo>
                              <a:lnTo>
                                <a:pt x="6583" y="4662"/>
                              </a:lnTo>
                              <a:lnTo>
                                <a:pt x="6600" y="4675"/>
                              </a:lnTo>
                              <a:lnTo>
                                <a:pt x="6640" y="4708"/>
                              </a:lnTo>
                              <a:lnTo>
                                <a:pt x="6664" y="4728"/>
                              </a:lnTo>
                              <a:lnTo>
                                <a:pt x="6692" y="4751"/>
                              </a:lnTo>
                              <a:close/>
                              <a:moveTo>
                                <a:pt x="6524" y="4967"/>
                              </a:moveTo>
                              <a:lnTo>
                                <a:pt x="6683" y="4764"/>
                              </a:lnTo>
                              <a:lnTo>
                                <a:pt x="6511" y="4632"/>
                              </a:lnTo>
                              <a:lnTo>
                                <a:pt x="6485" y="4666"/>
                              </a:lnTo>
                              <a:lnTo>
                                <a:pt x="6461" y="4696"/>
                              </a:lnTo>
                              <a:lnTo>
                                <a:pt x="6439" y="4722"/>
                              </a:lnTo>
                              <a:lnTo>
                                <a:pt x="6422" y="4744"/>
                              </a:lnTo>
                              <a:lnTo>
                                <a:pt x="6408" y="4765"/>
                              </a:lnTo>
                              <a:lnTo>
                                <a:pt x="6397" y="4783"/>
                              </a:lnTo>
                              <a:lnTo>
                                <a:pt x="6393" y="4791"/>
                              </a:lnTo>
                              <a:lnTo>
                                <a:pt x="6389" y="4799"/>
                              </a:lnTo>
                              <a:lnTo>
                                <a:pt x="6387" y="4806"/>
                              </a:lnTo>
                              <a:lnTo>
                                <a:pt x="6386" y="4814"/>
                              </a:lnTo>
                              <a:lnTo>
                                <a:pt x="6386" y="4822"/>
                              </a:lnTo>
                              <a:lnTo>
                                <a:pt x="6387" y="4830"/>
                              </a:lnTo>
                              <a:lnTo>
                                <a:pt x="6389" y="4837"/>
                              </a:lnTo>
                              <a:lnTo>
                                <a:pt x="6393" y="4844"/>
                              </a:lnTo>
                              <a:lnTo>
                                <a:pt x="6398" y="4852"/>
                              </a:lnTo>
                              <a:lnTo>
                                <a:pt x="6403" y="4860"/>
                              </a:lnTo>
                              <a:lnTo>
                                <a:pt x="6409" y="4868"/>
                              </a:lnTo>
                              <a:lnTo>
                                <a:pt x="6417" y="4876"/>
                              </a:lnTo>
                              <a:lnTo>
                                <a:pt x="6436" y="4896"/>
                              </a:lnTo>
                              <a:lnTo>
                                <a:pt x="6461" y="4916"/>
                              </a:lnTo>
                              <a:lnTo>
                                <a:pt x="6490" y="4940"/>
                              </a:lnTo>
                              <a:lnTo>
                                <a:pt x="6524" y="4967"/>
                              </a:lnTo>
                              <a:close/>
                              <a:moveTo>
                                <a:pt x="6337" y="5209"/>
                              </a:moveTo>
                              <a:lnTo>
                                <a:pt x="6509" y="4987"/>
                              </a:lnTo>
                              <a:lnTo>
                                <a:pt x="6339" y="4854"/>
                              </a:lnTo>
                              <a:lnTo>
                                <a:pt x="6311" y="4890"/>
                              </a:lnTo>
                              <a:lnTo>
                                <a:pt x="6286" y="4920"/>
                              </a:lnTo>
                              <a:lnTo>
                                <a:pt x="6245" y="4971"/>
                              </a:lnTo>
                              <a:lnTo>
                                <a:pt x="6229" y="4992"/>
                              </a:lnTo>
                              <a:lnTo>
                                <a:pt x="6218" y="5010"/>
                              </a:lnTo>
                              <a:lnTo>
                                <a:pt x="6213" y="5019"/>
                              </a:lnTo>
                              <a:lnTo>
                                <a:pt x="6210" y="5028"/>
                              </a:lnTo>
                              <a:lnTo>
                                <a:pt x="6207" y="5037"/>
                              </a:lnTo>
                              <a:lnTo>
                                <a:pt x="6205" y="5045"/>
                              </a:lnTo>
                              <a:lnTo>
                                <a:pt x="6205" y="5052"/>
                              </a:lnTo>
                              <a:lnTo>
                                <a:pt x="6205" y="5060"/>
                              </a:lnTo>
                              <a:lnTo>
                                <a:pt x="6207" y="5068"/>
                              </a:lnTo>
                              <a:lnTo>
                                <a:pt x="6209" y="5076"/>
                              </a:lnTo>
                              <a:lnTo>
                                <a:pt x="6213" y="5084"/>
                              </a:lnTo>
                              <a:lnTo>
                                <a:pt x="6218" y="5093"/>
                              </a:lnTo>
                              <a:lnTo>
                                <a:pt x="6224" y="5103"/>
                              </a:lnTo>
                              <a:lnTo>
                                <a:pt x="6231" y="5112"/>
                              </a:lnTo>
                              <a:lnTo>
                                <a:pt x="6249" y="5131"/>
                              </a:lnTo>
                              <a:lnTo>
                                <a:pt x="6274" y="5154"/>
                              </a:lnTo>
                              <a:lnTo>
                                <a:pt x="6302" y="5180"/>
                              </a:lnTo>
                              <a:lnTo>
                                <a:pt x="6337" y="5209"/>
                              </a:lnTo>
                              <a:close/>
                              <a:moveTo>
                                <a:pt x="7588" y="3274"/>
                              </a:moveTo>
                              <a:lnTo>
                                <a:pt x="7454" y="3432"/>
                              </a:lnTo>
                              <a:lnTo>
                                <a:pt x="7624" y="3564"/>
                              </a:lnTo>
                              <a:lnTo>
                                <a:pt x="7756" y="3395"/>
                              </a:lnTo>
                              <a:lnTo>
                                <a:pt x="7737" y="3380"/>
                              </a:lnTo>
                              <a:lnTo>
                                <a:pt x="7717" y="3363"/>
                              </a:lnTo>
                              <a:lnTo>
                                <a:pt x="7675" y="3330"/>
                              </a:lnTo>
                              <a:lnTo>
                                <a:pt x="7654" y="3314"/>
                              </a:lnTo>
                              <a:lnTo>
                                <a:pt x="7632" y="3298"/>
                              </a:lnTo>
                              <a:lnTo>
                                <a:pt x="7610" y="3285"/>
                              </a:lnTo>
                              <a:lnTo>
                                <a:pt x="7599" y="3279"/>
                              </a:lnTo>
                              <a:lnTo>
                                <a:pt x="7588" y="3274"/>
                              </a:lnTo>
                              <a:close/>
                              <a:moveTo>
                                <a:pt x="7471" y="3749"/>
                              </a:moveTo>
                              <a:lnTo>
                                <a:pt x="7471" y="3749"/>
                              </a:lnTo>
                              <a:lnTo>
                                <a:pt x="7497" y="3728"/>
                              </a:lnTo>
                              <a:lnTo>
                                <a:pt x="7520" y="3706"/>
                              </a:lnTo>
                              <a:lnTo>
                                <a:pt x="7539" y="3686"/>
                              </a:lnTo>
                              <a:lnTo>
                                <a:pt x="7548" y="3676"/>
                              </a:lnTo>
                              <a:lnTo>
                                <a:pt x="7555" y="3666"/>
                              </a:lnTo>
                              <a:lnTo>
                                <a:pt x="7561" y="3657"/>
                              </a:lnTo>
                              <a:lnTo>
                                <a:pt x="7566" y="3646"/>
                              </a:lnTo>
                              <a:lnTo>
                                <a:pt x="7571" y="3637"/>
                              </a:lnTo>
                              <a:lnTo>
                                <a:pt x="7575" y="3628"/>
                              </a:lnTo>
                              <a:lnTo>
                                <a:pt x="7578" y="3619"/>
                              </a:lnTo>
                              <a:lnTo>
                                <a:pt x="7579" y="3610"/>
                              </a:lnTo>
                              <a:lnTo>
                                <a:pt x="7580" y="3602"/>
                              </a:lnTo>
                              <a:lnTo>
                                <a:pt x="7580" y="3593"/>
                              </a:lnTo>
                              <a:lnTo>
                                <a:pt x="7578" y="3585"/>
                              </a:lnTo>
                              <a:lnTo>
                                <a:pt x="7576" y="3575"/>
                              </a:lnTo>
                              <a:lnTo>
                                <a:pt x="7573" y="3567"/>
                              </a:lnTo>
                              <a:lnTo>
                                <a:pt x="7568" y="3558"/>
                              </a:lnTo>
                              <a:lnTo>
                                <a:pt x="7563" y="3550"/>
                              </a:lnTo>
                              <a:lnTo>
                                <a:pt x="7557" y="3542"/>
                              </a:lnTo>
                              <a:lnTo>
                                <a:pt x="7551" y="3534"/>
                              </a:lnTo>
                              <a:lnTo>
                                <a:pt x="7543" y="3525"/>
                              </a:lnTo>
                              <a:lnTo>
                                <a:pt x="7534" y="3517"/>
                              </a:lnTo>
                              <a:lnTo>
                                <a:pt x="7525" y="3508"/>
                              </a:lnTo>
                              <a:lnTo>
                                <a:pt x="7502" y="3491"/>
                              </a:lnTo>
                              <a:lnTo>
                                <a:pt x="7476" y="3475"/>
                              </a:lnTo>
                              <a:lnTo>
                                <a:pt x="7446" y="3458"/>
                              </a:lnTo>
                              <a:lnTo>
                                <a:pt x="7376" y="3540"/>
                              </a:lnTo>
                              <a:lnTo>
                                <a:pt x="7307" y="3622"/>
                              </a:lnTo>
                              <a:lnTo>
                                <a:pt x="7326" y="3638"/>
                              </a:lnTo>
                              <a:lnTo>
                                <a:pt x="7345" y="3656"/>
                              </a:lnTo>
                              <a:lnTo>
                                <a:pt x="7386" y="3690"/>
                              </a:lnTo>
                              <a:lnTo>
                                <a:pt x="7406" y="3707"/>
                              </a:lnTo>
                              <a:lnTo>
                                <a:pt x="7427" y="3724"/>
                              </a:lnTo>
                              <a:lnTo>
                                <a:pt x="7449" y="3738"/>
                              </a:lnTo>
                              <a:lnTo>
                                <a:pt x="7460" y="3744"/>
                              </a:lnTo>
                              <a:lnTo>
                                <a:pt x="7471" y="3749"/>
                              </a:lnTo>
                              <a:close/>
                              <a:moveTo>
                                <a:pt x="7328" y="3933"/>
                              </a:moveTo>
                              <a:lnTo>
                                <a:pt x="7461" y="3762"/>
                              </a:lnTo>
                              <a:lnTo>
                                <a:pt x="7297" y="3635"/>
                              </a:lnTo>
                              <a:lnTo>
                                <a:pt x="7271" y="3658"/>
                              </a:lnTo>
                              <a:lnTo>
                                <a:pt x="7249" y="3680"/>
                              </a:lnTo>
                              <a:lnTo>
                                <a:pt x="7231" y="3701"/>
                              </a:lnTo>
                              <a:lnTo>
                                <a:pt x="7222" y="3711"/>
                              </a:lnTo>
                              <a:lnTo>
                                <a:pt x="7215" y="3722"/>
                              </a:lnTo>
                              <a:lnTo>
                                <a:pt x="7210" y="3732"/>
                              </a:lnTo>
                              <a:lnTo>
                                <a:pt x="7205" y="3741"/>
                              </a:lnTo>
                              <a:lnTo>
                                <a:pt x="7201" y="3751"/>
                              </a:lnTo>
                              <a:lnTo>
                                <a:pt x="7197" y="3760"/>
                              </a:lnTo>
                              <a:lnTo>
                                <a:pt x="7195" y="3769"/>
                              </a:lnTo>
                              <a:lnTo>
                                <a:pt x="7194" y="3778"/>
                              </a:lnTo>
                              <a:lnTo>
                                <a:pt x="7193" y="3787"/>
                              </a:lnTo>
                              <a:lnTo>
                                <a:pt x="7194" y="3797"/>
                              </a:lnTo>
                              <a:lnTo>
                                <a:pt x="7195" y="3805"/>
                              </a:lnTo>
                              <a:lnTo>
                                <a:pt x="7198" y="3814"/>
                              </a:lnTo>
                              <a:lnTo>
                                <a:pt x="7201" y="3823"/>
                              </a:lnTo>
                              <a:lnTo>
                                <a:pt x="7205" y="3831"/>
                              </a:lnTo>
                              <a:lnTo>
                                <a:pt x="7210" y="3840"/>
                              </a:lnTo>
                              <a:lnTo>
                                <a:pt x="7216" y="3848"/>
                              </a:lnTo>
                              <a:lnTo>
                                <a:pt x="7223" y="3856"/>
                              </a:lnTo>
                              <a:lnTo>
                                <a:pt x="7232" y="3865"/>
                              </a:lnTo>
                              <a:lnTo>
                                <a:pt x="7240" y="3874"/>
                              </a:lnTo>
                              <a:lnTo>
                                <a:pt x="7250" y="3882"/>
                              </a:lnTo>
                              <a:lnTo>
                                <a:pt x="7272" y="3899"/>
                              </a:lnTo>
                              <a:lnTo>
                                <a:pt x="7299" y="3915"/>
                              </a:lnTo>
                              <a:lnTo>
                                <a:pt x="7328" y="3933"/>
                              </a:lnTo>
                              <a:close/>
                              <a:moveTo>
                                <a:pt x="7176" y="4128"/>
                              </a:moveTo>
                              <a:lnTo>
                                <a:pt x="7176" y="4128"/>
                              </a:lnTo>
                              <a:lnTo>
                                <a:pt x="7215" y="4078"/>
                              </a:lnTo>
                              <a:lnTo>
                                <a:pt x="7233" y="4055"/>
                              </a:lnTo>
                              <a:lnTo>
                                <a:pt x="7248" y="4034"/>
                              </a:lnTo>
                              <a:lnTo>
                                <a:pt x="7261" y="4015"/>
                              </a:lnTo>
                              <a:lnTo>
                                <a:pt x="7270" y="3997"/>
                              </a:lnTo>
                              <a:lnTo>
                                <a:pt x="7274" y="3987"/>
                              </a:lnTo>
                              <a:lnTo>
                                <a:pt x="7277" y="3979"/>
                              </a:lnTo>
                              <a:lnTo>
                                <a:pt x="7279" y="3970"/>
                              </a:lnTo>
                              <a:lnTo>
                                <a:pt x="7280" y="3962"/>
                              </a:lnTo>
                              <a:lnTo>
                                <a:pt x="7281" y="3954"/>
                              </a:lnTo>
                              <a:lnTo>
                                <a:pt x="7280" y="3946"/>
                              </a:lnTo>
                              <a:lnTo>
                                <a:pt x="7278" y="3938"/>
                              </a:lnTo>
                              <a:lnTo>
                                <a:pt x="7276" y="3930"/>
                              </a:lnTo>
                              <a:lnTo>
                                <a:pt x="7272" y="3921"/>
                              </a:lnTo>
                              <a:lnTo>
                                <a:pt x="7267" y="3913"/>
                              </a:lnTo>
                              <a:lnTo>
                                <a:pt x="7261" y="3905"/>
                              </a:lnTo>
                              <a:lnTo>
                                <a:pt x="7254" y="3897"/>
                              </a:lnTo>
                              <a:lnTo>
                                <a:pt x="7246" y="3889"/>
                              </a:lnTo>
                              <a:lnTo>
                                <a:pt x="7236" y="3881"/>
                              </a:lnTo>
                              <a:lnTo>
                                <a:pt x="7226" y="3872"/>
                              </a:lnTo>
                              <a:lnTo>
                                <a:pt x="7212" y="3863"/>
                              </a:lnTo>
                              <a:lnTo>
                                <a:pt x="7184" y="3844"/>
                              </a:lnTo>
                              <a:lnTo>
                                <a:pt x="7149" y="3825"/>
                              </a:lnTo>
                              <a:lnTo>
                                <a:pt x="7007" y="4008"/>
                              </a:lnTo>
                              <a:lnTo>
                                <a:pt x="7027" y="4023"/>
                              </a:lnTo>
                              <a:lnTo>
                                <a:pt x="7047" y="4039"/>
                              </a:lnTo>
                              <a:lnTo>
                                <a:pt x="7089" y="4073"/>
                              </a:lnTo>
                              <a:lnTo>
                                <a:pt x="7110" y="4089"/>
                              </a:lnTo>
                              <a:lnTo>
                                <a:pt x="7131" y="4104"/>
                              </a:lnTo>
                              <a:lnTo>
                                <a:pt x="7153" y="4117"/>
                              </a:lnTo>
                              <a:lnTo>
                                <a:pt x="7165" y="4123"/>
                              </a:lnTo>
                              <a:lnTo>
                                <a:pt x="7176" y="4128"/>
                              </a:lnTo>
                              <a:close/>
                              <a:moveTo>
                                <a:pt x="7028" y="4318"/>
                              </a:moveTo>
                              <a:lnTo>
                                <a:pt x="7156" y="4155"/>
                              </a:lnTo>
                              <a:lnTo>
                                <a:pt x="6991" y="4028"/>
                              </a:lnTo>
                              <a:lnTo>
                                <a:pt x="6966" y="4051"/>
                              </a:lnTo>
                              <a:lnTo>
                                <a:pt x="6943" y="4073"/>
                              </a:lnTo>
                              <a:lnTo>
                                <a:pt x="6925" y="4094"/>
                              </a:lnTo>
                              <a:lnTo>
                                <a:pt x="6917" y="4104"/>
                              </a:lnTo>
                              <a:lnTo>
                                <a:pt x="6911" y="4114"/>
                              </a:lnTo>
                              <a:lnTo>
                                <a:pt x="6905" y="4124"/>
                              </a:lnTo>
                              <a:lnTo>
                                <a:pt x="6900" y="4134"/>
                              </a:lnTo>
                              <a:lnTo>
                                <a:pt x="6896" y="4144"/>
                              </a:lnTo>
                              <a:lnTo>
                                <a:pt x="6893" y="4153"/>
                              </a:lnTo>
                              <a:lnTo>
                                <a:pt x="6891" y="4162"/>
                              </a:lnTo>
                              <a:lnTo>
                                <a:pt x="6889" y="4171"/>
                              </a:lnTo>
                              <a:lnTo>
                                <a:pt x="6889" y="4180"/>
                              </a:lnTo>
                              <a:lnTo>
                                <a:pt x="6890" y="4188"/>
                              </a:lnTo>
                              <a:lnTo>
                                <a:pt x="6891" y="4197"/>
                              </a:lnTo>
                              <a:lnTo>
                                <a:pt x="6894" y="4206"/>
                              </a:lnTo>
                              <a:lnTo>
                                <a:pt x="6897" y="4214"/>
                              </a:lnTo>
                              <a:lnTo>
                                <a:pt x="6901" y="4222"/>
                              </a:lnTo>
                              <a:lnTo>
                                <a:pt x="6907" y="4231"/>
                              </a:lnTo>
                              <a:lnTo>
                                <a:pt x="6913" y="4239"/>
                              </a:lnTo>
                              <a:lnTo>
                                <a:pt x="6920" y="4247"/>
                              </a:lnTo>
                              <a:lnTo>
                                <a:pt x="6928" y="4254"/>
                              </a:lnTo>
                              <a:lnTo>
                                <a:pt x="6937" y="4262"/>
                              </a:lnTo>
                              <a:lnTo>
                                <a:pt x="6948" y="4271"/>
                              </a:lnTo>
                              <a:lnTo>
                                <a:pt x="6971" y="4287"/>
                              </a:lnTo>
                              <a:lnTo>
                                <a:pt x="6997" y="4303"/>
                              </a:lnTo>
                              <a:lnTo>
                                <a:pt x="7028" y="4318"/>
                              </a:lnTo>
                              <a:close/>
                              <a:moveTo>
                                <a:pt x="8071" y="2652"/>
                              </a:moveTo>
                              <a:lnTo>
                                <a:pt x="7936" y="2840"/>
                              </a:lnTo>
                              <a:lnTo>
                                <a:pt x="7953" y="2859"/>
                              </a:lnTo>
                              <a:lnTo>
                                <a:pt x="7970" y="2876"/>
                              </a:lnTo>
                              <a:lnTo>
                                <a:pt x="7986" y="2891"/>
                              </a:lnTo>
                              <a:lnTo>
                                <a:pt x="8002" y="2906"/>
                              </a:lnTo>
                              <a:lnTo>
                                <a:pt x="8016" y="2917"/>
                              </a:lnTo>
                              <a:lnTo>
                                <a:pt x="8031" y="2926"/>
                              </a:lnTo>
                              <a:lnTo>
                                <a:pt x="8044" y="2933"/>
                              </a:lnTo>
                              <a:lnTo>
                                <a:pt x="8058" y="2937"/>
                              </a:lnTo>
                              <a:lnTo>
                                <a:pt x="8066" y="2939"/>
                              </a:lnTo>
                              <a:lnTo>
                                <a:pt x="8072" y="2940"/>
                              </a:lnTo>
                              <a:lnTo>
                                <a:pt x="8079" y="2940"/>
                              </a:lnTo>
                              <a:lnTo>
                                <a:pt x="8086" y="2939"/>
                              </a:lnTo>
                              <a:lnTo>
                                <a:pt x="8093" y="2938"/>
                              </a:lnTo>
                              <a:lnTo>
                                <a:pt x="8099" y="2936"/>
                              </a:lnTo>
                              <a:lnTo>
                                <a:pt x="8106" y="2934"/>
                              </a:lnTo>
                              <a:lnTo>
                                <a:pt x="8113" y="2931"/>
                              </a:lnTo>
                              <a:lnTo>
                                <a:pt x="8127" y="2922"/>
                              </a:lnTo>
                              <a:lnTo>
                                <a:pt x="8143" y="2911"/>
                              </a:lnTo>
                              <a:lnTo>
                                <a:pt x="8158" y="2897"/>
                              </a:lnTo>
                              <a:lnTo>
                                <a:pt x="8173" y="2878"/>
                              </a:lnTo>
                              <a:lnTo>
                                <a:pt x="8190" y="2857"/>
                              </a:lnTo>
                              <a:lnTo>
                                <a:pt x="8204" y="2838"/>
                              </a:lnTo>
                              <a:lnTo>
                                <a:pt x="8209" y="2829"/>
                              </a:lnTo>
                              <a:lnTo>
                                <a:pt x="8212" y="2820"/>
                              </a:lnTo>
                              <a:lnTo>
                                <a:pt x="8215" y="2812"/>
                              </a:lnTo>
                              <a:lnTo>
                                <a:pt x="8217" y="2805"/>
                              </a:lnTo>
                              <a:lnTo>
                                <a:pt x="8218" y="2798"/>
                              </a:lnTo>
                              <a:lnTo>
                                <a:pt x="8218" y="2791"/>
                              </a:lnTo>
                              <a:lnTo>
                                <a:pt x="8218" y="2784"/>
                              </a:lnTo>
                              <a:lnTo>
                                <a:pt x="8217" y="2778"/>
                              </a:lnTo>
                              <a:lnTo>
                                <a:pt x="8215" y="2772"/>
                              </a:lnTo>
                              <a:lnTo>
                                <a:pt x="8212" y="2767"/>
                              </a:lnTo>
                              <a:lnTo>
                                <a:pt x="8208" y="2761"/>
                              </a:lnTo>
                              <a:lnTo>
                                <a:pt x="8204" y="2755"/>
                              </a:lnTo>
                              <a:lnTo>
                                <a:pt x="8193" y="2744"/>
                              </a:lnTo>
                              <a:lnTo>
                                <a:pt x="8180" y="2733"/>
                              </a:lnTo>
                              <a:lnTo>
                                <a:pt x="8166" y="2722"/>
                              </a:lnTo>
                              <a:lnTo>
                                <a:pt x="8150" y="2710"/>
                              </a:lnTo>
                              <a:lnTo>
                                <a:pt x="8112" y="2683"/>
                              </a:lnTo>
                              <a:lnTo>
                                <a:pt x="8092" y="2668"/>
                              </a:lnTo>
                              <a:lnTo>
                                <a:pt x="8071" y="2652"/>
                              </a:lnTo>
                              <a:close/>
                              <a:moveTo>
                                <a:pt x="7766" y="3045"/>
                              </a:moveTo>
                              <a:lnTo>
                                <a:pt x="7766" y="3045"/>
                              </a:lnTo>
                              <a:lnTo>
                                <a:pt x="7796" y="3076"/>
                              </a:lnTo>
                              <a:lnTo>
                                <a:pt x="7809" y="3089"/>
                              </a:lnTo>
                              <a:lnTo>
                                <a:pt x="7822" y="3100"/>
                              </a:lnTo>
                              <a:lnTo>
                                <a:pt x="7834" y="3112"/>
                              </a:lnTo>
                              <a:lnTo>
                                <a:pt x="7846" y="3120"/>
                              </a:lnTo>
                              <a:lnTo>
                                <a:pt x="7858" y="3128"/>
                              </a:lnTo>
                              <a:lnTo>
                                <a:pt x="7868" y="3134"/>
                              </a:lnTo>
                              <a:lnTo>
                                <a:pt x="7878" y="3139"/>
                              </a:lnTo>
                              <a:lnTo>
                                <a:pt x="7888" y="3142"/>
                              </a:lnTo>
                              <a:lnTo>
                                <a:pt x="7897" y="3145"/>
                              </a:lnTo>
                              <a:lnTo>
                                <a:pt x="7906" y="3146"/>
                              </a:lnTo>
                              <a:lnTo>
                                <a:pt x="7915" y="3146"/>
                              </a:lnTo>
                              <a:lnTo>
                                <a:pt x="7925" y="3145"/>
                              </a:lnTo>
                              <a:lnTo>
                                <a:pt x="7933" y="3143"/>
                              </a:lnTo>
                              <a:lnTo>
                                <a:pt x="7941" y="3140"/>
                              </a:lnTo>
                              <a:lnTo>
                                <a:pt x="7949" y="3136"/>
                              </a:lnTo>
                              <a:lnTo>
                                <a:pt x="7957" y="3131"/>
                              </a:lnTo>
                              <a:lnTo>
                                <a:pt x="7965" y="3125"/>
                              </a:lnTo>
                              <a:lnTo>
                                <a:pt x="7973" y="3118"/>
                              </a:lnTo>
                              <a:lnTo>
                                <a:pt x="7989" y="3102"/>
                              </a:lnTo>
                              <a:lnTo>
                                <a:pt x="8007" y="3082"/>
                              </a:lnTo>
                              <a:lnTo>
                                <a:pt x="8025" y="3060"/>
                              </a:lnTo>
                              <a:lnTo>
                                <a:pt x="8044" y="3036"/>
                              </a:lnTo>
                              <a:lnTo>
                                <a:pt x="8089" y="2981"/>
                              </a:lnTo>
                              <a:lnTo>
                                <a:pt x="8058" y="2951"/>
                              </a:lnTo>
                              <a:lnTo>
                                <a:pt x="8032" y="2928"/>
                              </a:lnTo>
                              <a:lnTo>
                                <a:pt x="8019" y="2918"/>
                              </a:lnTo>
                              <a:lnTo>
                                <a:pt x="8007" y="2910"/>
                              </a:lnTo>
                              <a:lnTo>
                                <a:pt x="7996" y="2903"/>
                              </a:lnTo>
                              <a:lnTo>
                                <a:pt x="7985" y="2897"/>
                              </a:lnTo>
                              <a:lnTo>
                                <a:pt x="7974" y="2892"/>
                              </a:lnTo>
                              <a:lnTo>
                                <a:pt x="7965" y="2888"/>
                              </a:lnTo>
                              <a:lnTo>
                                <a:pt x="7955" y="2886"/>
                              </a:lnTo>
                              <a:lnTo>
                                <a:pt x="7946" y="2885"/>
                              </a:lnTo>
                              <a:lnTo>
                                <a:pt x="7938" y="2885"/>
                              </a:lnTo>
                              <a:lnTo>
                                <a:pt x="7929" y="2885"/>
                              </a:lnTo>
                              <a:lnTo>
                                <a:pt x="7921" y="2887"/>
                              </a:lnTo>
                              <a:lnTo>
                                <a:pt x="7912" y="2890"/>
                              </a:lnTo>
                              <a:lnTo>
                                <a:pt x="7904" y="2894"/>
                              </a:lnTo>
                              <a:lnTo>
                                <a:pt x="7896" y="2900"/>
                              </a:lnTo>
                              <a:lnTo>
                                <a:pt x="7888" y="2905"/>
                              </a:lnTo>
                              <a:lnTo>
                                <a:pt x="7880" y="2912"/>
                              </a:lnTo>
                              <a:lnTo>
                                <a:pt x="7864" y="2927"/>
                              </a:lnTo>
                              <a:lnTo>
                                <a:pt x="7846" y="2945"/>
                              </a:lnTo>
                              <a:lnTo>
                                <a:pt x="7829" y="2967"/>
                              </a:lnTo>
                              <a:lnTo>
                                <a:pt x="7810" y="2991"/>
                              </a:lnTo>
                              <a:lnTo>
                                <a:pt x="7766" y="3045"/>
                              </a:lnTo>
                              <a:close/>
                              <a:moveTo>
                                <a:pt x="7608" y="3248"/>
                              </a:moveTo>
                              <a:lnTo>
                                <a:pt x="7772" y="3374"/>
                              </a:lnTo>
                              <a:lnTo>
                                <a:pt x="7914" y="3192"/>
                              </a:lnTo>
                              <a:lnTo>
                                <a:pt x="7887" y="3160"/>
                              </a:lnTo>
                              <a:lnTo>
                                <a:pt x="7874" y="3147"/>
                              </a:lnTo>
                              <a:lnTo>
                                <a:pt x="7862" y="3135"/>
                              </a:lnTo>
                              <a:lnTo>
                                <a:pt x="7850" y="3125"/>
                              </a:lnTo>
                              <a:lnTo>
                                <a:pt x="7839" y="3116"/>
                              </a:lnTo>
                              <a:lnTo>
                                <a:pt x="7828" y="3108"/>
                              </a:lnTo>
                              <a:lnTo>
                                <a:pt x="7818" y="3102"/>
                              </a:lnTo>
                              <a:lnTo>
                                <a:pt x="7809" y="3096"/>
                              </a:lnTo>
                              <a:lnTo>
                                <a:pt x="7799" y="3092"/>
                              </a:lnTo>
                              <a:lnTo>
                                <a:pt x="7790" y="3090"/>
                              </a:lnTo>
                              <a:lnTo>
                                <a:pt x="7780" y="3088"/>
                              </a:lnTo>
                              <a:lnTo>
                                <a:pt x="7772" y="3088"/>
                              </a:lnTo>
                              <a:lnTo>
                                <a:pt x="7764" y="3089"/>
                              </a:lnTo>
                              <a:lnTo>
                                <a:pt x="7756" y="3091"/>
                              </a:lnTo>
                              <a:lnTo>
                                <a:pt x="7748" y="3094"/>
                              </a:lnTo>
                              <a:lnTo>
                                <a:pt x="7740" y="3097"/>
                              </a:lnTo>
                              <a:lnTo>
                                <a:pt x="7732" y="3103"/>
                              </a:lnTo>
                              <a:lnTo>
                                <a:pt x="7724" y="3109"/>
                              </a:lnTo>
                              <a:lnTo>
                                <a:pt x="7716" y="3115"/>
                              </a:lnTo>
                              <a:lnTo>
                                <a:pt x="7700" y="3131"/>
                              </a:lnTo>
                              <a:lnTo>
                                <a:pt x="7684" y="3149"/>
                              </a:lnTo>
                              <a:lnTo>
                                <a:pt x="7667" y="3171"/>
                              </a:lnTo>
                              <a:lnTo>
                                <a:pt x="7649" y="3194"/>
                              </a:lnTo>
                              <a:lnTo>
                                <a:pt x="7608" y="3248"/>
                              </a:lnTo>
                              <a:close/>
                              <a:moveTo>
                                <a:pt x="8444" y="2185"/>
                              </a:moveTo>
                              <a:lnTo>
                                <a:pt x="8608" y="2324"/>
                              </a:lnTo>
                              <a:lnTo>
                                <a:pt x="8777" y="2108"/>
                              </a:lnTo>
                              <a:lnTo>
                                <a:pt x="8741" y="2082"/>
                              </a:lnTo>
                              <a:lnTo>
                                <a:pt x="8711" y="2058"/>
                              </a:lnTo>
                              <a:lnTo>
                                <a:pt x="8683" y="2040"/>
                              </a:lnTo>
                              <a:lnTo>
                                <a:pt x="8661" y="2027"/>
                              </a:lnTo>
                              <a:lnTo>
                                <a:pt x="8651" y="2021"/>
                              </a:lnTo>
                              <a:lnTo>
                                <a:pt x="8641" y="2017"/>
                              </a:lnTo>
                              <a:lnTo>
                                <a:pt x="8632" y="2014"/>
                              </a:lnTo>
                              <a:lnTo>
                                <a:pt x="8623" y="2012"/>
                              </a:lnTo>
                              <a:lnTo>
                                <a:pt x="8614" y="2011"/>
                              </a:lnTo>
                              <a:lnTo>
                                <a:pt x="8606" y="2011"/>
                              </a:lnTo>
                              <a:lnTo>
                                <a:pt x="8599" y="2012"/>
                              </a:lnTo>
                              <a:lnTo>
                                <a:pt x="8592" y="2014"/>
                              </a:lnTo>
                              <a:lnTo>
                                <a:pt x="8585" y="2018"/>
                              </a:lnTo>
                              <a:lnTo>
                                <a:pt x="8578" y="2022"/>
                              </a:lnTo>
                              <a:lnTo>
                                <a:pt x="8571" y="2027"/>
                              </a:lnTo>
                              <a:lnTo>
                                <a:pt x="8563" y="2033"/>
                              </a:lnTo>
                              <a:lnTo>
                                <a:pt x="8549" y="2048"/>
                              </a:lnTo>
                              <a:lnTo>
                                <a:pt x="8532" y="2068"/>
                              </a:lnTo>
                              <a:lnTo>
                                <a:pt x="8514" y="2092"/>
                              </a:lnTo>
                              <a:lnTo>
                                <a:pt x="8494" y="2119"/>
                              </a:lnTo>
                              <a:lnTo>
                                <a:pt x="8470" y="2151"/>
                              </a:lnTo>
                              <a:lnTo>
                                <a:pt x="8444" y="2185"/>
                              </a:lnTo>
                              <a:close/>
                              <a:moveTo>
                                <a:pt x="8250" y="2435"/>
                              </a:moveTo>
                              <a:lnTo>
                                <a:pt x="8421" y="2567"/>
                              </a:lnTo>
                              <a:lnTo>
                                <a:pt x="8449" y="2531"/>
                              </a:lnTo>
                              <a:lnTo>
                                <a:pt x="8474" y="2500"/>
                              </a:lnTo>
                              <a:lnTo>
                                <a:pt x="8516" y="2448"/>
                              </a:lnTo>
                              <a:lnTo>
                                <a:pt x="8532" y="2427"/>
                              </a:lnTo>
                              <a:lnTo>
                                <a:pt x="8545" y="2407"/>
                              </a:lnTo>
                              <a:lnTo>
                                <a:pt x="8550" y="2398"/>
                              </a:lnTo>
                              <a:lnTo>
                                <a:pt x="8554" y="2390"/>
                              </a:lnTo>
                              <a:lnTo>
                                <a:pt x="8557" y="2381"/>
                              </a:lnTo>
                              <a:lnTo>
                                <a:pt x="8559" y="2373"/>
                              </a:lnTo>
                              <a:lnTo>
                                <a:pt x="8560" y="2365"/>
                              </a:lnTo>
                              <a:lnTo>
                                <a:pt x="8559" y="2357"/>
                              </a:lnTo>
                              <a:lnTo>
                                <a:pt x="8558" y="2349"/>
                              </a:lnTo>
                              <a:lnTo>
                                <a:pt x="8556" y="2340"/>
                              </a:lnTo>
                              <a:lnTo>
                                <a:pt x="8552" y="2331"/>
                              </a:lnTo>
                              <a:lnTo>
                                <a:pt x="8547" y="2323"/>
                              </a:lnTo>
                              <a:lnTo>
                                <a:pt x="8541" y="2314"/>
                              </a:lnTo>
                              <a:lnTo>
                                <a:pt x="8533" y="2304"/>
                              </a:lnTo>
                              <a:lnTo>
                                <a:pt x="8515" y="2284"/>
                              </a:lnTo>
                              <a:lnTo>
                                <a:pt x="8492" y="2260"/>
                              </a:lnTo>
                              <a:lnTo>
                                <a:pt x="8463" y="2235"/>
                              </a:lnTo>
                              <a:lnTo>
                                <a:pt x="8429" y="2205"/>
                              </a:lnTo>
                              <a:lnTo>
                                <a:pt x="8250" y="2435"/>
                              </a:lnTo>
                              <a:close/>
                              <a:moveTo>
                                <a:pt x="8098" y="2631"/>
                              </a:moveTo>
                              <a:lnTo>
                                <a:pt x="8263" y="2770"/>
                              </a:lnTo>
                              <a:lnTo>
                                <a:pt x="8405" y="2587"/>
                              </a:lnTo>
                              <a:lnTo>
                                <a:pt x="8345" y="2539"/>
                              </a:lnTo>
                              <a:lnTo>
                                <a:pt x="8320" y="2521"/>
                              </a:lnTo>
                              <a:lnTo>
                                <a:pt x="8299" y="2507"/>
                              </a:lnTo>
                              <a:lnTo>
                                <a:pt x="8281" y="2496"/>
                              </a:lnTo>
                              <a:lnTo>
                                <a:pt x="8273" y="2492"/>
                              </a:lnTo>
                              <a:lnTo>
                                <a:pt x="8264" y="2489"/>
                              </a:lnTo>
                              <a:lnTo>
                                <a:pt x="8257" y="2487"/>
                              </a:lnTo>
                              <a:lnTo>
                                <a:pt x="8250" y="2486"/>
                              </a:lnTo>
                              <a:lnTo>
                                <a:pt x="8243" y="2485"/>
                              </a:lnTo>
                              <a:lnTo>
                                <a:pt x="8236" y="2486"/>
                              </a:lnTo>
                              <a:lnTo>
                                <a:pt x="8230" y="2488"/>
                              </a:lnTo>
                              <a:lnTo>
                                <a:pt x="8223" y="2490"/>
                              </a:lnTo>
                              <a:lnTo>
                                <a:pt x="8217" y="2494"/>
                              </a:lnTo>
                              <a:lnTo>
                                <a:pt x="8210" y="2498"/>
                              </a:lnTo>
                              <a:lnTo>
                                <a:pt x="8203" y="2503"/>
                              </a:lnTo>
                              <a:lnTo>
                                <a:pt x="8195" y="2510"/>
                              </a:lnTo>
                              <a:lnTo>
                                <a:pt x="8180" y="2526"/>
                              </a:lnTo>
                              <a:lnTo>
                                <a:pt x="8164" y="2545"/>
                              </a:lnTo>
                              <a:lnTo>
                                <a:pt x="8145" y="2570"/>
                              </a:lnTo>
                              <a:lnTo>
                                <a:pt x="8098" y="2631"/>
                              </a:lnTo>
                              <a:close/>
                              <a:moveTo>
                                <a:pt x="8887" y="1628"/>
                              </a:moveTo>
                              <a:lnTo>
                                <a:pt x="9053" y="1767"/>
                              </a:lnTo>
                              <a:lnTo>
                                <a:pt x="9466" y="1249"/>
                              </a:lnTo>
                              <a:lnTo>
                                <a:pt x="9446" y="1233"/>
                              </a:lnTo>
                              <a:lnTo>
                                <a:pt x="9449" y="1215"/>
                              </a:lnTo>
                              <a:lnTo>
                                <a:pt x="9451" y="1198"/>
                              </a:lnTo>
                              <a:lnTo>
                                <a:pt x="9452" y="1183"/>
                              </a:lnTo>
                              <a:lnTo>
                                <a:pt x="9452" y="1168"/>
                              </a:lnTo>
                              <a:lnTo>
                                <a:pt x="9452" y="1156"/>
                              </a:lnTo>
                              <a:lnTo>
                                <a:pt x="9449" y="1146"/>
                              </a:lnTo>
                              <a:lnTo>
                                <a:pt x="9447" y="1137"/>
                              </a:lnTo>
                              <a:lnTo>
                                <a:pt x="9444" y="1129"/>
                              </a:lnTo>
                              <a:lnTo>
                                <a:pt x="9440" y="1122"/>
                              </a:lnTo>
                              <a:lnTo>
                                <a:pt x="9436" y="1117"/>
                              </a:lnTo>
                              <a:lnTo>
                                <a:pt x="9431" y="1113"/>
                              </a:lnTo>
                              <a:lnTo>
                                <a:pt x="9425" y="1111"/>
                              </a:lnTo>
                              <a:lnTo>
                                <a:pt x="9419" y="1109"/>
                              </a:lnTo>
                              <a:lnTo>
                                <a:pt x="9412" y="1109"/>
                              </a:lnTo>
                              <a:lnTo>
                                <a:pt x="9404" y="1109"/>
                              </a:lnTo>
                              <a:lnTo>
                                <a:pt x="9396" y="1111"/>
                              </a:lnTo>
                              <a:lnTo>
                                <a:pt x="9388" y="1114"/>
                              </a:lnTo>
                              <a:lnTo>
                                <a:pt x="9378" y="1118"/>
                              </a:lnTo>
                              <a:lnTo>
                                <a:pt x="9358" y="1128"/>
                              </a:lnTo>
                              <a:lnTo>
                                <a:pt x="9337" y="1141"/>
                              </a:lnTo>
                              <a:lnTo>
                                <a:pt x="9315" y="1158"/>
                              </a:lnTo>
                              <a:lnTo>
                                <a:pt x="9291" y="1178"/>
                              </a:lnTo>
                              <a:lnTo>
                                <a:pt x="9266" y="1200"/>
                              </a:lnTo>
                              <a:lnTo>
                                <a:pt x="9240" y="1223"/>
                              </a:lnTo>
                              <a:lnTo>
                                <a:pt x="9214" y="1250"/>
                              </a:lnTo>
                              <a:lnTo>
                                <a:pt x="9188" y="1277"/>
                              </a:lnTo>
                              <a:lnTo>
                                <a:pt x="9160" y="1304"/>
                              </a:lnTo>
                              <a:lnTo>
                                <a:pt x="9108" y="1363"/>
                              </a:lnTo>
                              <a:lnTo>
                                <a:pt x="9056" y="1422"/>
                              </a:lnTo>
                              <a:lnTo>
                                <a:pt x="9008" y="1479"/>
                              </a:lnTo>
                              <a:lnTo>
                                <a:pt x="8967" y="1530"/>
                              </a:lnTo>
                              <a:lnTo>
                                <a:pt x="8931" y="1574"/>
                              </a:lnTo>
                              <a:lnTo>
                                <a:pt x="8887" y="1628"/>
                              </a:lnTo>
                              <a:close/>
                              <a:moveTo>
                                <a:pt x="8634" y="1955"/>
                              </a:moveTo>
                              <a:lnTo>
                                <a:pt x="8634" y="1955"/>
                              </a:lnTo>
                              <a:lnTo>
                                <a:pt x="8656" y="1979"/>
                              </a:lnTo>
                              <a:lnTo>
                                <a:pt x="8676" y="1999"/>
                              </a:lnTo>
                              <a:lnTo>
                                <a:pt x="8696" y="2017"/>
                              </a:lnTo>
                              <a:lnTo>
                                <a:pt x="8712" y="2032"/>
                              </a:lnTo>
                              <a:lnTo>
                                <a:pt x="8728" y="2043"/>
                              </a:lnTo>
                              <a:lnTo>
                                <a:pt x="8742" y="2052"/>
                              </a:lnTo>
                              <a:lnTo>
                                <a:pt x="8749" y="2055"/>
                              </a:lnTo>
                              <a:lnTo>
                                <a:pt x="8757" y="2057"/>
                              </a:lnTo>
                              <a:lnTo>
                                <a:pt x="8764" y="2059"/>
                              </a:lnTo>
                              <a:lnTo>
                                <a:pt x="8770" y="2060"/>
                              </a:lnTo>
                              <a:lnTo>
                                <a:pt x="8776" y="2060"/>
                              </a:lnTo>
                              <a:lnTo>
                                <a:pt x="8783" y="2059"/>
                              </a:lnTo>
                              <a:lnTo>
                                <a:pt x="8789" y="2058"/>
                              </a:lnTo>
                              <a:lnTo>
                                <a:pt x="8796" y="2056"/>
                              </a:lnTo>
                              <a:lnTo>
                                <a:pt x="8802" y="2053"/>
                              </a:lnTo>
                              <a:lnTo>
                                <a:pt x="8809" y="2049"/>
                              </a:lnTo>
                              <a:lnTo>
                                <a:pt x="8823" y="2040"/>
                              </a:lnTo>
                              <a:lnTo>
                                <a:pt x="8838" y="2027"/>
                              </a:lnTo>
                              <a:lnTo>
                                <a:pt x="8854" y="2011"/>
                              </a:lnTo>
                              <a:lnTo>
                                <a:pt x="8871" y="1991"/>
                              </a:lnTo>
                              <a:lnTo>
                                <a:pt x="8889" y="1969"/>
                              </a:lnTo>
                              <a:lnTo>
                                <a:pt x="8939" y="1909"/>
                              </a:lnTo>
                              <a:lnTo>
                                <a:pt x="8958" y="1885"/>
                              </a:lnTo>
                              <a:lnTo>
                                <a:pt x="8975" y="1863"/>
                              </a:lnTo>
                              <a:lnTo>
                                <a:pt x="8987" y="1845"/>
                              </a:lnTo>
                              <a:lnTo>
                                <a:pt x="8992" y="1837"/>
                              </a:lnTo>
                              <a:lnTo>
                                <a:pt x="8996" y="1829"/>
                              </a:lnTo>
                              <a:lnTo>
                                <a:pt x="8999" y="1821"/>
                              </a:lnTo>
                              <a:lnTo>
                                <a:pt x="9001" y="1814"/>
                              </a:lnTo>
                              <a:lnTo>
                                <a:pt x="9002" y="1807"/>
                              </a:lnTo>
                              <a:lnTo>
                                <a:pt x="9003" y="1800"/>
                              </a:lnTo>
                              <a:lnTo>
                                <a:pt x="9002" y="1793"/>
                              </a:lnTo>
                              <a:lnTo>
                                <a:pt x="9000" y="1786"/>
                              </a:lnTo>
                              <a:lnTo>
                                <a:pt x="8998" y="1779"/>
                              </a:lnTo>
                              <a:lnTo>
                                <a:pt x="8994" y="1772"/>
                              </a:lnTo>
                              <a:lnTo>
                                <a:pt x="8989" y="1765"/>
                              </a:lnTo>
                              <a:lnTo>
                                <a:pt x="8983" y="1758"/>
                              </a:lnTo>
                              <a:lnTo>
                                <a:pt x="8969" y="1742"/>
                              </a:lnTo>
                              <a:lnTo>
                                <a:pt x="8949" y="1724"/>
                              </a:lnTo>
                              <a:lnTo>
                                <a:pt x="8927" y="1704"/>
                              </a:lnTo>
                              <a:lnTo>
                                <a:pt x="8867" y="1654"/>
                              </a:lnTo>
                              <a:lnTo>
                                <a:pt x="8634" y="1955"/>
                              </a:lnTo>
                              <a:close/>
                              <a:moveTo>
                                <a:pt x="5300" y="6597"/>
                              </a:moveTo>
                              <a:lnTo>
                                <a:pt x="5280" y="6624"/>
                              </a:lnTo>
                              <a:lnTo>
                                <a:pt x="5292" y="6633"/>
                              </a:lnTo>
                              <a:lnTo>
                                <a:pt x="5305" y="6641"/>
                              </a:lnTo>
                              <a:lnTo>
                                <a:pt x="5317" y="6647"/>
                              </a:lnTo>
                              <a:lnTo>
                                <a:pt x="5330" y="6653"/>
                              </a:lnTo>
                              <a:lnTo>
                                <a:pt x="5342" y="6658"/>
                              </a:lnTo>
                              <a:lnTo>
                                <a:pt x="5356" y="6661"/>
                              </a:lnTo>
                              <a:lnTo>
                                <a:pt x="5369" y="6664"/>
                              </a:lnTo>
                              <a:lnTo>
                                <a:pt x="5382" y="6665"/>
                              </a:lnTo>
                              <a:lnTo>
                                <a:pt x="5394" y="6665"/>
                              </a:lnTo>
                              <a:lnTo>
                                <a:pt x="5407" y="6665"/>
                              </a:lnTo>
                              <a:lnTo>
                                <a:pt x="5421" y="6664"/>
                              </a:lnTo>
                              <a:lnTo>
                                <a:pt x="5434" y="6661"/>
                              </a:lnTo>
                              <a:lnTo>
                                <a:pt x="5447" y="6658"/>
                              </a:lnTo>
                              <a:lnTo>
                                <a:pt x="5459" y="6655"/>
                              </a:lnTo>
                              <a:lnTo>
                                <a:pt x="5472" y="6650"/>
                              </a:lnTo>
                              <a:lnTo>
                                <a:pt x="5485" y="6644"/>
                              </a:lnTo>
                              <a:lnTo>
                                <a:pt x="5499" y="6638"/>
                              </a:lnTo>
                              <a:lnTo>
                                <a:pt x="5512" y="6631"/>
                              </a:lnTo>
                              <a:lnTo>
                                <a:pt x="5537" y="6615"/>
                              </a:lnTo>
                              <a:lnTo>
                                <a:pt x="5563" y="6596"/>
                              </a:lnTo>
                              <a:lnTo>
                                <a:pt x="5588" y="6576"/>
                              </a:lnTo>
                              <a:lnTo>
                                <a:pt x="5613" y="6553"/>
                              </a:lnTo>
                              <a:lnTo>
                                <a:pt x="5639" y="6528"/>
                              </a:lnTo>
                              <a:lnTo>
                                <a:pt x="5663" y="6502"/>
                              </a:lnTo>
                              <a:lnTo>
                                <a:pt x="5687" y="6475"/>
                              </a:lnTo>
                              <a:lnTo>
                                <a:pt x="5711" y="6445"/>
                              </a:lnTo>
                              <a:lnTo>
                                <a:pt x="5734" y="6416"/>
                              </a:lnTo>
                              <a:lnTo>
                                <a:pt x="5757" y="6386"/>
                              </a:lnTo>
                              <a:lnTo>
                                <a:pt x="5780" y="6355"/>
                              </a:lnTo>
                              <a:lnTo>
                                <a:pt x="5822" y="6294"/>
                              </a:lnTo>
                              <a:lnTo>
                                <a:pt x="5863" y="6234"/>
                              </a:lnTo>
                              <a:lnTo>
                                <a:pt x="5935" y="6124"/>
                              </a:lnTo>
                              <a:lnTo>
                                <a:pt x="5965" y="6080"/>
                              </a:lnTo>
                              <a:lnTo>
                                <a:pt x="5980" y="6061"/>
                              </a:lnTo>
                              <a:lnTo>
                                <a:pt x="5992" y="6044"/>
                              </a:lnTo>
                              <a:lnTo>
                                <a:pt x="5952" y="6016"/>
                              </a:lnTo>
                              <a:lnTo>
                                <a:pt x="5919" y="5993"/>
                              </a:lnTo>
                              <a:lnTo>
                                <a:pt x="5889" y="5974"/>
                              </a:lnTo>
                              <a:lnTo>
                                <a:pt x="5876" y="5967"/>
                              </a:lnTo>
                              <a:lnTo>
                                <a:pt x="5864" y="5961"/>
                              </a:lnTo>
                              <a:lnTo>
                                <a:pt x="5852" y="5956"/>
                              </a:lnTo>
                              <a:lnTo>
                                <a:pt x="5842" y="5952"/>
                              </a:lnTo>
                              <a:lnTo>
                                <a:pt x="5831" y="5950"/>
                              </a:lnTo>
                              <a:lnTo>
                                <a:pt x="5821" y="5948"/>
                              </a:lnTo>
                              <a:lnTo>
                                <a:pt x="5813" y="5948"/>
                              </a:lnTo>
                              <a:lnTo>
                                <a:pt x="5804" y="5949"/>
                              </a:lnTo>
                              <a:lnTo>
                                <a:pt x="5796" y="5951"/>
                              </a:lnTo>
                              <a:lnTo>
                                <a:pt x="5788" y="5954"/>
                              </a:lnTo>
                              <a:lnTo>
                                <a:pt x="5781" y="5958"/>
                              </a:lnTo>
                              <a:lnTo>
                                <a:pt x="5773" y="5963"/>
                              </a:lnTo>
                              <a:lnTo>
                                <a:pt x="5765" y="5969"/>
                              </a:lnTo>
                              <a:lnTo>
                                <a:pt x="5757" y="5976"/>
                              </a:lnTo>
                              <a:lnTo>
                                <a:pt x="5741" y="5995"/>
                              </a:lnTo>
                              <a:lnTo>
                                <a:pt x="5724" y="6016"/>
                              </a:lnTo>
                              <a:lnTo>
                                <a:pt x="5682" y="6073"/>
                              </a:lnTo>
                              <a:lnTo>
                                <a:pt x="5657" y="6106"/>
                              </a:lnTo>
                              <a:lnTo>
                                <a:pt x="5628" y="6144"/>
                              </a:lnTo>
                              <a:lnTo>
                                <a:pt x="5607" y="6168"/>
                              </a:lnTo>
                              <a:lnTo>
                                <a:pt x="5586" y="6193"/>
                              </a:lnTo>
                              <a:lnTo>
                                <a:pt x="5537" y="6247"/>
                              </a:lnTo>
                              <a:lnTo>
                                <a:pt x="5487" y="6303"/>
                              </a:lnTo>
                              <a:lnTo>
                                <a:pt x="5461" y="6333"/>
                              </a:lnTo>
                              <a:lnTo>
                                <a:pt x="5436" y="6362"/>
                              </a:lnTo>
                              <a:lnTo>
                                <a:pt x="5411" y="6392"/>
                              </a:lnTo>
                              <a:lnTo>
                                <a:pt x="5388" y="6422"/>
                              </a:lnTo>
                              <a:lnTo>
                                <a:pt x="5367" y="6452"/>
                              </a:lnTo>
                              <a:lnTo>
                                <a:pt x="5348" y="6482"/>
                              </a:lnTo>
                              <a:lnTo>
                                <a:pt x="5330" y="6511"/>
                              </a:lnTo>
                              <a:lnTo>
                                <a:pt x="5323" y="6526"/>
                              </a:lnTo>
                              <a:lnTo>
                                <a:pt x="5317" y="6541"/>
                              </a:lnTo>
                              <a:lnTo>
                                <a:pt x="5311" y="6555"/>
                              </a:lnTo>
                              <a:lnTo>
                                <a:pt x="5306" y="6569"/>
                              </a:lnTo>
                              <a:lnTo>
                                <a:pt x="5302" y="6583"/>
                              </a:lnTo>
                              <a:lnTo>
                                <a:pt x="5300" y="6597"/>
                              </a:lnTo>
                              <a:close/>
                              <a:moveTo>
                                <a:pt x="6007" y="6024"/>
                              </a:moveTo>
                              <a:lnTo>
                                <a:pt x="6262" y="5696"/>
                              </a:lnTo>
                              <a:lnTo>
                                <a:pt x="6239" y="5680"/>
                              </a:lnTo>
                              <a:lnTo>
                                <a:pt x="6219" y="5665"/>
                              </a:lnTo>
                              <a:lnTo>
                                <a:pt x="6200" y="5653"/>
                              </a:lnTo>
                              <a:lnTo>
                                <a:pt x="6180" y="5641"/>
                              </a:lnTo>
                              <a:lnTo>
                                <a:pt x="6163" y="5632"/>
                              </a:lnTo>
                              <a:lnTo>
                                <a:pt x="6147" y="5625"/>
                              </a:lnTo>
                              <a:lnTo>
                                <a:pt x="6132" y="5619"/>
                              </a:lnTo>
                              <a:lnTo>
                                <a:pt x="6118" y="5615"/>
                              </a:lnTo>
                              <a:lnTo>
                                <a:pt x="6103" y="5613"/>
                              </a:lnTo>
                              <a:lnTo>
                                <a:pt x="6090" y="5612"/>
                              </a:lnTo>
                              <a:lnTo>
                                <a:pt x="6078" y="5613"/>
                              </a:lnTo>
                              <a:lnTo>
                                <a:pt x="6066" y="5615"/>
                              </a:lnTo>
                              <a:lnTo>
                                <a:pt x="6055" y="5618"/>
                              </a:lnTo>
                              <a:lnTo>
                                <a:pt x="6044" y="5623"/>
                              </a:lnTo>
                              <a:lnTo>
                                <a:pt x="6033" y="5629"/>
                              </a:lnTo>
                              <a:lnTo>
                                <a:pt x="6023" y="5637"/>
                              </a:lnTo>
                              <a:lnTo>
                                <a:pt x="6013" y="5646"/>
                              </a:lnTo>
                              <a:lnTo>
                                <a:pt x="6003" y="5656"/>
                              </a:lnTo>
                              <a:lnTo>
                                <a:pt x="5993" y="5667"/>
                              </a:lnTo>
                              <a:lnTo>
                                <a:pt x="5983" y="5679"/>
                              </a:lnTo>
                              <a:lnTo>
                                <a:pt x="5961" y="5705"/>
                              </a:lnTo>
                              <a:lnTo>
                                <a:pt x="5940" y="5737"/>
                              </a:lnTo>
                              <a:lnTo>
                                <a:pt x="5891" y="5807"/>
                              </a:lnTo>
                              <a:lnTo>
                                <a:pt x="5863" y="5845"/>
                              </a:lnTo>
                              <a:lnTo>
                                <a:pt x="5830" y="5887"/>
                              </a:lnTo>
                              <a:lnTo>
                                <a:pt x="6007" y="6024"/>
                              </a:lnTo>
                              <a:close/>
                              <a:moveTo>
                                <a:pt x="7181" y="4175"/>
                              </a:moveTo>
                              <a:lnTo>
                                <a:pt x="7048" y="4333"/>
                              </a:lnTo>
                              <a:lnTo>
                                <a:pt x="7219" y="4479"/>
                              </a:lnTo>
                              <a:lnTo>
                                <a:pt x="7265" y="4419"/>
                              </a:lnTo>
                              <a:lnTo>
                                <a:pt x="7283" y="4395"/>
                              </a:lnTo>
                              <a:lnTo>
                                <a:pt x="7299" y="4374"/>
                              </a:lnTo>
                              <a:lnTo>
                                <a:pt x="7310" y="4356"/>
                              </a:lnTo>
                              <a:lnTo>
                                <a:pt x="7314" y="4348"/>
                              </a:lnTo>
                              <a:lnTo>
                                <a:pt x="7317" y="4340"/>
                              </a:lnTo>
                              <a:lnTo>
                                <a:pt x="7320" y="4332"/>
                              </a:lnTo>
                              <a:lnTo>
                                <a:pt x="7321" y="4325"/>
                              </a:lnTo>
                              <a:lnTo>
                                <a:pt x="7322" y="4318"/>
                              </a:lnTo>
                              <a:lnTo>
                                <a:pt x="7321" y="4312"/>
                              </a:lnTo>
                              <a:lnTo>
                                <a:pt x="7320" y="4305"/>
                              </a:lnTo>
                              <a:lnTo>
                                <a:pt x="7318" y="4299"/>
                              </a:lnTo>
                              <a:lnTo>
                                <a:pt x="7315" y="4292"/>
                              </a:lnTo>
                              <a:lnTo>
                                <a:pt x="7310" y="4286"/>
                              </a:lnTo>
                              <a:lnTo>
                                <a:pt x="7305" y="4279"/>
                              </a:lnTo>
                              <a:lnTo>
                                <a:pt x="7299" y="4272"/>
                              </a:lnTo>
                              <a:lnTo>
                                <a:pt x="7283" y="4256"/>
                              </a:lnTo>
                              <a:lnTo>
                                <a:pt x="7264" y="4240"/>
                              </a:lnTo>
                              <a:lnTo>
                                <a:pt x="7241" y="4222"/>
                              </a:lnTo>
                              <a:lnTo>
                                <a:pt x="7181" y="4175"/>
                              </a:lnTo>
                              <a:close/>
                              <a:moveTo>
                                <a:pt x="7028" y="4360"/>
                              </a:moveTo>
                              <a:lnTo>
                                <a:pt x="7028" y="4360"/>
                              </a:lnTo>
                              <a:lnTo>
                                <a:pt x="6981" y="4421"/>
                              </a:lnTo>
                              <a:lnTo>
                                <a:pt x="6963" y="4445"/>
                              </a:lnTo>
                              <a:lnTo>
                                <a:pt x="6948" y="4465"/>
                              </a:lnTo>
                              <a:lnTo>
                                <a:pt x="6937" y="4485"/>
                              </a:lnTo>
                              <a:lnTo>
                                <a:pt x="6933" y="4493"/>
                              </a:lnTo>
                              <a:lnTo>
                                <a:pt x="6929" y="4501"/>
                              </a:lnTo>
                              <a:lnTo>
                                <a:pt x="6927" y="4509"/>
                              </a:lnTo>
                              <a:lnTo>
                                <a:pt x="6926" y="4516"/>
                              </a:lnTo>
                              <a:lnTo>
                                <a:pt x="6925" y="4523"/>
                              </a:lnTo>
                              <a:lnTo>
                                <a:pt x="6926" y="4530"/>
                              </a:lnTo>
                              <a:lnTo>
                                <a:pt x="6927" y="4537"/>
                              </a:lnTo>
                              <a:lnTo>
                                <a:pt x="6930" y="4543"/>
                              </a:lnTo>
                              <a:lnTo>
                                <a:pt x="6933" y="4551"/>
                              </a:lnTo>
                              <a:lnTo>
                                <a:pt x="6937" y="4558"/>
                              </a:lnTo>
                              <a:lnTo>
                                <a:pt x="6943" y="4565"/>
                              </a:lnTo>
                              <a:lnTo>
                                <a:pt x="6950" y="4572"/>
                              </a:lnTo>
                              <a:lnTo>
                                <a:pt x="6965" y="4588"/>
                              </a:lnTo>
                              <a:lnTo>
                                <a:pt x="6984" y="4605"/>
                              </a:lnTo>
                              <a:lnTo>
                                <a:pt x="7007" y="4626"/>
                              </a:lnTo>
                              <a:lnTo>
                                <a:pt x="7066" y="4674"/>
                              </a:lnTo>
                              <a:lnTo>
                                <a:pt x="7115" y="4612"/>
                              </a:lnTo>
                              <a:lnTo>
                                <a:pt x="7133" y="4588"/>
                              </a:lnTo>
                              <a:lnTo>
                                <a:pt x="7148" y="4567"/>
                              </a:lnTo>
                              <a:lnTo>
                                <a:pt x="7161" y="4548"/>
                              </a:lnTo>
                              <a:lnTo>
                                <a:pt x="7165" y="4538"/>
                              </a:lnTo>
                              <a:lnTo>
                                <a:pt x="7168" y="4530"/>
                              </a:lnTo>
                              <a:lnTo>
                                <a:pt x="7171" y="4523"/>
                              </a:lnTo>
                              <a:lnTo>
                                <a:pt x="7173" y="4515"/>
                              </a:lnTo>
                              <a:lnTo>
                                <a:pt x="7173" y="4508"/>
                              </a:lnTo>
                              <a:lnTo>
                                <a:pt x="7173" y="4502"/>
                              </a:lnTo>
                              <a:lnTo>
                                <a:pt x="7171" y="4495"/>
                              </a:lnTo>
                              <a:lnTo>
                                <a:pt x="7169" y="4488"/>
                              </a:lnTo>
                              <a:lnTo>
                                <a:pt x="7166" y="4481"/>
                              </a:lnTo>
                              <a:lnTo>
                                <a:pt x="7162" y="4474"/>
                              </a:lnTo>
                              <a:lnTo>
                                <a:pt x="7156" y="4467"/>
                              </a:lnTo>
                              <a:lnTo>
                                <a:pt x="7149" y="4460"/>
                              </a:lnTo>
                              <a:lnTo>
                                <a:pt x="7133" y="4444"/>
                              </a:lnTo>
                              <a:lnTo>
                                <a:pt x="7114" y="4427"/>
                              </a:lnTo>
                              <a:lnTo>
                                <a:pt x="7090" y="4408"/>
                              </a:lnTo>
                              <a:lnTo>
                                <a:pt x="7028" y="4360"/>
                              </a:lnTo>
                              <a:close/>
                              <a:moveTo>
                                <a:pt x="6874" y="4557"/>
                              </a:moveTo>
                              <a:lnTo>
                                <a:pt x="6717" y="4760"/>
                              </a:lnTo>
                              <a:lnTo>
                                <a:pt x="6894" y="4897"/>
                              </a:lnTo>
                              <a:lnTo>
                                <a:pt x="6945" y="4832"/>
                              </a:lnTo>
                              <a:lnTo>
                                <a:pt x="6967" y="4805"/>
                              </a:lnTo>
                              <a:lnTo>
                                <a:pt x="6984" y="4782"/>
                              </a:lnTo>
                              <a:lnTo>
                                <a:pt x="6998" y="4762"/>
                              </a:lnTo>
                              <a:lnTo>
                                <a:pt x="7009" y="4743"/>
                              </a:lnTo>
                              <a:lnTo>
                                <a:pt x="7012" y="4735"/>
                              </a:lnTo>
                              <a:lnTo>
                                <a:pt x="7015" y="4727"/>
                              </a:lnTo>
                              <a:lnTo>
                                <a:pt x="7018" y="4719"/>
                              </a:lnTo>
                              <a:lnTo>
                                <a:pt x="7019" y="4711"/>
                              </a:lnTo>
                              <a:lnTo>
                                <a:pt x="7018" y="4704"/>
                              </a:lnTo>
                              <a:lnTo>
                                <a:pt x="7017" y="4697"/>
                              </a:lnTo>
                              <a:lnTo>
                                <a:pt x="7014" y="4689"/>
                              </a:lnTo>
                              <a:lnTo>
                                <a:pt x="7010" y="4681"/>
                              </a:lnTo>
                              <a:lnTo>
                                <a:pt x="7006" y="4673"/>
                              </a:lnTo>
                              <a:lnTo>
                                <a:pt x="7000" y="4665"/>
                              </a:lnTo>
                              <a:lnTo>
                                <a:pt x="6993" y="4657"/>
                              </a:lnTo>
                              <a:lnTo>
                                <a:pt x="6985" y="4648"/>
                              </a:lnTo>
                              <a:lnTo>
                                <a:pt x="6965" y="4630"/>
                              </a:lnTo>
                              <a:lnTo>
                                <a:pt x="6940" y="4608"/>
                              </a:lnTo>
                              <a:lnTo>
                                <a:pt x="6910" y="4584"/>
                              </a:lnTo>
                              <a:lnTo>
                                <a:pt x="6874" y="4557"/>
                              </a:lnTo>
                              <a:close/>
                              <a:moveTo>
                                <a:pt x="6732" y="5118"/>
                              </a:moveTo>
                              <a:lnTo>
                                <a:pt x="6732" y="5118"/>
                              </a:lnTo>
                              <a:lnTo>
                                <a:pt x="6780" y="5053"/>
                              </a:lnTo>
                              <a:lnTo>
                                <a:pt x="6798" y="5028"/>
                              </a:lnTo>
                              <a:lnTo>
                                <a:pt x="6815" y="5004"/>
                              </a:lnTo>
                              <a:lnTo>
                                <a:pt x="6827" y="4984"/>
                              </a:lnTo>
                              <a:lnTo>
                                <a:pt x="6832" y="4975"/>
                              </a:lnTo>
                              <a:lnTo>
                                <a:pt x="6835" y="4966"/>
                              </a:lnTo>
                              <a:lnTo>
                                <a:pt x="6838" y="4958"/>
                              </a:lnTo>
                              <a:lnTo>
                                <a:pt x="6840" y="4949"/>
                              </a:lnTo>
                              <a:lnTo>
                                <a:pt x="6841" y="4942"/>
                              </a:lnTo>
                              <a:lnTo>
                                <a:pt x="6842" y="4934"/>
                              </a:lnTo>
                              <a:lnTo>
                                <a:pt x="6841" y="4927"/>
                              </a:lnTo>
                              <a:lnTo>
                                <a:pt x="6839" y="4919"/>
                              </a:lnTo>
                              <a:lnTo>
                                <a:pt x="6836" y="4912"/>
                              </a:lnTo>
                              <a:lnTo>
                                <a:pt x="6832" y="4905"/>
                              </a:lnTo>
                              <a:lnTo>
                                <a:pt x="6828" y="4897"/>
                              </a:lnTo>
                              <a:lnTo>
                                <a:pt x="6822" y="4889"/>
                              </a:lnTo>
                              <a:lnTo>
                                <a:pt x="6806" y="4871"/>
                              </a:lnTo>
                              <a:lnTo>
                                <a:pt x="6787" y="4853"/>
                              </a:lnTo>
                              <a:lnTo>
                                <a:pt x="6764" y="4832"/>
                              </a:lnTo>
                              <a:lnTo>
                                <a:pt x="6702" y="4779"/>
                              </a:lnTo>
                              <a:lnTo>
                                <a:pt x="6650" y="4845"/>
                              </a:lnTo>
                              <a:lnTo>
                                <a:pt x="6630" y="4871"/>
                              </a:lnTo>
                              <a:lnTo>
                                <a:pt x="6613" y="4894"/>
                              </a:lnTo>
                              <a:lnTo>
                                <a:pt x="6598" y="4914"/>
                              </a:lnTo>
                              <a:lnTo>
                                <a:pt x="6593" y="4923"/>
                              </a:lnTo>
                              <a:lnTo>
                                <a:pt x="6589" y="4932"/>
                              </a:lnTo>
                              <a:lnTo>
                                <a:pt x="6586" y="4940"/>
                              </a:lnTo>
                              <a:lnTo>
                                <a:pt x="6584" y="4948"/>
                              </a:lnTo>
                              <a:lnTo>
                                <a:pt x="6582" y="4957"/>
                              </a:lnTo>
                              <a:lnTo>
                                <a:pt x="6582" y="4964"/>
                              </a:lnTo>
                              <a:lnTo>
                                <a:pt x="6583" y="4972"/>
                              </a:lnTo>
                              <a:lnTo>
                                <a:pt x="6585" y="4979"/>
                              </a:lnTo>
                              <a:lnTo>
                                <a:pt x="6588" y="4986"/>
                              </a:lnTo>
                              <a:lnTo>
                                <a:pt x="6592" y="4994"/>
                              </a:lnTo>
                              <a:lnTo>
                                <a:pt x="6597" y="5001"/>
                              </a:lnTo>
                              <a:lnTo>
                                <a:pt x="6604" y="5009"/>
                              </a:lnTo>
                              <a:lnTo>
                                <a:pt x="6620" y="5027"/>
                              </a:lnTo>
                              <a:lnTo>
                                <a:pt x="6640" y="5045"/>
                              </a:lnTo>
                              <a:lnTo>
                                <a:pt x="6666" y="5066"/>
                              </a:lnTo>
                              <a:lnTo>
                                <a:pt x="6732" y="5118"/>
                              </a:lnTo>
                              <a:close/>
                              <a:moveTo>
                                <a:pt x="6533" y="5361"/>
                              </a:moveTo>
                              <a:lnTo>
                                <a:pt x="6533" y="5361"/>
                              </a:lnTo>
                              <a:lnTo>
                                <a:pt x="6561" y="5325"/>
                              </a:lnTo>
                              <a:lnTo>
                                <a:pt x="6587" y="5293"/>
                              </a:lnTo>
                              <a:lnTo>
                                <a:pt x="6610" y="5265"/>
                              </a:lnTo>
                              <a:lnTo>
                                <a:pt x="6630" y="5241"/>
                              </a:lnTo>
                              <a:lnTo>
                                <a:pt x="6645" y="5219"/>
                              </a:lnTo>
                              <a:lnTo>
                                <a:pt x="6657" y="5200"/>
                              </a:lnTo>
                              <a:lnTo>
                                <a:pt x="6662" y="5191"/>
                              </a:lnTo>
                              <a:lnTo>
                                <a:pt x="6666" y="5182"/>
                              </a:lnTo>
                              <a:lnTo>
                                <a:pt x="6669" y="5174"/>
                              </a:lnTo>
                              <a:lnTo>
                                <a:pt x="6671" y="5165"/>
                              </a:lnTo>
                              <a:lnTo>
                                <a:pt x="6671" y="5156"/>
                              </a:lnTo>
                              <a:lnTo>
                                <a:pt x="6671" y="5148"/>
                              </a:lnTo>
                              <a:lnTo>
                                <a:pt x="6669" y="5140"/>
                              </a:lnTo>
                              <a:lnTo>
                                <a:pt x="6665" y="5132"/>
                              </a:lnTo>
                              <a:lnTo>
                                <a:pt x="6661" y="5123"/>
                              </a:lnTo>
                              <a:lnTo>
                                <a:pt x="6656" y="5115"/>
                              </a:lnTo>
                              <a:lnTo>
                                <a:pt x="6650" y="5106"/>
                              </a:lnTo>
                              <a:lnTo>
                                <a:pt x="6642" y="5096"/>
                              </a:lnTo>
                              <a:lnTo>
                                <a:pt x="6624" y="5075"/>
                              </a:lnTo>
                              <a:lnTo>
                                <a:pt x="6600" y="5052"/>
                              </a:lnTo>
                              <a:lnTo>
                                <a:pt x="6569" y="5026"/>
                              </a:lnTo>
                              <a:lnTo>
                                <a:pt x="6534" y="4995"/>
                              </a:lnTo>
                              <a:lnTo>
                                <a:pt x="6504" y="5032"/>
                              </a:lnTo>
                              <a:lnTo>
                                <a:pt x="6478" y="5064"/>
                              </a:lnTo>
                              <a:lnTo>
                                <a:pt x="6434" y="5118"/>
                              </a:lnTo>
                              <a:lnTo>
                                <a:pt x="6418" y="5139"/>
                              </a:lnTo>
                              <a:lnTo>
                                <a:pt x="6405" y="5159"/>
                              </a:lnTo>
                              <a:lnTo>
                                <a:pt x="6401" y="5169"/>
                              </a:lnTo>
                              <a:lnTo>
                                <a:pt x="6397" y="5178"/>
                              </a:lnTo>
                              <a:lnTo>
                                <a:pt x="6394" y="5186"/>
                              </a:lnTo>
                              <a:lnTo>
                                <a:pt x="6392" y="5195"/>
                              </a:lnTo>
                              <a:lnTo>
                                <a:pt x="6392" y="5203"/>
                              </a:lnTo>
                              <a:lnTo>
                                <a:pt x="6392" y="5211"/>
                              </a:lnTo>
                              <a:lnTo>
                                <a:pt x="6394" y="5219"/>
                              </a:lnTo>
                              <a:lnTo>
                                <a:pt x="6396" y="5227"/>
                              </a:lnTo>
                              <a:lnTo>
                                <a:pt x="6400" y="5237"/>
                              </a:lnTo>
                              <a:lnTo>
                                <a:pt x="6405" y="5245"/>
                              </a:lnTo>
                              <a:lnTo>
                                <a:pt x="6412" y="5254"/>
                              </a:lnTo>
                              <a:lnTo>
                                <a:pt x="6420" y="5263"/>
                              </a:lnTo>
                              <a:lnTo>
                                <a:pt x="6429" y="5273"/>
                              </a:lnTo>
                              <a:lnTo>
                                <a:pt x="6439" y="5284"/>
                              </a:lnTo>
                              <a:lnTo>
                                <a:pt x="6465" y="5307"/>
                              </a:lnTo>
                              <a:lnTo>
                                <a:pt x="6496" y="5332"/>
                              </a:lnTo>
                              <a:lnTo>
                                <a:pt x="6533" y="5361"/>
                              </a:lnTo>
                              <a:close/>
                              <a:moveTo>
                                <a:pt x="6282" y="5671"/>
                              </a:moveTo>
                              <a:lnTo>
                                <a:pt x="6511" y="5376"/>
                              </a:lnTo>
                              <a:lnTo>
                                <a:pt x="6341" y="5244"/>
                              </a:lnTo>
                              <a:lnTo>
                                <a:pt x="6309" y="5283"/>
                              </a:lnTo>
                              <a:lnTo>
                                <a:pt x="6279" y="5318"/>
                              </a:lnTo>
                              <a:lnTo>
                                <a:pt x="6226" y="5378"/>
                              </a:lnTo>
                              <a:lnTo>
                                <a:pt x="6204" y="5404"/>
                              </a:lnTo>
                              <a:lnTo>
                                <a:pt x="6185" y="5427"/>
                              </a:lnTo>
                              <a:lnTo>
                                <a:pt x="6176" y="5440"/>
                              </a:lnTo>
                              <a:lnTo>
                                <a:pt x="6169" y="5451"/>
                              </a:lnTo>
                              <a:lnTo>
                                <a:pt x="6164" y="5461"/>
                              </a:lnTo>
                              <a:lnTo>
                                <a:pt x="6159" y="5472"/>
                              </a:lnTo>
                              <a:lnTo>
                                <a:pt x="6155" y="5482"/>
                              </a:lnTo>
                              <a:lnTo>
                                <a:pt x="6153" y="5492"/>
                              </a:lnTo>
                              <a:lnTo>
                                <a:pt x="6152" y="5503"/>
                              </a:lnTo>
                              <a:lnTo>
                                <a:pt x="6152" y="5514"/>
                              </a:lnTo>
                              <a:lnTo>
                                <a:pt x="6154" y="5525"/>
                              </a:lnTo>
                              <a:lnTo>
                                <a:pt x="6157" y="5536"/>
                              </a:lnTo>
                              <a:lnTo>
                                <a:pt x="6162" y="5547"/>
                              </a:lnTo>
                              <a:lnTo>
                                <a:pt x="6168" y="5558"/>
                              </a:lnTo>
                              <a:lnTo>
                                <a:pt x="6176" y="5570"/>
                              </a:lnTo>
                              <a:lnTo>
                                <a:pt x="6186" y="5583"/>
                              </a:lnTo>
                              <a:lnTo>
                                <a:pt x="6197" y="5596"/>
                              </a:lnTo>
                              <a:lnTo>
                                <a:pt x="6210" y="5609"/>
                              </a:lnTo>
                              <a:lnTo>
                                <a:pt x="6225" y="5623"/>
                              </a:lnTo>
                              <a:lnTo>
                                <a:pt x="6242" y="5638"/>
                              </a:lnTo>
                              <a:lnTo>
                                <a:pt x="6261" y="5655"/>
                              </a:lnTo>
                              <a:lnTo>
                                <a:pt x="6282" y="5671"/>
                              </a:lnTo>
                              <a:close/>
                              <a:moveTo>
                                <a:pt x="7821" y="3716"/>
                              </a:moveTo>
                              <a:lnTo>
                                <a:pt x="7821" y="3716"/>
                              </a:lnTo>
                              <a:lnTo>
                                <a:pt x="7850" y="3690"/>
                              </a:lnTo>
                              <a:lnTo>
                                <a:pt x="7875" y="3667"/>
                              </a:lnTo>
                              <a:lnTo>
                                <a:pt x="7885" y="3656"/>
                              </a:lnTo>
                              <a:lnTo>
                                <a:pt x="7894" y="3644"/>
                              </a:lnTo>
                              <a:lnTo>
                                <a:pt x="7902" y="3634"/>
                              </a:lnTo>
                              <a:lnTo>
                                <a:pt x="7908" y="3624"/>
                              </a:lnTo>
                              <a:lnTo>
                                <a:pt x="7913" y="3615"/>
                              </a:lnTo>
                              <a:lnTo>
                                <a:pt x="7917" y="3606"/>
                              </a:lnTo>
                              <a:lnTo>
                                <a:pt x="7921" y="3597"/>
                              </a:lnTo>
                              <a:lnTo>
                                <a:pt x="7923" y="3588"/>
                              </a:lnTo>
                              <a:lnTo>
                                <a:pt x="7924" y="3579"/>
                              </a:lnTo>
                              <a:lnTo>
                                <a:pt x="7924" y="3571"/>
                              </a:lnTo>
                              <a:lnTo>
                                <a:pt x="7923" y="3563"/>
                              </a:lnTo>
                              <a:lnTo>
                                <a:pt x="7921" y="3555"/>
                              </a:lnTo>
                              <a:lnTo>
                                <a:pt x="7917" y="3548"/>
                              </a:lnTo>
                              <a:lnTo>
                                <a:pt x="7913" y="3540"/>
                              </a:lnTo>
                              <a:lnTo>
                                <a:pt x="7909" y="3532"/>
                              </a:lnTo>
                              <a:lnTo>
                                <a:pt x="7903" y="3524"/>
                              </a:lnTo>
                              <a:lnTo>
                                <a:pt x="7890" y="3508"/>
                              </a:lnTo>
                              <a:lnTo>
                                <a:pt x="7873" y="3492"/>
                              </a:lnTo>
                              <a:lnTo>
                                <a:pt x="7854" y="3475"/>
                              </a:lnTo>
                              <a:lnTo>
                                <a:pt x="7832" y="3456"/>
                              </a:lnTo>
                              <a:lnTo>
                                <a:pt x="7783" y="3415"/>
                              </a:lnTo>
                              <a:lnTo>
                                <a:pt x="7645" y="3579"/>
                              </a:lnTo>
                              <a:lnTo>
                                <a:pt x="7733" y="3648"/>
                              </a:lnTo>
                              <a:lnTo>
                                <a:pt x="7821" y="3716"/>
                              </a:lnTo>
                              <a:close/>
                              <a:moveTo>
                                <a:pt x="7806" y="3737"/>
                              </a:moveTo>
                              <a:lnTo>
                                <a:pt x="7806" y="3737"/>
                              </a:lnTo>
                              <a:lnTo>
                                <a:pt x="7784" y="3722"/>
                              </a:lnTo>
                              <a:lnTo>
                                <a:pt x="7761" y="3707"/>
                              </a:lnTo>
                              <a:lnTo>
                                <a:pt x="7741" y="3696"/>
                              </a:lnTo>
                              <a:lnTo>
                                <a:pt x="7721" y="3686"/>
                              </a:lnTo>
                              <a:lnTo>
                                <a:pt x="7701" y="3677"/>
                              </a:lnTo>
                              <a:lnTo>
                                <a:pt x="7683" y="3671"/>
                              </a:lnTo>
                              <a:lnTo>
                                <a:pt x="7666" y="3666"/>
                              </a:lnTo>
                              <a:lnTo>
                                <a:pt x="7649" y="3662"/>
                              </a:lnTo>
                              <a:lnTo>
                                <a:pt x="7633" y="3660"/>
                              </a:lnTo>
                              <a:lnTo>
                                <a:pt x="7619" y="3659"/>
                              </a:lnTo>
                              <a:lnTo>
                                <a:pt x="7606" y="3659"/>
                              </a:lnTo>
                              <a:lnTo>
                                <a:pt x="7594" y="3661"/>
                              </a:lnTo>
                              <a:lnTo>
                                <a:pt x="7583" y="3664"/>
                              </a:lnTo>
                              <a:lnTo>
                                <a:pt x="7574" y="3669"/>
                              </a:lnTo>
                              <a:lnTo>
                                <a:pt x="7565" y="3674"/>
                              </a:lnTo>
                              <a:lnTo>
                                <a:pt x="7558" y="3681"/>
                              </a:lnTo>
                              <a:lnTo>
                                <a:pt x="7552" y="3688"/>
                              </a:lnTo>
                              <a:lnTo>
                                <a:pt x="7548" y="3697"/>
                              </a:lnTo>
                              <a:lnTo>
                                <a:pt x="7546" y="3707"/>
                              </a:lnTo>
                              <a:lnTo>
                                <a:pt x="7545" y="3717"/>
                              </a:lnTo>
                              <a:lnTo>
                                <a:pt x="7545" y="3730"/>
                              </a:lnTo>
                              <a:lnTo>
                                <a:pt x="7547" y="3742"/>
                              </a:lnTo>
                              <a:lnTo>
                                <a:pt x="7551" y="3755"/>
                              </a:lnTo>
                              <a:lnTo>
                                <a:pt x="7556" y="3769"/>
                              </a:lnTo>
                              <a:lnTo>
                                <a:pt x="7563" y="3784"/>
                              </a:lnTo>
                              <a:lnTo>
                                <a:pt x="7573" y="3800"/>
                              </a:lnTo>
                              <a:lnTo>
                                <a:pt x="7584" y="3815"/>
                              </a:lnTo>
                              <a:lnTo>
                                <a:pt x="7596" y="3832"/>
                              </a:lnTo>
                              <a:lnTo>
                                <a:pt x="7611" y="3849"/>
                              </a:lnTo>
                              <a:lnTo>
                                <a:pt x="7627" y="3867"/>
                              </a:lnTo>
                              <a:lnTo>
                                <a:pt x="7646" y="3884"/>
                              </a:lnTo>
                              <a:lnTo>
                                <a:pt x="7667" y="3902"/>
                              </a:lnTo>
                              <a:lnTo>
                                <a:pt x="7806" y="3737"/>
                              </a:lnTo>
                              <a:close/>
                              <a:moveTo>
                                <a:pt x="7658" y="3927"/>
                              </a:moveTo>
                              <a:lnTo>
                                <a:pt x="7481" y="3790"/>
                              </a:lnTo>
                              <a:lnTo>
                                <a:pt x="7354" y="3953"/>
                              </a:lnTo>
                              <a:lnTo>
                                <a:pt x="7405" y="3993"/>
                              </a:lnTo>
                              <a:lnTo>
                                <a:pt x="7427" y="4011"/>
                              </a:lnTo>
                              <a:lnTo>
                                <a:pt x="7449" y="4026"/>
                              </a:lnTo>
                              <a:lnTo>
                                <a:pt x="7468" y="4038"/>
                              </a:lnTo>
                              <a:lnTo>
                                <a:pt x="7486" y="4048"/>
                              </a:lnTo>
                              <a:lnTo>
                                <a:pt x="7495" y="4052"/>
                              </a:lnTo>
                              <a:lnTo>
                                <a:pt x="7504" y="4055"/>
                              </a:lnTo>
                              <a:lnTo>
                                <a:pt x="7513" y="4057"/>
                              </a:lnTo>
                              <a:lnTo>
                                <a:pt x="7521" y="4058"/>
                              </a:lnTo>
                              <a:lnTo>
                                <a:pt x="7529" y="4058"/>
                              </a:lnTo>
                              <a:lnTo>
                                <a:pt x="7537" y="4058"/>
                              </a:lnTo>
                              <a:lnTo>
                                <a:pt x="7545" y="4056"/>
                              </a:lnTo>
                              <a:lnTo>
                                <a:pt x="7553" y="4053"/>
                              </a:lnTo>
                              <a:lnTo>
                                <a:pt x="7561" y="4050"/>
                              </a:lnTo>
                              <a:lnTo>
                                <a:pt x="7569" y="4045"/>
                              </a:lnTo>
                              <a:lnTo>
                                <a:pt x="7578" y="4039"/>
                              </a:lnTo>
                              <a:lnTo>
                                <a:pt x="7586" y="4032"/>
                              </a:lnTo>
                              <a:lnTo>
                                <a:pt x="7594" y="4023"/>
                              </a:lnTo>
                              <a:lnTo>
                                <a:pt x="7602" y="4014"/>
                              </a:lnTo>
                              <a:lnTo>
                                <a:pt x="7611" y="4003"/>
                              </a:lnTo>
                              <a:lnTo>
                                <a:pt x="7620" y="3990"/>
                              </a:lnTo>
                              <a:lnTo>
                                <a:pt x="7638" y="3961"/>
                              </a:lnTo>
                              <a:lnTo>
                                <a:pt x="7658" y="3927"/>
                              </a:lnTo>
                              <a:close/>
                              <a:moveTo>
                                <a:pt x="7367" y="4288"/>
                              </a:moveTo>
                              <a:lnTo>
                                <a:pt x="7505" y="4111"/>
                              </a:lnTo>
                              <a:lnTo>
                                <a:pt x="7334" y="3979"/>
                              </a:lnTo>
                              <a:lnTo>
                                <a:pt x="7287" y="4038"/>
                              </a:lnTo>
                              <a:lnTo>
                                <a:pt x="7270" y="4062"/>
                              </a:lnTo>
                              <a:lnTo>
                                <a:pt x="7255" y="4083"/>
                              </a:lnTo>
                              <a:lnTo>
                                <a:pt x="7244" y="4101"/>
                              </a:lnTo>
                              <a:lnTo>
                                <a:pt x="7240" y="4109"/>
                              </a:lnTo>
                              <a:lnTo>
                                <a:pt x="7237" y="4117"/>
                              </a:lnTo>
                              <a:lnTo>
                                <a:pt x="7234" y="4125"/>
                              </a:lnTo>
                              <a:lnTo>
                                <a:pt x="7233" y="4133"/>
                              </a:lnTo>
                              <a:lnTo>
                                <a:pt x="7232" y="4140"/>
                              </a:lnTo>
                              <a:lnTo>
                                <a:pt x="7232" y="4146"/>
                              </a:lnTo>
                              <a:lnTo>
                                <a:pt x="7233" y="4153"/>
                              </a:lnTo>
                              <a:lnTo>
                                <a:pt x="7236" y="4160"/>
                              </a:lnTo>
                              <a:lnTo>
                                <a:pt x="7239" y="4166"/>
                              </a:lnTo>
                              <a:lnTo>
                                <a:pt x="7243" y="4173"/>
                              </a:lnTo>
                              <a:lnTo>
                                <a:pt x="7247" y="4180"/>
                              </a:lnTo>
                              <a:lnTo>
                                <a:pt x="7253" y="4187"/>
                              </a:lnTo>
                              <a:lnTo>
                                <a:pt x="7268" y="4203"/>
                              </a:lnTo>
                              <a:lnTo>
                                <a:pt x="7286" y="4220"/>
                              </a:lnTo>
                              <a:lnTo>
                                <a:pt x="7310" y="4240"/>
                              </a:lnTo>
                              <a:lnTo>
                                <a:pt x="7367" y="4288"/>
                              </a:lnTo>
                              <a:close/>
                              <a:moveTo>
                                <a:pt x="8109" y="3007"/>
                              </a:moveTo>
                              <a:lnTo>
                                <a:pt x="7956" y="3193"/>
                              </a:lnTo>
                              <a:lnTo>
                                <a:pt x="8133" y="3329"/>
                              </a:lnTo>
                              <a:lnTo>
                                <a:pt x="8182" y="3268"/>
                              </a:lnTo>
                              <a:lnTo>
                                <a:pt x="8202" y="3243"/>
                              </a:lnTo>
                              <a:lnTo>
                                <a:pt x="8218" y="3220"/>
                              </a:lnTo>
                              <a:lnTo>
                                <a:pt x="8231" y="3201"/>
                              </a:lnTo>
                              <a:lnTo>
                                <a:pt x="8241" y="3184"/>
                              </a:lnTo>
                              <a:lnTo>
                                <a:pt x="8244" y="3177"/>
                              </a:lnTo>
                              <a:lnTo>
                                <a:pt x="8247" y="3168"/>
                              </a:lnTo>
                              <a:lnTo>
                                <a:pt x="8248" y="3161"/>
                              </a:lnTo>
                              <a:lnTo>
                                <a:pt x="8248" y="3154"/>
                              </a:lnTo>
                              <a:lnTo>
                                <a:pt x="8248" y="3147"/>
                              </a:lnTo>
                              <a:lnTo>
                                <a:pt x="8246" y="3140"/>
                              </a:lnTo>
                              <a:lnTo>
                                <a:pt x="8244" y="3133"/>
                              </a:lnTo>
                              <a:lnTo>
                                <a:pt x="8240" y="3126"/>
                              </a:lnTo>
                              <a:lnTo>
                                <a:pt x="8236" y="3118"/>
                              </a:lnTo>
                              <a:lnTo>
                                <a:pt x="8230" y="3111"/>
                              </a:lnTo>
                              <a:lnTo>
                                <a:pt x="8216" y="3094"/>
                              </a:lnTo>
                              <a:lnTo>
                                <a:pt x="8196" y="3077"/>
                              </a:lnTo>
                              <a:lnTo>
                                <a:pt x="8172" y="3057"/>
                              </a:lnTo>
                              <a:lnTo>
                                <a:pt x="8109" y="3007"/>
                              </a:lnTo>
                              <a:close/>
                              <a:moveTo>
                                <a:pt x="7963" y="3534"/>
                              </a:moveTo>
                              <a:lnTo>
                                <a:pt x="8117" y="3349"/>
                              </a:lnTo>
                              <a:lnTo>
                                <a:pt x="8095" y="3333"/>
                              </a:lnTo>
                              <a:lnTo>
                                <a:pt x="8075" y="3317"/>
                              </a:lnTo>
                              <a:lnTo>
                                <a:pt x="8040" y="3286"/>
                              </a:lnTo>
                              <a:lnTo>
                                <a:pt x="8024" y="3274"/>
                              </a:lnTo>
                              <a:lnTo>
                                <a:pt x="8010" y="3262"/>
                              </a:lnTo>
                              <a:lnTo>
                                <a:pt x="7997" y="3253"/>
                              </a:lnTo>
                              <a:lnTo>
                                <a:pt x="7983" y="3246"/>
                              </a:lnTo>
                              <a:lnTo>
                                <a:pt x="7976" y="3244"/>
                              </a:lnTo>
                              <a:lnTo>
                                <a:pt x="7970" y="3242"/>
                              </a:lnTo>
                              <a:lnTo>
                                <a:pt x="7964" y="3241"/>
                              </a:lnTo>
                              <a:lnTo>
                                <a:pt x="7957" y="3240"/>
                              </a:lnTo>
                              <a:lnTo>
                                <a:pt x="7951" y="3241"/>
                              </a:lnTo>
                              <a:lnTo>
                                <a:pt x="7944" y="3242"/>
                              </a:lnTo>
                              <a:lnTo>
                                <a:pt x="7938" y="3244"/>
                              </a:lnTo>
                              <a:lnTo>
                                <a:pt x="7931" y="3247"/>
                              </a:lnTo>
                              <a:lnTo>
                                <a:pt x="7924" y="3250"/>
                              </a:lnTo>
                              <a:lnTo>
                                <a:pt x="7916" y="3255"/>
                              </a:lnTo>
                              <a:lnTo>
                                <a:pt x="7909" y="3261"/>
                              </a:lnTo>
                              <a:lnTo>
                                <a:pt x="7901" y="3268"/>
                              </a:lnTo>
                              <a:lnTo>
                                <a:pt x="7885" y="3285"/>
                              </a:lnTo>
                              <a:lnTo>
                                <a:pt x="7867" y="3306"/>
                              </a:lnTo>
                              <a:lnTo>
                                <a:pt x="7850" y="3329"/>
                              </a:lnTo>
                              <a:lnTo>
                                <a:pt x="7837" y="3348"/>
                              </a:lnTo>
                              <a:lnTo>
                                <a:pt x="7829" y="3366"/>
                              </a:lnTo>
                              <a:lnTo>
                                <a:pt x="7826" y="3374"/>
                              </a:lnTo>
                              <a:lnTo>
                                <a:pt x="7824" y="3382"/>
                              </a:lnTo>
                              <a:lnTo>
                                <a:pt x="7822" y="3389"/>
                              </a:lnTo>
                              <a:lnTo>
                                <a:pt x="7822" y="3396"/>
                              </a:lnTo>
                              <a:lnTo>
                                <a:pt x="7822" y="3402"/>
                              </a:lnTo>
                              <a:lnTo>
                                <a:pt x="7823" y="3408"/>
                              </a:lnTo>
                              <a:lnTo>
                                <a:pt x="7825" y="3414"/>
                              </a:lnTo>
                              <a:lnTo>
                                <a:pt x="7827" y="3420"/>
                              </a:lnTo>
                              <a:lnTo>
                                <a:pt x="7830" y="3425"/>
                              </a:lnTo>
                              <a:lnTo>
                                <a:pt x="7834" y="3431"/>
                              </a:lnTo>
                              <a:lnTo>
                                <a:pt x="7843" y="3441"/>
                              </a:lnTo>
                              <a:lnTo>
                                <a:pt x="7856" y="3453"/>
                              </a:lnTo>
                              <a:lnTo>
                                <a:pt x="7870" y="3464"/>
                              </a:lnTo>
                              <a:lnTo>
                                <a:pt x="7885" y="3475"/>
                              </a:lnTo>
                              <a:lnTo>
                                <a:pt x="7922" y="3501"/>
                              </a:lnTo>
                              <a:lnTo>
                                <a:pt x="7942" y="3517"/>
                              </a:lnTo>
                              <a:lnTo>
                                <a:pt x="7963" y="3534"/>
                              </a:lnTo>
                              <a:close/>
                              <a:moveTo>
                                <a:pt x="8629" y="2339"/>
                              </a:moveTo>
                              <a:lnTo>
                                <a:pt x="8811" y="2483"/>
                              </a:lnTo>
                              <a:lnTo>
                                <a:pt x="8864" y="2416"/>
                              </a:lnTo>
                              <a:lnTo>
                                <a:pt x="8886" y="2389"/>
                              </a:lnTo>
                              <a:lnTo>
                                <a:pt x="8905" y="2366"/>
                              </a:lnTo>
                              <a:lnTo>
                                <a:pt x="8919" y="2344"/>
                              </a:lnTo>
                              <a:lnTo>
                                <a:pt x="8930" y="2326"/>
                              </a:lnTo>
                              <a:lnTo>
                                <a:pt x="8934" y="2317"/>
                              </a:lnTo>
                              <a:lnTo>
                                <a:pt x="8937" y="2309"/>
                              </a:lnTo>
                              <a:lnTo>
                                <a:pt x="8939" y="2301"/>
                              </a:lnTo>
                              <a:lnTo>
                                <a:pt x="8941" y="2293"/>
                              </a:lnTo>
                              <a:lnTo>
                                <a:pt x="8941" y="2285"/>
                              </a:lnTo>
                              <a:lnTo>
                                <a:pt x="8940" y="2277"/>
                              </a:lnTo>
                              <a:lnTo>
                                <a:pt x="8938" y="2268"/>
                              </a:lnTo>
                              <a:lnTo>
                                <a:pt x="8934" y="2260"/>
                              </a:lnTo>
                              <a:lnTo>
                                <a:pt x="8930" y="2252"/>
                              </a:lnTo>
                              <a:lnTo>
                                <a:pt x="8925" y="2244"/>
                              </a:lnTo>
                              <a:lnTo>
                                <a:pt x="8918" y="2235"/>
                              </a:lnTo>
                              <a:lnTo>
                                <a:pt x="8911" y="2226"/>
                              </a:lnTo>
                              <a:lnTo>
                                <a:pt x="8891" y="2206"/>
                              </a:lnTo>
                              <a:lnTo>
                                <a:pt x="8867" y="2183"/>
                              </a:lnTo>
                              <a:lnTo>
                                <a:pt x="8838" y="2158"/>
                              </a:lnTo>
                              <a:lnTo>
                                <a:pt x="8802" y="2128"/>
                              </a:lnTo>
                              <a:lnTo>
                                <a:pt x="8629" y="2339"/>
                              </a:lnTo>
                              <a:close/>
                              <a:moveTo>
                                <a:pt x="8440" y="2582"/>
                              </a:moveTo>
                              <a:lnTo>
                                <a:pt x="8440" y="2582"/>
                              </a:lnTo>
                              <a:lnTo>
                                <a:pt x="8478" y="2610"/>
                              </a:lnTo>
                              <a:lnTo>
                                <a:pt x="8509" y="2634"/>
                              </a:lnTo>
                              <a:lnTo>
                                <a:pt x="8537" y="2653"/>
                              </a:lnTo>
                              <a:lnTo>
                                <a:pt x="8562" y="2667"/>
                              </a:lnTo>
                              <a:lnTo>
                                <a:pt x="8572" y="2672"/>
                              </a:lnTo>
                              <a:lnTo>
                                <a:pt x="8583" y="2676"/>
                              </a:lnTo>
                              <a:lnTo>
                                <a:pt x="8592" y="2680"/>
                              </a:lnTo>
                              <a:lnTo>
                                <a:pt x="8601" y="2682"/>
                              </a:lnTo>
                              <a:lnTo>
                                <a:pt x="8610" y="2683"/>
                              </a:lnTo>
                              <a:lnTo>
                                <a:pt x="8619" y="2682"/>
                              </a:lnTo>
                              <a:lnTo>
                                <a:pt x="8627" y="2681"/>
                              </a:lnTo>
                              <a:lnTo>
                                <a:pt x="8635" y="2679"/>
                              </a:lnTo>
                              <a:lnTo>
                                <a:pt x="8643" y="2676"/>
                              </a:lnTo>
                              <a:lnTo>
                                <a:pt x="8650" y="2671"/>
                              </a:lnTo>
                              <a:lnTo>
                                <a:pt x="8658" y="2666"/>
                              </a:lnTo>
                              <a:lnTo>
                                <a:pt x="8666" y="2659"/>
                              </a:lnTo>
                              <a:lnTo>
                                <a:pt x="8682" y="2643"/>
                              </a:lnTo>
                              <a:lnTo>
                                <a:pt x="8700" y="2623"/>
                              </a:lnTo>
                              <a:lnTo>
                                <a:pt x="8720" y="2598"/>
                              </a:lnTo>
                              <a:lnTo>
                                <a:pt x="8742" y="2570"/>
                              </a:lnTo>
                              <a:lnTo>
                                <a:pt x="8768" y="2538"/>
                              </a:lnTo>
                              <a:lnTo>
                                <a:pt x="8797" y="2502"/>
                              </a:lnTo>
                              <a:lnTo>
                                <a:pt x="8759" y="2473"/>
                              </a:lnTo>
                              <a:lnTo>
                                <a:pt x="8726" y="2449"/>
                              </a:lnTo>
                              <a:lnTo>
                                <a:pt x="8698" y="2429"/>
                              </a:lnTo>
                              <a:lnTo>
                                <a:pt x="8673" y="2413"/>
                              </a:lnTo>
                              <a:lnTo>
                                <a:pt x="8662" y="2408"/>
                              </a:lnTo>
                              <a:lnTo>
                                <a:pt x="8651" y="2403"/>
                              </a:lnTo>
                              <a:lnTo>
                                <a:pt x="8642" y="2400"/>
                              </a:lnTo>
                              <a:lnTo>
                                <a:pt x="8632" y="2397"/>
                              </a:lnTo>
                              <a:lnTo>
                                <a:pt x="8624" y="2396"/>
                              </a:lnTo>
                              <a:lnTo>
                                <a:pt x="8615" y="2396"/>
                              </a:lnTo>
                              <a:lnTo>
                                <a:pt x="8607" y="2397"/>
                              </a:lnTo>
                              <a:lnTo>
                                <a:pt x="8599" y="2399"/>
                              </a:lnTo>
                              <a:lnTo>
                                <a:pt x="8591" y="2402"/>
                              </a:lnTo>
                              <a:lnTo>
                                <a:pt x="8584" y="2407"/>
                              </a:lnTo>
                              <a:lnTo>
                                <a:pt x="8576" y="2412"/>
                              </a:lnTo>
                              <a:lnTo>
                                <a:pt x="8568" y="2420"/>
                              </a:lnTo>
                              <a:lnTo>
                                <a:pt x="8553" y="2436"/>
                              </a:lnTo>
                              <a:lnTo>
                                <a:pt x="8535" y="2456"/>
                              </a:lnTo>
                              <a:lnTo>
                                <a:pt x="8516" y="2481"/>
                              </a:lnTo>
                              <a:lnTo>
                                <a:pt x="8494" y="2511"/>
                              </a:lnTo>
                              <a:lnTo>
                                <a:pt x="8468" y="2544"/>
                              </a:lnTo>
                              <a:lnTo>
                                <a:pt x="8440" y="2582"/>
                              </a:lnTo>
                              <a:close/>
                              <a:moveTo>
                                <a:pt x="8283" y="2785"/>
                              </a:moveTo>
                              <a:lnTo>
                                <a:pt x="8459" y="2922"/>
                              </a:lnTo>
                              <a:lnTo>
                                <a:pt x="8507" y="2861"/>
                              </a:lnTo>
                              <a:lnTo>
                                <a:pt x="8525" y="2836"/>
                              </a:lnTo>
                              <a:lnTo>
                                <a:pt x="8540" y="2814"/>
                              </a:lnTo>
                              <a:lnTo>
                                <a:pt x="8553" y="2795"/>
                              </a:lnTo>
                              <a:lnTo>
                                <a:pt x="8557" y="2787"/>
                              </a:lnTo>
                              <a:lnTo>
                                <a:pt x="8561" y="2779"/>
                              </a:lnTo>
                              <a:lnTo>
                                <a:pt x="8563" y="2771"/>
                              </a:lnTo>
                              <a:lnTo>
                                <a:pt x="8565" y="2764"/>
                              </a:lnTo>
                              <a:lnTo>
                                <a:pt x="8566" y="2755"/>
                              </a:lnTo>
                              <a:lnTo>
                                <a:pt x="8565" y="2748"/>
                              </a:lnTo>
                              <a:lnTo>
                                <a:pt x="8564" y="2741"/>
                              </a:lnTo>
                              <a:lnTo>
                                <a:pt x="8562" y="2735"/>
                              </a:lnTo>
                              <a:lnTo>
                                <a:pt x="8559" y="2728"/>
                              </a:lnTo>
                              <a:lnTo>
                                <a:pt x="8555" y="2721"/>
                              </a:lnTo>
                              <a:lnTo>
                                <a:pt x="8550" y="2714"/>
                              </a:lnTo>
                              <a:lnTo>
                                <a:pt x="8543" y="2706"/>
                              </a:lnTo>
                              <a:lnTo>
                                <a:pt x="8528" y="2690"/>
                              </a:lnTo>
                              <a:lnTo>
                                <a:pt x="8508" y="2672"/>
                              </a:lnTo>
                              <a:lnTo>
                                <a:pt x="8485" y="2652"/>
                              </a:lnTo>
                              <a:lnTo>
                                <a:pt x="8425" y="2602"/>
                              </a:lnTo>
                              <a:lnTo>
                                <a:pt x="8283" y="2785"/>
                              </a:lnTo>
                              <a:close/>
                              <a:moveTo>
                                <a:pt x="8130" y="2982"/>
                              </a:moveTo>
                              <a:lnTo>
                                <a:pt x="8302" y="3125"/>
                              </a:lnTo>
                              <a:lnTo>
                                <a:pt x="8444" y="2942"/>
                              </a:lnTo>
                              <a:lnTo>
                                <a:pt x="8382" y="2897"/>
                              </a:lnTo>
                              <a:lnTo>
                                <a:pt x="8357" y="2879"/>
                              </a:lnTo>
                              <a:lnTo>
                                <a:pt x="8335" y="2865"/>
                              </a:lnTo>
                              <a:lnTo>
                                <a:pt x="8316" y="2854"/>
                              </a:lnTo>
                              <a:lnTo>
                                <a:pt x="8307" y="2849"/>
                              </a:lnTo>
                              <a:lnTo>
                                <a:pt x="8299" y="2846"/>
                              </a:lnTo>
                              <a:lnTo>
                                <a:pt x="8292" y="2844"/>
                              </a:lnTo>
                              <a:lnTo>
                                <a:pt x="8284" y="2842"/>
                              </a:lnTo>
                              <a:lnTo>
                                <a:pt x="8277" y="2841"/>
                              </a:lnTo>
                              <a:lnTo>
                                <a:pt x="8270" y="2842"/>
                              </a:lnTo>
                              <a:lnTo>
                                <a:pt x="8262" y="2843"/>
                              </a:lnTo>
                              <a:lnTo>
                                <a:pt x="8256" y="2845"/>
                              </a:lnTo>
                              <a:lnTo>
                                <a:pt x="8249" y="2848"/>
                              </a:lnTo>
                              <a:lnTo>
                                <a:pt x="8242" y="2852"/>
                              </a:lnTo>
                              <a:lnTo>
                                <a:pt x="8235" y="2857"/>
                              </a:lnTo>
                              <a:lnTo>
                                <a:pt x="8228" y="2863"/>
                              </a:lnTo>
                              <a:lnTo>
                                <a:pt x="8213" y="2878"/>
                              </a:lnTo>
                              <a:lnTo>
                                <a:pt x="8195" y="2898"/>
                              </a:lnTo>
                              <a:lnTo>
                                <a:pt x="8177" y="2921"/>
                              </a:lnTo>
                              <a:lnTo>
                                <a:pt x="8130" y="2982"/>
                              </a:lnTo>
                              <a:close/>
                              <a:moveTo>
                                <a:pt x="9072" y="1782"/>
                              </a:moveTo>
                              <a:lnTo>
                                <a:pt x="9072" y="1782"/>
                              </a:lnTo>
                              <a:lnTo>
                                <a:pt x="9111" y="1812"/>
                              </a:lnTo>
                              <a:lnTo>
                                <a:pt x="9144" y="1836"/>
                              </a:lnTo>
                              <a:lnTo>
                                <a:pt x="9173" y="1856"/>
                              </a:lnTo>
                              <a:lnTo>
                                <a:pt x="9198" y="1872"/>
                              </a:lnTo>
                              <a:lnTo>
                                <a:pt x="9209" y="1878"/>
                              </a:lnTo>
                              <a:lnTo>
                                <a:pt x="9219" y="1882"/>
                              </a:lnTo>
                              <a:lnTo>
                                <a:pt x="9229" y="1886"/>
                              </a:lnTo>
                              <a:lnTo>
                                <a:pt x="9238" y="1888"/>
                              </a:lnTo>
                              <a:lnTo>
                                <a:pt x="9248" y="1889"/>
                              </a:lnTo>
                              <a:lnTo>
                                <a:pt x="9256" y="1889"/>
                              </a:lnTo>
                              <a:lnTo>
                                <a:pt x="9264" y="1888"/>
                              </a:lnTo>
                              <a:lnTo>
                                <a:pt x="9272" y="1886"/>
                              </a:lnTo>
                              <a:lnTo>
                                <a:pt x="9279" y="1882"/>
                              </a:lnTo>
                              <a:lnTo>
                                <a:pt x="9287" y="1878"/>
                              </a:lnTo>
                              <a:lnTo>
                                <a:pt x="9295" y="1872"/>
                              </a:lnTo>
                              <a:lnTo>
                                <a:pt x="9302" y="1866"/>
                              </a:lnTo>
                              <a:lnTo>
                                <a:pt x="9319" y="1848"/>
                              </a:lnTo>
                              <a:lnTo>
                                <a:pt x="9337" y="1827"/>
                              </a:lnTo>
                              <a:lnTo>
                                <a:pt x="9356" y="1802"/>
                              </a:lnTo>
                              <a:lnTo>
                                <a:pt x="9378" y="1772"/>
                              </a:lnTo>
                              <a:lnTo>
                                <a:pt x="9405" y="1739"/>
                              </a:lnTo>
                              <a:lnTo>
                                <a:pt x="9434" y="1701"/>
                              </a:lnTo>
                              <a:lnTo>
                                <a:pt x="9447" y="1685"/>
                              </a:lnTo>
                              <a:lnTo>
                                <a:pt x="9463" y="1668"/>
                              </a:lnTo>
                              <a:lnTo>
                                <a:pt x="9495" y="1632"/>
                              </a:lnTo>
                              <a:lnTo>
                                <a:pt x="9530" y="1595"/>
                              </a:lnTo>
                              <a:lnTo>
                                <a:pt x="9546" y="1574"/>
                              </a:lnTo>
                              <a:lnTo>
                                <a:pt x="9561" y="1555"/>
                              </a:lnTo>
                              <a:lnTo>
                                <a:pt x="9575" y="1535"/>
                              </a:lnTo>
                              <a:lnTo>
                                <a:pt x="9588" y="1514"/>
                              </a:lnTo>
                              <a:lnTo>
                                <a:pt x="9599" y="1494"/>
                              </a:lnTo>
                              <a:lnTo>
                                <a:pt x="9603" y="1484"/>
                              </a:lnTo>
                              <a:lnTo>
                                <a:pt x="9606" y="1474"/>
                              </a:lnTo>
                              <a:lnTo>
                                <a:pt x="9609" y="1464"/>
                              </a:lnTo>
                              <a:lnTo>
                                <a:pt x="9611" y="1454"/>
                              </a:lnTo>
                              <a:lnTo>
                                <a:pt x="9612" y="1444"/>
                              </a:lnTo>
                              <a:lnTo>
                                <a:pt x="9612" y="1434"/>
                              </a:lnTo>
                              <a:lnTo>
                                <a:pt x="9611" y="1425"/>
                              </a:lnTo>
                              <a:lnTo>
                                <a:pt x="9610" y="1415"/>
                              </a:lnTo>
                              <a:lnTo>
                                <a:pt x="9607" y="1406"/>
                              </a:lnTo>
                              <a:lnTo>
                                <a:pt x="9603" y="1397"/>
                              </a:lnTo>
                              <a:lnTo>
                                <a:pt x="9596" y="1382"/>
                              </a:lnTo>
                              <a:lnTo>
                                <a:pt x="9588" y="1370"/>
                              </a:lnTo>
                              <a:lnTo>
                                <a:pt x="9581" y="1359"/>
                              </a:lnTo>
                              <a:lnTo>
                                <a:pt x="9574" y="1350"/>
                              </a:lnTo>
                              <a:lnTo>
                                <a:pt x="9566" y="1341"/>
                              </a:lnTo>
                              <a:lnTo>
                                <a:pt x="9559" y="1333"/>
                              </a:lnTo>
                              <a:lnTo>
                                <a:pt x="9551" y="1327"/>
                              </a:lnTo>
                              <a:lnTo>
                                <a:pt x="9543" y="1321"/>
                              </a:lnTo>
                              <a:lnTo>
                                <a:pt x="9535" y="1317"/>
                              </a:lnTo>
                              <a:lnTo>
                                <a:pt x="9527" y="1312"/>
                              </a:lnTo>
                              <a:lnTo>
                                <a:pt x="9518" y="1310"/>
                              </a:lnTo>
                              <a:lnTo>
                                <a:pt x="9510" y="1308"/>
                              </a:lnTo>
                              <a:lnTo>
                                <a:pt x="9501" y="1307"/>
                              </a:lnTo>
                              <a:lnTo>
                                <a:pt x="9493" y="1307"/>
                              </a:lnTo>
                              <a:lnTo>
                                <a:pt x="9484" y="1308"/>
                              </a:lnTo>
                              <a:lnTo>
                                <a:pt x="9475" y="1310"/>
                              </a:lnTo>
                              <a:lnTo>
                                <a:pt x="9466" y="1312"/>
                              </a:lnTo>
                              <a:lnTo>
                                <a:pt x="9458" y="1316"/>
                              </a:lnTo>
                              <a:lnTo>
                                <a:pt x="9448" y="1320"/>
                              </a:lnTo>
                              <a:lnTo>
                                <a:pt x="9439" y="1325"/>
                              </a:lnTo>
                              <a:lnTo>
                                <a:pt x="9420" y="1336"/>
                              </a:lnTo>
                              <a:lnTo>
                                <a:pt x="9402" y="1349"/>
                              </a:lnTo>
                              <a:lnTo>
                                <a:pt x="9384" y="1365"/>
                              </a:lnTo>
                              <a:lnTo>
                                <a:pt x="9364" y="1382"/>
                              </a:lnTo>
                              <a:lnTo>
                                <a:pt x="9345" y="1403"/>
                              </a:lnTo>
                              <a:lnTo>
                                <a:pt x="9327" y="1424"/>
                              </a:lnTo>
                              <a:lnTo>
                                <a:pt x="9307" y="1446"/>
                              </a:lnTo>
                              <a:lnTo>
                                <a:pt x="9289" y="1470"/>
                              </a:lnTo>
                              <a:lnTo>
                                <a:pt x="9253" y="1518"/>
                              </a:lnTo>
                              <a:lnTo>
                                <a:pt x="9217" y="1569"/>
                              </a:lnTo>
                              <a:lnTo>
                                <a:pt x="9184" y="1620"/>
                              </a:lnTo>
                              <a:lnTo>
                                <a:pt x="9122" y="1712"/>
                              </a:lnTo>
                              <a:lnTo>
                                <a:pt x="9095" y="1751"/>
                              </a:lnTo>
                              <a:lnTo>
                                <a:pt x="9083" y="1767"/>
                              </a:lnTo>
                              <a:lnTo>
                                <a:pt x="9072" y="1782"/>
                              </a:lnTo>
                              <a:close/>
                              <a:moveTo>
                                <a:pt x="8818" y="2109"/>
                              </a:moveTo>
                              <a:lnTo>
                                <a:pt x="9002" y="2251"/>
                              </a:lnTo>
                              <a:lnTo>
                                <a:pt x="9235" y="1951"/>
                              </a:lnTo>
                              <a:lnTo>
                                <a:pt x="9192" y="1918"/>
                              </a:lnTo>
                              <a:lnTo>
                                <a:pt x="9173" y="1905"/>
                              </a:lnTo>
                              <a:lnTo>
                                <a:pt x="9154" y="1893"/>
                              </a:lnTo>
                              <a:lnTo>
                                <a:pt x="9137" y="1883"/>
                              </a:lnTo>
                              <a:lnTo>
                                <a:pt x="9121" y="1874"/>
                              </a:lnTo>
                              <a:lnTo>
                                <a:pt x="9106" y="1867"/>
                              </a:lnTo>
                              <a:lnTo>
                                <a:pt x="9091" y="1861"/>
                              </a:lnTo>
                              <a:lnTo>
                                <a:pt x="9078" y="1857"/>
                              </a:lnTo>
                              <a:lnTo>
                                <a:pt x="9066" y="1855"/>
                              </a:lnTo>
                              <a:lnTo>
                                <a:pt x="9054" y="1854"/>
                              </a:lnTo>
                              <a:lnTo>
                                <a:pt x="9043" y="1854"/>
                              </a:lnTo>
                              <a:lnTo>
                                <a:pt x="9031" y="1856"/>
                              </a:lnTo>
                              <a:lnTo>
                                <a:pt x="9021" y="1859"/>
                              </a:lnTo>
                              <a:lnTo>
                                <a:pt x="9012" y="1865"/>
                              </a:lnTo>
                              <a:lnTo>
                                <a:pt x="9002" y="1870"/>
                              </a:lnTo>
                              <a:lnTo>
                                <a:pt x="8993" y="1877"/>
                              </a:lnTo>
                              <a:lnTo>
                                <a:pt x="8984" y="1886"/>
                              </a:lnTo>
                              <a:lnTo>
                                <a:pt x="8975" y="1895"/>
                              </a:lnTo>
                              <a:lnTo>
                                <a:pt x="8965" y="1905"/>
                              </a:lnTo>
                              <a:lnTo>
                                <a:pt x="8945" y="1929"/>
                              </a:lnTo>
                              <a:lnTo>
                                <a:pt x="8925" y="1959"/>
                              </a:lnTo>
                              <a:lnTo>
                                <a:pt x="8878" y="2027"/>
                              </a:lnTo>
                              <a:lnTo>
                                <a:pt x="8850" y="2066"/>
                              </a:lnTo>
                              <a:lnTo>
                                <a:pt x="8818" y="2109"/>
                              </a:lnTo>
                              <a:close/>
                              <a:moveTo>
                                <a:pt x="6702" y="5535"/>
                              </a:moveTo>
                              <a:lnTo>
                                <a:pt x="6538" y="5397"/>
                              </a:lnTo>
                              <a:lnTo>
                                <a:pt x="6296" y="5693"/>
                              </a:lnTo>
                              <a:lnTo>
                                <a:pt x="6339" y="5724"/>
                              </a:lnTo>
                              <a:lnTo>
                                <a:pt x="6357" y="5737"/>
                              </a:lnTo>
                              <a:lnTo>
                                <a:pt x="6375" y="5749"/>
                              </a:lnTo>
                              <a:lnTo>
                                <a:pt x="6392" y="5758"/>
                              </a:lnTo>
                              <a:lnTo>
                                <a:pt x="6408" y="5766"/>
                              </a:lnTo>
                              <a:lnTo>
                                <a:pt x="6422" y="5773"/>
                              </a:lnTo>
                              <a:lnTo>
                                <a:pt x="6436" y="5778"/>
                              </a:lnTo>
                              <a:lnTo>
                                <a:pt x="6448" y="5783"/>
                              </a:lnTo>
                              <a:lnTo>
                                <a:pt x="6461" y="5785"/>
                              </a:lnTo>
                              <a:lnTo>
                                <a:pt x="6473" y="5786"/>
                              </a:lnTo>
                              <a:lnTo>
                                <a:pt x="6484" y="5785"/>
                              </a:lnTo>
                              <a:lnTo>
                                <a:pt x="6494" y="5783"/>
                              </a:lnTo>
                              <a:lnTo>
                                <a:pt x="6504" y="5779"/>
                              </a:lnTo>
                              <a:lnTo>
                                <a:pt x="6513" y="5774"/>
                              </a:lnTo>
                              <a:lnTo>
                                <a:pt x="6522" y="5769"/>
                              </a:lnTo>
                              <a:lnTo>
                                <a:pt x="6533" y="5762"/>
                              </a:lnTo>
                              <a:lnTo>
                                <a:pt x="6541" y="5754"/>
                              </a:lnTo>
                              <a:lnTo>
                                <a:pt x="6550" y="5744"/>
                              </a:lnTo>
                              <a:lnTo>
                                <a:pt x="6559" y="5734"/>
                              </a:lnTo>
                              <a:lnTo>
                                <a:pt x="6578" y="5709"/>
                              </a:lnTo>
                              <a:lnTo>
                                <a:pt x="6597" y="5682"/>
                              </a:lnTo>
                              <a:lnTo>
                                <a:pt x="6644" y="5615"/>
                              </a:lnTo>
                              <a:lnTo>
                                <a:pt x="6671" y="5577"/>
                              </a:lnTo>
                              <a:lnTo>
                                <a:pt x="6702" y="5535"/>
                              </a:lnTo>
                              <a:close/>
                              <a:moveTo>
                                <a:pt x="6457" y="5849"/>
                              </a:moveTo>
                              <a:lnTo>
                                <a:pt x="6281" y="5711"/>
                              </a:lnTo>
                              <a:lnTo>
                                <a:pt x="6027" y="6039"/>
                              </a:lnTo>
                              <a:lnTo>
                                <a:pt x="6050" y="6057"/>
                              </a:lnTo>
                              <a:lnTo>
                                <a:pt x="6070" y="6071"/>
                              </a:lnTo>
                              <a:lnTo>
                                <a:pt x="6089" y="6084"/>
                              </a:lnTo>
                              <a:lnTo>
                                <a:pt x="6107" y="6095"/>
                              </a:lnTo>
                              <a:lnTo>
                                <a:pt x="6126" y="6104"/>
                              </a:lnTo>
                              <a:lnTo>
                                <a:pt x="6142" y="6111"/>
                              </a:lnTo>
                              <a:lnTo>
                                <a:pt x="6157" y="6117"/>
                              </a:lnTo>
                              <a:lnTo>
                                <a:pt x="6171" y="6120"/>
                              </a:lnTo>
                              <a:lnTo>
                                <a:pt x="6186" y="6123"/>
                              </a:lnTo>
                              <a:lnTo>
                                <a:pt x="6198" y="6124"/>
                              </a:lnTo>
                              <a:lnTo>
                                <a:pt x="6211" y="6123"/>
                              </a:lnTo>
                              <a:lnTo>
                                <a:pt x="6222" y="6121"/>
                              </a:lnTo>
                              <a:lnTo>
                                <a:pt x="6233" y="6117"/>
                              </a:lnTo>
                              <a:lnTo>
                                <a:pt x="6244" y="6112"/>
                              </a:lnTo>
                              <a:lnTo>
                                <a:pt x="6256" y="6106"/>
                              </a:lnTo>
                              <a:lnTo>
                                <a:pt x="6266" y="6099"/>
                              </a:lnTo>
                              <a:lnTo>
                                <a:pt x="6276" y="6090"/>
                              </a:lnTo>
                              <a:lnTo>
                                <a:pt x="6286" y="6081"/>
                              </a:lnTo>
                              <a:lnTo>
                                <a:pt x="6296" y="6070"/>
                              </a:lnTo>
                              <a:lnTo>
                                <a:pt x="6306" y="6058"/>
                              </a:lnTo>
                              <a:lnTo>
                                <a:pt x="6327" y="6030"/>
                              </a:lnTo>
                              <a:lnTo>
                                <a:pt x="6349" y="6000"/>
                              </a:lnTo>
                              <a:lnTo>
                                <a:pt x="6398" y="5930"/>
                              </a:lnTo>
                              <a:lnTo>
                                <a:pt x="6426" y="5890"/>
                              </a:lnTo>
                              <a:lnTo>
                                <a:pt x="6457" y="5849"/>
                              </a:lnTo>
                              <a:close/>
                              <a:moveTo>
                                <a:pt x="6177" y="6198"/>
                              </a:moveTo>
                              <a:lnTo>
                                <a:pt x="6007" y="6066"/>
                              </a:lnTo>
                              <a:lnTo>
                                <a:pt x="5946" y="6142"/>
                              </a:lnTo>
                              <a:lnTo>
                                <a:pt x="5883" y="6219"/>
                              </a:lnTo>
                              <a:lnTo>
                                <a:pt x="5821" y="6296"/>
                              </a:lnTo>
                              <a:lnTo>
                                <a:pt x="5758" y="6373"/>
                              </a:lnTo>
                              <a:lnTo>
                                <a:pt x="5698" y="6451"/>
                              </a:lnTo>
                              <a:lnTo>
                                <a:pt x="5667" y="6490"/>
                              </a:lnTo>
                              <a:lnTo>
                                <a:pt x="5638" y="6530"/>
                              </a:lnTo>
                              <a:lnTo>
                                <a:pt x="5609" y="6570"/>
                              </a:lnTo>
                              <a:lnTo>
                                <a:pt x="5582" y="6611"/>
                              </a:lnTo>
                              <a:lnTo>
                                <a:pt x="5556" y="6651"/>
                              </a:lnTo>
                              <a:lnTo>
                                <a:pt x="5530" y="6693"/>
                              </a:lnTo>
                              <a:lnTo>
                                <a:pt x="5561" y="6699"/>
                              </a:lnTo>
                              <a:lnTo>
                                <a:pt x="5591" y="6703"/>
                              </a:lnTo>
                              <a:lnTo>
                                <a:pt x="5619" y="6704"/>
                              </a:lnTo>
                              <a:lnTo>
                                <a:pt x="5647" y="6704"/>
                              </a:lnTo>
                              <a:lnTo>
                                <a:pt x="5673" y="6702"/>
                              </a:lnTo>
                              <a:lnTo>
                                <a:pt x="5698" y="6699"/>
                              </a:lnTo>
                              <a:lnTo>
                                <a:pt x="5722" y="6693"/>
                              </a:lnTo>
                              <a:lnTo>
                                <a:pt x="5745" y="6686"/>
                              </a:lnTo>
                              <a:lnTo>
                                <a:pt x="5767" y="6678"/>
                              </a:lnTo>
                              <a:lnTo>
                                <a:pt x="5788" y="6666"/>
                              </a:lnTo>
                              <a:lnTo>
                                <a:pt x="5808" y="6655"/>
                              </a:lnTo>
                              <a:lnTo>
                                <a:pt x="5828" y="6642"/>
                              </a:lnTo>
                              <a:lnTo>
                                <a:pt x="5848" y="6627"/>
                              </a:lnTo>
                              <a:lnTo>
                                <a:pt x="5866" y="6612"/>
                              </a:lnTo>
                              <a:lnTo>
                                <a:pt x="5884" y="6594"/>
                              </a:lnTo>
                              <a:lnTo>
                                <a:pt x="5901" y="6576"/>
                              </a:lnTo>
                              <a:lnTo>
                                <a:pt x="5919" y="6558"/>
                              </a:lnTo>
                              <a:lnTo>
                                <a:pt x="5935" y="6538"/>
                              </a:lnTo>
                              <a:lnTo>
                                <a:pt x="5952" y="6516"/>
                              </a:lnTo>
                              <a:lnTo>
                                <a:pt x="5968" y="6495"/>
                              </a:lnTo>
                              <a:lnTo>
                                <a:pt x="6001" y="6449"/>
                              </a:lnTo>
                              <a:lnTo>
                                <a:pt x="6034" y="6402"/>
                              </a:lnTo>
                              <a:lnTo>
                                <a:pt x="6102" y="6301"/>
                              </a:lnTo>
                              <a:lnTo>
                                <a:pt x="6139" y="6249"/>
                              </a:lnTo>
                              <a:lnTo>
                                <a:pt x="6177" y="6198"/>
                              </a:lnTo>
                              <a:close/>
                              <a:moveTo>
                                <a:pt x="7716" y="4244"/>
                              </a:moveTo>
                              <a:lnTo>
                                <a:pt x="7855" y="4080"/>
                              </a:lnTo>
                              <a:lnTo>
                                <a:pt x="7803" y="4038"/>
                              </a:lnTo>
                              <a:lnTo>
                                <a:pt x="7779" y="4021"/>
                              </a:lnTo>
                              <a:lnTo>
                                <a:pt x="7758" y="4005"/>
                              </a:lnTo>
                              <a:lnTo>
                                <a:pt x="7739" y="3991"/>
                              </a:lnTo>
                              <a:lnTo>
                                <a:pt x="7720" y="3981"/>
                              </a:lnTo>
                              <a:lnTo>
                                <a:pt x="7710" y="3977"/>
                              </a:lnTo>
                              <a:lnTo>
                                <a:pt x="7701" y="3973"/>
                              </a:lnTo>
                              <a:lnTo>
                                <a:pt x="7693" y="3971"/>
                              </a:lnTo>
                              <a:lnTo>
                                <a:pt x="7684" y="3969"/>
                              </a:lnTo>
                              <a:lnTo>
                                <a:pt x="7676" y="3969"/>
                              </a:lnTo>
                              <a:lnTo>
                                <a:pt x="7668" y="3969"/>
                              </a:lnTo>
                              <a:lnTo>
                                <a:pt x="7659" y="3970"/>
                              </a:lnTo>
                              <a:lnTo>
                                <a:pt x="7651" y="3973"/>
                              </a:lnTo>
                              <a:lnTo>
                                <a:pt x="7643" y="3976"/>
                              </a:lnTo>
                              <a:lnTo>
                                <a:pt x="7634" y="3981"/>
                              </a:lnTo>
                              <a:lnTo>
                                <a:pt x="7626" y="3987"/>
                              </a:lnTo>
                              <a:lnTo>
                                <a:pt x="7617" y="3995"/>
                              </a:lnTo>
                              <a:lnTo>
                                <a:pt x="7609" y="4003"/>
                              </a:lnTo>
                              <a:lnTo>
                                <a:pt x="7600" y="4013"/>
                              </a:lnTo>
                              <a:lnTo>
                                <a:pt x="7592" y="4024"/>
                              </a:lnTo>
                              <a:lnTo>
                                <a:pt x="7583" y="4036"/>
                              </a:lnTo>
                              <a:lnTo>
                                <a:pt x="7563" y="4066"/>
                              </a:lnTo>
                              <a:lnTo>
                                <a:pt x="7543" y="4101"/>
                              </a:lnTo>
                              <a:lnTo>
                                <a:pt x="7716" y="4244"/>
                              </a:lnTo>
                              <a:close/>
                              <a:moveTo>
                                <a:pt x="7524" y="4126"/>
                              </a:moveTo>
                              <a:lnTo>
                                <a:pt x="7524" y="4126"/>
                              </a:lnTo>
                              <a:lnTo>
                                <a:pt x="7478" y="4188"/>
                              </a:lnTo>
                              <a:lnTo>
                                <a:pt x="7461" y="4214"/>
                              </a:lnTo>
                              <a:lnTo>
                                <a:pt x="7447" y="4235"/>
                              </a:lnTo>
                              <a:lnTo>
                                <a:pt x="7436" y="4254"/>
                              </a:lnTo>
                              <a:lnTo>
                                <a:pt x="7430" y="4263"/>
                              </a:lnTo>
                              <a:lnTo>
                                <a:pt x="7427" y="4272"/>
                              </a:lnTo>
                              <a:lnTo>
                                <a:pt x="7425" y="4280"/>
                              </a:lnTo>
                              <a:lnTo>
                                <a:pt x="7423" y="4287"/>
                              </a:lnTo>
                              <a:lnTo>
                                <a:pt x="7422" y="4294"/>
                              </a:lnTo>
                              <a:lnTo>
                                <a:pt x="7423" y="4301"/>
                              </a:lnTo>
                              <a:lnTo>
                                <a:pt x="7424" y="4308"/>
                              </a:lnTo>
                              <a:lnTo>
                                <a:pt x="7426" y="4314"/>
                              </a:lnTo>
                              <a:lnTo>
                                <a:pt x="7429" y="4321"/>
                              </a:lnTo>
                              <a:lnTo>
                                <a:pt x="7434" y="4328"/>
                              </a:lnTo>
                              <a:lnTo>
                                <a:pt x="7439" y="4335"/>
                              </a:lnTo>
                              <a:lnTo>
                                <a:pt x="7445" y="4343"/>
                              </a:lnTo>
                              <a:lnTo>
                                <a:pt x="7460" y="4358"/>
                              </a:lnTo>
                              <a:lnTo>
                                <a:pt x="7479" y="4375"/>
                              </a:lnTo>
                              <a:lnTo>
                                <a:pt x="7502" y="4393"/>
                              </a:lnTo>
                              <a:lnTo>
                                <a:pt x="7563" y="4440"/>
                              </a:lnTo>
                              <a:lnTo>
                                <a:pt x="7610" y="4380"/>
                              </a:lnTo>
                              <a:lnTo>
                                <a:pt x="7628" y="4356"/>
                              </a:lnTo>
                              <a:lnTo>
                                <a:pt x="7643" y="4334"/>
                              </a:lnTo>
                              <a:lnTo>
                                <a:pt x="7654" y="4316"/>
                              </a:lnTo>
                              <a:lnTo>
                                <a:pt x="7658" y="4308"/>
                              </a:lnTo>
                              <a:lnTo>
                                <a:pt x="7661" y="4300"/>
                              </a:lnTo>
                              <a:lnTo>
                                <a:pt x="7663" y="4292"/>
                              </a:lnTo>
                              <a:lnTo>
                                <a:pt x="7664" y="4285"/>
                              </a:lnTo>
                              <a:lnTo>
                                <a:pt x="7665" y="4278"/>
                              </a:lnTo>
                              <a:lnTo>
                                <a:pt x="7664" y="4271"/>
                              </a:lnTo>
                              <a:lnTo>
                                <a:pt x="7663" y="4263"/>
                              </a:lnTo>
                              <a:lnTo>
                                <a:pt x="7660" y="4257"/>
                              </a:lnTo>
                              <a:lnTo>
                                <a:pt x="7657" y="4250"/>
                              </a:lnTo>
                              <a:lnTo>
                                <a:pt x="7653" y="4243"/>
                              </a:lnTo>
                              <a:lnTo>
                                <a:pt x="7648" y="4236"/>
                              </a:lnTo>
                              <a:lnTo>
                                <a:pt x="7640" y="4229"/>
                              </a:lnTo>
                              <a:lnTo>
                                <a:pt x="7625" y="4213"/>
                              </a:lnTo>
                              <a:lnTo>
                                <a:pt x="7606" y="4195"/>
                              </a:lnTo>
                              <a:lnTo>
                                <a:pt x="7583" y="4175"/>
                              </a:lnTo>
                              <a:lnTo>
                                <a:pt x="7524" y="4126"/>
                              </a:lnTo>
                              <a:close/>
                              <a:moveTo>
                                <a:pt x="7415" y="4631"/>
                              </a:moveTo>
                              <a:lnTo>
                                <a:pt x="7554" y="4465"/>
                              </a:lnTo>
                              <a:lnTo>
                                <a:pt x="7371" y="4322"/>
                              </a:lnTo>
                              <a:lnTo>
                                <a:pt x="7324" y="4383"/>
                              </a:lnTo>
                              <a:lnTo>
                                <a:pt x="7306" y="4408"/>
                              </a:lnTo>
                              <a:lnTo>
                                <a:pt x="7291" y="4429"/>
                              </a:lnTo>
                              <a:lnTo>
                                <a:pt x="7280" y="4447"/>
                              </a:lnTo>
                              <a:lnTo>
                                <a:pt x="7276" y="4455"/>
                              </a:lnTo>
                              <a:lnTo>
                                <a:pt x="7273" y="4463"/>
                              </a:lnTo>
                              <a:lnTo>
                                <a:pt x="7271" y="4471"/>
                              </a:lnTo>
                              <a:lnTo>
                                <a:pt x="7269" y="4479"/>
                              </a:lnTo>
                              <a:lnTo>
                                <a:pt x="7269" y="4486"/>
                              </a:lnTo>
                              <a:lnTo>
                                <a:pt x="7270" y="4492"/>
                              </a:lnTo>
                              <a:lnTo>
                                <a:pt x="7271" y="4499"/>
                              </a:lnTo>
                              <a:lnTo>
                                <a:pt x="7274" y="4506"/>
                              </a:lnTo>
                              <a:lnTo>
                                <a:pt x="7277" y="4512"/>
                              </a:lnTo>
                              <a:lnTo>
                                <a:pt x="7282" y="4519"/>
                              </a:lnTo>
                              <a:lnTo>
                                <a:pt x="7287" y="4526"/>
                              </a:lnTo>
                              <a:lnTo>
                                <a:pt x="7295" y="4533"/>
                              </a:lnTo>
                              <a:lnTo>
                                <a:pt x="7310" y="4549"/>
                              </a:lnTo>
                              <a:lnTo>
                                <a:pt x="7330" y="4565"/>
                              </a:lnTo>
                              <a:lnTo>
                                <a:pt x="7354" y="4584"/>
                              </a:lnTo>
                              <a:lnTo>
                                <a:pt x="7415" y="4631"/>
                              </a:lnTo>
                              <a:close/>
                              <a:moveTo>
                                <a:pt x="7400" y="4650"/>
                              </a:moveTo>
                              <a:lnTo>
                                <a:pt x="7223" y="4513"/>
                              </a:lnTo>
                              <a:lnTo>
                                <a:pt x="7087" y="4690"/>
                              </a:lnTo>
                              <a:lnTo>
                                <a:pt x="7147" y="4738"/>
                              </a:lnTo>
                              <a:lnTo>
                                <a:pt x="7173" y="4757"/>
                              </a:lnTo>
                              <a:lnTo>
                                <a:pt x="7194" y="4772"/>
                              </a:lnTo>
                              <a:lnTo>
                                <a:pt x="7213" y="4784"/>
                              </a:lnTo>
                              <a:lnTo>
                                <a:pt x="7221" y="4788"/>
                              </a:lnTo>
                              <a:lnTo>
                                <a:pt x="7230" y="4791"/>
                              </a:lnTo>
                              <a:lnTo>
                                <a:pt x="7238" y="4794"/>
                              </a:lnTo>
                              <a:lnTo>
                                <a:pt x="7245" y="4795"/>
                              </a:lnTo>
                              <a:lnTo>
                                <a:pt x="7252" y="4796"/>
                              </a:lnTo>
                              <a:lnTo>
                                <a:pt x="7259" y="4795"/>
                              </a:lnTo>
                              <a:lnTo>
                                <a:pt x="7266" y="4794"/>
                              </a:lnTo>
                              <a:lnTo>
                                <a:pt x="7272" y="4792"/>
                              </a:lnTo>
                              <a:lnTo>
                                <a:pt x="7279" y="4788"/>
                              </a:lnTo>
                              <a:lnTo>
                                <a:pt x="7286" y="4784"/>
                              </a:lnTo>
                              <a:lnTo>
                                <a:pt x="7293" y="4779"/>
                              </a:lnTo>
                              <a:lnTo>
                                <a:pt x="7301" y="4773"/>
                              </a:lnTo>
                              <a:lnTo>
                                <a:pt x="7316" y="4757"/>
                              </a:lnTo>
                              <a:lnTo>
                                <a:pt x="7333" y="4736"/>
                              </a:lnTo>
                              <a:lnTo>
                                <a:pt x="7352" y="4712"/>
                              </a:lnTo>
                              <a:lnTo>
                                <a:pt x="7400" y="4650"/>
                              </a:lnTo>
                              <a:close/>
                              <a:moveTo>
                                <a:pt x="7248" y="4846"/>
                              </a:moveTo>
                              <a:lnTo>
                                <a:pt x="7248" y="4846"/>
                              </a:lnTo>
                              <a:lnTo>
                                <a:pt x="7181" y="4799"/>
                              </a:lnTo>
                              <a:lnTo>
                                <a:pt x="7153" y="4781"/>
                              </a:lnTo>
                              <a:lnTo>
                                <a:pt x="7130" y="4767"/>
                              </a:lnTo>
                              <a:lnTo>
                                <a:pt x="7110" y="4757"/>
                              </a:lnTo>
                              <a:lnTo>
                                <a:pt x="7101" y="4754"/>
                              </a:lnTo>
                              <a:lnTo>
                                <a:pt x="7092" y="4751"/>
                              </a:lnTo>
                              <a:lnTo>
                                <a:pt x="7083" y="4749"/>
                              </a:lnTo>
                              <a:lnTo>
                                <a:pt x="7075" y="4748"/>
                              </a:lnTo>
                              <a:lnTo>
                                <a:pt x="7068" y="4749"/>
                              </a:lnTo>
                              <a:lnTo>
                                <a:pt x="7060" y="4751"/>
                              </a:lnTo>
                              <a:lnTo>
                                <a:pt x="7053" y="4753"/>
                              </a:lnTo>
                              <a:lnTo>
                                <a:pt x="7046" y="4757"/>
                              </a:lnTo>
                              <a:lnTo>
                                <a:pt x="7039" y="4761"/>
                              </a:lnTo>
                              <a:lnTo>
                                <a:pt x="7032" y="4767"/>
                              </a:lnTo>
                              <a:lnTo>
                                <a:pt x="7025" y="4773"/>
                              </a:lnTo>
                              <a:lnTo>
                                <a:pt x="7017" y="4780"/>
                              </a:lnTo>
                              <a:lnTo>
                                <a:pt x="7000" y="4798"/>
                              </a:lnTo>
                              <a:lnTo>
                                <a:pt x="6983" y="4821"/>
                              </a:lnTo>
                              <a:lnTo>
                                <a:pt x="6963" y="4847"/>
                              </a:lnTo>
                              <a:lnTo>
                                <a:pt x="6913" y="4912"/>
                              </a:lnTo>
                              <a:lnTo>
                                <a:pt x="6949" y="4939"/>
                              </a:lnTo>
                              <a:lnTo>
                                <a:pt x="6980" y="4963"/>
                              </a:lnTo>
                              <a:lnTo>
                                <a:pt x="7006" y="4982"/>
                              </a:lnTo>
                              <a:lnTo>
                                <a:pt x="7030" y="4996"/>
                              </a:lnTo>
                              <a:lnTo>
                                <a:pt x="7040" y="5002"/>
                              </a:lnTo>
                              <a:lnTo>
                                <a:pt x="7050" y="5007"/>
                              </a:lnTo>
                              <a:lnTo>
                                <a:pt x="7059" y="5010"/>
                              </a:lnTo>
                              <a:lnTo>
                                <a:pt x="7067" y="5013"/>
                              </a:lnTo>
                              <a:lnTo>
                                <a:pt x="7075" y="5014"/>
                              </a:lnTo>
                              <a:lnTo>
                                <a:pt x="7083" y="5015"/>
                              </a:lnTo>
                              <a:lnTo>
                                <a:pt x="7092" y="5014"/>
                              </a:lnTo>
                              <a:lnTo>
                                <a:pt x="7099" y="5013"/>
                              </a:lnTo>
                              <a:lnTo>
                                <a:pt x="7106" y="5010"/>
                              </a:lnTo>
                              <a:lnTo>
                                <a:pt x="7113" y="5006"/>
                              </a:lnTo>
                              <a:lnTo>
                                <a:pt x="7120" y="5002"/>
                              </a:lnTo>
                              <a:lnTo>
                                <a:pt x="7127" y="4996"/>
                              </a:lnTo>
                              <a:lnTo>
                                <a:pt x="7142" y="4982"/>
                              </a:lnTo>
                              <a:lnTo>
                                <a:pt x="7159" y="4963"/>
                              </a:lnTo>
                              <a:lnTo>
                                <a:pt x="7177" y="4940"/>
                              </a:lnTo>
                              <a:lnTo>
                                <a:pt x="7197" y="4913"/>
                              </a:lnTo>
                              <a:lnTo>
                                <a:pt x="7248" y="4846"/>
                              </a:lnTo>
                              <a:close/>
                              <a:moveTo>
                                <a:pt x="7069" y="5075"/>
                              </a:moveTo>
                              <a:lnTo>
                                <a:pt x="6898" y="4932"/>
                              </a:lnTo>
                              <a:lnTo>
                                <a:pt x="6747" y="5140"/>
                              </a:lnTo>
                              <a:lnTo>
                                <a:pt x="6812" y="5186"/>
                              </a:lnTo>
                              <a:lnTo>
                                <a:pt x="6838" y="5203"/>
                              </a:lnTo>
                              <a:lnTo>
                                <a:pt x="6860" y="5216"/>
                              </a:lnTo>
                              <a:lnTo>
                                <a:pt x="6881" y="5225"/>
                              </a:lnTo>
                              <a:lnTo>
                                <a:pt x="6889" y="5229"/>
                              </a:lnTo>
                              <a:lnTo>
                                <a:pt x="6898" y="5232"/>
                              </a:lnTo>
                              <a:lnTo>
                                <a:pt x="6906" y="5233"/>
                              </a:lnTo>
                              <a:lnTo>
                                <a:pt x="6913" y="5234"/>
                              </a:lnTo>
                              <a:lnTo>
                                <a:pt x="6920" y="5234"/>
                              </a:lnTo>
                              <a:lnTo>
                                <a:pt x="6927" y="5232"/>
                              </a:lnTo>
                              <a:lnTo>
                                <a:pt x="6934" y="5229"/>
                              </a:lnTo>
                              <a:lnTo>
                                <a:pt x="6941" y="5225"/>
                              </a:lnTo>
                              <a:lnTo>
                                <a:pt x="6949" y="5221"/>
                              </a:lnTo>
                              <a:lnTo>
                                <a:pt x="6956" y="5216"/>
                              </a:lnTo>
                              <a:lnTo>
                                <a:pt x="6970" y="5202"/>
                              </a:lnTo>
                              <a:lnTo>
                                <a:pt x="6985" y="5185"/>
                              </a:lnTo>
                              <a:lnTo>
                                <a:pt x="7002" y="5164"/>
                              </a:lnTo>
                              <a:lnTo>
                                <a:pt x="7022" y="5138"/>
                              </a:lnTo>
                              <a:lnTo>
                                <a:pt x="7069" y="5075"/>
                              </a:lnTo>
                              <a:close/>
                              <a:moveTo>
                                <a:pt x="6902" y="5292"/>
                              </a:moveTo>
                              <a:lnTo>
                                <a:pt x="6902" y="5292"/>
                              </a:lnTo>
                              <a:lnTo>
                                <a:pt x="6883" y="5276"/>
                              </a:lnTo>
                              <a:lnTo>
                                <a:pt x="6864" y="5260"/>
                              </a:lnTo>
                              <a:lnTo>
                                <a:pt x="6833" y="5232"/>
                              </a:lnTo>
                              <a:lnTo>
                                <a:pt x="6819" y="5218"/>
                              </a:lnTo>
                              <a:lnTo>
                                <a:pt x="6804" y="5206"/>
                              </a:lnTo>
                              <a:lnTo>
                                <a:pt x="6792" y="5197"/>
                              </a:lnTo>
                              <a:lnTo>
                                <a:pt x="6779" y="5189"/>
                              </a:lnTo>
                              <a:lnTo>
                                <a:pt x="6767" y="5184"/>
                              </a:lnTo>
                              <a:lnTo>
                                <a:pt x="6761" y="5182"/>
                              </a:lnTo>
                              <a:lnTo>
                                <a:pt x="6755" y="5181"/>
                              </a:lnTo>
                              <a:lnTo>
                                <a:pt x="6749" y="5181"/>
                              </a:lnTo>
                              <a:lnTo>
                                <a:pt x="6743" y="5181"/>
                              </a:lnTo>
                              <a:lnTo>
                                <a:pt x="6736" y="5182"/>
                              </a:lnTo>
                              <a:lnTo>
                                <a:pt x="6729" y="5185"/>
                              </a:lnTo>
                              <a:lnTo>
                                <a:pt x="6722" y="5188"/>
                              </a:lnTo>
                              <a:lnTo>
                                <a:pt x="6716" y="5191"/>
                              </a:lnTo>
                              <a:lnTo>
                                <a:pt x="6708" y="5196"/>
                              </a:lnTo>
                              <a:lnTo>
                                <a:pt x="6701" y="5202"/>
                              </a:lnTo>
                              <a:lnTo>
                                <a:pt x="6686" y="5217"/>
                              </a:lnTo>
                              <a:lnTo>
                                <a:pt x="6669" y="5237"/>
                              </a:lnTo>
                              <a:lnTo>
                                <a:pt x="6625" y="5290"/>
                              </a:lnTo>
                              <a:lnTo>
                                <a:pt x="6609" y="5312"/>
                              </a:lnTo>
                              <a:lnTo>
                                <a:pt x="6595" y="5330"/>
                              </a:lnTo>
                              <a:lnTo>
                                <a:pt x="6587" y="5346"/>
                              </a:lnTo>
                              <a:lnTo>
                                <a:pt x="6584" y="5354"/>
                              </a:lnTo>
                              <a:lnTo>
                                <a:pt x="6581" y="5361"/>
                              </a:lnTo>
                              <a:lnTo>
                                <a:pt x="6580" y="5367"/>
                              </a:lnTo>
                              <a:lnTo>
                                <a:pt x="6579" y="5375"/>
                              </a:lnTo>
                              <a:lnTo>
                                <a:pt x="6580" y="5381"/>
                              </a:lnTo>
                              <a:lnTo>
                                <a:pt x="6581" y="5387"/>
                              </a:lnTo>
                              <a:lnTo>
                                <a:pt x="6583" y="5393"/>
                              </a:lnTo>
                              <a:lnTo>
                                <a:pt x="6586" y="5399"/>
                              </a:lnTo>
                              <a:lnTo>
                                <a:pt x="6590" y="5405"/>
                              </a:lnTo>
                              <a:lnTo>
                                <a:pt x="6595" y="5411"/>
                              </a:lnTo>
                              <a:lnTo>
                                <a:pt x="6607" y="5423"/>
                              </a:lnTo>
                              <a:lnTo>
                                <a:pt x="6623" y="5437"/>
                              </a:lnTo>
                              <a:lnTo>
                                <a:pt x="6663" y="5471"/>
                              </a:lnTo>
                              <a:lnTo>
                                <a:pt x="6717" y="5516"/>
                              </a:lnTo>
                              <a:lnTo>
                                <a:pt x="6902" y="5292"/>
                              </a:lnTo>
                              <a:close/>
                              <a:moveTo>
                                <a:pt x="8024" y="3875"/>
                              </a:moveTo>
                              <a:lnTo>
                                <a:pt x="8151" y="3711"/>
                              </a:lnTo>
                              <a:lnTo>
                                <a:pt x="8099" y="3671"/>
                              </a:lnTo>
                              <a:lnTo>
                                <a:pt x="8077" y="3653"/>
                              </a:lnTo>
                              <a:lnTo>
                                <a:pt x="8054" y="3637"/>
                              </a:lnTo>
                              <a:lnTo>
                                <a:pt x="8035" y="3624"/>
                              </a:lnTo>
                              <a:lnTo>
                                <a:pt x="8016" y="3613"/>
                              </a:lnTo>
                              <a:lnTo>
                                <a:pt x="8007" y="3609"/>
                              </a:lnTo>
                              <a:lnTo>
                                <a:pt x="7998" y="3606"/>
                              </a:lnTo>
                              <a:lnTo>
                                <a:pt x="7989" y="3603"/>
                              </a:lnTo>
                              <a:lnTo>
                                <a:pt x="7980" y="3602"/>
                              </a:lnTo>
                              <a:lnTo>
                                <a:pt x="7972" y="3601"/>
                              </a:lnTo>
                              <a:lnTo>
                                <a:pt x="7964" y="3601"/>
                              </a:lnTo>
                              <a:lnTo>
                                <a:pt x="7956" y="3603"/>
                              </a:lnTo>
                              <a:lnTo>
                                <a:pt x="7947" y="3605"/>
                              </a:lnTo>
                              <a:lnTo>
                                <a:pt x="7939" y="3608"/>
                              </a:lnTo>
                              <a:lnTo>
                                <a:pt x="7931" y="3613"/>
                              </a:lnTo>
                              <a:lnTo>
                                <a:pt x="7923" y="3619"/>
                              </a:lnTo>
                              <a:lnTo>
                                <a:pt x="7914" y="3626"/>
                              </a:lnTo>
                              <a:lnTo>
                                <a:pt x="7905" y="3634"/>
                              </a:lnTo>
                              <a:lnTo>
                                <a:pt x="7897" y="3644"/>
                              </a:lnTo>
                              <a:lnTo>
                                <a:pt x="7888" y="3656"/>
                              </a:lnTo>
                              <a:lnTo>
                                <a:pt x="7879" y="3668"/>
                              </a:lnTo>
                              <a:lnTo>
                                <a:pt x="7861" y="3697"/>
                              </a:lnTo>
                              <a:lnTo>
                                <a:pt x="7840" y="3733"/>
                              </a:lnTo>
                              <a:lnTo>
                                <a:pt x="8024" y="3875"/>
                              </a:lnTo>
                              <a:close/>
                              <a:moveTo>
                                <a:pt x="7870" y="4059"/>
                              </a:moveTo>
                              <a:lnTo>
                                <a:pt x="7870" y="4059"/>
                              </a:lnTo>
                              <a:lnTo>
                                <a:pt x="7900" y="4033"/>
                              </a:lnTo>
                              <a:lnTo>
                                <a:pt x="7925" y="4009"/>
                              </a:lnTo>
                              <a:lnTo>
                                <a:pt x="7936" y="3998"/>
                              </a:lnTo>
                              <a:lnTo>
                                <a:pt x="7944" y="3986"/>
                              </a:lnTo>
                              <a:lnTo>
                                <a:pt x="7952" y="3975"/>
                              </a:lnTo>
                              <a:lnTo>
                                <a:pt x="7958" y="3965"/>
                              </a:lnTo>
                              <a:lnTo>
                                <a:pt x="7963" y="3956"/>
                              </a:lnTo>
                              <a:lnTo>
                                <a:pt x="7967" y="3947"/>
                              </a:lnTo>
                              <a:lnTo>
                                <a:pt x="7970" y="3938"/>
                              </a:lnTo>
                              <a:lnTo>
                                <a:pt x="7972" y="3929"/>
                              </a:lnTo>
                              <a:lnTo>
                                <a:pt x="7972" y="3919"/>
                              </a:lnTo>
                              <a:lnTo>
                                <a:pt x="7972" y="3911"/>
                              </a:lnTo>
                              <a:lnTo>
                                <a:pt x="7971" y="3903"/>
                              </a:lnTo>
                              <a:lnTo>
                                <a:pt x="7968" y="3895"/>
                              </a:lnTo>
                              <a:lnTo>
                                <a:pt x="7965" y="3887"/>
                              </a:lnTo>
                              <a:lnTo>
                                <a:pt x="7961" y="3879"/>
                              </a:lnTo>
                              <a:lnTo>
                                <a:pt x="7956" y="3871"/>
                              </a:lnTo>
                              <a:lnTo>
                                <a:pt x="7950" y="3863"/>
                              </a:lnTo>
                              <a:lnTo>
                                <a:pt x="7936" y="3846"/>
                              </a:lnTo>
                              <a:lnTo>
                                <a:pt x="7918" y="3830"/>
                              </a:lnTo>
                              <a:lnTo>
                                <a:pt x="7898" y="3812"/>
                              </a:lnTo>
                              <a:lnTo>
                                <a:pt x="7876" y="3794"/>
                              </a:lnTo>
                              <a:lnTo>
                                <a:pt x="7825" y="3752"/>
                              </a:lnTo>
                              <a:lnTo>
                                <a:pt x="7778" y="3812"/>
                              </a:lnTo>
                              <a:lnTo>
                                <a:pt x="7760" y="3836"/>
                              </a:lnTo>
                              <a:lnTo>
                                <a:pt x="7745" y="3858"/>
                              </a:lnTo>
                              <a:lnTo>
                                <a:pt x="7735" y="3876"/>
                              </a:lnTo>
                              <a:lnTo>
                                <a:pt x="7731" y="3885"/>
                              </a:lnTo>
                              <a:lnTo>
                                <a:pt x="7728" y="3893"/>
                              </a:lnTo>
                              <a:lnTo>
                                <a:pt x="7725" y="3900"/>
                              </a:lnTo>
                              <a:lnTo>
                                <a:pt x="7724" y="3907"/>
                              </a:lnTo>
                              <a:lnTo>
                                <a:pt x="7724" y="3914"/>
                              </a:lnTo>
                              <a:lnTo>
                                <a:pt x="7724" y="3921"/>
                              </a:lnTo>
                              <a:lnTo>
                                <a:pt x="7726" y="3928"/>
                              </a:lnTo>
                              <a:lnTo>
                                <a:pt x="7729" y="3935"/>
                              </a:lnTo>
                              <a:lnTo>
                                <a:pt x="7732" y="3942"/>
                              </a:lnTo>
                              <a:lnTo>
                                <a:pt x="7737" y="3948"/>
                              </a:lnTo>
                              <a:lnTo>
                                <a:pt x="7742" y="3955"/>
                              </a:lnTo>
                              <a:lnTo>
                                <a:pt x="7748" y="3962"/>
                              </a:lnTo>
                              <a:lnTo>
                                <a:pt x="7764" y="3977"/>
                              </a:lnTo>
                              <a:lnTo>
                                <a:pt x="7785" y="3993"/>
                              </a:lnTo>
                              <a:lnTo>
                                <a:pt x="7809" y="4013"/>
                              </a:lnTo>
                              <a:lnTo>
                                <a:pt x="7870" y="4059"/>
                              </a:lnTo>
                              <a:close/>
                              <a:moveTo>
                                <a:pt x="8335" y="3487"/>
                              </a:moveTo>
                              <a:lnTo>
                                <a:pt x="8483" y="3297"/>
                              </a:lnTo>
                              <a:lnTo>
                                <a:pt x="8419" y="3252"/>
                              </a:lnTo>
                              <a:lnTo>
                                <a:pt x="8392" y="3233"/>
                              </a:lnTo>
                              <a:lnTo>
                                <a:pt x="8370" y="3219"/>
                              </a:lnTo>
                              <a:lnTo>
                                <a:pt x="8351" y="3208"/>
                              </a:lnTo>
                              <a:lnTo>
                                <a:pt x="8342" y="3205"/>
                              </a:lnTo>
                              <a:lnTo>
                                <a:pt x="8333" y="3202"/>
                              </a:lnTo>
                              <a:lnTo>
                                <a:pt x="8325" y="3199"/>
                              </a:lnTo>
                              <a:lnTo>
                                <a:pt x="8317" y="3198"/>
                              </a:lnTo>
                              <a:lnTo>
                                <a:pt x="8309" y="3198"/>
                              </a:lnTo>
                              <a:lnTo>
                                <a:pt x="8302" y="3199"/>
                              </a:lnTo>
                              <a:lnTo>
                                <a:pt x="8295" y="3200"/>
                              </a:lnTo>
                              <a:lnTo>
                                <a:pt x="8288" y="3203"/>
                              </a:lnTo>
                              <a:lnTo>
                                <a:pt x="8281" y="3206"/>
                              </a:lnTo>
                              <a:lnTo>
                                <a:pt x="8274" y="3211"/>
                              </a:lnTo>
                              <a:lnTo>
                                <a:pt x="8265" y="3216"/>
                              </a:lnTo>
                              <a:lnTo>
                                <a:pt x="8258" y="3223"/>
                              </a:lnTo>
                              <a:lnTo>
                                <a:pt x="8242" y="3240"/>
                              </a:lnTo>
                              <a:lnTo>
                                <a:pt x="8224" y="3260"/>
                              </a:lnTo>
                              <a:lnTo>
                                <a:pt x="8203" y="3283"/>
                              </a:lnTo>
                              <a:lnTo>
                                <a:pt x="8152" y="3345"/>
                              </a:lnTo>
                              <a:lnTo>
                                <a:pt x="8335" y="3487"/>
                              </a:lnTo>
                              <a:close/>
                              <a:moveTo>
                                <a:pt x="8171" y="3685"/>
                              </a:moveTo>
                              <a:lnTo>
                                <a:pt x="8171" y="3685"/>
                              </a:lnTo>
                              <a:lnTo>
                                <a:pt x="8219" y="3624"/>
                              </a:lnTo>
                              <a:lnTo>
                                <a:pt x="8238" y="3599"/>
                              </a:lnTo>
                              <a:lnTo>
                                <a:pt x="8253" y="3577"/>
                              </a:lnTo>
                              <a:lnTo>
                                <a:pt x="8264" y="3558"/>
                              </a:lnTo>
                              <a:lnTo>
                                <a:pt x="8269" y="3550"/>
                              </a:lnTo>
                              <a:lnTo>
                                <a:pt x="8273" y="3541"/>
                              </a:lnTo>
                              <a:lnTo>
                                <a:pt x="8275" y="3534"/>
                              </a:lnTo>
                              <a:lnTo>
                                <a:pt x="8277" y="3526"/>
                              </a:lnTo>
                              <a:lnTo>
                                <a:pt x="8278" y="3519"/>
                              </a:lnTo>
                              <a:lnTo>
                                <a:pt x="8277" y="3511"/>
                              </a:lnTo>
                              <a:lnTo>
                                <a:pt x="8276" y="3504"/>
                              </a:lnTo>
                              <a:lnTo>
                                <a:pt x="8274" y="3497"/>
                              </a:lnTo>
                              <a:lnTo>
                                <a:pt x="8271" y="3490"/>
                              </a:lnTo>
                              <a:lnTo>
                                <a:pt x="8266" y="3483"/>
                              </a:lnTo>
                              <a:lnTo>
                                <a:pt x="8261" y="3476"/>
                              </a:lnTo>
                              <a:lnTo>
                                <a:pt x="8255" y="3469"/>
                              </a:lnTo>
                              <a:lnTo>
                                <a:pt x="8240" y="3453"/>
                              </a:lnTo>
                              <a:lnTo>
                                <a:pt x="8220" y="3434"/>
                              </a:lnTo>
                              <a:lnTo>
                                <a:pt x="8196" y="3414"/>
                              </a:lnTo>
                              <a:lnTo>
                                <a:pt x="8137" y="3364"/>
                              </a:lnTo>
                              <a:lnTo>
                                <a:pt x="7989" y="3554"/>
                              </a:lnTo>
                              <a:lnTo>
                                <a:pt x="8171" y="3685"/>
                              </a:lnTo>
                              <a:close/>
                              <a:moveTo>
                                <a:pt x="8623" y="2766"/>
                              </a:moveTo>
                              <a:lnTo>
                                <a:pt x="8479" y="2937"/>
                              </a:lnTo>
                              <a:lnTo>
                                <a:pt x="8657" y="3086"/>
                              </a:lnTo>
                              <a:lnTo>
                                <a:pt x="8706" y="3023"/>
                              </a:lnTo>
                              <a:lnTo>
                                <a:pt x="8726" y="2998"/>
                              </a:lnTo>
                              <a:lnTo>
                                <a:pt x="8741" y="2977"/>
                              </a:lnTo>
                              <a:lnTo>
                                <a:pt x="8753" y="2957"/>
                              </a:lnTo>
                              <a:lnTo>
                                <a:pt x="8759" y="2948"/>
                              </a:lnTo>
                              <a:lnTo>
                                <a:pt x="8763" y="2940"/>
                              </a:lnTo>
                              <a:lnTo>
                                <a:pt x="8765" y="2932"/>
                              </a:lnTo>
                              <a:lnTo>
                                <a:pt x="8767" y="2924"/>
                              </a:lnTo>
                              <a:lnTo>
                                <a:pt x="8768" y="2917"/>
                              </a:lnTo>
                              <a:lnTo>
                                <a:pt x="8768" y="2910"/>
                              </a:lnTo>
                              <a:lnTo>
                                <a:pt x="8767" y="2903"/>
                              </a:lnTo>
                              <a:lnTo>
                                <a:pt x="8765" y="2896"/>
                              </a:lnTo>
                              <a:lnTo>
                                <a:pt x="8762" y="2889"/>
                              </a:lnTo>
                              <a:lnTo>
                                <a:pt x="8758" y="2882"/>
                              </a:lnTo>
                              <a:lnTo>
                                <a:pt x="8751" y="2875"/>
                              </a:lnTo>
                              <a:lnTo>
                                <a:pt x="8745" y="2867"/>
                              </a:lnTo>
                              <a:lnTo>
                                <a:pt x="8730" y="2852"/>
                              </a:lnTo>
                              <a:lnTo>
                                <a:pt x="8710" y="2834"/>
                              </a:lnTo>
                              <a:lnTo>
                                <a:pt x="8686" y="2814"/>
                              </a:lnTo>
                              <a:lnTo>
                                <a:pt x="8623" y="2766"/>
                              </a:lnTo>
                              <a:close/>
                              <a:moveTo>
                                <a:pt x="8498" y="3278"/>
                              </a:moveTo>
                              <a:lnTo>
                                <a:pt x="8642" y="3107"/>
                              </a:lnTo>
                              <a:lnTo>
                                <a:pt x="8458" y="2964"/>
                              </a:lnTo>
                              <a:lnTo>
                                <a:pt x="8411" y="3025"/>
                              </a:lnTo>
                              <a:lnTo>
                                <a:pt x="8391" y="3050"/>
                              </a:lnTo>
                              <a:lnTo>
                                <a:pt x="8376" y="3071"/>
                              </a:lnTo>
                              <a:lnTo>
                                <a:pt x="8365" y="3090"/>
                              </a:lnTo>
                              <a:lnTo>
                                <a:pt x="8361" y="3099"/>
                              </a:lnTo>
                              <a:lnTo>
                                <a:pt x="8357" y="3108"/>
                              </a:lnTo>
                              <a:lnTo>
                                <a:pt x="8355" y="3115"/>
                              </a:lnTo>
                              <a:lnTo>
                                <a:pt x="8353" y="3122"/>
                              </a:lnTo>
                              <a:lnTo>
                                <a:pt x="8353" y="3130"/>
                              </a:lnTo>
                              <a:lnTo>
                                <a:pt x="8353" y="3136"/>
                              </a:lnTo>
                              <a:lnTo>
                                <a:pt x="8354" y="3143"/>
                              </a:lnTo>
                              <a:lnTo>
                                <a:pt x="8357" y="3150"/>
                              </a:lnTo>
                              <a:lnTo>
                                <a:pt x="8360" y="3157"/>
                              </a:lnTo>
                              <a:lnTo>
                                <a:pt x="8364" y="3163"/>
                              </a:lnTo>
                              <a:lnTo>
                                <a:pt x="8370" y="3171"/>
                              </a:lnTo>
                              <a:lnTo>
                                <a:pt x="8376" y="3178"/>
                              </a:lnTo>
                              <a:lnTo>
                                <a:pt x="8392" y="3194"/>
                              </a:lnTo>
                              <a:lnTo>
                                <a:pt x="8412" y="3211"/>
                              </a:lnTo>
                              <a:lnTo>
                                <a:pt x="8436" y="3230"/>
                              </a:lnTo>
                              <a:lnTo>
                                <a:pt x="8498" y="3278"/>
                              </a:lnTo>
                              <a:close/>
                              <a:moveTo>
                                <a:pt x="8832" y="2498"/>
                              </a:moveTo>
                              <a:lnTo>
                                <a:pt x="9009" y="2647"/>
                              </a:lnTo>
                              <a:lnTo>
                                <a:pt x="9189" y="2429"/>
                              </a:lnTo>
                              <a:lnTo>
                                <a:pt x="9151" y="2402"/>
                              </a:lnTo>
                              <a:lnTo>
                                <a:pt x="9119" y="2379"/>
                              </a:lnTo>
                              <a:lnTo>
                                <a:pt x="9090" y="2361"/>
                              </a:lnTo>
                              <a:lnTo>
                                <a:pt x="9066" y="2347"/>
                              </a:lnTo>
                              <a:lnTo>
                                <a:pt x="9055" y="2340"/>
                              </a:lnTo>
                              <a:lnTo>
                                <a:pt x="9045" y="2335"/>
                              </a:lnTo>
                              <a:lnTo>
                                <a:pt x="9035" y="2332"/>
                              </a:lnTo>
                              <a:lnTo>
                                <a:pt x="9025" y="2329"/>
                              </a:lnTo>
                              <a:lnTo>
                                <a:pt x="9016" y="2328"/>
                              </a:lnTo>
                              <a:lnTo>
                                <a:pt x="9008" y="2328"/>
                              </a:lnTo>
                              <a:lnTo>
                                <a:pt x="9000" y="2328"/>
                              </a:lnTo>
                              <a:lnTo>
                                <a:pt x="8992" y="2330"/>
                              </a:lnTo>
                              <a:lnTo>
                                <a:pt x="8984" y="2332"/>
                              </a:lnTo>
                              <a:lnTo>
                                <a:pt x="8977" y="2336"/>
                              </a:lnTo>
                              <a:lnTo>
                                <a:pt x="8969" y="2341"/>
                              </a:lnTo>
                              <a:lnTo>
                                <a:pt x="8960" y="2347"/>
                              </a:lnTo>
                              <a:lnTo>
                                <a:pt x="8952" y="2354"/>
                              </a:lnTo>
                              <a:lnTo>
                                <a:pt x="8944" y="2362"/>
                              </a:lnTo>
                              <a:lnTo>
                                <a:pt x="8927" y="2381"/>
                              </a:lnTo>
                              <a:lnTo>
                                <a:pt x="8908" y="2403"/>
                              </a:lnTo>
                              <a:lnTo>
                                <a:pt x="8885" y="2431"/>
                              </a:lnTo>
                              <a:lnTo>
                                <a:pt x="8832" y="2498"/>
                              </a:lnTo>
                              <a:close/>
                              <a:moveTo>
                                <a:pt x="8638" y="2745"/>
                              </a:moveTo>
                              <a:lnTo>
                                <a:pt x="8638" y="2745"/>
                              </a:lnTo>
                              <a:lnTo>
                                <a:pt x="8658" y="2761"/>
                              </a:lnTo>
                              <a:lnTo>
                                <a:pt x="8676" y="2776"/>
                              </a:lnTo>
                              <a:lnTo>
                                <a:pt x="8709" y="2804"/>
                              </a:lnTo>
                              <a:lnTo>
                                <a:pt x="8724" y="2816"/>
                              </a:lnTo>
                              <a:lnTo>
                                <a:pt x="8738" y="2829"/>
                              </a:lnTo>
                              <a:lnTo>
                                <a:pt x="8751" y="2839"/>
                              </a:lnTo>
                              <a:lnTo>
                                <a:pt x="8765" y="2847"/>
                              </a:lnTo>
                              <a:lnTo>
                                <a:pt x="8778" y="2853"/>
                              </a:lnTo>
                              <a:lnTo>
                                <a:pt x="8785" y="2855"/>
                              </a:lnTo>
                              <a:lnTo>
                                <a:pt x="8791" y="2856"/>
                              </a:lnTo>
                              <a:lnTo>
                                <a:pt x="8798" y="2857"/>
                              </a:lnTo>
                              <a:lnTo>
                                <a:pt x="8804" y="2857"/>
                              </a:lnTo>
                              <a:lnTo>
                                <a:pt x="8811" y="2856"/>
                              </a:lnTo>
                              <a:lnTo>
                                <a:pt x="8818" y="2854"/>
                              </a:lnTo>
                              <a:lnTo>
                                <a:pt x="8826" y="2851"/>
                              </a:lnTo>
                              <a:lnTo>
                                <a:pt x="8833" y="2848"/>
                              </a:lnTo>
                              <a:lnTo>
                                <a:pt x="8840" y="2844"/>
                              </a:lnTo>
                              <a:lnTo>
                                <a:pt x="8847" y="2838"/>
                              </a:lnTo>
                              <a:lnTo>
                                <a:pt x="8855" y="2832"/>
                              </a:lnTo>
                              <a:lnTo>
                                <a:pt x="8863" y="2823"/>
                              </a:lnTo>
                              <a:lnTo>
                                <a:pt x="8879" y="2805"/>
                              </a:lnTo>
                              <a:lnTo>
                                <a:pt x="8903" y="2777"/>
                              </a:lnTo>
                              <a:lnTo>
                                <a:pt x="8922" y="2751"/>
                              </a:lnTo>
                              <a:lnTo>
                                <a:pt x="8937" y="2730"/>
                              </a:lnTo>
                              <a:lnTo>
                                <a:pt x="8949" y="2711"/>
                              </a:lnTo>
                              <a:lnTo>
                                <a:pt x="8953" y="2702"/>
                              </a:lnTo>
                              <a:lnTo>
                                <a:pt x="8956" y="2694"/>
                              </a:lnTo>
                              <a:lnTo>
                                <a:pt x="8958" y="2686"/>
                              </a:lnTo>
                              <a:lnTo>
                                <a:pt x="8960" y="2679"/>
                              </a:lnTo>
                              <a:lnTo>
                                <a:pt x="8960" y="2672"/>
                              </a:lnTo>
                              <a:lnTo>
                                <a:pt x="8960" y="2665"/>
                              </a:lnTo>
                              <a:lnTo>
                                <a:pt x="8959" y="2659"/>
                              </a:lnTo>
                              <a:lnTo>
                                <a:pt x="8957" y="2652"/>
                              </a:lnTo>
                              <a:lnTo>
                                <a:pt x="8954" y="2646"/>
                              </a:lnTo>
                              <a:lnTo>
                                <a:pt x="8950" y="2640"/>
                              </a:lnTo>
                              <a:lnTo>
                                <a:pt x="8941" y="2627"/>
                              </a:lnTo>
                              <a:lnTo>
                                <a:pt x="8927" y="2613"/>
                              </a:lnTo>
                              <a:lnTo>
                                <a:pt x="8911" y="2598"/>
                              </a:lnTo>
                              <a:lnTo>
                                <a:pt x="8869" y="2563"/>
                              </a:lnTo>
                              <a:lnTo>
                                <a:pt x="8844" y="2541"/>
                              </a:lnTo>
                              <a:lnTo>
                                <a:pt x="8816" y="2517"/>
                              </a:lnTo>
                              <a:lnTo>
                                <a:pt x="8638" y="2745"/>
                              </a:lnTo>
                              <a:close/>
                              <a:moveTo>
                                <a:pt x="9275" y="1940"/>
                              </a:moveTo>
                              <a:lnTo>
                                <a:pt x="9454" y="2089"/>
                              </a:lnTo>
                              <a:lnTo>
                                <a:pt x="9476" y="2062"/>
                              </a:lnTo>
                              <a:lnTo>
                                <a:pt x="9500" y="2035"/>
                              </a:lnTo>
                              <a:lnTo>
                                <a:pt x="9554" y="1979"/>
                              </a:lnTo>
                              <a:lnTo>
                                <a:pt x="9581" y="1951"/>
                              </a:lnTo>
                              <a:lnTo>
                                <a:pt x="9608" y="1921"/>
                              </a:lnTo>
                              <a:lnTo>
                                <a:pt x="9633" y="1892"/>
                              </a:lnTo>
                              <a:lnTo>
                                <a:pt x="9657" y="1861"/>
                              </a:lnTo>
                              <a:lnTo>
                                <a:pt x="9669" y="1846"/>
                              </a:lnTo>
                              <a:lnTo>
                                <a:pt x="9679" y="1831"/>
                              </a:lnTo>
                              <a:lnTo>
                                <a:pt x="9689" y="1816"/>
                              </a:lnTo>
                              <a:lnTo>
                                <a:pt x="9698" y="1801"/>
                              </a:lnTo>
                              <a:lnTo>
                                <a:pt x="9706" y="1784"/>
                              </a:lnTo>
                              <a:lnTo>
                                <a:pt x="9713" y="1769"/>
                              </a:lnTo>
                              <a:lnTo>
                                <a:pt x="9719" y="1753"/>
                              </a:lnTo>
                              <a:lnTo>
                                <a:pt x="9724" y="1738"/>
                              </a:lnTo>
                              <a:lnTo>
                                <a:pt x="9727" y="1721"/>
                              </a:lnTo>
                              <a:lnTo>
                                <a:pt x="9730" y="1705"/>
                              </a:lnTo>
                              <a:lnTo>
                                <a:pt x="9731" y="1689"/>
                              </a:lnTo>
                              <a:lnTo>
                                <a:pt x="9731" y="1673"/>
                              </a:lnTo>
                              <a:lnTo>
                                <a:pt x="9728" y="1656"/>
                              </a:lnTo>
                              <a:lnTo>
                                <a:pt x="9724" y="1640"/>
                              </a:lnTo>
                              <a:lnTo>
                                <a:pt x="9719" y="1624"/>
                              </a:lnTo>
                              <a:lnTo>
                                <a:pt x="9712" y="1607"/>
                              </a:lnTo>
                              <a:lnTo>
                                <a:pt x="9701" y="1587"/>
                              </a:lnTo>
                              <a:lnTo>
                                <a:pt x="9695" y="1579"/>
                              </a:lnTo>
                              <a:lnTo>
                                <a:pt x="9689" y="1571"/>
                              </a:lnTo>
                              <a:lnTo>
                                <a:pt x="9683" y="1565"/>
                              </a:lnTo>
                              <a:lnTo>
                                <a:pt x="9677" y="1559"/>
                              </a:lnTo>
                              <a:lnTo>
                                <a:pt x="9671" y="1554"/>
                              </a:lnTo>
                              <a:lnTo>
                                <a:pt x="9665" y="1550"/>
                              </a:lnTo>
                              <a:lnTo>
                                <a:pt x="9657" y="1546"/>
                              </a:lnTo>
                              <a:lnTo>
                                <a:pt x="9651" y="1544"/>
                              </a:lnTo>
                              <a:lnTo>
                                <a:pt x="9644" y="1542"/>
                              </a:lnTo>
                              <a:lnTo>
                                <a:pt x="9638" y="1541"/>
                              </a:lnTo>
                              <a:lnTo>
                                <a:pt x="9631" y="1540"/>
                              </a:lnTo>
                              <a:lnTo>
                                <a:pt x="9624" y="1541"/>
                              </a:lnTo>
                              <a:lnTo>
                                <a:pt x="9617" y="1542"/>
                              </a:lnTo>
                              <a:lnTo>
                                <a:pt x="9610" y="1543"/>
                              </a:lnTo>
                              <a:lnTo>
                                <a:pt x="9596" y="1548"/>
                              </a:lnTo>
                              <a:lnTo>
                                <a:pt x="9581" y="1555"/>
                              </a:lnTo>
                              <a:lnTo>
                                <a:pt x="9566" y="1564"/>
                              </a:lnTo>
                              <a:lnTo>
                                <a:pt x="9552" y="1575"/>
                              </a:lnTo>
                              <a:lnTo>
                                <a:pt x="9537" y="1588"/>
                              </a:lnTo>
                              <a:lnTo>
                                <a:pt x="9522" y="1604"/>
                              </a:lnTo>
                              <a:lnTo>
                                <a:pt x="9506" y="1619"/>
                              </a:lnTo>
                              <a:lnTo>
                                <a:pt x="9491" y="1636"/>
                              </a:lnTo>
                              <a:lnTo>
                                <a:pt x="9476" y="1655"/>
                              </a:lnTo>
                              <a:lnTo>
                                <a:pt x="9461" y="1674"/>
                              </a:lnTo>
                              <a:lnTo>
                                <a:pt x="9431" y="1714"/>
                              </a:lnTo>
                              <a:lnTo>
                                <a:pt x="9402" y="1757"/>
                              </a:lnTo>
                              <a:lnTo>
                                <a:pt x="9373" y="1799"/>
                              </a:lnTo>
                              <a:lnTo>
                                <a:pt x="9321" y="1878"/>
                              </a:lnTo>
                              <a:lnTo>
                                <a:pt x="9297" y="1911"/>
                              </a:lnTo>
                              <a:lnTo>
                                <a:pt x="9275" y="1940"/>
                              </a:lnTo>
                              <a:close/>
                              <a:moveTo>
                                <a:pt x="9015" y="2273"/>
                              </a:moveTo>
                              <a:lnTo>
                                <a:pt x="9015" y="2273"/>
                              </a:lnTo>
                              <a:lnTo>
                                <a:pt x="9044" y="2294"/>
                              </a:lnTo>
                              <a:lnTo>
                                <a:pt x="9068" y="2313"/>
                              </a:lnTo>
                              <a:lnTo>
                                <a:pt x="9109" y="2346"/>
                              </a:lnTo>
                              <a:lnTo>
                                <a:pt x="9126" y="2359"/>
                              </a:lnTo>
                              <a:lnTo>
                                <a:pt x="9141" y="2370"/>
                              </a:lnTo>
                              <a:lnTo>
                                <a:pt x="9155" y="2378"/>
                              </a:lnTo>
                              <a:lnTo>
                                <a:pt x="9162" y="2381"/>
                              </a:lnTo>
                              <a:lnTo>
                                <a:pt x="9168" y="2383"/>
                              </a:lnTo>
                              <a:lnTo>
                                <a:pt x="9176" y="2384"/>
                              </a:lnTo>
                              <a:lnTo>
                                <a:pt x="9182" y="2385"/>
                              </a:lnTo>
                              <a:lnTo>
                                <a:pt x="9189" y="2385"/>
                              </a:lnTo>
                              <a:lnTo>
                                <a:pt x="9195" y="2384"/>
                              </a:lnTo>
                              <a:lnTo>
                                <a:pt x="9202" y="2382"/>
                              </a:lnTo>
                              <a:lnTo>
                                <a:pt x="9208" y="2379"/>
                              </a:lnTo>
                              <a:lnTo>
                                <a:pt x="9215" y="2376"/>
                              </a:lnTo>
                              <a:lnTo>
                                <a:pt x="9222" y="2371"/>
                              </a:lnTo>
                              <a:lnTo>
                                <a:pt x="9237" y="2358"/>
                              </a:lnTo>
                              <a:lnTo>
                                <a:pt x="9255" y="2341"/>
                              </a:lnTo>
                              <a:lnTo>
                                <a:pt x="9273" y="2319"/>
                              </a:lnTo>
                              <a:lnTo>
                                <a:pt x="9294" y="2294"/>
                              </a:lnTo>
                              <a:lnTo>
                                <a:pt x="9343" y="2230"/>
                              </a:lnTo>
                              <a:lnTo>
                                <a:pt x="9362" y="2204"/>
                              </a:lnTo>
                              <a:lnTo>
                                <a:pt x="9378" y="2183"/>
                              </a:lnTo>
                              <a:lnTo>
                                <a:pt x="9390" y="2164"/>
                              </a:lnTo>
                              <a:lnTo>
                                <a:pt x="9395" y="2155"/>
                              </a:lnTo>
                              <a:lnTo>
                                <a:pt x="9398" y="2147"/>
                              </a:lnTo>
                              <a:lnTo>
                                <a:pt x="9401" y="2138"/>
                              </a:lnTo>
                              <a:lnTo>
                                <a:pt x="9402" y="2130"/>
                              </a:lnTo>
                              <a:lnTo>
                                <a:pt x="9403" y="2123"/>
                              </a:lnTo>
                              <a:lnTo>
                                <a:pt x="9402" y="2116"/>
                              </a:lnTo>
                              <a:lnTo>
                                <a:pt x="9401" y="2109"/>
                              </a:lnTo>
                              <a:lnTo>
                                <a:pt x="9399" y="2102"/>
                              </a:lnTo>
                              <a:lnTo>
                                <a:pt x="9395" y="2095"/>
                              </a:lnTo>
                              <a:lnTo>
                                <a:pt x="9391" y="2088"/>
                              </a:lnTo>
                              <a:lnTo>
                                <a:pt x="9386" y="2081"/>
                              </a:lnTo>
                              <a:lnTo>
                                <a:pt x="9378" y="2073"/>
                              </a:lnTo>
                              <a:lnTo>
                                <a:pt x="9362" y="2056"/>
                              </a:lnTo>
                              <a:lnTo>
                                <a:pt x="9342" y="2038"/>
                              </a:lnTo>
                              <a:lnTo>
                                <a:pt x="9318" y="2018"/>
                              </a:lnTo>
                              <a:lnTo>
                                <a:pt x="9255" y="1966"/>
                              </a:lnTo>
                              <a:lnTo>
                                <a:pt x="9015" y="2273"/>
                              </a:lnTo>
                              <a:close/>
                              <a:moveTo>
                                <a:pt x="6661" y="6007"/>
                              </a:moveTo>
                              <a:lnTo>
                                <a:pt x="6661" y="6007"/>
                              </a:lnTo>
                              <a:lnTo>
                                <a:pt x="6638" y="5990"/>
                              </a:lnTo>
                              <a:lnTo>
                                <a:pt x="6616" y="5974"/>
                              </a:lnTo>
                              <a:lnTo>
                                <a:pt x="6595" y="5960"/>
                              </a:lnTo>
                              <a:lnTo>
                                <a:pt x="6576" y="5948"/>
                              </a:lnTo>
                              <a:lnTo>
                                <a:pt x="6559" y="5939"/>
                              </a:lnTo>
                              <a:lnTo>
                                <a:pt x="6542" y="5930"/>
                              </a:lnTo>
                              <a:lnTo>
                                <a:pt x="6525" y="5924"/>
                              </a:lnTo>
                              <a:lnTo>
                                <a:pt x="6511" y="5918"/>
                              </a:lnTo>
                              <a:lnTo>
                                <a:pt x="6497" y="5915"/>
                              </a:lnTo>
                              <a:lnTo>
                                <a:pt x="6483" y="5913"/>
                              </a:lnTo>
                              <a:lnTo>
                                <a:pt x="6471" y="5913"/>
                              </a:lnTo>
                              <a:lnTo>
                                <a:pt x="6458" y="5915"/>
                              </a:lnTo>
                              <a:lnTo>
                                <a:pt x="6447" y="5917"/>
                              </a:lnTo>
                              <a:lnTo>
                                <a:pt x="6436" y="5923"/>
                              </a:lnTo>
                              <a:lnTo>
                                <a:pt x="6425" y="5928"/>
                              </a:lnTo>
                              <a:lnTo>
                                <a:pt x="6415" y="5935"/>
                              </a:lnTo>
                              <a:lnTo>
                                <a:pt x="6405" y="5943"/>
                              </a:lnTo>
                              <a:lnTo>
                                <a:pt x="6395" y="5952"/>
                              </a:lnTo>
                              <a:lnTo>
                                <a:pt x="6384" y="5963"/>
                              </a:lnTo>
                              <a:lnTo>
                                <a:pt x="6373" y="5974"/>
                              </a:lnTo>
                              <a:lnTo>
                                <a:pt x="6353" y="6002"/>
                              </a:lnTo>
                              <a:lnTo>
                                <a:pt x="6331" y="6032"/>
                              </a:lnTo>
                              <a:lnTo>
                                <a:pt x="6280" y="6103"/>
                              </a:lnTo>
                              <a:lnTo>
                                <a:pt x="6250" y="6144"/>
                              </a:lnTo>
                              <a:lnTo>
                                <a:pt x="6217" y="6187"/>
                              </a:lnTo>
                              <a:lnTo>
                                <a:pt x="6240" y="6205"/>
                              </a:lnTo>
                              <a:lnTo>
                                <a:pt x="6262" y="6220"/>
                              </a:lnTo>
                              <a:lnTo>
                                <a:pt x="6282" y="6234"/>
                              </a:lnTo>
                              <a:lnTo>
                                <a:pt x="6301" y="6245"/>
                              </a:lnTo>
                              <a:lnTo>
                                <a:pt x="6319" y="6255"/>
                              </a:lnTo>
                              <a:lnTo>
                                <a:pt x="6336" y="6264"/>
                              </a:lnTo>
                              <a:lnTo>
                                <a:pt x="6352" y="6271"/>
                              </a:lnTo>
                              <a:lnTo>
                                <a:pt x="6367" y="6276"/>
                              </a:lnTo>
                              <a:lnTo>
                                <a:pt x="6381" y="6279"/>
                              </a:lnTo>
                              <a:lnTo>
                                <a:pt x="6395" y="6280"/>
                              </a:lnTo>
                              <a:lnTo>
                                <a:pt x="6407" y="6281"/>
                              </a:lnTo>
                              <a:lnTo>
                                <a:pt x="6419" y="6279"/>
                              </a:lnTo>
                              <a:lnTo>
                                <a:pt x="6431" y="6276"/>
                              </a:lnTo>
                              <a:lnTo>
                                <a:pt x="6441" y="6272"/>
                              </a:lnTo>
                              <a:lnTo>
                                <a:pt x="6452" y="6267"/>
                              </a:lnTo>
                              <a:lnTo>
                                <a:pt x="6463" y="6259"/>
                              </a:lnTo>
                              <a:lnTo>
                                <a:pt x="6474" y="6251"/>
                              </a:lnTo>
                              <a:lnTo>
                                <a:pt x="6484" y="6242"/>
                              </a:lnTo>
                              <a:lnTo>
                                <a:pt x="6494" y="6231"/>
                              </a:lnTo>
                              <a:lnTo>
                                <a:pt x="6504" y="6220"/>
                              </a:lnTo>
                              <a:lnTo>
                                <a:pt x="6524" y="6192"/>
                              </a:lnTo>
                              <a:lnTo>
                                <a:pt x="6547" y="6162"/>
                              </a:lnTo>
                              <a:lnTo>
                                <a:pt x="6597" y="6090"/>
                              </a:lnTo>
                              <a:lnTo>
                                <a:pt x="6627" y="6050"/>
                              </a:lnTo>
                              <a:lnTo>
                                <a:pt x="6661" y="6007"/>
                              </a:lnTo>
                              <a:close/>
                              <a:moveTo>
                                <a:pt x="6379" y="6356"/>
                              </a:moveTo>
                              <a:lnTo>
                                <a:pt x="6197" y="6213"/>
                              </a:lnTo>
                              <a:lnTo>
                                <a:pt x="6173" y="6242"/>
                              </a:lnTo>
                              <a:lnTo>
                                <a:pt x="6148" y="6273"/>
                              </a:lnTo>
                              <a:lnTo>
                                <a:pt x="6094" y="6335"/>
                              </a:lnTo>
                              <a:lnTo>
                                <a:pt x="6037" y="6397"/>
                              </a:lnTo>
                              <a:lnTo>
                                <a:pt x="5982" y="6463"/>
                              </a:lnTo>
                              <a:lnTo>
                                <a:pt x="5955" y="6496"/>
                              </a:lnTo>
                              <a:lnTo>
                                <a:pt x="5929" y="6529"/>
                              </a:lnTo>
                              <a:lnTo>
                                <a:pt x="5905" y="6563"/>
                              </a:lnTo>
                              <a:lnTo>
                                <a:pt x="5881" y="6596"/>
                              </a:lnTo>
                              <a:lnTo>
                                <a:pt x="5861" y="6631"/>
                              </a:lnTo>
                              <a:lnTo>
                                <a:pt x="5842" y="6665"/>
                              </a:lnTo>
                              <a:lnTo>
                                <a:pt x="5834" y="6683"/>
                              </a:lnTo>
                              <a:lnTo>
                                <a:pt x="5825" y="6700"/>
                              </a:lnTo>
                              <a:lnTo>
                                <a:pt x="5819" y="6717"/>
                              </a:lnTo>
                              <a:lnTo>
                                <a:pt x="5813" y="6734"/>
                              </a:lnTo>
                              <a:lnTo>
                                <a:pt x="5846" y="6739"/>
                              </a:lnTo>
                              <a:lnTo>
                                <a:pt x="5879" y="6744"/>
                              </a:lnTo>
                              <a:lnTo>
                                <a:pt x="5911" y="6746"/>
                              </a:lnTo>
                              <a:lnTo>
                                <a:pt x="5941" y="6746"/>
                              </a:lnTo>
                              <a:lnTo>
                                <a:pt x="5955" y="6745"/>
                              </a:lnTo>
                              <a:lnTo>
                                <a:pt x="5967" y="6742"/>
                              </a:lnTo>
                              <a:lnTo>
                                <a:pt x="5981" y="6740"/>
                              </a:lnTo>
                              <a:lnTo>
                                <a:pt x="5992" y="6737"/>
                              </a:lnTo>
                              <a:lnTo>
                                <a:pt x="6001" y="6734"/>
                              </a:lnTo>
                              <a:lnTo>
                                <a:pt x="6010" y="6730"/>
                              </a:lnTo>
                              <a:lnTo>
                                <a:pt x="6018" y="6725"/>
                              </a:lnTo>
                              <a:lnTo>
                                <a:pt x="6023" y="6719"/>
                              </a:lnTo>
                              <a:lnTo>
                                <a:pt x="6034" y="6717"/>
                              </a:lnTo>
                              <a:lnTo>
                                <a:pt x="6044" y="6714"/>
                              </a:lnTo>
                              <a:lnTo>
                                <a:pt x="6053" y="6710"/>
                              </a:lnTo>
                              <a:lnTo>
                                <a:pt x="6061" y="6705"/>
                              </a:lnTo>
                              <a:lnTo>
                                <a:pt x="6068" y="6699"/>
                              </a:lnTo>
                              <a:lnTo>
                                <a:pt x="6075" y="6693"/>
                              </a:lnTo>
                              <a:lnTo>
                                <a:pt x="6081" y="6686"/>
                              </a:lnTo>
                              <a:lnTo>
                                <a:pt x="6086" y="6679"/>
                              </a:lnTo>
                              <a:lnTo>
                                <a:pt x="6091" y="6670"/>
                              </a:lnTo>
                              <a:lnTo>
                                <a:pt x="6095" y="6662"/>
                              </a:lnTo>
                              <a:lnTo>
                                <a:pt x="6103" y="6644"/>
                              </a:lnTo>
                              <a:lnTo>
                                <a:pt x="6108" y="6625"/>
                              </a:lnTo>
                              <a:lnTo>
                                <a:pt x="6114" y="6605"/>
                              </a:lnTo>
                              <a:lnTo>
                                <a:pt x="6121" y="6569"/>
                              </a:lnTo>
                              <a:lnTo>
                                <a:pt x="6124" y="6552"/>
                              </a:lnTo>
                              <a:lnTo>
                                <a:pt x="6127" y="6536"/>
                              </a:lnTo>
                              <a:lnTo>
                                <a:pt x="6131" y="6523"/>
                              </a:lnTo>
                              <a:lnTo>
                                <a:pt x="6136" y="6512"/>
                              </a:lnTo>
                              <a:lnTo>
                                <a:pt x="6139" y="6509"/>
                              </a:lnTo>
                              <a:lnTo>
                                <a:pt x="6142" y="6506"/>
                              </a:lnTo>
                              <a:lnTo>
                                <a:pt x="6146" y="6504"/>
                              </a:lnTo>
                              <a:lnTo>
                                <a:pt x="6150" y="6503"/>
                              </a:lnTo>
                              <a:lnTo>
                                <a:pt x="6148" y="6518"/>
                              </a:lnTo>
                              <a:lnTo>
                                <a:pt x="6147" y="6536"/>
                              </a:lnTo>
                              <a:lnTo>
                                <a:pt x="6145" y="6580"/>
                              </a:lnTo>
                              <a:lnTo>
                                <a:pt x="6144" y="6603"/>
                              </a:lnTo>
                              <a:lnTo>
                                <a:pt x="6142" y="6627"/>
                              </a:lnTo>
                              <a:lnTo>
                                <a:pt x="6140" y="6649"/>
                              </a:lnTo>
                              <a:lnTo>
                                <a:pt x="6136" y="6669"/>
                              </a:lnTo>
                              <a:lnTo>
                                <a:pt x="6379" y="6356"/>
                              </a:lnTo>
                              <a:close/>
                              <a:moveTo>
                                <a:pt x="6911" y="5698"/>
                              </a:moveTo>
                              <a:lnTo>
                                <a:pt x="6911" y="5698"/>
                              </a:lnTo>
                              <a:lnTo>
                                <a:pt x="6868" y="5666"/>
                              </a:lnTo>
                              <a:lnTo>
                                <a:pt x="6849" y="5653"/>
                              </a:lnTo>
                              <a:lnTo>
                                <a:pt x="6831" y="5640"/>
                              </a:lnTo>
                              <a:lnTo>
                                <a:pt x="6814" y="5630"/>
                              </a:lnTo>
                              <a:lnTo>
                                <a:pt x="6798" y="5622"/>
                              </a:lnTo>
                              <a:lnTo>
                                <a:pt x="6783" y="5615"/>
                              </a:lnTo>
                              <a:lnTo>
                                <a:pt x="6769" y="5609"/>
                              </a:lnTo>
                              <a:lnTo>
                                <a:pt x="6756" y="5605"/>
                              </a:lnTo>
                              <a:lnTo>
                                <a:pt x="6744" y="5602"/>
                              </a:lnTo>
                              <a:lnTo>
                                <a:pt x="6731" y="5601"/>
                              </a:lnTo>
                              <a:lnTo>
                                <a:pt x="6720" y="5601"/>
                              </a:lnTo>
                              <a:lnTo>
                                <a:pt x="6710" y="5603"/>
                              </a:lnTo>
                              <a:lnTo>
                                <a:pt x="6700" y="5606"/>
                              </a:lnTo>
                              <a:lnTo>
                                <a:pt x="6690" y="5610"/>
                              </a:lnTo>
                              <a:lnTo>
                                <a:pt x="6680" y="5615"/>
                              </a:lnTo>
                              <a:lnTo>
                                <a:pt x="6671" y="5621"/>
                              </a:lnTo>
                              <a:lnTo>
                                <a:pt x="6661" y="5629"/>
                              </a:lnTo>
                              <a:lnTo>
                                <a:pt x="6651" y="5638"/>
                              </a:lnTo>
                              <a:lnTo>
                                <a:pt x="6642" y="5649"/>
                              </a:lnTo>
                              <a:lnTo>
                                <a:pt x="6623" y="5672"/>
                              </a:lnTo>
                              <a:lnTo>
                                <a:pt x="6602" y="5699"/>
                              </a:lnTo>
                              <a:lnTo>
                                <a:pt x="6554" y="5765"/>
                              </a:lnTo>
                              <a:lnTo>
                                <a:pt x="6525" y="5804"/>
                              </a:lnTo>
                              <a:lnTo>
                                <a:pt x="6493" y="5845"/>
                              </a:lnTo>
                              <a:lnTo>
                                <a:pt x="6536" y="5878"/>
                              </a:lnTo>
                              <a:lnTo>
                                <a:pt x="6555" y="5891"/>
                              </a:lnTo>
                              <a:lnTo>
                                <a:pt x="6573" y="5903"/>
                              </a:lnTo>
                              <a:lnTo>
                                <a:pt x="6590" y="5913"/>
                              </a:lnTo>
                              <a:lnTo>
                                <a:pt x="6606" y="5922"/>
                              </a:lnTo>
                              <a:lnTo>
                                <a:pt x="6621" y="5929"/>
                              </a:lnTo>
                              <a:lnTo>
                                <a:pt x="6635" y="5935"/>
                              </a:lnTo>
                              <a:lnTo>
                                <a:pt x="6648" y="5939"/>
                              </a:lnTo>
                              <a:lnTo>
                                <a:pt x="6660" y="5941"/>
                              </a:lnTo>
                              <a:lnTo>
                                <a:pt x="6673" y="5943"/>
                              </a:lnTo>
                              <a:lnTo>
                                <a:pt x="6684" y="5942"/>
                              </a:lnTo>
                              <a:lnTo>
                                <a:pt x="6694" y="5941"/>
                              </a:lnTo>
                              <a:lnTo>
                                <a:pt x="6704" y="5938"/>
                              </a:lnTo>
                              <a:lnTo>
                                <a:pt x="6714" y="5934"/>
                              </a:lnTo>
                              <a:lnTo>
                                <a:pt x="6724" y="5929"/>
                              </a:lnTo>
                              <a:lnTo>
                                <a:pt x="6733" y="5922"/>
                              </a:lnTo>
                              <a:lnTo>
                                <a:pt x="6743" y="5914"/>
                              </a:lnTo>
                              <a:lnTo>
                                <a:pt x="6753" y="5905"/>
                              </a:lnTo>
                              <a:lnTo>
                                <a:pt x="6762" y="5895"/>
                              </a:lnTo>
                              <a:lnTo>
                                <a:pt x="6781" y="5872"/>
                              </a:lnTo>
                              <a:lnTo>
                                <a:pt x="6802" y="5844"/>
                              </a:lnTo>
                              <a:lnTo>
                                <a:pt x="6850" y="5777"/>
                              </a:lnTo>
                              <a:lnTo>
                                <a:pt x="6879" y="5740"/>
                              </a:lnTo>
                              <a:lnTo>
                                <a:pt x="6911" y="5698"/>
                              </a:lnTo>
                              <a:close/>
                              <a:moveTo>
                                <a:pt x="7752" y="4630"/>
                              </a:moveTo>
                              <a:lnTo>
                                <a:pt x="7752" y="4630"/>
                              </a:lnTo>
                              <a:lnTo>
                                <a:pt x="7691" y="4578"/>
                              </a:lnTo>
                              <a:lnTo>
                                <a:pt x="7667" y="4558"/>
                              </a:lnTo>
                              <a:lnTo>
                                <a:pt x="7645" y="4541"/>
                              </a:lnTo>
                              <a:lnTo>
                                <a:pt x="7626" y="4528"/>
                              </a:lnTo>
                              <a:lnTo>
                                <a:pt x="7617" y="4523"/>
                              </a:lnTo>
                              <a:lnTo>
                                <a:pt x="7609" y="4519"/>
                              </a:lnTo>
                              <a:lnTo>
                                <a:pt x="7602" y="4516"/>
                              </a:lnTo>
                              <a:lnTo>
                                <a:pt x="7594" y="4514"/>
                              </a:lnTo>
                              <a:lnTo>
                                <a:pt x="7587" y="4513"/>
                              </a:lnTo>
                              <a:lnTo>
                                <a:pt x="7580" y="4512"/>
                              </a:lnTo>
                              <a:lnTo>
                                <a:pt x="7573" y="4513"/>
                              </a:lnTo>
                              <a:lnTo>
                                <a:pt x="7565" y="4515"/>
                              </a:lnTo>
                              <a:lnTo>
                                <a:pt x="7558" y="4518"/>
                              </a:lnTo>
                              <a:lnTo>
                                <a:pt x="7551" y="4522"/>
                              </a:lnTo>
                              <a:lnTo>
                                <a:pt x="7544" y="4527"/>
                              </a:lnTo>
                              <a:lnTo>
                                <a:pt x="7537" y="4533"/>
                              </a:lnTo>
                              <a:lnTo>
                                <a:pt x="7520" y="4549"/>
                              </a:lnTo>
                              <a:lnTo>
                                <a:pt x="7502" y="4568"/>
                              </a:lnTo>
                              <a:lnTo>
                                <a:pt x="7481" y="4591"/>
                              </a:lnTo>
                              <a:lnTo>
                                <a:pt x="7430" y="4652"/>
                              </a:lnTo>
                              <a:lnTo>
                                <a:pt x="7491" y="4701"/>
                              </a:lnTo>
                              <a:lnTo>
                                <a:pt x="7517" y="4720"/>
                              </a:lnTo>
                              <a:lnTo>
                                <a:pt x="7538" y="4735"/>
                              </a:lnTo>
                              <a:lnTo>
                                <a:pt x="7557" y="4748"/>
                              </a:lnTo>
                              <a:lnTo>
                                <a:pt x="7575" y="4757"/>
                              </a:lnTo>
                              <a:lnTo>
                                <a:pt x="7583" y="4760"/>
                              </a:lnTo>
                              <a:lnTo>
                                <a:pt x="7590" y="4763"/>
                              </a:lnTo>
                              <a:lnTo>
                                <a:pt x="7597" y="4764"/>
                              </a:lnTo>
                              <a:lnTo>
                                <a:pt x="7604" y="4764"/>
                              </a:lnTo>
                              <a:lnTo>
                                <a:pt x="7611" y="4763"/>
                              </a:lnTo>
                              <a:lnTo>
                                <a:pt x="7618" y="4762"/>
                              </a:lnTo>
                              <a:lnTo>
                                <a:pt x="7625" y="4759"/>
                              </a:lnTo>
                              <a:lnTo>
                                <a:pt x="7632" y="4756"/>
                              </a:lnTo>
                              <a:lnTo>
                                <a:pt x="7639" y="4751"/>
                              </a:lnTo>
                              <a:lnTo>
                                <a:pt x="7648" y="4744"/>
                              </a:lnTo>
                              <a:lnTo>
                                <a:pt x="7664" y="4730"/>
                              </a:lnTo>
                              <a:lnTo>
                                <a:pt x="7682" y="4712"/>
                              </a:lnTo>
                              <a:lnTo>
                                <a:pt x="7702" y="4689"/>
                              </a:lnTo>
                              <a:lnTo>
                                <a:pt x="7752" y="4630"/>
                              </a:lnTo>
                              <a:close/>
                              <a:moveTo>
                                <a:pt x="7468" y="4995"/>
                              </a:moveTo>
                              <a:lnTo>
                                <a:pt x="7468" y="4995"/>
                              </a:lnTo>
                              <a:lnTo>
                                <a:pt x="7517" y="4931"/>
                              </a:lnTo>
                              <a:lnTo>
                                <a:pt x="7536" y="4906"/>
                              </a:lnTo>
                              <a:lnTo>
                                <a:pt x="7550" y="4883"/>
                              </a:lnTo>
                              <a:lnTo>
                                <a:pt x="7561" y="4864"/>
                              </a:lnTo>
                              <a:lnTo>
                                <a:pt x="7565" y="4855"/>
                              </a:lnTo>
                              <a:lnTo>
                                <a:pt x="7568" y="4846"/>
                              </a:lnTo>
                              <a:lnTo>
                                <a:pt x="7570" y="4838"/>
                              </a:lnTo>
                              <a:lnTo>
                                <a:pt x="7571" y="4831"/>
                              </a:lnTo>
                              <a:lnTo>
                                <a:pt x="7571" y="4823"/>
                              </a:lnTo>
                              <a:lnTo>
                                <a:pt x="7570" y="4815"/>
                              </a:lnTo>
                              <a:lnTo>
                                <a:pt x="7569" y="4808"/>
                              </a:lnTo>
                              <a:lnTo>
                                <a:pt x="7566" y="4801"/>
                              </a:lnTo>
                              <a:lnTo>
                                <a:pt x="7562" y="4794"/>
                              </a:lnTo>
                              <a:lnTo>
                                <a:pt x="7557" y="4787"/>
                              </a:lnTo>
                              <a:lnTo>
                                <a:pt x="7551" y="4779"/>
                              </a:lnTo>
                              <a:lnTo>
                                <a:pt x="7544" y="4772"/>
                              </a:lnTo>
                              <a:lnTo>
                                <a:pt x="7528" y="4756"/>
                              </a:lnTo>
                              <a:lnTo>
                                <a:pt x="7507" y="4737"/>
                              </a:lnTo>
                              <a:lnTo>
                                <a:pt x="7482" y="4716"/>
                              </a:lnTo>
                              <a:lnTo>
                                <a:pt x="7420" y="4665"/>
                              </a:lnTo>
                              <a:lnTo>
                                <a:pt x="7371" y="4729"/>
                              </a:lnTo>
                              <a:lnTo>
                                <a:pt x="7351" y="4756"/>
                              </a:lnTo>
                              <a:lnTo>
                                <a:pt x="7336" y="4778"/>
                              </a:lnTo>
                              <a:lnTo>
                                <a:pt x="7325" y="4798"/>
                              </a:lnTo>
                              <a:lnTo>
                                <a:pt x="7321" y="4806"/>
                              </a:lnTo>
                              <a:lnTo>
                                <a:pt x="7318" y="4815"/>
                              </a:lnTo>
                              <a:lnTo>
                                <a:pt x="7316" y="4824"/>
                              </a:lnTo>
                              <a:lnTo>
                                <a:pt x="7315" y="4831"/>
                              </a:lnTo>
                              <a:lnTo>
                                <a:pt x="7315" y="4839"/>
                              </a:lnTo>
                              <a:lnTo>
                                <a:pt x="7316" y="4846"/>
                              </a:lnTo>
                              <a:lnTo>
                                <a:pt x="7318" y="4853"/>
                              </a:lnTo>
                              <a:lnTo>
                                <a:pt x="7321" y="4860"/>
                              </a:lnTo>
                              <a:lnTo>
                                <a:pt x="7325" y="4867"/>
                              </a:lnTo>
                              <a:lnTo>
                                <a:pt x="7329" y="4874"/>
                              </a:lnTo>
                              <a:lnTo>
                                <a:pt x="7335" y="4882"/>
                              </a:lnTo>
                              <a:lnTo>
                                <a:pt x="7342" y="4890"/>
                              </a:lnTo>
                              <a:lnTo>
                                <a:pt x="7359" y="4906"/>
                              </a:lnTo>
                              <a:lnTo>
                                <a:pt x="7380" y="4924"/>
                              </a:lnTo>
                              <a:lnTo>
                                <a:pt x="7405" y="4944"/>
                              </a:lnTo>
                              <a:lnTo>
                                <a:pt x="7468" y="4995"/>
                              </a:lnTo>
                              <a:close/>
                              <a:moveTo>
                                <a:pt x="7105" y="5071"/>
                              </a:moveTo>
                              <a:lnTo>
                                <a:pt x="7105" y="5071"/>
                              </a:lnTo>
                              <a:lnTo>
                                <a:pt x="7172" y="5123"/>
                              </a:lnTo>
                              <a:lnTo>
                                <a:pt x="7199" y="5143"/>
                              </a:lnTo>
                              <a:lnTo>
                                <a:pt x="7222" y="5158"/>
                              </a:lnTo>
                              <a:lnTo>
                                <a:pt x="7234" y="5165"/>
                              </a:lnTo>
                              <a:lnTo>
                                <a:pt x="7244" y="5170"/>
                              </a:lnTo>
                              <a:lnTo>
                                <a:pt x="7253" y="5174"/>
                              </a:lnTo>
                              <a:lnTo>
                                <a:pt x="7262" y="5177"/>
                              </a:lnTo>
                              <a:lnTo>
                                <a:pt x="7270" y="5179"/>
                              </a:lnTo>
                              <a:lnTo>
                                <a:pt x="7278" y="5180"/>
                              </a:lnTo>
                              <a:lnTo>
                                <a:pt x="7286" y="5179"/>
                              </a:lnTo>
                              <a:lnTo>
                                <a:pt x="7295" y="5178"/>
                              </a:lnTo>
                              <a:lnTo>
                                <a:pt x="7302" y="5176"/>
                              </a:lnTo>
                              <a:lnTo>
                                <a:pt x="7310" y="5173"/>
                              </a:lnTo>
                              <a:lnTo>
                                <a:pt x="7317" y="5168"/>
                              </a:lnTo>
                              <a:lnTo>
                                <a:pt x="7325" y="5162"/>
                              </a:lnTo>
                              <a:lnTo>
                                <a:pt x="7332" y="5156"/>
                              </a:lnTo>
                              <a:lnTo>
                                <a:pt x="7340" y="5148"/>
                              </a:lnTo>
                              <a:lnTo>
                                <a:pt x="7357" y="5130"/>
                              </a:lnTo>
                              <a:lnTo>
                                <a:pt x="7377" y="5108"/>
                              </a:lnTo>
                              <a:lnTo>
                                <a:pt x="7398" y="5081"/>
                              </a:lnTo>
                              <a:lnTo>
                                <a:pt x="7452" y="5015"/>
                              </a:lnTo>
                              <a:lnTo>
                                <a:pt x="7384" y="4963"/>
                              </a:lnTo>
                              <a:lnTo>
                                <a:pt x="7356" y="4942"/>
                              </a:lnTo>
                              <a:lnTo>
                                <a:pt x="7332" y="4926"/>
                              </a:lnTo>
                              <a:lnTo>
                                <a:pt x="7312" y="4915"/>
                              </a:lnTo>
                              <a:lnTo>
                                <a:pt x="7302" y="4910"/>
                              </a:lnTo>
                              <a:lnTo>
                                <a:pt x="7292" y="4907"/>
                              </a:lnTo>
                              <a:lnTo>
                                <a:pt x="7284" y="4905"/>
                              </a:lnTo>
                              <a:lnTo>
                                <a:pt x="7276" y="4904"/>
                              </a:lnTo>
                              <a:lnTo>
                                <a:pt x="7268" y="4904"/>
                              </a:lnTo>
                              <a:lnTo>
                                <a:pt x="7261" y="4905"/>
                              </a:lnTo>
                              <a:lnTo>
                                <a:pt x="7253" y="4907"/>
                              </a:lnTo>
                              <a:lnTo>
                                <a:pt x="7246" y="4910"/>
                              </a:lnTo>
                              <a:lnTo>
                                <a:pt x="7239" y="4914"/>
                              </a:lnTo>
                              <a:lnTo>
                                <a:pt x="7231" y="4919"/>
                              </a:lnTo>
                              <a:lnTo>
                                <a:pt x="7222" y="4926"/>
                              </a:lnTo>
                              <a:lnTo>
                                <a:pt x="7215" y="4933"/>
                              </a:lnTo>
                              <a:lnTo>
                                <a:pt x="7198" y="4951"/>
                              </a:lnTo>
                              <a:lnTo>
                                <a:pt x="7179" y="4975"/>
                              </a:lnTo>
                              <a:lnTo>
                                <a:pt x="7158" y="5002"/>
                              </a:lnTo>
                              <a:lnTo>
                                <a:pt x="7105" y="5071"/>
                              </a:lnTo>
                              <a:close/>
                              <a:moveTo>
                                <a:pt x="7120" y="5430"/>
                              </a:moveTo>
                              <a:lnTo>
                                <a:pt x="7284" y="5232"/>
                              </a:lnTo>
                              <a:lnTo>
                                <a:pt x="7265" y="5217"/>
                              </a:lnTo>
                              <a:lnTo>
                                <a:pt x="7248" y="5203"/>
                              </a:lnTo>
                              <a:lnTo>
                                <a:pt x="7214" y="5174"/>
                              </a:lnTo>
                              <a:lnTo>
                                <a:pt x="7183" y="5146"/>
                              </a:lnTo>
                              <a:lnTo>
                                <a:pt x="7168" y="5135"/>
                              </a:lnTo>
                              <a:lnTo>
                                <a:pt x="7153" y="5126"/>
                              </a:lnTo>
                              <a:lnTo>
                                <a:pt x="7139" y="5119"/>
                              </a:lnTo>
                              <a:lnTo>
                                <a:pt x="7132" y="5116"/>
                              </a:lnTo>
                              <a:lnTo>
                                <a:pt x="7125" y="5114"/>
                              </a:lnTo>
                              <a:lnTo>
                                <a:pt x="7118" y="5113"/>
                              </a:lnTo>
                              <a:lnTo>
                                <a:pt x="7111" y="5112"/>
                              </a:lnTo>
                              <a:lnTo>
                                <a:pt x="7104" y="5112"/>
                              </a:lnTo>
                              <a:lnTo>
                                <a:pt x="7097" y="5114"/>
                              </a:lnTo>
                              <a:lnTo>
                                <a:pt x="7090" y="5116"/>
                              </a:lnTo>
                              <a:lnTo>
                                <a:pt x="7081" y="5119"/>
                              </a:lnTo>
                              <a:lnTo>
                                <a:pt x="7074" y="5123"/>
                              </a:lnTo>
                              <a:lnTo>
                                <a:pt x="7067" y="5128"/>
                              </a:lnTo>
                              <a:lnTo>
                                <a:pt x="7059" y="5134"/>
                              </a:lnTo>
                              <a:lnTo>
                                <a:pt x="7051" y="5141"/>
                              </a:lnTo>
                              <a:lnTo>
                                <a:pt x="7044" y="5150"/>
                              </a:lnTo>
                              <a:lnTo>
                                <a:pt x="7036" y="5160"/>
                              </a:lnTo>
                              <a:lnTo>
                                <a:pt x="7013" y="5189"/>
                              </a:lnTo>
                              <a:lnTo>
                                <a:pt x="6996" y="5213"/>
                              </a:lnTo>
                              <a:lnTo>
                                <a:pt x="6983" y="5235"/>
                              </a:lnTo>
                              <a:lnTo>
                                <a:pt x="6973" y="5253"/>
                              </a:lnTo>
                              <a:lnTo>
                                <a:pt x="6970" y="5262"/>
                              </a:lnTo>
                              <a:lnTo>
                                <a:pt x="6967" y="5270"/>
                              </a:lnTo>
                              <a:lnTo>
                                <a:pt x="6966" y="5277"/>
                              </a:lnTo>
                              <a:lnTo>
                                <a:pt x="6965" y="5284"/>
                              </a:lnTo>
                              <a:lnTo>
                                <a:pt x="6965" y="5290"/>
                              </a:lnTo>
                              <a:lnTo>
                                <a:pt x="6966" y="5297"/>
                              </a:lnTo>
                              <a:lnTo>
                                <a:pt x="6968" y="5304"/>
                              </a:lnTo>
                              <a:lnTo>
                                <a:pt x="6971" y="5310"/>
                              </a:lnTo>
                              <a:lnTo>
                                <a:pt x="6974" y="5315"/>
                              </a:lnTo>
                              <a:lnTo>
                                <a:pt x="6978" y="5321"/>
                              </a:lnTo>
                              <a:lnTo>
                                <a:pt x="6989" y="5333"/>
                              </a:lnTo>
                              <a:lnTo>
                                <a:pt x="7004" y="5345"/>
                              </a:lnTo>
                              <a:lnTo>
                                <a:pt x="7022" y="5358"/>
                              </a:lnTo>
                              <a:lnTo>
                                <a:pt x="7065" y="5389"/>
                              </a:lnTo>
                              <a:lnTo>
                                <a:pt x="7092" y="5408"/>
                              </a:lnTo>
                              <a:lnTo>
                                <a:pt x="7120" y="5430"/>
                              </a:lnTo>
                              <a:close/>
                              <a:moveTo>
                                <a:pt x="7105" y="5450"/>
                              </a:moveTo>
                              <a:lnTo>
                                <a:pt x="6921" y="5307"/>
                              </a:lnTo>
                              <a:lnTo>
                                <a:pt x="6744" y="5536"/>
                              </a:lnTo>
                              <a:lnTo>
                                <a:pt x="6781" y="5564"/>
                              </a:lnTo>
                              <a:lnTo>
                                <a:pt x="6814" y="5589"/>
                              </a:lnTo>
                              <a:lnTo>
                                <a:pt x="6842" y="5607"/>
                              </a:lnTo>
                              <a:lnTo>
                                <a:pt x="6854" y="5615"/>
                              </a:lnTo>
                              <a:lnTo>
                                <a:pt x="6866" y="5621"/>
                              </a:lnTo>
                              <a:lnTo>
                                <a:pt x="6878" y="5626"/>
                              </a:lnTo>
                              <a:lnTo>
                                <a:pt x="6888" y="5631"/>
                              </a:lnTo>
                              <a:lnTo>
                                <a:pt x="6898" y="5634"/>
                              </a:lnTo>
                              <a:lnTo>
                                <a:pt x="6907" y="5635"/>
                              </a:lnTo>
                              <a:lnTo>
                                <a:pt x="6916" y="5636"/>
                              </a:lnTo>
                              <a:lnTo>
                                <a:pt x="6924" y="5636"/>
                              </a:lnTo>
                              <a:lnTo>
                                <a:pt x="6933" y="5634"/>
                              </a:lnTo>
                              <a:lnTo>
                                <a:pt x="6940" y="5632"/>
                              </a:lnTo>
                              <a:lnTo>
                                <a:pt x="6949" y="5628"/>
                              </a:lnTo>
                              <a:lnTo>
                                <a:pt x="6957" y="5623"/>
                              </a:lnTo>
                              <a:lnTo>
                                <a:pt x="6965" y="5618"/>
                              </a:lnTo>
                              <a:lnTo>
                                <a:pt x="6973" y="5611"/>
                              </a:lnTo>
                              <a:lnTo>
                                <a:pt x="6989" y="5594"/>
                              </a:lnTo>
                              <a:lnTo>
                                <a:pt x="7007" y="5573"/>
                              </a:lnTo>
                              <a:lnTo>
                                <a:pt x="7049" y="5520"/>
                              </a:lnTo>
                              <a:lnTo>
                                <a:pt x="7075" y="5486"/>
                              </a:lnTo>
                              <a:lnTo>
                                <a:pt x="7105" y="5450"/>
                              </a:lnTo>
                              <a:close/>
                              <a:moveTo>
                                <a:pt x="8227" y="4033"/>
                              </a:moveTo>
                              <a:lnTo>
                                <a:pt x="8227" y="4033"/>
                              </a:lnTo>
                              <a:lnTo>
                                <a:pt x="8247" y="4015"/>
                              </a:lnTo>
                              <a:lnTo>
                                <a:pt x="8266" y="3998"/>
                              </a:lnTo>
                              <a:lnTo>
                                <a:pt x="8283" y="3982"/>
                              </a:lnTo>
                              <a:lnTo>
                                <a:pt x="8297" y="3967"/>
                              </a:lnTo>
                              <a:lnTo>
                                <a:pt x="8309" y="3952"/>
                              </a:lnTo>
                              <a:lnTo>
                                <a:pt x="8318" y="3938"/>
                              </a:lnTo>
                              <a:lnTo>
                                <a:pt x="8325" y="3923"/>
                              </a:lnTo>
                              <a:lnTo>
                                <a:pt x="8328" y="3917"/>
                              </a:lnTo>
                              <a:lnTo>
                                <a:pt x="8329" y="3910"/>
                              </a:lnTo>
                              <a:lnTo>
                                <a:pt x="8331" y="3903"/>
                              </a:lnTo>
                              <a:lnTo>
                                <a:pt x="8331" y="3897"/>
                              </a:lnTo>
                              <a:lnTo>
                                <a:pt x="8331" y="3890"/>
                              </a:lnTo>
                              <a:lnTo>
                                <a:pt x="8330" y="3883"/>
                              </a:lnTo>
                              <a:lnTo>
                                <a:pt x="8329" y="3877"/>
                              </a:lnTo>
                              <a:lnTo>
                                <a:pt x="8327" y="3870"/>
                              </a:lnTo>
                              <a:lnTo>
                                <a:pt x="8324" y="3863"/>
                              </a:lnTo>
                              <a:lnTo>
                                <a:pt x="8320" y="3855"/>
                              </a:lnTo>
                              <a:lnTo>
                                <a:pt x="8311" y="3841"/>
                              </a:lnTo>
                              <a:lnTo>
                                <a:pt x="8299" y="3826"/>
                              </a:lnTo>
                              <a:lnTo>
                                <a:pt x="8284" y="3811"/>
                              </a:lnTo>
                              <a:lnTo>
                                <a:pt x="8264" y="3795"/>
                              </a:lnTo>
                              <a:lnTo>
                                <a:pt x="8242" y="3776"/>
                              </a:lnTo>
                              <a:lnTo>
                                <a:pt x="8222" y="3763"/>
                              </a:lnTo>
                              <a:lnTo>
                                <a:pt x="8213" y="3757"/>
                              </a:lnTo>
                              <a:lnTo>
                                <a:pt x="8204" y="3753"/>
                              </a:lnTo>
                              <a:lnTo>
                                <a:pt x="8195" y="3750"/>
                              </a:lnTo>
                              <a:lnTo>
                                <a:pt x="8188" y="3747"/>
                              </a:lnTo>
                              <a:lnTo>
                                <a:pt x="8181" y="3746"/>
                              </a:lnTo>
                              <a:lnTo>
                                <a:pt x="8174" y="3745"/>
                              </a:lnTo>
                              <a:lnTo>
                                <a:pt x="8167" y="3745"/>
                              </a:lnTo>
                              <a:lnTo>
                                <a:pt x="8161" y="3746"/>
                              </a:lnTo>
                              <a:lnTo>
                                <a:pt x="8155" y="3748"/>
                              </a:lnTo>
                              <a:lnTo>
                                <a:pt x="8149" y="3750"/>
                              </a:lnTo>
                              <a:lnTo>
                                <a:pt x="8144" y="3753"/>
                              </a:lnTo>
                              <a:lnTo>
                                <a:pt x="8138" y="3757"/>
                              </a:lnTo>
                              <a:lnTo>
                                <a:pt x="8126" y="3767"/>
                              </a:lnTo>
                              <a:lnTo>
                                <a:pt x="8115" y="3779"/>
                              </a:lnTo>
                              <a:lnTo>
                                <a:pt x="8104" y="3794"/>
                              </a:lnTo>
                              <a:lnTo>
                                <a:pt x="8093" y="3811"/>
                              </a:lnTo>
                              <a:lnTo>
                                <a:pt x="8066" y="3848"/>
                              </a:lnTo>
                              <a:lnTo>
                                <a:pt x="8049" y="3870"/>
                              </a:lnTo>
                              <a:lnTo>
                                <a:pt x="8031" y="3892"/>
                              </a:lnTo>
                              <a:lnTo>
                                <a:pt x="8130" y="3962"/>
                              </a:lnTo>
                              <a:lnTo>
                                <a:pt x="8227" y="4033"/>
                              </a:lnTo>
                              <a:close/>
                              <a:moveTo>
                                <a:pt x="8079" y="4222"/>
                              </a:moveTo>
                              <a:lnTo>
                                <a:pt x="8212" y="4051"/>
                              </a:lnTo>
                              <a:lnTo>
                                <a:pt x="8158" y="4013"/>
                              </a:lnTo>
                              <a:lnTo>
                                <a:pt x="8134" y="3995"/>
                              </a:lnTo>
                              <a:lnTo>
                                <a:pt x="8111" y="3979"/>
                              </a:lnTo>
                              <a:lnTo>
                                <a:pt x="8090" y="3966"/>
                              </a:lnTo>
                              <a:lnTo>
                                <a:pt x="8071" y="3955"/>
                              </a:lnTo>
                              <a:lnTo>
                                <a:pt x="8061" y="3951"/>
                              </a:lnTo>
                              <a:lnTo>
                                <a:pt x="8051" y="3948"/>
                              </a:lnTo>
                              <a:lnTo>
                                <a:pt x="8042" y="3945"/>
                              </a:lnTo>
                              <a:lnTo>
                                <a:pt x="8033" y="3944"/>
                              </a:lnTo>
                              <a:lnTo>
                                <a:pt x="8025" y="3943"/>
                              </a:lnTo>
                              <a:lnTo>
                                <a:pt x="8016" y="3943"/>
                              </a:lnTo>
                              <a:lnTo>
                                <a:pt x="8008" y="3944"/>
                              </a:lnTo>
                              <a:lnTo>
                                <a:pt x="7999" y="3947"/>
                              </a:lnTo>
                              <a:lnTo>
                                <a:pt x="7991" y="3950"/>
                              </a:lnTo>
                              <a:lnTo>
                                <a:pt x="7981" y="3955"/>
                              </a:lnTo>
                              <a:lnTo>
                                <a:pt x="7973" y="3961"/>
                              </a:lnTo>
                              <a:lnTo>
                                <a:pt x="7964" y="3967"/>
                              </a:lnTo>
                              <a:lnTo>
                                <a:pt x="7955" y="3976"/>
                              </a:lnTo>
                              <a:lnTo>
                                <a:pt x="7947" y="3985"/>
                              </a:lnTo>
                              <a:lnTo>
                                <a:pt x="7938" y="3997"/>
                              </a:lnTo>
                              <a:lnTo>
                                <a:pt x="7929" y="4010"/>
                              </a:lnTo>
                              <a:lnTo>
                                <a:pt x="7918" y="4023"/>
                              </a:lnTo>
                              <a:lnTo>
                                <a:pt x="7909" y="4039"/>
                              </a:lnTo>
                              <a:lnTo>
                                <a:pt x="7889" y="4075"/>
                              </a:lnTo>
                              <a:lnTo>
                                <a:pt x="7984" y="4149"/>
                              </a:lnTo>
                              <a:lnTo>
                                <a:pt x="8079" y="4222"/>
                              </a:lnTo>
                              <a:close/>
                              <a:moveTo>
                                <a:pt x="7925" y="4406"/>
                              </a:moveTo>
                              <a:lnTo>
                                <a:pt x="8064" y="4242"/>
                              </a:lnTo>
                              <a:lnTo>
                                <a:pt x="7874" y="4095"/>
                              </a:lnTo>
                              <a:lnTo>
                                <a:pt x="7826" y="4156"/>
                              </a:lnTo>
                              <a:lnTo>
                                <a:pt x="7809" y="4180"/>
                              </a:lnTo>
                              <a:lnTo>
                                <a:pt x="7794" y="4203"/>
                              </a:lnTo>
                              <a:lnTo>
                                <a:pt x="7784" y="4221"/>
                              </a:lnTo>
                              <a:lnTo>
                                <a:pt x="7779" y="4229"/>
                              </a:lnTo>
                              <a:lnTo>
                                <a:pt x="7776" y="4237"/>
                              </a:lnTo>
                              <a:lnTo>
                                <a:pt x="7774" y="4245"/>
                              </a:lnTo>
                              <a:lnTo>
                                <a:pt x="7773" y="4252"/>
                              </a:lnTo>
                              <a:lnTo>
                                <a:pt x="7773" y="4259"/>
                              </a:lnTo>
                              <a:lnTo>
                                <a:pt x="7774" y="4266"/>
                              </a:lnTo>
                              <a:lnTo>
                                <a:pt x="7776" y="4274"/>
                              </a:lnTo>
                              <a:lnTo>
                                <a:pt x="7779" y="4280"/>
                              </a:lnTo>
                              <a:lnTo>
                                <a:pt x="7783" y="4287"/>
                              </a:lnTo>
                              <a:lnTo>
                                <a:pt x="7788" y="4294"/>
                              </a:lnTo>
                              <a:lnTo>
                                <a:pt x="7794" y="4300"/>
                              </a:lnTo>
                              <a:lnTo>
                                <a:pt x="7801" y="4307"/>
                              </a:lnTo>
                              <a:lnTo>
                                <a:pt x="7817" y="4322"/>
                              </a:lnTo>
                              <a:lnTo>
                                <a:pt x="7838" y="4340"/>
                              </a:lnTo>
                              <a:lnTo>
                                <a:pt x="7863" y="4359"/>
                              </a:lnTo>
                              <a:lnTo>
                                <a:pt x="7925" y="4406"/>
                              </a:lnTo>
                              <a:close/>
                              <a:moveTo>
                                <a:pt x="7772" y="4603"/>
                              </a:moveTo>
                              <a:lnTo>
                                <a:pt x="7904" y="4433"/>
                              </a:lnTo>
                              <a:lnTo>
                                <a:pt x="7722" y="4291"/>
                              </a:lnTo>
                              <a:lnTo>
                                <a:pt x="7674" y="4352"/>
                              </a:lnTo>
                              <a:lnTo>
                                <a:pt x="7656" y="4377"/>
                              </a:lnTo>
                              <a:lnTo>
                                <a:pt x="7641" y="4398"/>
                              </a:lnTo>
                              <a:lnTo>
                                <a:pt x="7630" y="4417"/>
                              </a:lnTo>
                              <a:lnTo>
                                <a:pt x="7626" y="4426"/>
                              </a:lnTo>
                              <a:lnTo>
                                <a:pt x="7623" y="4434"/>
                              </a:lnTo>
                              <a:lnTo>
                                <a:pt x="7622" y="4441"/>
                              </a:lnTo>
                              <a:lnTo>
                                <a:pt x="7621" y="4449"/>
                              </a:lnTo>
                              <a:lnTo>
                                <a:pt x="7620" y="4456"/>
                              </a:lnTo>
                              <a:lnTo>
                                <a:pt x="7621" y="4462"/>
                              </a:lnTo>
                              <a:lnTo>
                                <a:pt x="7623" y="4469"/>
                              </a:lnTo>
                              <a:lnTo>
                                <a:pt x="7626" y="4477"/>
                              </a:lnTo>
                              <a:lnTo>
                                <a:pt x="7630" y="4483"/>
                              </a:lnTo>
                              <a:lnTo>
                                <a:pt x="7635" y="4490"/>
                              </a:lnTo>
                              <a:lnTo>
                                <a:pt x="7641" y="4497"/>
                              </a:lnTo>
                              <a:lnTo>
                                <a:pt x="7648" y="4504"/>
                              </a:lnTo>
                              <a:lnTo>
                                <a:pt x="7665" y="4519"/>
                              </a:lnTo>
                              <a:lnTo>
                                <a:pt x="7685" y="4536"/>
                              </a:lnTo>
                              <a:lnTo>
                                <a:pt x="7710" y="4556"/>
                              </a:lnTo>
                              <a:lnTo>
                                <a:pt x="7772" y="4603"/>
                              </a:lnTo>
                              <a:close/>
                              <a:moveTo>
                                <a:pt x="8375" y="3854"/>
                              </a:moveTo>
                              <a:lnTo>
                                <a:pt x="8523" y="3665"/>
                              </a:lnTo>
                              <a:lnTo>
                                <a:pt x="8457" y="3617"/>
                              </a:lnTo>
                              <a:lnTo>
                                <a:pt x="8431" y="3599"/>
                              </a:lnTo>
                              <a:lnTo>
                                <a:pt x="8409" y="3584"/>
                              </a:lnTo>
                              <a:lnTo>
                                <a:pt x="8388" y="3572"/>
                              </a:lnTo>
                              <a:lnTo>
                                <a:pt x="8379" y="3568"/>
                              </a:lnTo>
                              <a:lnTo>
                                <a:pt x="8370" y="3564"/>
                              </a:lnTo>
                              <a:lnTo>
                                <a:pt x="8362" y="3562"/>
                              </a:lnTo>
                              <a:lnTo>
                                <a:pt x="8354" y="3561"/>
                              </a:lnTo>
                              <a:lnTo>
                                <a:pt x="8346" y="3560"/>
                              </a:lnTo>
                              <a:lnTo>
                                <a:pt x="8339" y="3561"/>
                              </a:lnTo>
                              <a:lnTo>
                                <a:pt x="8331" y="3562"/>
                              </a:lnTo>
                              <a:lnTo>
                                <a:pt x="8323" y="3564"/>
                              </a:lnTo>
                              <a:lnTo>
                                <a:pt x="8316" y="3568"/>
                              </a:lnTo>
                              <a:lnTo>
                                <a:pt x="8309" y="3572"/>
                              </a:lnTo>
                              <a:lnTo>
                                <a:pt x="8301" y="3577"/>
                              </a:lnTo>
                              <a:lnTo>
                                <a:pt x="8294" y="3585"/>
                              </a:lnTo>
                              <a:lnTo>
                                <a:pt x="8277" y="3600"/>
                              </a:lnTo>
                              <a:lnTo>
                                <a:pt x="8258" y="3620"/>
                              </a:lnTo>
                              <a:lnTo>
                                <a:pt x="8237" y="3644"/>
                              </a:lnTo>
                              <a:lnTo>
                                <a:pt x="8185" y="3706"/>
                              </a:lnTo>
                              <a:lnTo>
                                <a:pt x="8375" y="3854"/>
                              </a:lnTo>
                              <a:close/>
                              <a:moveTo>
                                <a:pt x="8702" y="3448"/>
                              </a:moveTo>
                              <a:lnTo>
                                <a:pt x="8851" y="3269"/>
                              </a:lnTo>
                              <a:lnTo>
                                <a:pt x="8788" y="3219"/>
                              </a:lnTo>
                              <a:lnTo>
                                <a:pt x="8763" y="3199"/>
                              </a:lnTo>
                              <a:lnTo>
                                <a:pt x="8740" y="3183"/>
                              </a:lnTo>
                              <a:lnTo>
                                <a:pt x="8721" y="3169"/>
                              </a:lnTo>
                              <a:lnTo>
                                <a:pt x="8712" y="3164"/>
                              </a:lnTo>
                              <a:lnTo>
                                <a:pt x="8704" y="3160"/>
                              </a:lnTo>
                              <a:lnTo>
                                <a:pt x="8696" y="3157"/>
                              </a:lnTo>
                              <a:lnTo>
                                <a:pt x="8688" y="3155"/>
                              </a:lnTo>
                              <a:lnTo>
                                <a:pt x="8679" y="3154"/>
                              </a:lnTo>
                              <a:lnTo>
                                <a:pt x="8672" y="3153"/>
                              </a:lnTo>
                              <a:lnTo>
                                <a:pt x="8665" y="3154"/>
                              </a:lnTo>
                              <a:lnTo>
                                <a:pt x="8658" y="3155"/>
                              </a:lnTo>
                              <a:lnTo>
                                <a:pt x="8650" y="3158"/>
                              </a:lnTo>
                              <a:lnTo>
                                <a:pt x="8643" y="3162"/>
                              </a:lnTo>
                              <a:lnTo>
                                <a:pt x="8635" y="3167"/>
                              </a:lnTo>
                              <a:lnTo>
                                <a:pt x="8628" y="3173"/>
                              </a:lnTo>
                              <a:lnTo>
                                <a:pt x="8610" y="3188"/>
                              </a:lnTo>
                              <a:lnTo>
                                <a:pt x="8591" y="3207"/>
                              </a:lnTo>
                              <a:lnTo>
                                <a:pt x="8570" y="3231"/>
                              </a:lnTo>
                              <a:lnTo>
                                <a:pt x="8518" y="3292"/>
                              </a:lnTo>
                              <a:lnTo>
                                <a:pt x="8702" y="3448"/>
                              </a:lnTo>
                              <a:close/>
                              <a:moveTo>
                                <a:pt x="8538" y="3644"/>
                              </a:moveTo>
                              <a:lnTo>
                                <a:pt x="8687" y="3467"/>
                              </a:lnTo>
                              <a:lnTo>
                                <a:pt x="8502" y="3313"/>
                              </a:lnTo>
                              <a:lnTo>
                                <a:pt x="8452" y="3377"/>
                              </a:lnTo>
                              <a:lnTo>
                                <a:pt x="8432" y="3403"/>
                              </a:lnTo>
                              <a:lnTo>
                                <a:pt x="8416" y="3425"/>
                              </a:lnTo>
                              <a:lnTo>
                                <a:pt x="8402" y="3446"/>
                              </a:lnTo>
                              <a:lnTo>
                                <a:pt x="8397" y="3455"/>
                              </a:lnTo>
                              <a:lnTo>
                                <a:pt x="8393" y="3463"/>
                              </a:lnTo>
                              <a:lnTo>
                                <a:pt x="8390" y="3471"/>
                              </a:lnTo>
                              <a:lnTo>
                                <a:pt x="8388" y="3479"/>
                              </a:lnTo>
                              <a:lnTo>
                                <a:pt x="8387" y="3486"/>
                              </a:lnTo>
                              <a:lnTo>
                                <a:pt x="8387" y="3494"/>
                              </a:lnTo>
                              <a:lnTo>
                                <a:pt x="8388" y="3501"/>
                              </a:lnTo>
                              <a:lnTo>
                                <a:pt x="8390" y="3508"/>
                              </a:lnTo>
                              <a:lnTo>
                                <a:pt x="8394" y="3516"/>
                              </a:lnTo>
                              <a:lnTo>
                                <a:pt x="8398" y="3523"/>
                              </a:lnTo>
                              <a:lnTo>
                                <a:pt x="8403" y="3531"/>
                              </a:lnTo>
                              <a:lnTo>
                                <a:pt x="8410" y="3538"/>
                              </a:lnTo>
                              <a:lnTo>
                                <a:pt x="8426" y="3555"/>
                              </a:lnTo>
                              <a:lnTo>
                                <a:pt x="8447" y="3573"/>
                              </a:lnTo>
                              <a:lnTo>
                                <a:pt x="8472" y="3594"/>
                              </a:lnTo>
                              <a:lnTo>
                                <a:pt x="8538" y="3644"/>
                              </a:lnTo>
                              <a:close/>
                              <a:moveTo>
                                <a:pt x="9004" y="3072"/>
                              </a:moveTo>
                              <a:lnTo>
                                <a:pt x="8819" y="2918"/>
                              </a:lnTo>
                              <a:lnTo>
                                <a:pt x="8677" y="3102"/>
                              </a:lnTo>
                              <a:lnTo>
                                <a:pt x="8740" y="3151"/>
                              </a:lnTo>
                              <a:lnTo>
                                <a:pt x="8766" y="3172"/>
                              </a:lnTo>
                              <a:lnTo>
                                <a:pt x="8788" y="3188"/>
                              </a:lnTo>
                              <a:lnTo>
                                <a:pt x="8807" y="3201"/>
                              </a:lnTo>
                              <a:lnTo>
                                <a:pt x="8816" y="3206"/>
                              </a:lnTo>
                              <a:lnTo>
                                <a:pt x="8825" y="3210"/>
                              </a:lnTo>
                              <a:lnTo>
                                <a:pt x="8833" y="3213"/>
                              </a:lnTo>
                              <a:lnTo>
                                <a:pt x="8841" y="3215"/>
                              </a:lnTo>
                              <a:lnTo>
                                <a:pt x="8848" y="3217"/>
                              </a:lnTo>
                              <a:lnTo>
                                <a:pt x="8855" y="3217"/>
                              </a:lnTo>
                              <a:lnTo>
                                <a:pt x="8862" y="3216"/>
                              </a:lnTo>
                              <a:lnTo>
                                <a:pt x="8869" y="3214"/>
                              </a:lnTo>
                              <a:lnTo>
                                <a:pt x="8876" y="3212"/>
                              </a:lnTo>
                              <a:lnTo>
                                <a:pt x="8883" y="3208"/>
                              </a:lnTo>
                              <a:lnTo>
                                <a:pt x="8891" y="3203"/>
                              </a:lnTo>
                              <a:lnTo>
                                <a:pt x="8899" y="3197"/>
                              </a:lnTo>
                              <a:lnTo>
                                <a:pt x="8915" y="3182"/>
                              </a:lnTo>
                              <a:lnTo>
                                <a:pt x="8933" y="3161"/>
                              </a:lnTo>
                              <a:lnTo>
                                <a:pt x="8953" y="3136"/>
                              </a:lnTo>
                              <a:lnTo>
                                <a:pt x="9004" y="3072"/>
                              </a:lnTo>
                              <a:close/>
                              <a:moveTo>
                                <a:pt x="9028" y="2662"/>
                              </a:moveTo>
                              <a:lnTo>
                                <a:pt x="9028" y="2662"/>
                              </a:lnTo>
                              <a:lnTo>
                                <a:pt x="9049" y="2678"/>
                              </a:lnTo>
                              <a:lnTo>
                                <a:pt x="9067" y="2695"/>
                              </a:lnTo>
                              <a:lnTo>
                                <a:pt x="9100" y="2725"/>
                              </a:lnTo>
                              <a:lnTo>
                                <a:pt x="9116" y="2740"/>
                              </a:lnTo>
                              <a:lnTo>
                                <a:pt x="9131" y="2753"/>
                              </a:lnTo>
                              <a:lnTo>
                                <a:pt x="9145" y="2765"/>
                              </a:lnTo>
                              <a:lnTo>
                                <a:pt x="9159" y="2774"/>
                              </a:lnTo>
                              <a:lnTo>
                                <a:pt x="9174" y="2781"/>
                              </a:lnTo>
                              <a:lnTo>
                                <a:pt x="9180" y="2784"/>
                              </a:lnTo>
                              <a:lnTo>
                                <a:pt x="9187" y="2786"/>
                              </a:lnTo>
                              <a:lnTo>
                                <a:pt x="9194" y="2787"/>
                              </a:lnTo>
                              <a:lnTo>
                                <a:pt x="9201" y="2787"/>
                              </a:lnTo>
                              <a:lnTo>
                                <a:pt x="9208" y="2786"/>
                              </a:lnTo>
                              <a:lnTo>
                                <a:pt x="9215" y="2785"/>
                              </a:lnTo>
                              <a:lnTo>
                                <a:pt x="9223" y="2783"/>
                              </a:lnTo>
                              <a:lnTo>
                                <a:pt x="9230" y="2779"/>
                              </a:lnTo>
                              <a:lnTo>
                                <a:pt x="9238" y="2775"/>
                              </a:lnTo>
                              <a:lnTo>
                                <a:pt x="9247" y="2769"/>
                              </a:lnTo>
                              <a:lnTo>
                                <a:pt x="9255" y="2763"/>
                              </a:lnTo>
                              <a:lnTo>
                                <a:pt x="9263" y="2754"/>
                              </a:lnTo>
                              <a:lnTo>
                                <a:pt x="9272" y="2745"/>
                              </a:lnTo>
                              <a:lnTo>
                                <a:pt x="9280" y="2735"/>
                              </a:lnTo>
                              <a:lnTo>
                                <a:pt x="9304" y="2705"/>
                              </a:lnTo>
                              <a:lnTo>
                                <a:pt x="9325" y="2679"/>
                              </a:lnTo>
                              <a:lnTo>
                                <a:pt x="9341" y="2656"/>
                              </a:lnTo>
                              <a:lnTo>
                                <a:pt x="9352" y="2637"/>
                              </a:lnTo>
                              <a:lnTo>
                                <a:pt x="9356" y="2628"/>
                              </a:lnTo>
                              <a:lnTo>
                                <a:pt x="9359" y="2619"/>
                              </a:lnTo>
                              <a:lnTo>
                                <a:pt x="9362" y="2611"/>
                              </a:lnTo>
                              <a:lnTo>
                                <a:pt x="9363" y="2604"/>
                              </a:lnTo>
                              <a:lnTo>
                                <a:pt x="9363" y="2597"/>
                              </a:lnTo>
                              <a:lnTo>
                                <a:pt x="9363" y="2590"/>
                              </a:lnTo>
                              <a:lnTo>
                                <a:pt x="9361" y="2583"/>
                              </a:lnTo>
                              <a:lnTo>
                                <a:pt x="9359" y="2577"/>
                              </a:lnTo>
                              <a:lnTo>
                                <a:pt x="9356" y="2571"/>
                              </a:lnTo>
                              <a:lnTo>
                                <a:pt x="9352" y="2564"/>
                              </a:lnTo>
                              <a:lnTo>
                                <a:pt x="9347" y="2558"/>
                              </a:lnTo>
                              <a:lnTo>
                                <a:pt x="9341" y="2552"/>
                              </a:lnTo>
                              <a:lnTo>
                                <a:pt x="9327" y="2538"/>
                              </a:lnTo>
                              <a:lnTo>
                                <a:pt x="9309" y="2523"/>
                              </a:lnTo>
                              <a:lnTo>
                                <a:pt x="9265" y="2490"/>
                              </a:lnTo>
                              <a:lnTo>
                                <a:pt x="9237" y="2468"/>
                              </a:lnTo>
                              <a:lnTo>
                                <a:pt x="9208" y="2444"/>
                              </a:lnTo>
                              <a:lnTo>
                                <a:pt x="9028" y="2662"/>
                              </a:lnTo>
                              <a:close/>
                              <a:moveTo>
                                <a:pt x="8841" y="2904"/>
                              </a:moveTo>
                              <a:lnTo>
                                <a:pt x="9025" y="3058"/>
                              </a:lnTo>
                              <a:lnTo>
                                <a:pt x="9199" y="2836"/>
                              </a:lnTo>
                              <a:lnTo>
                                <a:pt x="9128" y="2782"/>
                              </a:lnTo>
                              <a:lnTo>
                                <a:pt x="9099" y="2762"/>
                              </a:lnTo>
                              <a:lnTo>
                                <a:pt x="9075" y="2745"/>
                              </a:lnTo>
                              <a:lnTo>
                                <a:pt x="9064" y="2739"/>
                              </a:lnTo>
                              <a:lnTo>
                                <a:pt x="9054" y="2734"/>
                              </a:lnTo>
                              <a:lnTo>
                                <a:pt x="9045" y="2730"/>
                              </a:lnTo>
                              <a:lnTo>
                                <a:pt x="9035" y="2727"/>
                              </a:lnTo>
                              <a:lnTo>
                                <a:pt x="9026" y="2725"/>
                              </a:lnTo>
                              <a:lnTo>
                                <a:pt x="9018" y="2724"/>
                              </a:lnTo>
                              <a:lnTo>
                                <a:pt x="9010" y="2724"/>
                              </a:lnTo>
                              <a:lnTo>
                                <a:pt x="9002" y="2726"/>
                              </a:lnTo>
                              <a:lnTo>
                                <a:pt x="8994" y="2729"/>
                              </a:lnTo>
                              <a:lnTo>
                                <a:pt x="8987" y="2732"/>
                              </a:lnTo>
                              <a:lnTo>
                                <a:pt x="8979" y="2737"/>
                              </a:lnTo>
                              <a:lnTo>
                                <a:pt x="8971" y="2743"/>
                              </a:lnTo>
                              <a:lnTo>
                                <a:pt x="8963" y="2750"/>
                              </a:lnTo>
                              <a:lnTo>
                                <a:pt x="8955" y="2759"/>
                              </a:lnTo>
                              <a:lnTo>
                                <a:pt x="8937" y="2779"/>
                              </a:lnTo>
                              <a:lnTo>
                                <a:pt x="8918" y="2803"/>
                              </a:lnTo>
                              <a:lnTo>
                                <a:pt x="8896" y="2833"/>
                              </a:lnTo>
                              <a:lnTo>
                                <a:pt x="8841" y="2904"/>
                              </a:lnTo>
                              <a:close/>
                              <a:moveTo>
                                <a:pt x="9224" y="2425"/>
                              </a:moveTo>
                              <a:lnTo>
                                <a:pt x="9224" y="2425"/>
                              </a:lnTo>
                              <a:lnTo>
                                <a:pt x="9268" y="2457"/>
                              </a:lnTo>
                              <a:lnTo>
                                <a:pt x="9287" y="2471"/>
                              </a:lnTo>
                              <a:lnTo>
                                <a:pt x="9305" y="2484"/>
                              </a:lnTo>
                              <a:lnTo>
                                <a:pt x="9323" y="2495"/>
                              </a:lnTo>
                              <a:lnTo>
                                <a:pt x="9339" y="2504"/>
                              </a:lnTo>
                              <a:lnTo>
                                <a:pt x="9354" y="2511"/>
                              </a:lnTo>
                              <a:lnTo>
                                <a:pt x="9368" y="2517"/>
                              </a:lnTo>
                              <a:lnTo>
                                <a:pt x="9382" y="2522"/>
                              </a:lnTo>
                              <a:lnTo>
                                <a:pt x="9394" y="2525"/>
                              </a:lnTo>
                              <a:lnTo>
                                <a:pt x="9406" y="2526"/>
                              </a:lnTo>
                              <a:lnTo>
                                <a:pt x="9417" y="2527"/>
                              </a:lnTo>
                              <a:lnTo>
                                <a:pt x="9427" y="2526"/>
                              </a:lnTo>
                              <a:lnTo>
                                <a:pt x="9437" y="2523"/>
                              </a:lnTo>
                              <a:lnTo>
                                <a:pt x="9447" y="2520"/>
                              </a:lnTo>
                              <a:lnTo>
                                <a:pt x="9458" y="2515"/>
                              </a:lnTo>
                              <a:lnTo>
                                <a:pt x="9467" y="2508"/>
                              </a:lnTo>
                              <a:lnTo>
                                <a:pt x="9477" y="2501"/>
                              </a:lnTo>
                              <a:lnTo>
                                <a:pt x="9486" y="2492"/>
                              </a:lnTo>
                              <a:lnTo>
                                <a:pt x="9495" y="2483"/>
                              </a:lnTo>
                              <a:lnTo>
                                <a:pt x="9515" y="2459"/>
                              </a:lnTo>
                              <a:lnTo>
                                <a:pt x="9537" y="2432"/>
                              </a:lnTo>
                              <a:lnTo>
                                <a:pt x="9585" y="2365"/>
                              </a:lnTo>
                              <a:lnTo>
                                <a:pt x="9616" y="2325"/>
                              </a:lnTo>
                              <a:lnTo>
                                <a:pt x="9649" y="2283"/>
                              </a:lnTo>
                              <a:lnTo>
                                <a:pt x="9606" y="2250"/>
                              </a:lnTo>
                              <a:lnTo>
                                <a:pt x="9585" y="2236"/>
                              </a:lnTo>
                              <a:lnTo>
                                <a:pt x="9567" y="2224"/>
                              </a:lnTo>
                              <a:lnTo>
                                <a:pt x="9550" y="2213"/>
                              </a:lnTo>
                              <a:lnTo>
                                <a:pt x="9534" y="2203"/>
                              </a:lnTo>
                              <a:lnTo>
                                <a:pt x="9519" y="2196"/>
                              </a:lnTo>
                              <a:lnTo>
                                <a:pt x="9505" y="2190"/>
                              </a:lnTo>
                              <a:lnTo>
                                <a:pt x="9492" y="2185"/>
                              </a:lnTo>
                              <a:lnTo>
                                <a:pt x="9479" y="2182"/>
                              </a:lnTo>
                              <a:lnTo>
                                <a:pt x="9468" y="2181"/>
                              </a:lnTo>
                              <a:lnTo>
                                <a:pt x="9457" y="2180"/>
                              </a:lnTo>
                              <a:lnTo>
                                <a:pt x="9445" y="2181"/>
                              </a:lnTo>
                              <a:lnTo>
                                <a:pt x="9435" y="2184"/>
                              </a:lnTo>
                              <a:lnTo>
                                <a:pt x="9425" y="2187"/>
                              </a:lnTo>
                              <a:lnTo>
                                <a:pt x="9415" y="2192"/>
                              </a:lnTo>
                              <a:lnTo>
                                <a:pt x="9406" y="2199"/>
                              </a:lnTo>
                              <a:lnTo>
                                <a:pt x="9397" y="2206"/>
                              </a:lnTo>
                              <a:lnTo>
                                <a:pt x="9387" y="2216"/>
                              </a:lnTo>
                              <a:lnTo>
                                <a:pt x="9377" y="2225"/>
                              </a:lnTo>
                              <a:lnTo>
                                <a:pt x="9358" y="2248"/>
                              </a:lnTo>
                              <a:lnTo>
                                <a:pt x="9337" y="2275"/>
                              </a:lnTo>
                              <a:lnTo>
                                <a:pt x="9287" y="2342"/>
                              </a:lnTo>
                              <a:lnTo>
                                <a:pt x="9258" y="2382"/>
                              </a:lnTo>
                              <a:lnTo>
                                <a:pt x="9224" y="2425"/>
                              </a:lnTo>
                              <a:close/>
                              <a:moveTo>
                                <a:pt x="9480" y="2109"/>
                              </a:moveTo>
                              <a:lnTo>
                                <a:pt x="9665" y="2262"/>
                              </a:lnTo>
                              <a:lnTo>
                                <a:pt x="9696" y="2226"/>
                              </a:lnTo>
                              <a:lnTo>
                                <a:pt x="9727" y="2190"/>
                              </a:lnTo>
                              <a:lnTo>
                                <a:pt x="9757" y="2155"/>
                              </a:lnTo>
                              <a:lnTo>
                                <a:pt x="9771" y="2137"/>
                              </a:lnTo>
                              <a:lnTo>
                                <a:pt x="9784" y="2120"/>
                              </a:lnTo>
                              <a:lnTo>
                                <a:pt x="9797" y="2102"/>
                              </a:lnTo>
                              <a:lnTo>
                                <a:pt x="9809" y="2084"/>
                              </a:lnTo>
                              <a:lnTo>
                                <a:pt x="9819" y="2065"/>
                              </a:lnTo>
                              <a:lnTo>
                                <a:pt x="9827" y="2046"/>
                              </a:lnTo>
                              <a:lnTo>
                                <a:pt x="9834" y="2026"/>
                              </a:lnTo>
                              <a:lnTo>
                                <a:pt x="9840" y="2006"/>
                              </a:lnTo>
                              <a:lnTo>
                                <a:pt x="9843" y="1984"/>
                              </a:lnTo>
                              <a:lnTo>
                                <a:pt x="9845" y="1963"/>
                              </a:lnTo>
                              <a:lnTo>
                                <a:pt x="9832" y="1912"/>
                              </a:lnTo>
                              <a:lnTo>
                                <a:pt x="9825" y="1885"/>
                              </a:lnTo>
                              <a:lnTo>
                                <a:pt x="9817" y="1858"/>
                              </a:lnTo>
                              <a:lnTo>
                                <a:pt x="9808" y="1832"/>
                              </a:lnTo>
                              <a:lnTo>
                                <a:pt x="9797" y="1807"/>
                              </a:lnTo>
                              <a:lnTo>
                                <a:pt x="9785" y="1782"/>
                              </a:lnTo>
                              <a:lnTo>
                                <a:pt x="9772" y="1759"/>
                              </a:lnTo>
                              <a:lnTo>
                                <a:pt x="9753" y="1778"/>
                              </a:lnTo>
                              <a:lnTo>
                                <a:pt x="9733" y="1798"/>
                              </a:lnTo>
                              <a:lnTo>
                                <a:pt x="9714" y="1818"/>
                              </a:lnTo>
                              <a:lnTo>
                                <a:pt x="9695" y="1838"/>
                              </a:lnTo>
                              <a:lnTo>
                                <a:pt x="9657" y="1882"/>
                              </a:lnTo>
                              <a:lnTo>
                                <a:pt x="9621" y="1927"/>
                              </a:lnTo>
                              <a:lnTo>
                                <a:pt x="9585" y="1973"/>
                              </a:lnTo>
                              <a:lnTo>
                                <a:pt x="9550" y="2019"/>
                              </a:lnTo>
                              <a:lnTo>
                                <a:pt x="9514" y="2064"/>
                              </a:lnTo>
                              <a:lnTo>
                                <a:pt x="9480" y="2109"/>
                              </a:lnTo>
                              <a:close/>
                              <a:moveTo>
                                <a:pt x="6884" y="6180"/>
                              </a:moveTo>
                              <a:lnTo>
                                <a:pt x="6884" y="6180"/>
                              </a:lnTo>
                              <a:lnTo>
                                <a:pt x="6836" y="6145"/>
                              </a:lnTo>
                              <a:lnTo>
                                <a:pt x="6815" y="6130"/>
                              </a:lnTo>
                              <a:lnTo>
                                <a:pt x="6794" y="6116"/>
                              </a:lnTo>
                              <a:lnTo>
                                <a:pt x="6775" y="6105"/>
                              </a:lnTo>
                              <a:lnTo>
                                <a:pt x="6758" y="6095"/>
                              </a:lnTo>
                              <a:lnTo>
                                <a:pt x="6742" y="6088"/>
                              </a:lnTo>
                              <a:lnTo>
                                <a:pt x="6725" y="6081"/>
                              </a:lnTo>
                              <a:lnTo>
                                <a:pt x="6711" y="6077"/>
                              </a:lnTo>
                              <a:lnTo>
                                <a:pt x="6697" y="6074"/>
                              </a:lnTo>
                              <a:lnTo>
                                <a:pt x="6685" y="6073"/>
                              </a:lnTo>
                              <a:lnTo>
                                <a:pt x="6672" y="6073"/>
                              </a:lnTo>
                              <a:lnTo>
                                <a:pt x="6660" y="6075"/>
                              </a:lnTo>
                              <a:lnTo>
                                <a:pt x="6649" y="6078"/>
                              </a:lnTo>
                              <a:lnTo>
                                <a:pt x="6638" y="6082"/>
                              </a:lnTo>
                              <a:lnTo>
                                <a:pt x="6627" y="6088"/>
                              </a:lnTo>
                              <a:lnTo>
                                <a:pt x="6617" y="6095"/>
                              </a:lnTo>
                              <a:lnTo>
                                <a:pt x="6607" y="6104"/>
                              </a:lnTo>
                              <a:lnTo>
                                <a:pt x="6596" y="6114"/>
                              </a:lnTo>
                              <a:lnTo>
                                <a:pt x="6585" y="6126"/>
                              </a:lnTo>
                              <a:lnTo>
                                <a:pt x="6564" y="6151"/>
                              </a:lnTo>
                              <a:lnTo>
                                <a:pt x="6541" y="6182"/>
                              </a:lnTo>
                              <a:lnTo>
                                <a:pt x="6487" y="6255"/>
                              </a:lnTo>
                              <a:lnTo>
                                <a:pt x="6455" y="6298"/>
                              </a:lnTo>
                              <a:lnTo>
                                <a:pt x="6419" y="6345"/>
                              </a:lnTo>
                              <a:lnTo>
                                <a:pt x="6467" y="6380"/>
                              </a:lnTo>
                              <a:lnTo>
                                <a:pt x="6488" y="6395"/>
                              </a:lnTo>
                              <a:lnTo>
                                <a:pt x="6508" y="6409"/>
                              </a:lnTo>
                              <a:lnTo>
                                <a:pt x="6527" y="6420"/>
                              </a:lnTo>
                              <a:lnTo>
                                <a:pt x="6545" y="6429"/>
                              </a:lnTo>
                              <a:lnTo>
                                <a:pt x="6561" y="6437"/>
                              </a:lnTo>
                              <a:lnTo>
                                <a:pt x="6577" y="6443"/>
                              </a:lnTo>
                              <a:lnTo>
                                <a:pt x="6591" y="6448"/>
                              </a:lnTo>
                              <a:lnTo>
                                <a:pt x="6606" y="6450"/>
                              </a:lnTo>
                              <a:lnTo>
                                <a:pt x="6619" y="6452"/>
                              </a:lnTo>
                              <a:lnTo>
                                <a:pt x="6631" y="6452"/>
                              </a:lnTo>
                              <a:lnTo>
                                <a:pt x="6642" y="6450"/>
                              </a:lnTo>
                              <a:lnTo>
                                <a:pt x="6654" y="6447"/>
                              </a:lnTo>
                              <a:lnTo>
                                <a:pt x="6664" y="6442"/>
                              </a:lnTo>
                              <a:lnTo>
                                <a:pt x="6676" y="6436"/>
                              </a:lnTo>
                              <a:lnTo>
                                <a:pt x="6686" y="6429"/>
                              </a:lnTo>
                              <a:lnTo>
                                <a:pt x="6697" y="6421"/>
                              </a:lnTo>
                              <a:lnTo>
                                <a:pt x="6707" y="6411"/>
                              </a:lnTo>
                              <a:lnTo>
                                <a:pt x="6717" y="6399"/>
                              </a:lnTo>
                              <a:lnTo>
                                <a:pt x="6739" y="6373"/>
                              </a:lnTo>
                              <a:lnTo>
                                <a:pt x="6762" y="6343"/>
                              </a:lnTo>
                              <a:lnTo>
                                <a:pt x="6816" y="6269"/>
                              </a:lnTo>
                              <a:lnTo>
                                <a:pt x="6847" y="6226"/>
                              </a:lnTo>
                              <a:lnTo>
                                <a:pt x="6884" y="6180"/>
                              </a:lnTo>
                              <a:close/>
                              <a:moveTo>
                                <a:pt x="7122" y="5872"/>
                              </a:moveTo>
                              <a:lnTo>
                                <a:pt x="6931" y="5714"/>
                              </a:lnTo>
                              <a:lnTo>
                                <a:pt x="6696" y="6003"/>
                              </a:lnTo>
                              <a:lnTo>
                                <a:pt x="6741" y="6037"/>
                              </a:lnTo>
                              <a:lnTo>
                                <a:pt x="6780" y="6065"/>
                              </a:lnTo>
                              <a:lnTo>
                                <a:pt x="6797" y="6076"/>
                              </a:lnTo>
                              <a:lnTo>
                                <a:pt x="6814" y="6086"/>
                              </a:lnTo>
                              <a:lnTo>
                                <a:pt x="6829" y="6095"/>
                              </a:lnTo>
                              <a:lnTo>
                                <a:pt x="6843" y="6101"/>
                              </a:lnTo>
                              <a:lnTo>
                                <a:pt x="6857" y="6107"/>
                              </a:lnTo>
                              <a:lnTo>
                                <a:pt x="6869" y="6111"/>
                              </a:lnTo>
                              <a:lnTo>
                                <a:pt x="6882" y="6113"/>
                              </a:lnTo>
                              <a:lnTo>
                                <a:pt x="6893" y="6114"/>
                              </a:lnTo>
                              <a:lnTo>
                                <a:pt x="6903" y="6114"/>
                              </a:lnTo>
                              <a:lnTo>
                                <a:pt x="6913" y="6112"/>
                              </a:lnTo>
                              <a:lnTo>
                                <a:pt x="6923" y="6110"/>
                              </a:lnTo>
                              <a:lnTo>
                                <a:pt x="6933" y="6105"/>
                              </a:lnTo>
                              <a:lnTo>
                                <a:pt x="6942" y="6100"/>
                              </a:lnTo>
                              <a:lnTo>
                                <a:pt x="6952" y="6093"/>
                              </a:lnTo>
                              <a:lnTo>
                                <a:pt x="6961" y="6085"/>
                              </a:lnTo>
                              <a:lnTo>
                                <a:pt x="6970" y="6076"/>
                              </a:lnTo>
                              <a:lnTo>
                                <a:pt x="6980" y="6065"/>
                              </a:lnTo>
                              <a:lnTo>
                                <a:pt x="6989" y="6052"/>
                              </a:lnTo>
                              <a:lnTo>
                                <a:pt x="7010" y="6025"/>
                              </a:lnTo>
                              <a:lnTo>
                                <a:pt x="7059" y="5957"/>
                              </a:lnTo>
                              <a:lnTo>
                                <a:pt x="7089" y="5916"/>
                              </a:lnTo>
                              <a:lnTo>
                                <a:pt x="7122" y="5872"/>
                              </a:lnTo>
                              <a:close/>
                              <a:moveTo>
                                <a:pt x="6609" y="6533"/>
                              </a:moveTo>
                              <a:lnTo>
                                <a:pt x="6406" y="6376"/>
                              </a:lnTo>
                              <a:lnTo>
                                <a:pt x="6351" y="6441"/>
                              </a:lnTo>
                              <a:lnTo>
                                <a:pt x="6305" y="6495"/>
                              </a:lnTo>
                              <a:lnTo>
                                <a:pt x="6258" y="6554"/>
                              </a:lnTo>
                              <a:lnTo>
                                <a:pt x="6234" y="6584"/>
                              </a:lnTo>
                              <a:lnTo>
                                <a:pt x="6213" y="6614"/>
                              </a:lnTo>
                              <a:lnTo>
                                <a:pt x="6194" y="6641"/>
                              </a:lnTo>
                              <a:lnTo>
                                <a:pt x="6177" y="6666"/>
                              </a:lnTo>
                              <a:lnTo>
                                <a:pt x="6165" y="6690"/>
                              </a:lnTo>
                              <a:lnTo>
                                <a:pt x="6161" y="6699"/>
                              </a:lnTo>
                              <a:lnTo>
                                <a:pt x="6158" y="6708"/>
                              </a:lnTo>
                              <a:lnTo>
                                <a:pt x="6156" y="6716"/>
                              </a:lnTo>
                              <a:lnTo>
                                <a:pt x="6156" y="6722"/>
                              </a:lnTo>
                              <a:lnTo>
                                <a:pt x="6158" y="6727"/>
                              </a:lnTo>
                              <a:lnTo>
                                <a:pt x="6161" y="6731"/>
                              </a:lnTo>
                              <a:lnTo>
                                <a:pt x="6202" y="6728"/>
                              </a:lnTo>
                              <a:lnTo>
                                <a:pt x="6250" y="6724"/>
                              </a:lnTo>
                              <a:lnTo>
                                <a:pt x="6301" y="6720"/>
                              </a:lnTo>
                              <a:lnTo>
                                <a:pt x="6328" y="6717"/>
                              </a:lnTo>
                              <a:lnTo>
                                <a:pt x="6352" y="6713"/>
                              </a:lnTo>
                              <a:lnTo>
                                <a:pt x="6376" y="6708"/>
                              </a:lnTo>
                              <a:lnTo>
                                <a:pt x="6398" y="6703"/>
                              </a:lnTo>
                              <a:lnTo>
                                <a:pt x="6418" y="6696"/>
                              </a:lnTo>
                              <a:lnTo>
                                <a:pt x="6426" y="6692"/>
                              </a:lnTo>
                              <a:lnTo>
                                <a:pt x="6434" y="6688"/>
                              </a:lnTo>
                              <a:lnTo>
                                <a:pt x="6441" y="6684"/>
                              </a:lnTo>
                              <a:lnTo>
                                <a:pt x="6447" y="6679"/>
                              </a:lnTo>
                              <a:lnTo>
                                <a:pt x="6453" y="6673"/>
                              </a:lnTo>
                              <a:lnTo>
                                <a:pt x="6457" y="6667"/>
                              </a:lnTo>
                              <a:lnTo>
                                <a:pt x="6461" y="6661"/>
                              </a:lnTo>
                              <a:lnTo>
                                <a:pt x="6463" y="6655"/>
                              </a:lnTo>
                              <a:lnTo>
                                <a:pt x="6464" y="6648"/>
                              </a:lnTo>
                              <a:lnTo>
                                <a:pt x="6463" y="6641"/>
                              </a:lnTo>
                              <a:lnTo>
                                <a:pt x="6475" y="6639"/>
                              </a:lnTo>
                              <a:lnTo>
                                <a:pt x="6487" y="6636"/>
                              </a:lnTo>
                              <a:lnTo>
                                <a:pt x="6498" y="6633"/>
                              </a:lnTo>
                              <a:lnTo>
                                <a:pt x="6509" y="6629"/>
                              </a:lnTo>
                              <a:lnTo>
                                <a:pt x="6519" y="6625"/>
                              </a:lnTo>
                              <a:lnTo>
                                <a:pt x="6530" y="6619"/>
                              </a:lnTo>
                              <a:lnTo>
                                <a:pt x="6540" y="6614"/>
                              </a:lnTo>
                              <a:lnTo>
                                <a:pt x="6549" y="6607"/>
                              </a:lnTo>
                              <a:lnTo>
                                <a:pt x="6558" y="6600"/>
                              </a:lnTo>
                              <a:lnTo>
                                <a:pt x="6566" y="6592"/>
                              </a:lnTo>
                              <a:lnTo>
                                <a:pt x="6574" y="6584"/>
                              </a:lnTo>
                              <a:lnTo>
                                <a:pt x="6582" y="6575"/>
                              </a:lnTo>
                              <a:lnTo>
                                <a:pt x="6589" y="6566"/>
                              </a:lnTo>
                              <a:lnTo>
                                <a:pt x="6596" y="6556"/>
                              </a:lnTo>
                              <a:lnTo>
                                <a:pt x="6603" y="6545"/>
                              </a:lnTo>
                              <a:lnTo>
                                <a:pt x="6609" y="6533"/>
                              </a:lnTo>
                              <a:close/>
                              <a:moveTo>
                                <a:pt x="7668" y="5184"/>
                              </a:moveTo>
                              <a:lnTo>
                                <a:pt x="7668" y="5184"/>
                              </a:lnTo>
                              <a:lnTo>
                                <a:pt x="7600" y="5130"/>
                              </a:lnTo>
                              <a:lnTo>
                                <a:pt x="7573" y="5110"/>
                              </a:lnTo>
                              <a:lnTo>
                                <a:pt x="7548" y="5092"/>
                              </a:lnTo>
                              <a:lnTo>
                                <a:pt x="7527" y="5079"/>
                              </a:lnTo>
                              <a:lnTo>
                                <a:pt x="7518" y="5075"/>
                              </a:lnTo>
                              <a:lnTo>
                                <a:pt x="7509" y="5071"/>
                              </a:lnTo>
                              <a:lnTo>
                                <a:pt x="7499" y="5068"/>
                              </a:lnTo>
                              <a:lnTo>
                                <a:pt x="7491" y="5066"/>
                              </a:lnTo>
                              <a:lnTo>
                                <a:pt x="7483" y="5065"/>
                              </a:lnTo>
                              <a:lnTo>
                                <a:pt x="7475" y="5066"/>
                              </a:lnTo>
                              <a:lnTo>
                                <a:pt x="7468" y="5067"/>
                              </a:lnTo>
                              <a:lnTo>
                                <a:pt x="7460" y="5070"/>
                              </a:lnTo>
                              <a:lnTo>
                                <a:pt x="7452" y="5073"/>
                              </a:lnTo>
                              <a:lnTo>
                                <a:pt x="7445" y="5078"/>
                              </a:lnTo>
                              <a:lnTo>
                                <a:pt x="7437" y="5083"/>
                              </a:lnTo>
                              <a:lnTo>
                                <a:pt x="7427" y="5090"/>
                              </a:lnTo>
                              <a:lnTo>
                                <a:pt x="7410" y="5108"/>
                              </a:lnTo>
                              <a:lnTo>
                                <a:pt x="7390" y="5129"/>
                              </a:lnTo>
                              <a:lnTo>
                                <a:pt x="7368" y="5155"/>
                              </a:lnTo>
                              <a:lnTo>
                                <a:pt x="7313" y="5222"/>
                              </a:lnTo>
                              <a:lnTo>
                                <a:pt x="7382" y="5276"/>
                              </a:lnTo>
                              <a:lnTo>
                                <a:pt x="7410" y="5298"/>
                              </a:lnTo>
                              <a:lnTo>
                                <a:pt x="7435" y="5316"/>
                              </a:lnTo>
                              <a:lnTo>
                                <a:pt x="7456" y="5329"/>
                              </a:lnTo>
                              <a:lnTo>
                                <a:pt x="7466" y="5334"/>
                              </a:lnTo>
                              <a:lnTo>
                                <a:pt x="7475" y="5339"/>
                              </a:lnTo>
                              <a:lnTo>
                                <a:pt x="7483" y="5342"/>
                              </a:lnTo>
                              <a:lnTo>
                                <a:pt x="7492" y="5344"/>
                              </a:lnTo>
                              <a:lnTo>
                                <a:pt x="7500" y="5345"/>
                              </a:lnTo>
                              <a:lnTo>
                                <a:pt x="7509" y="5344"/>
                              </a:lnTo>
                              <a:lnTo>
                                <a:pt x="7516" y="5343"/>
                              </a:lnTo>
                              <a:lnTo>
                                <a:pt x="7524" y="5341"/>
                              </a:lnTo>
                              <a:lnTo>
                                <a:pt x="7531" y="5337"/>
                              </a:lnTo>
                              <a:lnTo>
                                <a:pt x="7539" y="5333"/>
                              </a:lnTo>
                              <a:lnTo>
                                <a:pt x="7547" y="5327"/>
                              </a:lnTo>
                              <a:lnTo>
                                <a:pt x="7555" y="5320"/>
                              </a:lnTo>
                              <a:lnTo>
                                <a:pt x="7573" y="5303"/>
                              </a:lnTo>
                              <a:lnTo>
                                <a:pt x="7592" y="5280"/>
                              </a:lnTo>
                              <a:lnTo>
                                <a:pt x="7614" y="5253"/>
                              </a:lnTo>
                              <a:lnTo>
                                <a:pt x="7668" y="5184"/>
                              </a:lnTo>
                              <a:close/>
                              <a:moveTo>
                                <a:pt x="7321" y="5617"/>
                              </a:moveTo>
                              <a:lnTo>
                                <a:pt x="7321" y="5617"/>
                              </a:lnTo>
                              <a:lnTo>
                                <a:pt x="7301" y="5601"/>
                              </a:lnTo>
                              <a:lnTo>
                                <a:pt x="7281" y="5584"/>
                              </a:lnTo>
                              <a:lnTo>
                                <a:pt x="7247" y="5552"/>
                              </a:lnTo>
                              <a:lnTo>
                                <a:pt x="7232" y="5538"/>
                              </a:lnTo>
                              <a:lnTo>
                                <a:pt x="7216" y="5525"/>
                              </a:lnTo>
                              <a:lnTo>
                                <a:pt x="7202" y="5514"/>
                              </a:lnTo>
                              <a:lnTo>
                                <a:pt x="7188" y="5504"/>
                              </a:lnTo>
                              <a:lnTo>
                                <a:pt x="7175" y="5497"/>
                              </a:lnTo>
                              <a:lnTo>
                                <a:pt x="7168" y="5495"/>
                              </a:lnTo>
                              <a:lnTo>
                                <a:pt x="7161" y="5493"/>
                              </a:lnTo>
                              <a:lnTo>
                                <a:pt x="7153" y="5492"/>
                              </a:lnTo>
                              <a:lnTo>
                                <a:pt x="7146" y="5492"/>
                              </a:lnTo>
                              <a:lnTo>
                                <a:pt x="7139" y="5493"/>
                              </a:lnTo>
                              <a:lnTo>
                                <a:pt x="7132" y="5495"/>
                              </a:lnTo>
                              <a:lnTo>
                                <a:pt x="7125" y="5498"/>
                              </a:lnTo>
                              <a:lnTo>
                                <a:pt x="7117" y="5502"/>
                              </a:lnTo>
                              <a:lnTo>
                                <a:pt x="7109" y="5508"/>
                              </a:lnTo>
                              <a:lnTo>
                                <a:pt x="7101" y="5514"/>
                              </a:lnTo>
                              <a:lnTo>
                                <a:pt x="7093" y="5521"/>
                              </a:lnTo>
                              <a:lnTo>
                                <a:pt x="7084" y="5529"/>
                              </a:lnTo>
                              <a:lnTo>
                                <a:pt x="7066" y="5549"/>
                              </a:lnTo>
                              <a:lnTo>
                                <a:pt x="7041" y="5581"/>
                              </a:lnTo>
                              <a:lnTo>
                                <a:pt x="7020" y="5607"/>
                              </a:lnTo>
                              <a:lnTo>
                                <a:pt x="7003" y="5631"/>
                              </a:lnTo>
                              <a:lnTo>
                                <a:pt x="6990" y="5652"/>
                              </a:lnTo>
                              <a:lnTo>
                                <a:pt x="6986" y="5661"/>
                              </a:lnTo>
                              <a:lnTo>
                                <a:pt x="6982" y="5670"/>
                              </a:lnTo>
                              <a:lnTo>
                                <a:pt x="6980" y="5678"/>
                              </a:lnTo>
                              <a:lnTo>
                                <a:pt x="6978" y="5686"/>
                              </a:lnTo>
                              <a:lnTo>
                                <a:pt x="6977" y="5693"/>
                              </a:lnTo>
                              <a:lnTo>
                                <a:pt x="6978" y="5700"/>
                              </a:lnTo>
                              <a:lnTo>
                                <a:pt x="6979" y="5707"/>
                              </a:lnTo>
                              <a:lnTo>
                                <a:pt x="6981" y="5714"/>
                              </a:lnTo>
                              <a:lnTo>
                                <a:pt x="6985" y="5721"/>
                              </a:lnTo>
                              <a:lnTo>
                                <a:pt x="6989" y="5728"/>
                              </a:lnTo>
                              <a:lnTo>
                                <a:pt x="6994" y="5734"/>
                              </a:lnTo>
                              <a:lnTo>
                                <a:pt x="7000" y="5741"/>
                              </a:lnTo>
                              <a:lnTo>
                                <a:pt x="7014" y="5754"/>
                              </a:lnTo>
                              <a:lnTo>
                                <a:pt x="7033" y="5769"/>
                              </a:lnTo>
                              <a:lnTo>
                                <a:pt x="7078" y="5806"/>
                              </a:lnTo>
                              <a:lnTo>
                                <a:pt x="7107" y="5827"/>
                              </a:lnTo>
                              <a:lnTo>
                                <a:pt x="7137" y="5853"/>
                              </a:lnTo>
                              <a:lnTo>
                                <a:pt x="7321" y="5617"/>
                              </a:lnTo>
                              <a:close/>
                              <a:moveTo>
                                <a:pt x="8126" y="4606"/>
                              </a:moveTo>
                              <a:lnTo>
                                <a:pt x="7925" y="4448"/>
                              </a:lnTo>
                              <a:lnTo>
                                <a:pt x="7792" y="4619"/>
                              </a:lnTo>
                              <a:lnTo>
                                <a:pt x="7856" y="4669"/>
                              </a:lnTo>
                              <a:lnTo>
                                <a:pt x="7882" y="4691"/>
                              </a:lnTo>
                              <a:lnTo>
                                <a:pt x="7905" y="4709"/>
                              </a:lnTo>
                              <a:lnTo>
                                <a:pt x="7925" y="4723"/>
                              </a:lnTo>
                              <a:lnTo>
                                <a:pt x="7943" y="4733"/>
                              </a:lnTo>
                              <a:lnTo>
                                <a:pt x="7951" y="4737"/>
                              </a:lnTo>
                              <a:lnTo>
                                <a:pt x="7959" y="4740"/>
                              </a:lnTo>
                              <a:lnTo>
                                <a:pt x="7967" y="4742"/>
                              </a:lnTo>
                              <a:lnTo>
                                <a:pt x="7974" y="4743"/>
                              </a:lnTo>
                              <a:lnTo>
                                <a:pt x="7982" y="4743"/>
                              </a:lnTo>
                              <a:lnTo>
                                <a:pt x="7989" y="4742"/>
                              </a:lnTo>
                              <a:lnTo>
                                <a:pt x="7997" y="4740"/>
                              </a:lnTo>
                              <a:lnTo>
                                <a:pt x="8005" y="4737"/>
                              </a:lnTo>
                              <a:lnTo>
                                <a:pt x="8012" y="4733"/>
                              </a:lnTo>
                              <a:lnTo>
                                <a:pt x="8020" y="4728"/>
                              </a:lnTo>
                              <a:lnTo>
                                <a:pt x="8028" y="4721"/>
                              </a:lnTo>
                              <a:lnTo>
                                <a:pt x="8037" y="4713"/>
                              </a:lnTo>
                              <a:lnTo>
                                <a:pt x="8055" y="4694"/>
                              </a:lnTo>
                              <a:lnTo>
                                <a:pt x="8076" y="4670"/>
                              </a:lnTo>
                              <a:lnTo>
                                <a:pt x="8100" y="4641"/>
                              </a:lnTo>
                              <a:lnTo>
                                <a:pt x="8126" y="4606"/>
                              </a:lnTo>
                              <a:close/>
                              <a:moveTo>
                                <a:pt x="7974" y="4803"/>
                              </a:moveTo>
                              <a:lnTo>
                                <a:pt x="7771" y="4645"/>
                              </a:lnTo>
                              <a:lnTo>
                                <a:pt x="7745" y="4679"/>
                              </a:lnTo>
                              <a:lnTo>
                                <a:pt x="7723" y="4710"/>
                              </a:lnTo>
                              <a:lnTo>
                                <a:pt x="7704" y="4735"/>
                              </a:lnTo>
                              <a:lnTo>
                                <a:pt x="7690" y="4759"/>
                              </a:lnTo>
                              <a:lnTo>
                                <a:pt x="7685" y="4769"/>
                              </a:lnTo>
                              <a:lnTo>
                                <a:pt x="7681" y="4779"/>
                              </a:lnTo>
                              <a:lnTo>
                                <a:pt x="7677" y="4788"/>
                              </a:lnTo>
                              <a:lnTo>
                                <a:pt x="7675" y="4796"/>
                              </a:lnTo>
                              <a:lnTo>
                                <a:pt x="7674" y="4804"/>
                              </a:lnTo>
                              <a:lnTo>
                                <a:pt x="7673" y="4812"/>
                              </a:lnTo>
                              <a:lnTo>
                                <a:pt x="7674" y="4820"/>
                              </a:lnTo>
                              <a:lnTo>
                                <a:pt x="7676" y="4828"/>
                              </a:lnTo>
                              <a:lnTo>
                                <a:pt x="7679" y="4835"/>
                              </a:lnTo>
                              <a:lnTo>
                                <a:pt x="7682" y="4842"/>
                              </a:lnTo>
                              <a:lnTo>
                                <a:pt x="7687" y="4849"/>
                              </a:lnTo>
                              <a:lnTo>
                                <a:pt x="7693" y="4856"/>
                              </a:lnTo>
                              <a:lnTo>
                                <a:pt x="7707" y="4872"/>
                              </a:lnTo>
                              <a:lnTo>
                                <a:pt x="7726" y="4889"/>
                              </a:lnTo>
                              <a:lnTo>
                                <a:pt x="7748" y="4907"/>
                              </a:lnTo>
                              <a:lnTo>
                                <a:pt x="7773" y="4928"/>
                              </a:lnTo>
                              <a:lnTo>
                                <a:pt x="7837" y="4980"/>
                              </a:lnTo>
                              <a:lnTo>
                                <a:pt x="7905" y="4892"/>
                              </a:lnTo>
                              <a:lnTo>
                                <a:pt x="7974" y="4803"/>
                              </a:lnTo>
                              <a:close/>
                              <a:moveTo>
                                <a:pt x="7822" y="4999"/>
                              </a:moveTo>
                              <a:lnTo>
                                <a:pt x="7624" y="4835"/>
                              </a:lnTo>
                              <a:lnTo>
                                <a:pt x="7487" y="5011"/>
                              </a:lnTo>
                              <a:lnTo>
                                <a:pt x="7550" y="5061"/>
                              </a:lnTo>
                              <a:lnTo>
                                <a:pt x="7576" y="5081"/>
                              </a:lnTo>
                              <a:lnTo>
                                <a:pt x="7598" y="5099"/>
                              </a:lnTo>
                              <a:lnTo>
                                <a:pt x="7617" y="5113"/>
                              </a:lnTo>
                              <a:lnTo>
                                <a:pt x="7635" y="5123"/>
                              </a:lnTo>
                              <a:lnTo>
                                <a:pt x="7644" y="5126"/>
                              </a:lnTo>
                              <a:lnTo>
                                <a:pt x="7652" y="5129"/>
                              </a:lnTo>
                              <a:lnTo>
                                <a:pt x="7659" y="5131"/>
                              </a:lnTo>
                              <a:lnTo>
                                <a:pt x="7667" y="5132"/>
                              </a:lnTo>
                              <a:lnTo>
                                <a:pt x="7674" y="5132"/>
                              </a:lnTo>
                              <a:lnTo>
                                <a:pt x="7681" y="5131"/>
                              </a:lnTo>
                              <a:lnTo>
                                <a:pt x="7689" y="5129"/>
                              </a:lnTo>
                              <a:lnTo>
                                <a:pt x="7696" y="5125"/>
                              </a:lnTo>
                              <a:lnTo>
                                <a:pt x="7704" y="5121"/>
                              </a:lnTo>
                              <a:lnTo>
                                <a:pt x="7713" y="5116"/>
                              </a:lnTo>
                              <a:lnTo>
                                <a:pt x="7721" y="5110"/>
                              </a:lnTo>
                              <a:lnTo>
                                <a:pt x="7730" y="5102"/>
                              </a:lnTo>
                              <a:lnTo>
                                <a:pt x="7748" y="5083"/>
                              </a:lnTo>
                              <a:lnTo>
                                <a:pt x="7769" y="5060"/>
                              </a:lnTo>
                              <a:lnTo>
                                <a:pt x="7794" y="5032"/>
                              </a:lnTo>
                              <a:lnTo>
                                <a:pt x="7822" y="4999"/>
                              </a:lnTo>
                              <a:close/>
                              <a:moveTo>
                                <a:pt x="7500" y="5399"/>
                              </a:moveTo>
                              <a:lnTo>
                                <a:pt x="7305" y="5247"/>
                              </a:lnTo>
                              <a:lnTo>
                                <a:pt x="7251" y="5315"/>
                              </a:lnTo>
                              <a:lnTo>
                                <a:pt x="7230" y="5343"/>
                              </a:lnTo>
                              <a:lnTo>
                                <a:pt x="7213" y="5366"/>
                              </a:lnTo>
                              <a:lnTo>
                                <a:pt x="7200" y="5388"/>
                              </a:lnTo>
                              <a:lnTo>
                                <a:pt x="7195" y="5398"/>
                              </a:lnTo>
                              <a:lnTo>
                                <a:pt x="7191" y="5407"/>
                              </a:lnTo>
                              <a:lnTo>
                                <a:pt x="7189" y="5415"/>
                              </a:lnTo>
                              <a:lnTo>
                                <a:pt x="7187" y="5423"/>
                              </a:lnTo>
                              <a:lnTo>
                                <a:pt x="7186" y="5431"/>
                              </a:lnTo>
                              <a:lnTo>
                                <a:pt x="7186" y="5440"/>
                              </a:lnTo>
                              <a:lnTo>
                                <a:pt x="7188" y="5448"/>
                              </a:lnTo>
                              <a:lnTo>
                                <a:pt x="7190" y="5455"/>
                              </a:lnTo>
                              <a:lnTo>
                                <a:pt x="7194" y="5463"/>
                              </a:lnTo>
                              <a:lnTo>
                                <a:pt x="7198" y="5471"/>
                              </a:lnTo>
                              <a:lnTo>
                                <a:pt x="7204" y="5479"/>
                              </a:lnTo>
                              <a:lnTo>
                                <a:pt x="7211" y="5487"/>
                              </a:lnTo>
                              <a:lnTo>
                                <a:pt x="7228" y="5505"/>
                              </a:lnTo>
                              <a:lnTo>
                                <a:pt x="7250" y="5525"/>
                              </a:lnTo>
                              <a:lnTo>
                                <a:pt x="7276" y="5547"/>
                              </a:lnTo>
                              <a:lnTo>
                                <a:pt x="7342" y="5603"/>
                              </a:lnTo>
                              <a:lnTo>
                                <a:pt x="7500" y="5399"/>
                              </a:lnTo>
                              <a:close/>
                              <a:moveTo>
                                <a:pt x="8380" y="3889"/>
                              </a:moveTo>
                              <a:lnTo>
                                <a:pt x="8246" y="4047"/>
                              </a:lnTo>
                              <a:lnTo>
                                <a:pt x="8449" y="4206"/>
                              </a:lnTo>
                              <a:lnTo>
                                <a:pt x="8581" y="4035"/>
                              </a:lnTo>
                              <a:lnTo>
                                <a:pt x="8380" y="3889"/>
                              </a:lnTo>
                              <a:close/>
                              <a:moveTo>
                                <a:pt x="8098" y="4238"/>
                              </a:moveTo>
                              <a:lnTo>
                                <a:pt x="8302" y="4395"/>
                              </a:lnTo>
                              <a:lnTo>
                                <a:pt x="8333" y="4365"/>
                              </a:lnTo>
                              <a:lnTo>
                                <a:pt x="8347" y="4352"/>
                              </a:lnTo>
                              <a:lnTo>
                                <a:pt x="8359" y="4339"/>
                              </a:lnTo>
                              <a:lnTo>
                                <a:pt x="8369" y="4326"/>
                              </a:lnTo>
                              <a:lnTo>
                                <a:pt x="8378" y="4314"/>
                              </a:lnTo>
                              <a:lnTo>
                                <a:pt x="8385" y="4303"/>
                              </a:lnTo>
                              <a:lnTo>
                                <a:pt x="8391" y="4292"/>
                              </a:lnTo>
                              <a:lnTo>
                                <a:pt x="8396" y="4282"/>
                              </a:lnTo>
                              <a:lnTo>
                                <a:pt x="8399" y="4272"/>
                              </a:lnTo>
                              <a:lnTo>
                                <a:pt x="8401" y="4261"/>
                              </a:lnTo>
                              <a:lnTo>
                                <a:pt x="8402" y="4252"/>
                              </a:lnTo>
                              <a:lnTo>
                                <a:pt x="8402" y="4243"/>
                              </a:lnTo>
                              <a:lnTo>
                                <a:pt x="8401" y="4234"/>
                              </a:lnTo>
                              <a:lnTo>
                                <a:pt x="8398" y="4226"/>
                              </a:lnTo>
                              <a:lnTo>
                                <a:pt x="8395" y="4218"/>
                              </a:lnTo>
                              <a:lnTo>
                                <a:pt x="8390" y="4209"/>
                              </a:lnTo>
                              <a:lnTo>
                                <a:pt x="8385" y="4201"/>
                              </a:lnTo>
                              <a:lnTo>
                                <a:pt x="8379" y="4192"/>
                              </a:lnTo>
                              <a:lnTo>
                                <a:pt x="8371" y="4184"/>
                              </a:lnTo>
                              <a:lnTo>
                                <a:pt x="8355" y="4167"/>
                              </a:lnTo>
                              <a:lnTo>
                                <a:pt x="8334" y="4150"/>
                              </a:lnTo>
                              <a:lnTo>
                                <a:pt x="8287" y="4112"/>
                              </a:lnTo>
                              <a:lnTo>
                                <a:pt x="8259" y="4091"/>
                              </a:lnTo>
                              <a:lnTo>
                                <a:pt x="8231" y="4068"/>
                              </a:lnTo>
                              <a:lnTo>
                                <a:pt x="8098" y="4238"/>
                              </a:lnTo>
                              <a:close/>
                              <a:moveTo>
                                <a:pt x="8280" y="4410"/>
                              </a:moveTo>
                              <a:lnTo>
                                <a:pt x="8280" y="4410"/>
                              </a:lnTo>
                              <a:lnTo>
                                <a:pt x="8258" y="4393"/>
                              </a:lnTo>
                              <a:lnTo>
                                <a:pt x="8238" y="4377"/>
                              </a:lnTo>
                              <a:lnTo>
                                <a:pt x="8203" y="4346"/>
                              </a:lnTo>
                              <a:lnTo>
                                <a:pt x="8185" y="4331"/>
                              </a:lnTo>
                              <a:lnTo>
                                <a:pt x="8170" y="4318"/>
                              </a:lnTo>
                              <a:lnTo>
                                <a:pt x="8155" y="4307"/>
                              </a:lnTo>
                              <a:lnTo>
                                <a:pt x="8140" y="4298"/>
                              </a:lnTo>
                              <a:lnTo>
                                <a:pt x="8125" y="4291"/>
                              </a:lnTo>
                              <a:lnTo>
                                <a:pt x="8118" y="4289"/>
                              </a:lnTo>
                              <a:lnTo>
                                <a:pt x="8110" y="4288"/>
                              </a:lnTo>
                              <a:lnTo>
                                <a:pt x="8103" y="4287"/>
                              </a:lnTo>
                              <a:lnTo>
                                <a:pt x="8096" y="4287"/>
                              </a:lnTo>
                              <a:lnTo>
                                <a:pt x="8089" y="4288"/>
                              </a:lnTo>
                              <a:lnTo>
                                <a:pt x="8081" y="4290"/>
                              </a:lnTo>
                              <a:lnTo>
                                <a:pt x="8074" y="4293"/>
                              </a:lnTo>
                              <a:lnTo>
                                <a:pt x="8066" y="4297"/>
                              </a:lnTo>
                              <a:lnTo>
                                <a:pt x="8057" y="4302"/>
                              </a:lnTo>
                              <a:lnTo>
                                <a:pt x="8049" y="4308"/>
                              </a:lnTo>
                              <a:lnTo>
                                <a:pt x="8041" y="4315"/>
                              </a:lnTo>
                              <a:lnTo>
                                <a:pt x="8033" y="4324"/>
                              </a:lnTo>
                              <a:lnTo>
                                <a:pt x="8024" y="4333"/>
                              </a:lnTo>
                              <a:lnTo>
                                <a:pt x="8015" y="4346"/>
                              </a:lnTo>
                              <a:lnTo>
                                <a:pt x="8006" y="4357"/>
                              </a:lnTo>
                              <a:lnTo>
                                <a:pt x="7999" y="4368"/>
                              </a:lnTo>
                              <a:lnTo>
                                <a:pt x="7993" y="4378"/>
                              </a:lnTo>
                              <a:lnTo>
                                <a:pt x="7987" y="4388"/>
                              </a:lnTo>
                              <a:lnTo>
                                <a:pt x="7983" y="4397"/>
                              </a:lnTo>
                              <a:lnTo>
                                <a:pt x="7980" y="4406"/>
                              </a:lnTo>
                              <a:lnTo>
                                <a:pt x="7978" y="4415"/>
                              </a:lnTo>
                              <a:lnTo>
                                <a:pt x="7977" y="4423"/>
                              </a:lnTo>
                              <a:lnTo>
                                <a:pt x="7977" y="4431"/>
                              </a:lnTo>
                              <a:lnTo>
                                <a:pt x="7978" y="4439"/>
                              </a:lnTo>
                              <a:lnTo>
                                <a:pt x="7979" y="4446"/>
                              </a:lnTo>
                              <a:lnTo>
                                <a:pt x="7982" y="4452"/>
                              </a:lnTo>
                              <a:lnTo>
                                <a:pt x="7985" y="4459"/>
                              </a:lnTo>
                              <a:lnTo>
                                <a:pt x="7989" y="4465"/>
                              </a:lnTo>
                              <a:lnTo>
                                <a:pt x="7994" y="4472"/>
                              </a:lnTo>
                              <a:lnTo>
                                <a:pt x="8000" y="4479"/>
                              </a:lnTo>
                              <a:lnTo>
                                <a:pt x="8012" y="4491"/>
                              </a:lnTo>
                              <a:lnTo>
                                <a:pt x="8026" y="4502"/>
                              </a:lnTo>
                              <a:lnTo>
                                <a:pt x="8043" y="4514"/>
                              </a:lnTo>
                              <a:lnTo>
                                <a:pt x="8061" y="4527"/>
                              </a:lnTo>
                              <a:lnTo>
                                <a:pt x="8100" y="4555"/>
                              </a:lnTo>
                              <a:lnTo>
                                <a:pt x="8121" y="4570"/>
                              </a:lnTo>
                              <a:lnTo>
                                <a:pt x="8142" y="4586"/>
                              </a:lnTo>
                              <a:lnTo>
                                <a:pt x="8211" y="4498"/>
                              </a:lnTo>
                              <a:lnTo>
                                <a:pt x="8280" y="4410"/>
                              </a:lnTo>
                              <a:close/>
                              <a:moveTo>
                                <a:pt x="8707" y="3482"/>
                              </a:moveTo>
                              <a:lnTo>
                                <a:pt x="8558" y="3660"/>
                              </a:lnTo>
                              <a:lnTo>
                                <a:pt x="8761" y="3818"/>
                              </a:lnTo>
                              <a:lnTo>
                                <a:pt x="8812" y="3751"/>
                              </a:lnTo>
                              <a:lnTo>
                                <a:pt x="8832" y="3725"/>
                              </a:lnTo>
                              <a:lnTo>
                                <a:pt x="8847" y="3701"/>
                              </a:lnTo>
                              <a:lnTo>
                                <a:pt x="8859" y="3681"/>
                              </a:lnTo>
                              <a:lnTo>
                                <a:pt x="8863" y="3672"/>
                              </a:lnTo>
                              <a:lnTo>
                                <a:pt x="8866" y="3663"/>
                              </a:lnTo>
                              <a:lnTo>
                                <a:pt x="8868" y="3655"/>
                              </a:lnTo>
                              <a:lnTo>
                                <a:pt x="8869" y="3646"/>
                              </a:lnTo>
                              <a:lnTo>
                                <a:pt x="8869" y="3638"/>
                              </a:lnTo>
                              <a:lnTo>
                                <a:pt x="8868" y="3631"/>
                              </a:lnTo>
                              <a:lnTo>
                                <a:pt x="8866" y="3624"/>
                              </a:lnTo>
                              <a:lnTo>
                                <a:pt x="8863" y="3617"/>
                              </a:lnTo>
                              <a:lnTo>
                                <a:pt x="8859" y="3610"/>
                              </a:lnTo>
                              <a:lnTo>
                                <a:pt x="8853" y="3603"/>
                              </a:lnTo>
                              <a:lnTo>
                                <a:pt x="8847" y="3595"/>
                              </a:lnTo>
                              <a:lnTo>
                                <a:pt x="8840" y="3588"/>
                              </a:lnTo>
                              <a:lnTo>
                                <a:pt x="8821" y="3571"/>
                              </a:lnTo>
                              <a:lnTo>
                                <a:pt x="8799" y="3553"/>
                              </a:lnTo>
                              <a:lnTo>
                                <a:pt x="8773" y="3533"/>
                              </a:lnTo>
                              <a:lnTo>
                                <a:pt x="8707" y="3482"/>
                              </a:lnTo>
                              <a:close/>
                              <a:moveTo>
                                <a:pt x="8542" y="3680"/>
                              </a:moveTo>
                              <a:lnTo>
                                <a:pt x="8395" y="3870"/>
                              </a:lnTo>
                              <a:lnTo>
                                <a:pt x="8460" y="3918"/>
                              </a:lnTo>
                              <a:lnTo>
                                <a:pt x="8488" y="3938"/>
                              </a:lnTo>
                              <a:lnTo>
                                <a:pt x="8511" y="3954"/>
                              </a:lnTo>
                              <a:lnTo>
                                <a:pt x="8531" y="3967"/>
                              </a:lnTo>
                              <a:lnTo>
                                <a:pt x="8550" y="3976"/>
                              </a:lnTo>
                              <a:lnTo>
                                <a:pt x="8558" y="3979"/>
                              </a:lnTo>
                              <a:lnTo>
                                <a:pt x="8566" y="3982"/>
                              </a:lnTo>
                              <a:lnTo>
                                <a:pt x="8574" y="3983"/>
                              </a:lnTo>
                              <a:lnTo>
                                <a:pt x="8582" y="3983"/>
                              </a:lnTo>
                              <a:lnTo>
                                <a:pt x="8589" y="3983"/>
                              </a:lnTo>
                              <a:lnTo>
                                <a:pt x="8597" y="3981"/>
                              </a:lnTo>
                              <a:lnTo>
                                <a:pt x="8604" y="3979"/>
                              </a:lnTo>
                              <a:lnTo>
                                <a:pt x="8612" y="3975"/>
                              </a:lnTo>
                              <a:lnTo>
                                <a:pt x="8621" y="3971"/>
                              </a:lnTo>
                              <a:lnTo>
                                <a:pt x="8629" y="3965"/>
                              </a:lnTo>
                              <a:lnTo>
                                <a:pt x="8646" y="3950"/>
                              </a:lnTo>
                              <a:lnTo>
                                <a:pt x="8665" y="3931"/>
                              </a:lnTo>
                              <a:lnTo>
                                <a:pt x="8688" y="3906"/>
                              </a:lnTo>
                              <a:lnTo>
                                <a:pt x="8740" y="3844"/>
                              </a:lnTo>
                              <a:lnTo>
                                <a:pt x="8542" y="3680"/>
                              </a:lnTo>
                              <a:close/>
                              <a:moveTo>
                                <a:pt x="8870" y="3284"/>
                              </a:moveTo>
                              <a:lnTo>
                                <a:pt x="8722" y="3463"/>
                              </a:lnTo>
                              <a:lnTo>
                                <a:pt x="8925" y="3620"/>
                              </a:lnTo>
                              <a:lnTo>
                                <a:pt x="8975" y="3555"/>
                              </a:lnTo>
                              <a:lnTo>
                                <a:pt x="8994" y="3529"/>
                              </a:lnTo>
                              <a:lnTo>
                                <a:pt x="9009" y="3505"/>
                              </a:lnTo>
                              <a:lnTo>
                                <a:pt x="9019" y="3486"/>
                              </a:lnTo>
                              <a:lnTo>
                                <a:pt x="9023" y="3477"/>
                              </a:lnTo>
                              <a:lnTo>
                                <a:pt x="9026" y="3468"/>
                              </a:lnTo>
                              <a:lnTo>
                                <a:pt x="9028" y="3460"/>
                              </a:lnTo>
                              <a:lnTo>
                                <a:pt x="9028" y="3452"/>
                              </a:lnTo>
                              <a:lnTo>
                                <a:pt x="9028" y="3445"/>
                              </a:lnTo>
                              <a:lnTo>
                                <a:pt x="9027" y="3436"/>
                              </a:lnTo>
                              <a:lnTo>
                                <a:pt x="9025" y="3429"/>
                              </a:lnTo>
                              <a:lnTo>
                                <a:pt x="9022" y="3422"/>
                              </a:lnTo>
                              <a:lnTo>
                                <a:pt x="9018" y="3415"/>
                              </a:lnTo>
                              <a:lnTo>
                                <a:pt x="9012" y="3408"/>
                              </a:lnTo>
                              <a:lnTo>
                                <a:pt x="9006" y="3400"/>
                              </a:lnTo>
                              <a:lnTo>
                                <a:pt x="8999" y="3392"/>
                              </a:lnTo>
                              <a:lnTo>
                                <a:pt x="8982" y="3375"/>
                              </a:lnTo>
                              <a:lnTo>
                                <a:pt x="8959" y="3357"/>
                              </a:lnTo>
                              <a:lnTo>
                                <a:pt x="8934" y="3336"/>
                              </a:lnTo>
                              <a:lnTo>
                                <a:pt x="8870" y="3284"/>
                              </a:lnTo>
                              <a:close/>
                              <a:moveTo>
                                <a:pt x="9030" y="3093"/>
                              </a:moveTo>
                              <a:lnTo>
                                <a:pt x="8886" y="3264"/>
                              </a:lnTo>
                              <a:lnTo>
                                <a:pt x="9077" y="3424"/>
                              </a:lnTo>
                              <a:lnTo>
                                <a:pt x="9128" y="3358"/>
                              </a:lnTo>
                              <a:lnTo>
                                <a:pt x="9148" y="3332"/>
                              </a:lnTo>
                              <a:lnTo>
                                <a:pt x="9163" y="3309"/>
                              </a:lnTo>
                              <a:lnTo>
                                <a:pt x="9176" y="3288"/>
                              </a:lnTo>
                              <a:lnTo>
                                <a:pt x="9180" y="3279"/>
                              </a:lnTo>
                              <a:lnTo>
                                <a:pt x="9183" y="3271"/>
                              </a:lnTo>
                              <a:lnTo>
                                <a:pt x="9185" y="3263"/>
                              </a:lnTo>
                              <a:lnTo>
                                <a:pt x="9187" y="3255"/>
                              </a:lnTo>
                              <a:lnTo>
                                <a:pt x="9187" y="3248"/>
                              </a:lnTo>
                              <a:lnTo>
                                <a:pt x="9186" y="3241"/>
                              </a:lnTo>
                              <a:lnTo>
                                <a:pt x="9184" y="3233"/>
                              </a:lnTo>
                              <a:lnTo>
                                <a:pt x="9182" y="3226"/>
                              </a:lnTo>
                              <a:lnTo>
                                <a:pt x="9178" y="3219"/>
                              </a:lnTo>
                              <a:lnTo>
                                <a:pt x="9173" y="3212"/>
                              </a:lnTo>
                              <a:lnTo>
                                <a:pt x="9166" y="3204"/>
                              </a:lnTo>
                              <a:lnTo>
                                <a:pt x="9159" y="3197"/>
                              </a:lnTo>
                              <a:lnTo>
                                <a:pt x="9142" y="3181"/>
                              </a:lnTo>
                              <a:lnTo>
                                <a:pt x="9121" y="3163"/>
                              </a:lnTo>
                              <a:lnTo>
                                <a:pt x="9095" y="3143"/>
                              </a:lnTo>
                              <a:lnTo>
                                <a:pt x="9030" y="3093"/>
                              </a:lnTo>
                              <a:close/>
                              <a:moveTo>
                                <a:pt x="9247" y="3219"/>
                              </a:moveTo>
                              <a:lnTo>
                                <a:pt x="9247" y="3219"/>
                              </a:lnTo>
                              <a:lnTo>
                                <a:pt x="9301" y="3150"/>
                              </a:lnTo>
                              <a:lnTo>
                                <a:pt x="9323" y="3122"/>
                              </a:lnTo>
                              <a:lnTo>
                                <a:pt x="9340" y="3097"/>
                              </a:lnTo>
                              <a:lnTo>
                                <a:pt x="9353" y="3076"/>
                              </a:lnTo>
                              <a:lnTo>
                                <a:pt x="9359" y="3066"/>
                              </a:lnTo>
                              <a:lnTo>
                                <a:pt x="9363" y="3057"/>
                              </a:lnTo>
                              <a:lnTo>
                                <a:pt x="9366" y="3048"/>
                              </a:lnTo>
                              <a:lnTo>
                                <a:pt x="9368" y="3039"/>
                              </a:lnTo>
                              <a:lnTo>
                                <a:pt x="9369" y="3030"/>
                              </a:lnTo>
                              <a:lnTo>
                                <a:pt x="9369" y="3022"/>
                              </a:lnTo>
                              <a:lnTo>
                                <a:pt x="9368" y="3014"/>
                              </a:lnTo>
                              <a:lnTo>
                                <a:pt x="9366" y="3006"/>
                              </a:lnTo>
                              <a:lnTo>
                                <a:pt x="9363" y="2998"/>
                              </a:lnTo>
                              <a:lnTo>
                                <a:pt x="9359" y="2990"/>
                              </a:lnTo>
                              <a:lnTo>
                                <a:pt x="9353" y="2981"/>
                              </a:lnTo>
                              <a:lnTo>
                                <a:pt x="9347" y="2973"/>
                              </a:lnTo>
                              <a:lnTo>
                                <a:pt x="9331" y="2953"/>
                              </a:lnTo>
                              <a:lnTo>
                                <a:pt x="9309" y="2933"/>
                              </a:lnTo>
                              <a:lnTo>
                                <a:pt x="9284" y="2909"/>
                              </a:lnTo>
                              <a:lnTo>
                                <a:pt x="9218" y="2851"/>
                              </a:lnTo>
                              <a:lnTo>
                                <a:pt x="9046" y="3073"/>
                              </a:lnTo>
                              <a:lnTo>
                                <a:pt x="9247" y="3219"/>
                              </a:lnTo>
                              <a:close/>
                              <a:moveTo>
                                <a:pt x="9428" y="2594"/>
                              </a:moveTo>
                              <a:lnTo>
                                <a:pt x="9428" y="2594"/>
                              </a:lnTo>
                              <a:lnTo>
                                <a:pt x="9456" y="2614"/>
                              </a:lnTo>
                              <a:lnTo>
                                <a:pt x="9480" y="2634"/>
                              </a:lnTo>
                              <a:lnTo>
                                <a:pt x="9522" y="2668"/>
                              </a:lnTo>
                              <a:lnTo>
                                <a:pt x="9540" y="2682"/>
                              </a:lnTo>
                              <a:lnTo>
                                <a:pt x="9556" y="2695"/>
                              </a:lnTo>
                              <a:lnTo>
                                <a:pt x="9571" y="2704"/>
                              </a:lnTo>
                              <a:lnTo>
                                <a:pt x="9578" y="2708"/>
                              </a:lnTo>
                              <a:lnTo>
                                <a:pt x="9585" y="2711"/>
                              </a:lnTo>
                              <a:lnTo>
                                <a:pt x="9593" y="2713"/>
                              </a:lnTo>
                              <a:lnTo>
                                <a:pt x="9600" y="2714"/>
                              </a:lnTo>
                              <a:lnTo>
                                <a:pt x="9607" y="2715"/>
                              </a:lnTo>
                              <a:lnTo>
                                <a:pt x="9614" y="2715"/>
                              </a:lnTo>
                              <a:lnTo>
                                <a:pt x="9621" y="2713"/>
                              </a:lnTo>
                              <a:lnTo>
                                <a:pt x="9628" y="2711"/>
                              </a:lnTo>
                              <a:lnTo>
                                <a:pt x="9636" y="2708"/>
                              </a:lnTo>
                              <a:lnTo>
                                <a:pt x="9643" y="2704"/>
                              </a:lnTo>
                              <a:lnTo>
                                <a:pt x="9651" y="2699"/>
                              </a:lnTo>
                              <a:lnTo>
                                <a:pt x="9661" y="2692"/>
                              </a:lnTo>
                              <a:lnTo>
                                <a:pt x="9678" y="2675"/>
                              </a:lnTo>
                              <a:lnTo>
                                <a:pt x="9698" y="2655"/>
                              </a:lnTo>
                              <a:lnTo>
                                <a:pt x="9720" y="2629"/>
                              </a:lnTo>
                              <a:lnTo>
                                <a:pt x="9772" y="2565"/>
                              </a:lnTo>
                              <a:lnTo>
                                <a:pt x="9791" y="2539"/>
                              </a:lnTo>
                              <a:lnTo>
                                <a:pt x="9807" y="2517"/>
                              </a:lnTo>
                              <a:lnTo>
                                <a:pt x="9818" y="2498"/>
                              </a:lnTo>
                              <a:lnTo>
                                <a:pt x="9822" y="2489"/>
                              </a:lnTo>
                              <a:lnTo>
                                <a:pt x="9825" y="2480"/>
                              </a:lnTo>
                              <a:lnTo>
                                <a:pt x="9827" y="2472"/>
                              </a:lnTo>
                              <a:lnTo>
                                <a:pt x="9828" y="2464"/>
                              </a:lnTo>
                              <a:lnTo>
                                <a:pt x="9828" y="2457"/>
                              </a:lnTo>
                              <a:lnTo>
                                <a:pt x="9827" y="2450"/>
                              </a:lnTo>
                              <a:lnTo>
                                <a:pt x="9824" y="2443"/>
                              </a:lnTo>
                              <a:lnTo>
                                <a:pt x="9821" y="2436"/>
                              </a:lnTo>
                              <a:lnTo>
                                <a:pt x="9817" y="2429"/>
                              </a:lnTo>
                              <a:lnTo>
                                <a:pt x="9812" y="2422"/>
                              </a:lnTo>
                              <a:lnTo>
                                <a:pt x="9797" y="2406"/>
                              </a:lnTo>
                              <a:lnTo>
                                <a:pt x="9780" y="2390"/>
                              </a:lnTo>
                              <a:lnTo>
                                <a:pt x="9759" y="2371"/>
                              </a:lnTo>
                              <a:lnTo>
                                <a:pt x="9733" y="2351"/>
                              </a:lnTo>
                              <a:lnTo>
                                <a:pt x="9669" y="2298"/>
                              </a:lnTo>
                              <a:lnTo>
                                <a:pt x="9428" y="2594"/>
                              </a:lnTo>
                              <a:close/>
                              <a:moveTo>
                                <a:pt x="9240" y="2837"/>
                              </a:moveTo>
                              <a:lnTo>
                                <a:pt x="9425" y="2990"/>
                              </a:lnTo>
                              <a:lnTo>
                                <a:pt x="9614" y="2760"/>
                              </a:lnTo>
                              <a:lnTo>
                                <a:pt x="9540" y="2706"/>
                              </a:lnTo>
                              <a:lnTo>
                                <a:pt x="9510" y="2686"/>
                              </a:lnTo>
                              <a:lnTo>
                                <a:pt x="9484" y="2670"/>
                              </a:lnTo>
                              <a:lnTo>
                                <a:pt x="9473" y="2664"/>
                              </a:lnTo>
                              <a:lnTo>
                                <a:pt x="9462" y="2659"/>
                              </a:lnTo>
                              <a:lnTo>
                                <a:pt x="9452" y="2655"/>
                              </a:lnTo>
                              <a:lnTo>
                                <a:pt x="9441" y="2652"/>
                              </a:lnTo>
                              <a:lnTo>
                                <a:pt x="9432" y="2651"/>
                              </a:lnTo>
                              <a:lnTo>
                                <a:pt x="9423" y="2650"/>
                              </a:lnTo>
                              <a:lnTo>
                                <a:pt x="9415" y="2651"/>
                              </a:lnTo>
                              <a:lnTo>
                                <a:pt x="9407" y="2652"/>
                              </a:lnTo>
                              <a:lnTo>
                                <a:pt x="9399" y="2655"/>
                              </a:lnTo>
                              <a:lnTo>
                                <a:pt x="9391" y="2659"/>
                              </a:lnTo>
                              <a:lnTo>
                                <a:pt x="9383" y="2664"/>
                              </a:lnTo>
                              <a:lnTo>
                                <a:pt x="9374" y="2670"/>
                              </a:lnTo>
                              <a:lnTo>
                                <a:pt x="9366" y="2678"/>
                              </a:lnTo>
                              <a:lnTo>
                                <a:pt x="9357" y="2686"/>
                              </a:lnTo>
                              <a:lnTo>
                                <a:pt x="9340" y="2707"/>
                              </a:lnTo>
                              <a:lnTo>
                                <a:pt x="9320" y="2732"/>
                              </a:lnTo>
                              <a:lnTo>
                                <a:pt x="9296" y="2763"/>
                              </a:lnTo>
                              <a:lnTo>
                                <a:pt x="9240" y="2837"/>
                              </a:lnTo>
                              <a:close/>
                              <a:moveTo>
                                <a:pt x="9684" y="2279"/>
                              </a:moveTo>
                              <a:lnTo>
                                <a:pt x="9684" y="2279"/>
                              </a:lnTo>
                              <a:lnTo>
                                <a:pt x="9693" y="2292"/>
                              </a:lnTo>
                              <a:lnTo>
                                <a:pt x="9702" y="2304"/>
                              </a:lnTo>
                              <a:lnTo>
                                <a:pt x="9711" y="2314"/>
                              </a:lnTo>
                              <a:lnTo>
                                <a:pt x="9720" y="2323"/>
                              </a:lnTo>
                              <a:lnTo>
                                <a:pt x="9730" y="2330"/>
                              </a:lnTo>
                              <a:lnTo>
                                <a:pt x="9739" y="2336"/>
                              </a:lnTo>
                              <a:lnTo>
                                <a:pt x="9748" y="2341"/>
                              </a:lnTo>
                              <a:lnTo>
                                <a:pt x="9756" y="2344"/>
                              </a:lnTo>
                              <a:lnTo>
                                <a:pt x="9765" y="2348"/>
                              </a:lnTo>
                              <a:lnTo>
                                <a:pt x="9774" y="2349"/>
                              </a:lnTo>
                              <a:lnTo>
                                <a:pt x="9782" y="2349"/>
                              </a:lnTo>
                              <a:lnTo>
                                <a:pt x="9791" y="2349"/>
                              </a:lnTo>
                              <a:lnTo>
                                <a:pt x="9800" y="2347"/>
                              </a:lnTo>
                              <a:lnTo>
                                <a:pt x="9808" y="2343"/>
                              </a:lnTo>
                              <a:lnTo>
                                <a:pt x="9816" y="2340"/>
                              </a:lnTo>
                              <a:lnTo>
                                <a:pt x="9824" y="2336"/>
                              </a:lnTo>
                              <a:lnTo>
                                <a:pt x="9831" y="2331"/>
                              </a:lnTo>
                              <a:lnTo>
                                <a:pt x="9839" y="2325"/>
                              </a:lnTo>
                              <a:lnTo>
                                <a:pt x="9853" y="2312"/>
                              </a:lnTo>
                              <a:lnTo>
                                <a:pt x="9866" y="2297"/>
                              </a:lnTo>
                              <a:lnTo>
                                <a:pt x="9878" y="2280"/>
                              </a:lnTo>
                              <a:lnTo>
                                <a:pt x="9889" y="2261"/>
                              </a:lnTo>
                              <a:lnTo>
                                <a:pt x="9898" y="2243"/>
                              </a:lnTo>
                              <a:lnTo>
                                <a:pt x="9906" y="2224"/>
                              </a:lnTo>
                              <a:lnTo>
                                <a:pt x="9912" y="2204"/>
                              </a:lnTo>
                              <a:lnTo>
                                <a:pt x="9916" y="2186"/>
                              </a:lnTo>
                              <a:lnTo>
                                <a:pt x="9918" y="2168"/>
                              </a:lnTo>
                              <a:lnTo>
                                <a:pt x="9919" y="2152"/>
                              </a:lnTo>
                              <a:lnTo>
                                <a:pt x="9918" y="2145"/>
                              </a:lnTo>
                              <a:lnTo>
                                <a:pt x="9917" y="2138"/>
                              </a:lnTo>
                              <a:lnTo>
                                <a:pt x="9915" y="2131"/>
                              </a:lnTo>
                              <a:lnTo>
                                <a:pt x="9913" y="2126"/>
                              </a:lnTo>
                              <a:lnTo>
                                <a:pt x="9910" y="2121"/>
                              </a:lnTo>
                              <a:lnTo>
                                <a:pt x="9907" y="2117"/>
                              </a:lnTo>
                              <a:lnTo>
                                <a:pt x="9902" y="2114"/>
                              </a:lnTo>
                              <a:lnTo>
                                <a:pt x="9898" y="2111"/>
                              </a:lnTo>
                              <a:lnTo>
                                <a:pt x="9892" y="2110"/>
                              </a:lnTo>
                              <a:lnTo>
                                <a:pt x="9886" y="2109"/>
                              </a:lnTo>
                              <a:lnTo>
                                <a:pt x="9880" y="2110"/>
                              </a:lnTo>
                              <a:lnTo>
                                <a:pt x="9872" y="2111"/>
                              </a:lnTo>
                              <a:lnTo>
                                <a:pt x="9863" y="2114"/>
                              </a:lnTo>
                              <a:lnTo>
                                <a:pt x="9854" y="2118"/>
                              </a:lnTo>
                              <a:lnTo>
                                <a:pt x="9845" y="2123"/>
                              </a:lnTo>
                              <a:lnTo>
                                <a:pt x="9834" y="2129"/>
                              </a:lnTo>
                              <a:lnTo>
                                <a:pt x="9823" y="2137"/>
                              </a:lnTo>
                              <a:lnTo>
                                <a:pt x="9811" y="2147"/>
                              </a:lnTo>
                              <a:lnTo>
                                <a:pt x="9799" y="2158"/>
                              </a:lnTo>
                              <a:lnTo>
                                <a:pt x="9784" y="2170"/>
                              </a:lnTo>
                              <a:lnTo>
                                <a:pt x="9754" y="2199"/>
                              </a:lnTo>
                              <a:lnTo>
                                <a:pt x="9721" y="2235"/>
                              </a:lnTo>
                              <a:lnTo>
                                <a:pt x="9684" y="2279"/>
                              </a:lnTo>
                              <a:close/>
                              <a:moveTo>
                                <a:pt x="9891" y="2376"/>
                              </a:moveTo>
                              <a:lnTo>
                                <a:pt x="9891" y="2376"/>
                              </a:lnTo>
                              <a:lnTo>
                                <a:pt x="9888" y="2374"/>
                              </a:lnTo>
                              <a:lnTo>
                                <a:pt x="9885" y="2373"/>
                              </a:lnTo>
                              <a:lnTo>
                                <a:pt x="9876" y="2372"/>
                              </a:lnTo>
                              <a:lnTo>
                                <a:pt x="9865" y="2373"/>
                              </a:lnTo>
                              <a:lnTo>
                                <a:pt x="9855" y="2375"/>
                              </a:lnTo>
                              <a:lnTo>
                                <a:pt x="9835" y="2380"/>
                              </a:lnTo>
                              <a:lnTo>
                                <a:pt x="9822" y="2385"/>
                              </a:lnTo>
                              <a:lnTo>
                                <a:pt x="9876" y="2438"/>
                              </a:lnTo>
                              <a:lnTo>
                                <a:pt x="9883" y="2431"/>
                              </a:lnTo>
                              <a:lnTo>
                                <a:pt x="9889" y="2424"/>
                              </a:lnTo>
                              <a:lnTo>
                                <a:pt x="9893" y="2417"/>
                              </a:lnTo>
                              <a:lnTo>
                                <a:pt x="9896" y="2409"/>
                              </a:lnTo>
                              <a:lnTo>
                                <a:pt x="9897" y="2401"/>
                              </a:lnTo>
                              <a:lnTo>
                                <a:pt x="9897" y="2393"/>
                              </a:lnTo>
                              <a:lnTo>
                                <a:pt x="9895" y="2385"/>
                              </a:lnTo>
                              <a:lnTo>
                                <a:pt x="9891" y="2376"/>
                              </a:lnTo>
                              <a:close/>
                              <a:moveTo>
                                <a:pt x="7158" y="5868"/>
                              </a:moveTo>
                              <a:lnTo>
                                <a:pt x="7158" y="5868"/>
                              </a:lnTo>
                              <a:lnTo>
                                <a:pt x="7238" y="5930"/>
                              </a:lnTo>
                              <a:lnTo>
                                <a:pt x="7270" y="5954"/>
                              </a:lnTo>
                              <a:lnTo>
                                <a:pt x="7298" y="5973"/>
                              </a:lnTo>
                              <a:lnTo>
                                <a:pt x="7311" y="5980"/>
                              </a:lnTo>
                              <a:lnTo>
                                <a:pt x="7322" y="5988"/>
                              </a:lnTo>
                              <a:lnTo>
                                <a:pt x="7334" y="5993"/>
                              </a:lnTo>
                              <a:lnTo>
                                <a:pt x="7344" y="5997"/>
                              </a:lnTo>
                              <a:lnTo>
                                <a:pt x="7354" y="5999"/>
                              </a:lnTo>
                              <a:lnTo>
                                <a:pt x="7363" y="6001"/>
                              </a:lnTo>
                              <a:lnTo>
                                <a:pt x="7374" y="6001"/>
                              </a:lnTo>
                              <a:lnTo>
                                <a:pt x="7383" y="6000"/>
                              </a:lnTo>
                              <a:lnTo>
                                <a:pt x="7391" y="5998"/>
                              </a:lnTo>
                              <a:lnTo>
                                <a:pt x="7400" y="5994"/>
                              </a:lnTo>
                              <a:lnTo>
                                <a:pt x="7409" y="5989"/>
                              </a:lnTo>
                              <a:lnTo>
                                <a:pt x="7418" y="5983"/>
                              </a:lnTo>
                              <a:lnTo>
                                <a:pt x="7427" y="5975"/>
                              </a:lnTo>
                              <a:lnTo>
                                <a:pt x="7437" y="5967"/>
                              </a:lnTo>
                              <a:lnTo>
                                <a:pt x="7458" y="5946"/>
                              </a:lnTo>
                              <a:lnTo>
                                <a:pt x="7480" y="5920"/>
                              </a:lnTo>
                              <a:lnTo>
                                <a:pt x="7506" y="5889"/>
                              </a:lnTo>
                              <a:lnTo>
                                <a:pt x="7569" y="5811"/>
                              </a:lnTo>
                              <a:lnTo>
                                <a:pt x="7489" y="5748"/>
                              </a:lnTo>
                              <a:lnTo>
                                <a:pt x="7457" y="5725"/>
                              </a:lnTo>
                              <a:lnTo>
                                <a:pt x="7428" y="5705"/>
                              </a:lnTo>
                              <a:lnTo>
                                <a:pt x="7416" y="5698"/>
                              </a:lnTo>
                              <a:lnTo>
                                <a:pt x="7404" y="5691"/>
                              </a:lnTo>
                              <a:lnTo>
                                <a:pt x="7393" y="5686"/>
                              </a:lnTo>
                              <a:lnTo>
                                <a:pt x="7382" y="5682"/>
                              </a:lnTo>
                              <a:lnTo>
                                <a:pt x="7372" y="5680"/>
                              </a:lnTo>
                              <a:lnTo>
                                <a:pt x="7362" y="5678"/>
                              </a:lnTo>
                              <a:lnTo>
                                <a:pt x="7353" y="5678"/>
                              </a:lnTo>
                              <a:lnTo>
                                <a:pt x="7344" y="5679"/>
                              </a:lnTo>
                              <a:lnTo>
                                <a:pt x="7335" y="5681"/>
                              </a:lnTo>
                              <a:lnTo>
                                <a:pt x="7326" y="5685"/>
                              </a:lnTo>
                              <a:lnTo>
                                <a:pt x="7317" y="5689"/>
                              </a:lnTo>
                              <a:lnTo>
                                <a:pt x="7308" y="5695"/>
                              </a:lnTo>
                              <a:lnTo>
                                <a:pt x="7299" y="5703"/>
                              </a:lnTo>
                              <a:lnTo>
                                <a:pt x="7289" y="5711"/>
                              </a:lnTo>
                              <a:lnTo>
                                <a:pt x="7269" y="5733"/>
                              </a:lnTo>
                              <a:lnTo>
                                <a:pt x="7246" y="5758"/>
                              </a:lnTo>
                              <a:lnTo>
                                <a:pt x="7220" y="5790"/>
                              </a:lnTo>
                              <a:lnTo>
                                <a:pt x="7158" y="5868"/>
                              </a:lnTo>
                              <a:close/>
                              <a:moveTo>
                                <a:pt x="7352" y="6063"/>
                              </a:moveTo>
                              <a:lnTo>
                                <a:pt x="7148" y="5892"/>
                              </a:lnTo>
                              <a:lnTo>
                                <a:pt x="7131" y="5913"/>
                              </a:lnTo>
                              <a:lnTo>
                                <a:pt x="7111" y="5934"/>
                              </a:lnTo>
                              <a:lnTo>
                                <a:pt x="7068" y="5977"/>
                              </a:lnTo>
                              <a:lnTo>
                                <a:pt x="7047" y="5999"/>
                              </a:lnTo>
                              <a:lnTo>
                                <a:pt x="7026" y="6021"/>
                              </a:lnTo>
                              <a:lnTo>
                                <a:pt x="7005" y="6042"/>
                              </a:lnTo>
                              <a:lnTo>
                                <a:pt x="6987" y="6065"/>
                              </a:lnTo>
                              <a:lnTo>
                                <a:pt x="6972" y="6086"/>
                              </a:lnTo>
                              <a:lnTo>
                                <a:pt x="6966" y="6097"/>
                              </a:lnTo>
                              <a:lnTo>
                                <a:pt x="6960" y="6108"/>
                              </a:lnTo>
                              <a:lnTo>
                                <a:pt x="6955" y="6119"/>
                              </a:lnTo>
                              <a:lnTo>
                                <a:pt x="6951" y="6130"/>
                              </a:lnTo>
                              <a:lnTo>
                                <a:pt x="6949" y="6141"/>
                              </a:lnTo>
                              <a:lnTo>
                                <a:pt x="6947" y="6151"/>
                              </a:lnTo>
                              <a:lnTo>
                                <a:pt x="6947" y="6162"/>
                              </a:lnTo>
                              <a:lnTo>
                                <a:pt x="6948" y="6172"/>
                              </a:lnTo>
                              <a:lnTo>
                                <a:pt x="6951" y="6182"/>
                              </a:lnTo>
                              <a:lnTo>
                                <a:pt x="6955" y="6193"/>
                              </a:lnTo>
                              <a:lnTo>
                                <a:pt x="6961" y="6204"/>
                              </a:lnTo>
                              <a:lnTo>
                                <a:pt x="6968" y="6214"/>
                              </a:lnTo>
                              <a:lnTo>
                                <a:pt x="6977" y="6223"/>
                              </a:lnTo>
                              <a:lnTo>
                                <a:pt x="6988" y="6233"/>
                              </a:lnTo>
                              <a:lnTo>
                                <a:pt x="7005" y="6247"/>
                              </a:lnTo>
                              <a:lnTo>
                                <a:pt x="7022" y="6259"/>
                              </a:lnTo>
                              <a:lnTo>
                                <a:pt x="7038" y="6271"/>
                              </a:lnTo>
                              <a:lnTo>
                                <a:pt x="7053" y="6279"/>
                              </a:lnTo>
                              <a:lnTo>
                                <a:pt x="7067" y="6286"/>
                              </a:lnTo>
                              <a:lnTo>
                                <a:pt x="7080" y="6292"/>
                              </a:lnTo>
                              <a:lnTo>
                                <a:pt x="7093" y="6296"/>
                              </a:lnTo>
                              <a:lnTo>
                                <a:pt x="7105" y="6299"/>
                              </a:lnTo>
                              <a:lnTo>
                                <a:pt x="7117" y="6300"/>
                              </a:lnTo>
                              <a:lnTo>
                                <a:pt x="7128" y="6300"/>
                              </a:lnTo>
                              <a:lnTo>
                                <a:pt x="7138" y="6298"/>
                              </a:lnTo>
                              <a:lnTo>
                                <a:pt x="7148" y="6296"/>
                              </a:lnTo>
                              <a:lnTo>
                                <a:pt x="7159" y="6292"/>
                              </a:lnTo>
                              <a:lnTo>
                                <a:pt x="7168" y="6287"/>
                              </a:lnTo>
                              <a:lnTo>
                                <a:pt x="7177" y="6281"/>
                              </a:lnTo>
                              <a:lnTo>
                                <a:pt x="7186" y="6274"/>
                              </a:lnTo>
                              <a:lnTo>
                                <a:pt x="7195" y="6266"/>
                              </a:lnTo>
                              <a:lnTo>
                                <a:pt x="7204" y="6256"/>
                              </a:lnTo>
                              <a:lnTo>
                                <a:pt x="7222" y="6236"/>
                              </a:lnTo>
                              <a:lnTo>
                                <a:pt x="7241" y="6212"/>
                              </a:lnTo>
                              <a:lnTo>
                                <a:pt x="7260" y="6185"/>
                              </a:lnTo>
                              <a:lnTo>
                                <a:pt x="7302" y="6127"/>
                              </a:lnTo>
                              <a:lnTo>
                                <a:pt x="7326" y="6095"/>
                              </a:lnTo>
                              <a:lnTo>
                                <a:pt x="7352" y="6063"/>
                              </a:lnTo>
                              <a:close/>
                              <a:moveTo>
                                <a:pt x="7101" y="6360"/>
                              </a:moveTo>
                              <a:lnTo>
                                <a:pt x="6903" y="6195"/>
                              </a:lnTo>
                              <a:lnTo>
                                <a:pt x="6644" y="6529"/>
                              </a:lnTo>
                              <a:lnTo>
                                <a:pt x="6709" y="6580"/>
                              </a:lnTo>
                              <a:lnTo>
                                <a:pt x="6708" y="6579"/>
                              </a:lnTo>
                              <a:lnTo>
                                <a:pt x="6710" y="6578"/>
                              </a:lnTo>
                              <a:lnTo>
                                <a:pt x="6718" y="6576"/>
                              </a:lnTo>
                              <a:lnTo>
                                <a:pt x="6731" y="6575"/>
                              </a:lnTo>
                              <a:lnTo>
                                <a:pt x="6746" y="6575"/>
                              </a:lnTo>
                              <a:lnTo>
                                <a:pt x="6753" y="6575"/>
                              </a:lnTo>
                              <a:lnTo>
                                <a:pt x="6759" y="6576"/>
                              </a:lnTo>
                              <a:lnTo>
                                <a:pt x="6765" y="6578"/>
                              </a:lnTo>
                              <a:lnTo>
                                <a:pt x="6769" y="6581"/>
                              </a:lnTo>
                              <a:lnTo>
                                <a:pt x="6771" y="6585"/>
                              </a:lnTo>
                              <a:lnTo>
                                <a:pt x="6772" y="6589"/>
                              </a:lnTo>
                              <a:lnTo>
                                <a:pt x="6770" y="6595"/>
                              </a:lnTo>
                              <a:lnTo>
                                <a:pt x="6765" y="6602"/>
                              </a:lnTo>
                              <a:lnTo>
                                <a:pt x="6796" y="6593"/>
                              </a:lnTo>
                              <a:lnTo>
                                <a:pt x="6830" y="6584"/>
                              </a:lnTo>
                              <a:lnTo>
                                <a:pt x="6861" y="6575"/>
                              </a:lnTo>
                              <a:lnTo>
                                <a:pt x="6876" y="6569"/>
                              </a:lnTo>
                              <a:lnTo>
                                <a:pt x="6891" y="6564"/>
                              </a:lnTo>
                              <a:lnTo>
                                <a:pt x="6903" y="6557"/>
                              </a:lnTo>
                              <a:lnTo>
                                <a:pt x="6914" y="6551"/>
                              </a:lnTo>
                              <a:lnTo>
                                <a:pt x="6923" y="6543"/>
                              </a:lnTo>
                              <a:lnTo>
                                <a:pt x="6931" y="6534"/>
                              </a:lnTo>
                              <a:lnTo>
                                <a:pt x="6933" y="6530"/>
                              </a:lnTo>
                              <a:lnTo>
                                <a:pt x="6936" y="6525"/>
                              </a:lnTo>
                              <a:lnTo>
                                <a:pt x="6937" y="6520"/>
                              </a:lnTo>
                              <a:lnTo>
                                <a:pt x="6938" y="6515"/>
                              </a:lnTo>
                              <a:lnTo>
                                <a:pt x="6938" y="6510"/>
                              </a:lnTo>
                              <a:lnTo>
                                <a:pt x="6938" y="6505"/>
                              </a:lnTo>
                              <a:lnTo>
                                <a:pt x="6936" y="6499"/>
                              </a:lnTo>
                              <a:lnTo>
                                <a:pt x="6934" y="6493"/>
                              </a:lnTo>
                              <a:lnTo>
                                <a:pt x="6943" y="6483"/>
                              </a:lnTo>
                              <a:lnTo>
                                <a:pt x="6953" y="6474"/>
                              </a:lnTo>
                              <a:lnTo>
                                <a:pt x="6963" y="6466"/>
                              </a:lnTo>
                              <a:lnTo>
                                <a:pt x="6973" y="6459"/>
                              </a:lnTo>
                              <a:lnTo>
                                <a:pt x="6994" y="6448"/>
                              </a:lnTo>
                              <a:lnTo>
                                <a:pt x="7015" y="6437"/>
                              </a:lnTo>
                              <a:lnTo>
                                <a:pt x="7027" y="6431"/>
                              </a:lnTo>
                              <a:lnTo>
                                <a:pt x="7038" y="6425"/>
                              </a:lnTo>
                              <a:lnTo>
                                <a:pt x="7049" y="6418"/>
                              </a:lnTo>
                              <a:lnTo>
                                <a:pt x="7060" y="6410"/>
                              </a:lnTo>
                              <a:lnTo>
                                <a:pt x="7070" y="6399"/>
                              </a:lnTo>
                              <a:lnTo>
                                <a:pt x="7081" y="6388"/>
                              </a:lnTo>
                              <a:lnTo>
                                <a:pt x="7091" y="6375"/>
                              </a:lnTo>
                              <a:lnTo>
                                <a:pt x="7101" y="6360"/>
                              </a:lnTo>
                              <a:close/>
                              <a:moveTo>
                                <a:pt x="6634" y="6636"/>
                              </a:moveTo>
                              <a:lnTo>
                                <a:pt x="6634" y="6636"/>
                              </a:lnTo>
                              <a:lnTo>
                                <a:pt x="6649" y="6633"/>
                              </a:lnTo>
                              <a:lnTo>
                                <a:pt x="6664" y="6629"/>
                              </a:lnTo>
                              <a:lnTo>
                                <a:pt x="6681" y="6626"/>
                              </a:lnTo>
                              <a:lnTo>
                                <a:pt x="6696" y="6623"/>
                              </a:lnTo>
                              <a:lnTo>
                                <a:pt x="6688" y="6607"/>
                              </a:lnTo>
                              <a:lnTo>
                                <a:pt x="6679" y="6593"/>
                              </a:lnTo>
                              <a:lnTo>
                                <a:pt x="6670" y="6583"/>
                              </a:lnTo>
                              <a:lnTo>
                                <a:pt x="6660" y="6575"/>
                              </a:lnTo>
                              <a:lnTo>
                                <a:pt x="6652" y="6569"/>
                              </a:lnTo>
                              <a:lnTo>
                                <a:pt x="6644" y="6566"/>
                              </a:lnTo>
                              <a:lnTo>
                                <a:pt x="6636" y="6565"/>
                              </a:lnTo>
                              <a:lnTo>
                                <a:pt x="6628" y="6566"/>
                              </a:lnTo>
                              <a:lnTo>
                                <a:pt x="6620" y="6569"/>
                              </a:lnTo>
                              <a:lnTo>
                                <a:pt x="6612" y="6574"/>
                              </a:lnTo>
                              <a:lnTo>
                                <a:pt x="6605" y="6582"/>
                              </a:lnTo>
                              <a:lnTo>
                                <a:pt x="6597" y="6592"/>
                              </a:lnTo>
                              <a:lnTo>
                                <a:pt x="6590" y="6603"/>
                              </a:lnTo>
                              <a:lnTo>
                                <a:pt x="6583" y="6618"/>
                              </a:lnTo>
                              <a:lnTo>
                                <a:pt x="6577" y="6633"/>
                              </a:lnTo>
                              <a:lnTo>
                                <a:pt x="6570" y="6650"/>
                              </a:lnTo>
                              <a:lnTo>
                                <a:pt x="6586" y="6647"/>
                              </a:lnTo>
                              <a:lnTo>
                                <a:pt x="6603" y="6644"/>
                              </a:lnTo>
                              <a:lnTo>
                                <a:pt x="6618" y="6639"/>
                              </a:lnTo>
                              <a:lnTo>
                                <a:pt x="6634" y="6636"/>
                              </a:lnTo>
                              <a:close/>
                              <a:moveTo>
                                <a:pt x="7940" y="5374"/>
                              </a:moveTo>
                              <a:lnTo>
                                <a:pt x="8084" y="5202"/>
                              </a:lnTo>
                              <a:lnTo>
                                <a:pt x="8047" y="5174"/>
                              </a:lnTo>
                              <a:lnTo>
                                <a:pt x="8015" y="5146"/>
                              </a:lnTo>
                              <a:lnTo>
                                <a:pt x="7961" y="5102"/>
                              </a:lnTo>
                              <a:lnTo>
                                <a:pt x="7939" y="5083"/>
                              </a:lnTo>
                              <a:lnTo>
                                <a:pt x="7918" y="5069"/>
                              </a:lnTo>
                              <a:lnTo>
                                <a:pt x="7908" y="5063"/>
                              </a:lnTo>
                              <a:lnTo>
                                <a:pt x="7899" y="5059"/>
                              </a:lnTo>
                              <a:lnTo>
                                <a:pt x="7890" y="5055"/>
                              </a:lnTo>
                              <a:lnTo>
                                <a:pt x="7881" y="5052"/>
                              </a:lnTo>
                              <a:lnTo>
                                <a:pt x="7873" y="5050"/>
                              </a:lnTo>
                              <a:lnTo>
                                <a:pt x="7864" y="5050"/>
                              </a:lnTo>
                              <a:lnTo>
                                <a:pt x="7855" y="5051"/>
                              </a:lnTo>
                              <a:lnTo>
                                <a:pt x="7845" y="5052"/>
                              </a:lnTo>
                              <a:lnTo>
                                <a:pt x="7836" y="5055"/>
                              </a:lnTo>
                              <a:lnTo>
                                <a:pt x="7827" y="5060"/>
                              </a:lnTo>
                              <a:lnTo>
                                <a:pt x="7817" y="5065"/>
                              </a:lnTo>
                              <a:lnTo>
                                <a:pt x="7807" y="5072"/>
                              </a:lnTo>
                              <a:lnTo>
                                <a:pt x="7797" y="5080"/>
                              </a:lnTo>
                              <a:lnTo>
                                <a:pt x="7786" y="5090"/>
                              </a:lnTo>
                              <a:lnTo>
                                <a:pt x="7761" y="5114"/>
                              </a:lnTo>
                              <a:lnTo>
                                <a:pt x="7734" y="5143"/>
                              </a:lnTo>
                              <a:lnTo>
                                <a:pt x="7703" y="5179"/>
                              </a:lnTo>
                              <a:lnTo>
                                <a:pt x="7821" y="5277"/>
                              </a:lnTo>
                              <a:lnTo>
                                <a:pt x="7940" y="5374"/>
                              </a:lnTo>
                              <a:close/>
                              <a:moveTo>
                                <a:pt x="7776" y="5571"/>
                              </a:moveTo>
                              <a:lnTo>
                                <a:pt x="7925" y="5394"/>
                              </a:lnTo>
                              <a:lnTo>
                                <a:pt x="7886" y="5362"/>
                              </a:lnTo>
                              <a:lnTo>
                                <a:pt x="7852" y="5335"/>
                              </a:lnTo>
                              <a:lnTo>
                                <a:pt x="7822" y="5311"/>
                              </a:lnTo>
                              <a:lnTo>
                                <a:pt x="7796" y="5290"/>
                              </a:lnTo>
                              <a:lnTo>
                                <a:pt x="7773" y="5274"/>
                              </a:lnTo>
                              <a:lnTo>
                                <a:pt x="7762" y="5267"/>
                              </a:lnTo>
                              <a:lnTo>
                                <a:pt x="7752" y="5261"/>
                              </a:lnTo>
                              <a:lnTo>
                                <a:pt x="7743" y="5256"/>
                              </a:lnTo>
                              <a:lnTo>
                                <a:pt x="7733" y="5252"/>
                              </a:lnTo>
                              <a:lnTo>
                                <a:pt x="7724" y="5250"/>
                              </a:lnTo>
                              <a:lnTo>
                                <a:pt x="7716" y="5248"/>
                              </a:lnTo>
                              <a:lnTo>
                                <a:pt x="7706" y="5248"/>
                              </a:lnTo>
                              <a:lnTo>
                                <a:pt x="7697" y="5249"/>
                              </a:lnTo>
                              <a:lnTo>
                                <a:pt x="7689" y="5250"/>
                              </a:lnTo>
                              <a:lnTo>
                                <a:pt x="7680" y="5254"/>
                              </a:lnTo>
                              <a:lnTo>
                                <a:pt x="7671" y="5258"/>
                              </a:lnTo>
                              <a:lnTo>
                                <a:pt x="7662" y="5263"/>
                              </a:lnTo>
                              <a:lnTo>
                                <a:pt x="7652" y="5270"/>
                              </a:lnTo>
                              <a:lnTo>
                                <a:pt x="7641" y="5278"/>
                              </a:lnTo>
                              <a:lnTo>
                                <a:pt x="7620" y="5299"/>
                              </a:lnTo>
                              <a:lnTo>
                                <a:pt x="7595" y="5326"/>
                              </a:lnTo>
                              <a:lnTo>
                                <a:pt x="7567" y="5357"/>
                              </a:lnTo>
                              <a:lnTo>
                                <a:pt x="7535" y="5395"/>
                              </a:lnTo>
                              <a:lnTo>
                                <a:pt x="7776" y="5571"/>
                              </a:lnTo>
                              <a:close/>
                              <a:moveTo>
                                <a:pt x="7585" y="5791"/>
                              </a:moveTo>
                              <a:lnTo>
                                <a:pt x="7749" y="5593"/>
                              </a:lnTo>
                              <a:lnTo>
                                <a:pt x="7520" y="5415"/>
                              </a:lnTo>
                              <a:lnTo>
                                <a:pt x="7463" y="5489"/>
                              </a:lnTo>
                              <a:lnTo>
                                <a:pt x="7441" y="5519"/>
                              </a:lnTo>
                              <a:lnTo>
                                <a:pt x="7424" y="5544"/>
                              </a:lnTo>
                              <a:lnTo>
                                <a:pt x="7417" y="5556"/>
                              </a:lnTo>
                              <a:lnTo>
                                <a:pt x="7411" y="5567"/>
                              </a:lnTo>
                              <a:lnTo>
                                <a:pt x="7407" y="5578"/>
                              </a:lnTo>
                              <a:lnTo>
                                <a:pt x="7403" y="5587"/>
                              </a:lnTo>
                              <a:lnTo>
                                <a:pt x="7401" y="5596"/>
                              </a:lnTo>
                              <a:lnTo>
                                <a:pt x="7400" y="5605"/>
                              </a:lnTo>
                              <a:lnTo>
                                <a:pt x="7400" y="5614"/>
                              </a:lnTo>
                              <a:lnTo>
                                <a:pt x="7401" y="5622"/>
                              </a:lnTo>
                              <a:lnTo>
                                <a:pt x="7404" y="5630"/>
                              </a:lnTo>
                              <a:lnTo>
                                <a:pt x="7407" y="5638"/>
                              </a:lnTo>
                              <a:lnTo>
                                <a:pt x="7412" y="5647"/>
                              </a:lnTo>
                              <a:lnTo>
                                <a:pt x="7418" y="5655"/>
                              </a:lnTo>
                              <a:lnTo>
                                <a:pt x="7425" y="5663"/>
                              </a:lnTo>
                              <a:lnTo>
                                <a:pt x="7434" y="5671"/>
                              </a:lnTo>
                              <a:lnTo>
                                <a:pt x="7454" y="5690"/>
                              </a:lnTo>
                              <a:lnTo>
                                <a:pt x="7479" y="5710"/>
                              </a:lnTo>
                              <a:lnTo>
                                <a:pt x="7510" y="5734"/>
                              </a:lnTo>
                              <a:lnTo>
                                <a:pt x="7585" y="5791"/>
                              </a:lnTo>
                              <a:close/>
                              <a:moveTo>
                                <a:pt x="8253" y="4998"/>
                              </a:moveTo>
                              <a:lnTo>
                                <a:pt x="8395" y="4814"/>
                              </a:lnTo>
                              <a:lnTo>
                                <a:pt x="8358" y="4787"/>
                              </a:lnTo>
                              <a:lnTo>
                                <a:pt x="8325" y="4761"/>
                              </a:lnTo>
                              <a:lnTo>
                                <a:pt x="8271" y="4717"/>
                              </a:lnTo>
                              <a:lnTo>
                                <a:pt x="8247" y="4700"/>
                              </a:lnTo>
                              <a:lnTo>
                                <a:pt x="8226" y="4687"/>
                              </a:lnTo>
                              <a:lnTo>
                                <a:pt x="8217" y="4680"/>
                              </a:lnTo>
                              <a:lnTo>
                                <a:pt x="8207" y="4676"/>
                              </a:lnTo>
                              <a:lnTo>
                                <a:pt x="8197" y="4672"/>
                              </a:lnTo>
                              <a:lnTo>
                                <a:pt x="8188" y="4670"/>
                              </a:lnTo>
                              <a:lnTo>
                                <a:pt x="8179" y="4668"/>
                              </a:lnTo>
                              <a:lnTo>
                                <a:pt x="8171" y="4668"/>
                              </a:lnTo>
                              <a:lnTo>
                                <a:pt x="8162" y="4669"/>
                              </a:lnTo>
                              <a:lnTo>
                                <a:pt x="8153" y="4671"/>
                              </a:lnTo>
                              <a:lnTo>
                                <a:pt x="8144" y="4674"/>
                              </a:lnTo>
                              <a:lnTo>
                                <a:pt x="8134" y="4678"/>
                              </a:lnTo>
                              <a:lnTo>
                                <a:pt x="8124" y="4685"/>
                              </a:lnTo>
                              <a:lnTo>
                                <a:pt x="8113" y="4691"/>
                              </a:lnTo>
                              <a:lnTo>
                                <a:pt x="8103" y="4700"/>
                              </a:lnTo>
                              <a:lnTo>
                                <a:pt x="8092" y="4709"/>
                              </a:lnTo>
                              <a:lnTo>
                                <a:pt x="8068" y="4733"/>
                              </a:lnTo>
                              <a:lnTo>
                                <a:pt x="8040" y="4763"/>
                              </a:lnTo>
                              <a:lnTo>
                                <a:pt x="8010" y="4798"/>
                              </a:lnTo>
                              <a:lnTo>
                                <a:pt x="8253" y="4998"/>
                              </a:lnTo>
                              <a:close/>
                              <a:moveTo>
                                <a:pt x="8099" y="5183"/>
                              </a:moveTo>
                              <a:lnTo>
                                <a:pt x="8238" y="5018"/>
                              </a:lnTo>
                              <a:lnTo>
                                <a:pt x="7995" y="4817"/>
                              </a:lnTo>
                              <a:lnTo>
                                <a:pt x="7965" y="4856"/>
                              </a:lnTo>
                              <a:lnTo>
                                <a:pt x="7941" y="4890"/>
                              </a:lnTo>
                              <a:lnTo>
                                <a:pt x="7922" y="4919"/>
                              </a:lnTo>
                              <a:lnTo>
                                <a:pt x="7914" y="4932"/>
                              </a:lnTo>
                              <a:lnTo>
                                <a:pt x="7908" y="4944"/>
                              </a:lnTo>
                              <a:lnTo>
                                <a:pt x="7903" y="4957"/>
                              </a:lnTo>
                              <a:lnTo>
                                <a:pt x="7899" y="4967"/>
                              </a:lnTo>
                              <a:lnTo>
                                <a:pt x="7897" y="4977"/>
                              </a:lnTo>
                              <a:lnTo>
                                <a:pt x="7896" y="4987"/>
                              </a:lnTo>
                              <a:lnTo>
                                <a:pt x="7896" y="4996"/>
                              </a:lnTo>
                              <a:lnTo>
                                <a:pt x="7897" y="5004"/>
                              </a:lnTo>
                              <a:lnTo>
                                <a:pt x="7899" y="5013"/>
                              </a:lnTo>
                              <a:lnTo>
                                <a:pt x="7902" y="5021"/>
                              </a:lnTo>
                              <a:lnTo>
                                <a:pt x="7907" y="5030"/>
                              </a:lnTo>
                              <a:lnTo>
                                <a:pt x="7912" y="5038"/>
                              </a:lnTo>
                              <a:lnTo>
                                <a:pt x="7919" y="5045"/>
                              </a:lnTo>
                              <a:lnTo>
                                <a:pt x="7927" y="5053"/>
                              </a:lnTo>
                              <a:lnTo>
                                <a:pt x="7946" y="5069"/>
                              </a:lnTo>
                              <a:lnTo>
                                <a:pt x="7968" y="5087"/>
                              </a:lnTo>
                              <a:lnTo>
                                <a:pt x="8026" y="5129"/>
                              </a:lnTo>
                              <a:lnTo>
                                <a:pt x="8061" y="5154"/>
                              </a:lnTo>
                              <a:lnTo>
                                <a:pt x="8099" y="5183"/>
                              </a:lnTo>
                              <a:close/>
                              <a:moveTo>
                                <a:pt x="8717" y="4414"/>
                              </a:moveTo>
                              <a:lnTo>
                                <a:pt x="8850" y="4244"/>
                              </a:lnTo>
                              <a:lnTo>
                                <a:pt x="8813" y="4215"/>
                              </a:lnTo>
                              <a:lnTo>
                                <a:pt x="8781" y="4188"/>
                              </a:lnTo>
                              <a:lnTo>
                                <a:pt x="8727" y="4143"/>
                              </a:lnTo>
                              <a:lnTo>
                                <a:pt x="8705" y="4124"/>
                              </a:lnTo>
                              <a:lnTo>
                                <a:pt x="8683" y="4110"/>
                              </a:lnTo>
                              <a:lnTo>
                                <a:pt x="8674" y="4105"/>
                              </a:lnTo>
                              <a:lnTo>
                                <a:pt x="8665" y="4100"/>
                              </a:lnTo>
                              <a:lnTo>
                                <a:pt x="8656" y="4096"/>
                              </a:lnTo>
                              <a:lnTo>
                                <a:pt x="8647" y="4093"/>
                              </a:lnTo>
                              <a:lnTo>
                                <a:pt x="8638" y="4092"/>
                              </a:lnTo>
                              <a:lnTo>
                                <a:pt x="8629" y="4091"/>
                              </a:lnTo>
                              <a:lnTo>
                                <a:pt x="8621" y="4092"/>
                              </a:lnTo>
                              <a:lnTo>
                                <a:pt x="8611" y="4094"/>
                              </a:lnTo>
                              <a:lnTo>
                                <a:pt x="8602" y="4097"/>
                              </a:lnTo>
                              <a:lnTo>
                                <a:pt x="8593" y="4101"/>
                              </a:lnTo>
                              <a:lnTo>
                                <a:pt x="8583" y="4106"/>
                              </a:lnTo>
                              <a:lnTo>
                                <a:pt x="8573" y="4113"/>
                              </a:lnTo>
                              <a:lnTo>
                                <a:pt x="8562" y="4121"/>
                              </a:lnTo>
                              <a:lnTo>
                                <a:pt x="8551" y="4131"/>
                              </a:lnTo>
                              <a:lnTo>
                                <a:pt x="8526" y="4155"/>
                              </a:lnTo>
                              <a:lnTo>
                                <a:pt x="8500" y="4184"/>
                              </a:lnTo>
                              <a:lnTo>
                                <a:pt x="8468" y="4221"/>
                              </a:lnTo>
                              <a:lnTo>
                                <a:pt x="8717" y="4414"/>
                              </a:lnTo>
                              <a:close/>
                              <a:moveTo>
                                <a:pt x="8570" y="4603"/>
                              </a:moveTo>
                              <a:lnTo>
                                <a:pt x="8702" y="4434"/>
                              </a:lnTo>
                              <a:lnTo>
                                <a:pt x="8453" y="4240"/>
                              </a:lnTo>
                              <a:lnTo>
                                <a:pt x="8425" y="4279"/>
                              </a:lnTo>
                              <a:lnTo>
                                <a:pt x="8401" y="4312"/>
                              </a:lnTo>
                              <a:lnTo>
                                <a:pt x="8391" y="4327"/>
                              </a:lnTo>
                              <a:lnTo>
                                <a:pt x="8383" y="4341"/>
                              </a:lnTo>
                              <a:lnTo>
                                <a:pt x="8376" y="4354"/>
                              </a:lnTo>
                              <a:lnTo>
                                <a:pt x="8370" y="4366"/>
                              </a:lnTo>
                              <a:lnTo>
                                <a:pt x="8366" y="4378"/>
                              </a:lnTo>
                              <a:lnTo>
                                <a:pt x="8363" y="4388"/>
                              </a:lnTo>
                              <a:lnTo>
                                <a:pt x="8361" y="4398"/>
                              </a:lnTo>
                              <a:lnTo>
                                <a:pt x="8360" y="4409"/>
                              </a:lnTo>
                              <a:lnTo>
                                <a:pt x="8361" y="4418"/>
                              </a:lnTo>
                              <a:lnTo>
                                <a:pt x="8363" y="4426"/>
                              </a:lnTo>
                              <a:lnTo>
                                <a:pt x="8365" y="4435"/>
                              </a:lnTo>
                              <a:lnTo>
                                <a:pt x="8369" y="4443"/>
                              </a:lnTo>
                              <a:lnTo>
                                <a:pt x="8374" y="4450"/>
                              </a:lnTo>
                              <a:lnTo>
                                <a:pt x="8380" y="4458"/>
                              </a:lnTo>
                              <a:lnTo>
                                <a:pt x="8387" y="4466"/>
                              </a:lnTo>
                              <a:lnTo>
                                <a:pt x="8396" y="4474"/>
                              </a:lnTo>
                              <a:lnTo>
                                <a:pt x="8416" y="4491"/>
                              </a:lnTo>
                              <a:lnTo>
                                <a:pt x="8439" y="4509"/>
                              </a:lnTo>
                              <a:lnTo>
                                <a:pt x="8498" y="4551"/>
                              </a:lnTo>
                              <a:lnTo>
                                <a:pt x="8532" y="4575"/>
                              </a:lnTo>
                              <a:lnTo>
                                <a:pt x="8570" y="4603"/>
                              </a:lnTo>
                              <a:close/>
                              <a:moveTo>
                                <a:pt x="8411" y="4795"/>
                              </a:moveTo>
                              <a:lnTo>
                                <a:pt x="8550" y="4631"/>
                              </a:lnTo>
                              <a:lnTo>
                                <a:pt x="8305" y="4430"/>
                              </a:lnTo>
                              <a:lnTo>
                                <a:pt x="8277" y="4468"/>
                              </a:lnTo>
                              <a:lnTo>
                                <a:pt x="8252" y="4502"/>
                              </a:lnTo>
                              <a:lnTo>
                                <a:pt x="8233" y="4531"/>
                              </a:lnTo>
                              <a:lnTo>
                                <a:pt x="8226" y="4545"/>
                              </a:lnTo>
                              <a:lnTo>
                                <a:pt x="8220" y="4557"/>
                              </a:lnTo>
                              <a:lnTo>
                                <a:pt x="8215" y="4569"/>
                              </a:lnTo>
                              <a:lnTo>
                                <a:pt x="8211" y="4579"/>
                              </a:lnTo>
                              <a:lnTo>
                                <a:pt x="8209" y="4589"/>
                              </a:lnTo>
                              <a:lnTo>
                                <a:pt x="8208" y="4599"/>
                              </a:lnTo>
                              <a:lnTo>
                                <a:pt x="8208" y="4608"/>
                              </a:lnTo>
                              <a:lnTo>
                                <a:pt x="8209" y="4617"/>
                              </a:lnTo>
                              <a:lnTo>
                                <a:pt x="8211" y="4626"/>
                              </a:lnTo>
                              <a:lnTo>
                                <a:pt x="8214" y="4634"/>
                              </a:lnTo>
                              <a:lnTo>
                                <a:pt x="8219" y="4641"/>
                              </a:lnTo>
                              <a:lnTo>
                                <a:pt x="8224" y="4649"/>
                              </a:lnTo>
                              <a:lnTo>
                                <a:pt x="8231" y="4657"/>
                              </a:lnTo>
                              <a:lnTo>
                                <a:pt x="8239" y="4665"/>
                              </a:lnTo>
                              <a:lnTo>
                                <a:pt x="8257" y="4681"/>
                              </a:lnTo>
                              <a:lnTo>
                                <a:pt x="8281" y="4700"/>
                              </a:lnTo>
                              <a:lnTo>
                                <a:pt x="8338" y="4741"/>
                              </a:lnTo>
                              <a:lnTo>
                                <a:pt x="8372" y="4767"/>
                              </a:lnTo>
                              <a:lnTo>
                                <a:pt x="8411" y="4795"/>
                              </a:lnTo>
                              <a:close/>
                              <a:moveTo>
                                <a:pt x="9166" y="3849"/>
                              </a:moveTo>
                              <a:lnTo>
                                <a:pt x="9166" y="3849"/>
                              </a:lnTo>
                              <a:lnTo>
                                <a:pt x="9129" y="3818"/>
                              </a:lnTo>
                              <a:lnTo>
                                <a:pt x="9096" y="3790"/>
                              </a:lnTo>
                              <a:lnTo>
                                <a:pt x="9042" y="3743"/>
                              </a:lnTo>
                              <a:lnTo>
                                <a:pt x="9019" y="3725"/>
                              </a:lnTo>
                              <a:lnTo>
                                <a:pt x="8999" y="3709"/>
                              </a:lnTo>
                              <a:lnTo>
                                <a:pt x="8989" y="3704"/>
                              </a:lnTo>
                              <a:lnTo>
                                <a:pt x="8980" y="3699"/>
                              </a:lnTo>
                              <a:lnTo>
                                <a:pt x="8971" y="3696"/>
                              </a:lnTo>
                              <a:lnTo>
                                <a:pt x="8962" y="3693"/>
                              </a:lnTo>
                              <a:lnTo>
                                <a:pt x="8953" y="3692"/>
                              </a:lnTo>
                              <a:lnTo>
                                <a:pt x="8944" y="3692"/>
                              </a:lnTo>
                              <a:lnTo>
                                <a:pt x="8936" y="3693"/>
                              </a:lnTo>
                              <a:lnTo>
                                <a:pt x="8927" y="3696"/>
                              </a:lnTo>
                              <a:lnTo>
                                <a:pt x="8918" y="3699"/>
                              </a:lnTo>
                              <a:lnTo>
                                <a:pt x="8908" y="3704"/>
                              </a:lnTo>
                              <a:lnTo>
                                <a:pt x="8899" y="3710"/>
                              </a:lnTo>
                              <a:lnTo>
                                <a:pt x="8888" y="3718"/>
                              </a:lnTo>
                              <a:lnTo>
                                <a:pt x="8877" y="3728"/>
                              </a:lnTo>
                              <a:lnTo>
                                <a:pt x="8866" y="3738"/>
                              </a:lnTo>
                              <a:lnTo>
                                <a:pt x="8841" y="3763"/>
                              </a:lnTo>
                              <a:lnTo>
                                <a:pt x="8812" y="3795"/>
                              </a:lnTo>
                              <a:lnTo>
                                <a:pt x="8780" y="3833"/>
                              </a:lnTo>
                              <a:lnTo>
                                <a:pt x="8817" y="3863"/>
                              </a:lnTo>
                              <a:lnTo>
                                <a:pt x="8851" y="3890"/>
                              </a:lnTo>
                              <a:lnTo>
                                <a:pt x="8905" y="3936"/>
                              </a:lnTo>
                              <a:lnTo>
                                <a:pt x="8928" y="3953"/>
                              </a:lnTo>
                              <a:lnTo>
                                <a:pt x="8948" y="3967"/>
                              </a:lnTo>
                              <a:lnTo>
                                <a:pt x="8958" y="3972"/>
                              </a:lnTo>
                              <a:lnTo>
                                <a:pt x="8968" y="3977"/>
                              </a:lnTo>
                              <a:lnTo>
                                <a:pt x="8977" y="3980"/>
                              </a:lnTo>
                              <a:lnTo>
                                <a:pt x="8986" y="3983"/>
                              </a:lnTo>
                              <a:lnTo>
                                <a:pt x="8995" y="3984"/>
                              </a:lnTo>
                              <a:lnTo>
                                <a:pt x="9004" y="3984"/>
                              </a:lnTo>
                              <a:lnTo>
                                <a:pt x="9012" y="3983"/>
                              </a:lnTo>
                              <a:lnTo>
                                <a:pt x="9021" y="3981"/>
                              </a:lnTo>
                              <a:lnTo>
                                <a:pt x="9030" y="3978"/>
                              </a:lnTo>
                              <a:lnTo>
                                <a:pt x="9041" y="3973"/>
                              </a:lnTo>
                              <a:lnTo>
                                <a:pt x="9050" y="3967"/>
                              </a:lnTo>
                              <a:lnTo>
                                <a:pt x="9060" y="3960"/>
                              </a:lnTo>
                              <a:lnTo>
                                <a:pt x="9071" y="3952"/>
                              </a:lnTo>
                              <a:lnTo>
                                <a:pt x="9082" y="3942"/>
                              </a:lnTo>
                              <a:lnTo>
                                <a:pt x="9107" y="3917"/>
                              </a:lnTo>
                              <a:lnTo>
                                <a:pt x="9135" y="3886"/>
                              </a:lnTo>
                              <a:lnTo>
                                <a:pt x="9166" y="3849"/>
                              </a:lnTo>
                              <a:close/>
                              <a:moveTo>
                                <a:pt x="8866" y="4236"/>
                              </a:moveTo>
                              <a:lnTo>
                                <a:pt x="8866" y="4236"/>
                              </a:lnTo>
                              <a:lnTo>
                                <a:pt x="8895" y="4196"/>
                              </a:lnTo>
                              <a:lnTo>
                                <a:pt x="8919" y="4162"/>
                              </a:lnTo>
                              <a:lnTo>
                                <a:pt x="8938" y="4133"/>
                              </a:lnTo>
                              <a:lnTo>
                                <a:pt x="8952" y="4107"/>
                              </a:lnTo>
                              <a:lnTo>
                                <a:pt x="8958" y="4095"/>
                              </a:lnTo>
                              <a:lnTo>
                                <a:pt x="8963" y="4085"/>
                              </a:lnTo>
                              <a:lnTo>
                                <a:pt x="8967" y="4075"/>
                              </a:lnTo>
                              <a:lnTo>
                                <a:pt x="8969" y="4065"/>
                              </a:lnTo>
                              <a:lnTo>
                                <a:pt x="8971" y="4055"/>
                              </a:lnTo>
                              <a:lnTo>
                                <a:pt x="8971" y="4047"/>
                              </a:lnTo>
                              <a:lnTo>
                                <a:pt x="8970" y="4039"/>
                              </a:lnTo>
                              <a:lnTo>
                                <a:pt x="8968" y="4031"/>
                              </a:lnTo>
                              <a:lnTo>
                                <a:pt x="8963" y="4023"/>
                              </a:lnTo>
                              <a:lnTo>
                                <a:pt x="8959" y="4016"/>
                              </a:lnTo>
                              <a:lnTo>
                                <a:pt x="8954" y="4008"/>
                              </a:lnTo>
                              <a:lnTo>
                                <a:pt x="8947" y="4000"/>
                              </a:lnTo>
                              <a:lnTo>
                                <a:pt x="8939" y="3992"/>
                              </a:lnTo>
                              <a:lnTo>
                                <a:pt x="8930" y="3984"/>
                              </a:lnTo>
                              <a:lnTo>
                                <a:pt x="8909" y="3967"/>
                              </a:lnTo>
                              <a:lnTo>
                                <a:pt x="8883" y="3948"/>
                              </a:lnTo>
                              <a:lnTo>
                                <a:pt x="8853" y="3925"/>
                              </a:lnTo>
                              <a:lnTo>
                                <a:pt x="8817" y="3901"/>
                              </a:lnTo>
                              <a:lnTo>
                                <a:pt x="8778" y="3873"/>
                              </a:lnTo>
                              <a:lnTo>
                                <a:pt x="8776" y="3871"/>
                              </a:lnTo>
                              <a:lnTo>
                                <a:pt x="8772" y="3871"/>
                              </a:lnTo>
                              <a:lnTo>
                                <a:pt x="8768" y="3871"/>
                              </a:lnTo>
                              <a:lnTo>
                                <a:pt x="8764" y="3873"/>
                              </a:lnTo>
                              <a:lnTo>
                                <a:pt x="8753" y="3878"/>
                              </a:lnTo>
                              <a:lnTo>
                                <a:pt x="8742" y="3885"/>
                              </a:lnTo>
                              <a:lnTo>
                                <a:pt x="8729" y="3895"/>
                              </a:lnTo>
                              <a:lnTo>
                                <a:pt x="8716" y="3906"/>
                              </a:lnTo>
                              <a:lnTo>
                                <a:pt x="8703" y="3919"/>
                              </a:lnTo>
                              <a:lnTo>
                                <a:pt x="8690" y="3935"/>
                              </a:lnTo>
                              <a:lnTo>
                                <a:pt x="8675" y="3949"/>
                              </a:lnTo>
                              <a:lnTo>
                                <a:pt x="8663" y="3964"/>
                              </a:lnTo>
                              <a:lnTo>
                                <a:pt x="8652" y="3979"/>
                              </a:lnTo>
                              <a:lnTo>
                                <a:pt x="8642" y="3993"/>
                              </a:lnTo>
                              <a:lnTo>
                                <a:pt x="8634" y="4007"/>
                              </a:lnTo>
                              <a:lnTo>
                                <a:pt x="8628" y="4019"/>
                              </a:lnTo>
                              <a:lnTo>
                                <a:pt x="8624" y="4029"/>
                              </a:lnTo>
                              <a:lnTo>
                                <a:pt x="8623" y="4033"/>
                              </a:lnTo>
                              <a:lnTo>
                                <a:pt x="8623" y="4036"/>
                              </a:lnTo>
                              <a:lnTo>
                                <a:pt x="8624" y="4041"/>
                              </a:lnTo>
                              <a:lnTo>
                                <a:pt x="8626" y="4046"/>
                              </a:lnTo>
                              <a:lnTo>
                                <a:pt x="8629" y="4051"/>
                              </a:lnTo>
                              <a:lnTo>
                                <a:pt x="8633" y="4057"/>
                              </a:lnTo>
                              <a:lnTo>
                                <a:pt x="8643" y="4070"/>
                              </a:lnTo>
                              <a:lnTo>
                                <a:pt x="8657" y="4083"/>
                              </a:lnTo>
                              <a:lnTo>
                                <a:pt x="8673" y="4097"/>
                              </a:lnTo>
                              <a:lnTo>
                                <a:pt x="8691" y="4111"/>
                              </a:lnTo>
                              <a:lnTo>
                                <a:pt x="8730" y="4141"/>
                              </a:lnTo>
                              <a:lnTo>
                                <a:pt x="8772" y="4170"/>
                              </a:lnTo>
                              <a:lnTo>
                                <a:pt x="8811" y="4196"/>
                              </a:lnTo>
                              <a:lnTo>
                                <a:pt x="8844" y="4220"/>
                              </a:lnTo>
                              <a:lnTo>
                                <a:pt x="8866" y="4236"/>
                              </a:lnTo>
                              <a:close/>
                              <a:moveTo>
                                <a:pt x="9247" y="3261"/>
                              </a:moveTo>
                              <a:lnTo>
                                <a:pt x="9096" y="3439"/>
                              </a:lnTo>
                              <a:lnTo>
                                <a:pt x="9333" y="3622"/>
                              </a:lnTo>
                              <a:lnTo>
                                <a:pt x="9361" y="3585"/>
                              </a:lnTo>
                              <a:lnTo>
                                <a:pt x="9385" y="3552"/>
                              </a:lnTo>
                              <a:lnTo>
                                <a:pt x="9404" y="3524"/>
                              </a:lnTo>
                              <a:lnTo>
                                <a:pt x="9412" y="3511"/>
                              </a:lnTo>
                              <a:lnTo>
                                <a:pt x="9418" y="3499"/>
                              </a:lnTo>
                              <a:lnTo>
                                <a:pt x="9423" y="3488"/>
                              </a:lnTo>
                              <a:lnTo>
                                <a:pt x="9427" y="3477"/>
                              </a:lnTo>
                              <a:lnTo>
                                <a:pt x="9430" y="3468"/>
                              </a:lnTo>
                              <a:lnTo>
                                <a:pt x="9432" y="3459"/>
                              </a:lnTo>
                              <a:lnTo>
                                <a:pt x="9433" y="3450"/>
                              </a:lnTo>
                              <a:lnTo>
                                <a:pt x="9433" y="3440"/>
                              </a:lnTo>
                              <a:lnTo>
                                <a:pt x="9431" y="3432"/>
                              </a:lnTo>
                              <a:lnTo>
                                <a:pt x="9428" y="3424"/>
                              </a:lnTo>
                              <a:lnTo>
                                <a:pt x="9425" y="3416"/>
                              </a:lnTo>
                              <a:lnTo>
                                <a:pt x="9420" y="3409"/>
                              </a:lnTo>
                              <a:lnTo>
                                <a:pt x="9414" y="3401"/>
                              </a:lnTo>
                              <a:lnTo>
                                <a:pt x="9408" y="3393"/>
                              </a:lnTo>
                              <a:lnTo>
                                <a:pt x="9391" y="3377"/>
                              </a:lnTo>
                              <a:lnTo>
                                <a:pt x="9369" y="3358"/>
                              </a:lnTo>
                              <a:lnTo>
                                <a:pt x="9316" y="3316"/>
                              </a:lnTo>
                              <a:lnTo>
                                <a:pt x="9283" y="3290"/>
                              </a:lnTo>
                              <a:lnTo>
                                <a:pt x="9247" y="3261"/>
                              </a:lnTo>
                              <a:close/>
                              <a:moveTo>
                                <a:pt x="9176" y="3825"/>
                              </a:moveTo>
                              <a:lnTo>
                                <a:pt x="9318" y="3642"/>
                              </a:lnTo>
                              <a:lnTo>
                                <a:pt x="9082" y="3459"/>
                              </a:lnTo>
                              <a:lnTo>
                                <a:pt x="9053" y="3497"/>
                              </a:lnTo>
                              <a:lnTo>
                                <a:pt x="9028" y="3531"/>
                              </a:lnTo>
                              <a:lnTo>
                                <a:pt x="9010" y="3559"/>
                              </a:lnTo>
                              <a:lnTo>
                                <a:pt x="9002" y="3572"/>
                              </a:lnTo>
                              <a:lnTo>
                                <a:pt x="8996" y="3585"/>
                              </a:lnTo>
                              <a:lnTo>
                                <a:pt x="8991" y="3596"/>
                              </a:lnTo>
                              <a:lnTo>
                                <a:pt x="8987" y="3606"/>
                              </a:lnTo>
                              <a:lnTo>
                                <a:pt x="8985" y="3616"/>
                              </a:lnTo>
                              <a:lnTo>
                                <a:pt x="8983" y="3626"/>
                              </a:lnTo>
                              <a:lnTo>
                                <a:pt x="8983" y="3635"/>
                              </a:lnTo>
                              <a:lnTo>
                                <a:pt x="8983" y="3643"/>
                              </a:lnTo>
                              <a:lnTo>
                                <a:pt x="8985" y="3653"/>
                              </a:lnTo>
                              <a:lnTo>
                                <a:pt x="8988" y="3661"/>
                              </a:lnTo>
                              <a:lnTo>
                                <a:pt x="8992" y="3669"/>
                              </a:lnTo>
                              <a:lnTo>
                                <a:pt x="8997" y="3676"/>
                              </a:lnTo>
                              <a:lnTo>
                                <a:pt x="9003" y="3684"/>
                              </a:lnTo>
                              <a:lnTo>
                                <a:pt x="9010" y="3692"/>
                              </a:lnTo>
                              <a:lnTo>
                                <a:pt x="9028" y="3709"/>
                              </a:lnTo>
                              <a:lnTo>
                                <a:pt x="9050" y="3727"/>
                              </a:lnTo>
                              <a:lnTo>
                                <a:pt x="9106" y="3769"/>
                              </a:lnTo>
                              <a:lnTo>
                                <a:pt x="9138" y="3796"/>
                              </a:lnTo>
                              <a:lnTo>
                                <a:pt x="9176" y="3825"/>
                              </a:lnTo>
                              <a:close/>
                              <a:moveTo>
                                <a:pt x="9262" y="3241"/>
                              </a:moveTo>
                              <a:lnTo>
                                <a:pt x="9478" y="3420"/>
                              </a:lnTo>
                              <a:lnTo>
                                <a:pt x="9646" y="3205"/>
                              </a:lnTo>
                              <a:lnTo>
                                <a:pt x="9572" y="3146"/>
                              </a:lnTo>
                              <a:lnTo>
                                <a:pt x="9543" y="3124"/>
                              </a:lnTo>
                              <a:lnTo>
                                <a:pt x="9516" y="3105"/>
                              </a:lnTo>
                              <a:lnTo>
                                <a:pt x="9494" y="3090"/>
                              </a:lnTo>
                              <a:lnTo>
                                <a:pt x="9483" y="3085"/>
                              </a:lnTo>
                              <a:lnTo>
                                <a:pt x="9474" y="3080"/>
                              </a:lnTo>
                              <a:lnTo>
                                <a:pt x="9464" y="3077"/>
                              </a:lnTo>
                              <a:lnTo>
                                <a:pt x="9455" y="3075"/>
                              </a:lnTo>
                              <a:lnTo>
                                <a:pt x="9446" y="3074"/>
                              </a:lnTo>
                              <a:lnTo>
                                <a:pt x="9437" y="3074"/>
                              </a:lnTo>
                              <a:lnTo>
                                <a:pt x="9429" y="3075"/>
                              </a:lnTo>
                              <a:lnTo>
                                <a:pt x="9421" y="3078"/>
                              </a:lnTo>
                              <a:lnTo>
                                <a:pt x="9412" y="3081"/>
                              </a:lnTo>
                              <a:lnTo>
                                <a:pt x="9404" y="3086"/>
                              </a:lnTo>
                              <a:lnTo>
                                <a:pt x="9395" y="3092"/>
                              </a:lnTo>
                              <a:lnTo>
                                <a:pt x="9386" y="3099"/>
                              </a:lnTo>
                              <a:lnTo>
                                <a:pt x="9366" y="3118"/>
                              </a:lnTo>
                              <a:lnTo>
                                <a:pt x="9345" y="3141"/>
                              </a:lnTo>
                              <a:lnTo>
                                <a:pt x="9321" y="3168"/>
                              </a:lnTo>
                              <a:lnTo>
                                <a:pt x="9262" y="3241"/>
                              </a:lnTo>
                              <a:close/>
                              <a:moveTo>
                                <a:pt x="9452" y="3010"/>
                              </a:moveTo>
                              <a:lnTo>
                                <a:pt x="9662" y="3185"/>
                              </a:lnTo>
                              <a:lnTo>
                                <a:pt x="9678" y="3163"/>
                              </a:lnTo>
                              <a:lnTo>
                                <a:pt x="9695" y="3144"/>
                              </a:lnTo>
                              <a:lnTo>
                                <a:pt x="9731" y="3105"/>
                              </a:lnTo>
                              <a:lnTo>
                                <a:pt x="9748" y="3085"/>
                              </a:lnTo>
                              <a:lnTo>
                                <a:pt x="9764" y="3067"/>
                              </a:lnTo>
                              <a:lnTo>
                                <a:pt x="9778" y="3049"/>
                              </a:lnTo>
                              <a:lnTo>
                                <a:pt x="9791" y="3030"/>
                              </a:lnTo>
                              <a:lnTo>
                                <a:pt x="9802" y="3012"/>
                              </a:lnTo>
                              <a:lnTo>
                                <a:pt x="9806" y="3003"/>
                              </a:lnTo>
                              <a:lnTo>
                                <a:pt x="9810" y="2994"/>
                              </a:lnTo>
                              <a:lnTo>
                                <a:pt x="9812" y="2986"/>
                              </a:lnTo>
                              <a:lnTo>
                                <a:pt x="9813" y="2977"/>
                              </a:lnTo>
                              <a:lnTo>
                                <a:pt x="9814" y="2968"/>
                              </a:lnTo>
                              <a:lnTo>
                                <a:pt x="9814" y="2958"/>
                              </a:lnTo>
                              <a:lnTo>
                                <a:pt x="9812" y="2950"/>
                              </a:lnTo>
                              <a:lnTo>
                                <a:pt x="9809" y="2941"/>
                              </a:lnTo>
                              <a:lnTo>
                                <a:pt x="9806" y="2932"/>
                              </a:lnTo>
                              <a:lnTo>
                                <a:pt x="9800" y="2923"/>
                              </a:lnTo>
                              <a:lnTo>
                                <a:pt x="9793" y="2914"/>
                              </a:lnTo>
                              <a:lnTo>
                                <a:pt x="9785" y="2906"/>
                              </a:lnTo>
                              <a:lnTo>
                                <a:pt x="9776" y="2897"/>
                              </a:lnTo>
                              <a:lnTo>
                                <a:pt x="9765" y="2887"/>
                              </a:lnTo>
                              <a:lnTo>
                                <a:pt x="9733" y="2863"/>
                              </a:lnTo>
                              <a:lnTo>
                                <a:pt x="9704" y="2844"/>
                              </a:lnTo>
                              <a:lnTo>
                                <a:pt x="9691" y="2836"/>
                              </a:lnTo>
                              <a:lnTo>
                                <a:pt x="9679" y="2830"/>
                              </a:lnTo>
                              <a:lnTo>
                                <a:pt x="9668" y="2824"/>
                              </a:lnTo>
                              <a:lnTo>
                                <a:pt x="9657" y="2820"/>
                              </a:lnTo>
                              <a:lnTo>
                                <a:pt x="9647" y="2817"/>
                              </a:lnTo>
                              <a:lnTo>
                                <a:pt x="9638" y="2816"/>
                              </a:lnTo>
                              <a:lnTo>
                                <a:pt x="9629" y="2815"/>
                              </a:lnTo>
                              <a:lnTo>
                                <a:pt x="9621" y="2815"/>
                              </a:lnTo>
                              <a:lnTo>
                                <a:pt x="9613" y="2817"/>
                              </a:lnTo>
                              <a:lnTo>
                                <a:pt x="9605" y="2819"/>
                              </a:lnTo>
                              <a:lnTo>
                                <a:pt x="9598" y="2823"/>
                              </a:lnTo>
                              <a:lnTo>
                                <a:pt x="9591" y="2828"/>
                              </a:lnTo>
                              <a:lnTo>
                                <a:pt x="9583" y="2834"/>
                              </a:lnTo>
                              <a:lnTo>
                                <a:pt x="9576" y="2840"/>
                              </a:lnTo>
                              <a:lnTo>
                                <a:pt x="9562" y="2855"/>
                              </a:lnTo>
                              <a:lnTo>
                                <a:pt x="9548" y="2874"/>
                              </a:lnTo>
                              <a:lnTo>
                                <a:pt x="9533" y="2896"/>
                              </a:lnTo>
                              <a:lnTo>
                                <a:pt x="9497" y="2948"/>
                              </a:lnTo>
                              <a:lnTo>
                                <a:pt x="9476" y="2979"/>
                              </a:lnTo>
                              <a:lnTo>
                                <a:pt x="9452" y="3010"/>
                              </a:lnTo>
                              <a:close/>
                              <a:moveTo>
                                <a:pt x="9895" y="2452"/>
                              </a:moveTo>
                              <a:lnTo>
                                <a:pt x="9895" y="2452"/>
                              </a:lnTo>
                              <a:lnTo>
                                <a:pt x="9900" y="2453"/>
                              </a:lnTo>
                              <a:lnTo>
                                <a:pt x="9904" y="2455"/>
                              </a:lnTo>
                              <a:lnTo>
                                <a:pt x="9907" y="2457"/>
                              </a:lnTo>
                              <a:lnTo>
                                <a:pt x="9910" y="2459"/>
                              </a:lnTo>
                              <a:lnTo>
                                <a:pt x="9914" y="2464"/>
                              </a:lnTo>
                              <a:lnTo>
                                <a:pt x="9917" y="2469"/>
                              </a:lnTo>
                              <a:lnTo>
                                <a:pt x="9921" y="2473"/>
                              </a:lnTo>
                              <a:lnTo>
                                <a:pt x="9923" y="2474"/>
                              </a:lnTo>
                              <a:lnTo>
                                <a:pt x="9926" y="2475"/>
                              </a:lnTo>
                              <a:lnTo>
                                <a:pt x="9929" y="2475"/>
                              </a:lnTo>
                              <a:lnTo>
                                <a:pt x="9933" y="2474"/>
                              </a:lnTo>
                              <a:lnTo>
                                <a:pt x="9939" y="2473"/>
                              </a:lnTo>
                              <a:lnTo>
                                <a:pt x="9945" y="2470"/>
                              </a:lnTo>
                              <a:lnTo>
                                <a:pt x="9941" y="2453"/>
                              </a:lnTo>
                              <a:lnTo>
                                <a:pt x="9938" y="2448"/>
                              </a:lnTo>
                              <a:lnTo>
                                <a:pt x="9935" y="2444"/>
                              </a:lnTo>
                              <a:lnTo>
                                <a:pt x="9933" y="2441"/>
                              </a:lnTo>
                              <a:lnTo>
                                <a:pt x="9930" y="2440"/>
                              </a:lnTo>
                              <a:lnTo>
                                <a:pt x="9928" y="2440"/>
                              </a:lnTo>
                              <a:lnTo>
                                <a:pt x="9925" y="2441"/>
                              </a:lnTo>
                              <a:lnTo>
                                <a:pt x="9919" y="2444"/>
                              </a:lnTo>
                              <a:lnTo>
                                <a:pt x="9912" y="2448"/>
                              </a:lnTo>
                              <a:lnTo>
                                <a:pt x="9904" y="2452"/>
                              </a:lnTo>
                              <a:lnTo>
                                <a:pt x="9900" y="2452"/>
                              </a:lnTo>
                              <a:lnTo>
                                <a:pt x="9895" y="2452"/>
                              </a:lnTo>
                              <a:close/>
                              <a:moveTo>
                                <a:pt x="9655" y="2761"/>
                              </a:moveTo>
                              <a:lnTo>
                                <a:pt x="9858" y="2918"/>
                              </a:lnTo>
                              <a:lnTo>
                                <a:pt x="9885" y="2869"/>
                              </a:lnTo>
                              <a:lnTo>
                                <a:pt x="9910" y="2823"/>
                              </a:lnTo>
                              <a:lnTo>
                                <a:pt x="9921" y="2803"/>
                              </a:lnTo>
                              <a:lnTo>
                                <a:pt x="9933" y="2784"/>
                              </a:lnTo>
                              <a:lnTo>
                                <a:pt x="9945" y="2767"/>
                              </a:lnTo>
                              <a:lnTo>
                                <a:pt x="9956" y="2752"/>
                              </a:lnTo>
                              <a:lnTo>
                                <a:pt x="9947" y="2693"/>
                              </a:lnTo>
                              <a:lnTo>
                                <a:pt x="9939" y="2643"/>
                              </a:lnTo>
                              <a:lnTo>
                                <a:pt x="9929" y="2601"/>
                              </a:lnTo>
                              <a:lnTo>
                                <a:pt x="9925" y="2584"/>
                              </a:lnTo>
                              <a:lnTo>
                                <a:pt x="9920" y="2569"/>
                              </a:lnTo>
                              <a:lnTo>
                                <a:pt x="9915" y="2556"/>
                              </a:lnTo>
                              <a:lnTo>
                                <a:pt x="9910" y="2544"/>
                              </a:lnTo>
                              <a:lnTo>
                                <a:pt x="9904" y="2535"/>
                              </a:lnTo>
                              <a:lnTo>
                                <a:pt x="9899" y="2528"/>
                              </a:lnTo>
                              <a:lnTo>
                                <a:pt x="9893" y="2523"/>
                              </a:lnTo>
                              <a:lnTo>
                                <a:pt x="9886" y="2521"/>
                              </a:lnTo>
                              <a:lnTo>
                                <a:pt x="9879" y="2519"/>
                              </a:lnTo>
                              <a:lnTo>
                                <a:pt x="9872" y="2520"/>
                              </a:lnTo>
                              <a:lnTo>
                                <a:pt x="9863" y="2523"/>
                              </a:lnTo>
                              <a:lnTo>
                                <a:pt x="9855" y="2527"/>
                              </a:lnTo>
                              <a:lnTo>
                                <a:pt x="9846" y="2533"/>
                              </a:lnTo>
                              <a:lnTo>
                                <a:pt x="9836" y="2541"/>
                              </a:lnTo>
                              <a:lnTo>
                                <a:pt x="9826" y="2552"/>
                              </a:lnTo>
                              <a:lnTo>
                                <a:pt x="9815" y="2563"/>
                              </a:lnTo>
                              <a:lnTo>
                                <a:pt x="9790" y="2590"/>
                              </a:lnTo>
                              <a:lnTo>
                                <a:pt x="9762" y="2624"/>
                              </a:lnTo>
                              <a:lnTo>
                                <a:pt x="9731" y="2663"/>
                              </a:lnTo>
                              <a:lnTo>
                                <a:pt x="9655" y="2761"/>
                              </a:lnTo>
                              <a:close/>
                              <a:moveTo>
                                <a:pt x="7137" y="6461"/>
                              </a:moveTo>
                              <a:lnTo>
                                <a:pt x="7137" y="6461"/>
                              </a:lnTo>
                              <a:lnTo>
                                <a:pt x="7146" y="6457"/>
                              </a:lnTo>
                              <a:lnTo>
                                <a:pt x="7157" y="6454"/>
                              </a:lnTo>
                              <a:lnTo>
                                <a:pt x="7167" y="6451"/>
                              </a:lnTo>
                              <a:lnTo>
                                <a:pt x="7177" y="6450"/>
                              </a:lnTo>
                              <a:lnTo>
                                <a:pt x="7173" y="6439"/>
                              </a:lnTo>
                              <a:lnTo>
                                <a:pt x="7168" y="6428"/>
                              </a:lnTo>
                              <a:lnTo>
                                <a:pt x="7163" y="6417"/>
                              </a:lnTo>
                              <a:lnTo>
                                <a:pt x="7156" y="6408"/>
                              </a:lnTo>
                              <a:lnTo>
                                <a:pt x="7148" y="6398"/>
                              </a:lnTo>
                              <a:lnTo>
                                <a:pt x="7139" y="6389"/>
                              </a:lnTo>
                              <a:lnTo>
                                <a:pt x="7130" y="6382"/>
                              </a:lnTo>
                              <a:lnTo>
                                <a:pt x="7120" y="6375"/>
                              </a:lnTo>
                              <a:lnTo>
                                <a:pt x="7109" y="6387"/>
                              </a:lnTo>
                              <a:lnTo>
                                <a:pt x="7099" y="6401"/>
                              </a:lnTo>
                              <a:lnTo>
                                <a:pt x="7088" y="6414"/>
                              </a:lnTo>
                              <a:lnTo>
                                <a:pt x="7077" y="6428"/>
                              </a:lnTo>
                              <a:lnTo>
                                <a:pt x="7068" y="6442"/>
                              </a:lnTo>
                              <a:lnTo>
                                <a:pt x="7060" y="6456"/>
                              </a:lnTo>
                              <a:lnTo>
                                <a:pt x="7052" y="6471"/>
                              </a:lnTo>
                              <a:lnTo>
                                <a:pt x="7045" y="6485"/>
                              </a:lnTo>
                              <a:lnTo>
                                <a:pt x="7055" y="6481"/>
                              </a:lnTo>
                              <a:lnTo>
                                <a:pt x="7065" y="6477"/>
                              </a:lnTo>
                              <a:lnTo>
                                <a:pt x="7091" y="6470"/>
                              </a:lnTo>
                              <a:lnTo>
                                <a:pt x="7115" y="6464"/>
                              </a:lnTo>
                              <a:lnTo>
                                <a:pt x="7137" y="6461"/>
                              </a:lnTo>
                              <a:close/>
                              <a:moveTo>
                                <a:pt x="7348" y="6353"/>
                              </a:moveTo>
                              <a:lnTo>
                                <a:pt x="7348" y="6353"/>
                              </a:lnTo>
                              <a:lnTo>
                                <a:pt x="7363" y="6350"/>
                              </a:lnTo>
                              <a:lnTo>
                                <a:pt x="7380" y="6346"/>
                              </a:lnTo>
                              <a:lnTo>
                                <a:pt x="7396" y="6340"/>
                              </a:lnTo>
                              <a:lnTo>
                                <a:pt x="7413" y="6334"/>
                              </a:lnTo>
                              <a:lnTo>
                                <a:pt x="7429" y="6326"/>
                              </a:lnTo>
                              <a:lnTo>
                                <a:pt x="7446" y="6318"/>
                              </a:lnTo>
                              <a:lnTo>
                                <a:pt x="7461" y="6309"/>
                              </a:lnTo>
                              <a:lnTo>
                                <a:pt x="7475" y="6299"/>
                              </a:lnTo>
                              <a:lnTo>
                                <a:pt x="7489" y="6289"/>
                              </a:lnTo>
                              <a:lnTo>
                                <a:pt x="7501" y="6279"/>
                              </a:lnTo>
                              <a:lnTo>
                                <a:pt x="7514" y="6268"/>
                              </a:lnTo>
                              <a:lnTo>
                                <a:pt x="7523" y="6256"/>
                              </a:lnTo>
                              <a:lnTo>
                                <a:pt x="7531" y="6244"/>
                              </a:lnTo>
                              <a:lnTo>
                                <a:pt x="7537" y="6233"/>
                              </a:lnTo>
                              <a:lnTo>
                                <a:pt x="7541" y="6221"/>
                              </a:lnTo>
                              <a:lnTo>
                                <a:pt x="7543" y="6210"/>
                              </a:lnTo>
                              <a:lnTo>
                                <a:pt x="7502" y="6179"/>
                              </a:lnTo>
                              <a:lnTo>
                                <a:pt x="7483" y="6167"/>
                              </a:lnTo>
                              <a:lnTo>
                                <a:pt x="7466" y="6156"/>
                              </a:lnTo>
                              <a:lnTo>
                                <a:pt x="7450" y="6147"/>
                              </a:lnTo>
                              <a:lnTo>
                                <a:pt x="7435" y="6139"/>
                              </a:lnTo>
                              <a:lnTo>
                                <a:pt x="7420" y="6133"/>
                              </a:lnTo>
                              <a:lnTo>
                                <a:pt x="7407" y="6128"/>
                              </a:lnTo>
                              <a:lnTo>
                                <a:pt x="7395" y="6123"/>
                              </a:lnTo>
                              <a:lnTo>
                                <a:pt x="7383" y="6121"/>
                              </a:lnTo>
                              <a:lnTo>
                                <a:pt x="7372" y="6121"/>
                              </a:lnTo>
                              <a:lnTo>
                                <a:pt x="7360" y="6121"/>
                              </a:lnTo>
                              <a:lnTo>
                                <a:pt x="7350" y="6123"/>
                              </a:lnTo>
                              <a:lnTo>
                                <a:pt x="7340" y="6127"/>
                              </a:lnTo>
                              <a:lnTo>
                                <a:pt x="7331" y="6132"/>
                              </a:lnTo>
                              <a:lnTo>
                                <a:pt x="7322" y="6137"/>
                              </a:lnTo>
                              <a:lnTo>
                                <a:pt x="7313" y="6144"/>
                              </a:lnTo>
                              <a:lnTo>
                                <a:pt x="7304" y="6152"/>
                              </a:lnTo>
                              <a:lnTo>
                                <a:pt x="7295" y="6160"/>
                              </a:lnTo>
                              <a:lnTo>
                                <a:pt x="7285" y="6170"/>
                              </a:lnTo>
                              <a:lnTo>
                                <a:pt x="7266" y="6193"/>
                              </a:lnTo>
                              <a:lnTo>
                                <a:pt x="7246" y="6220"/>
                              </a:lnTo>
                              <a:lnTo>
                                <a:pt x="7200" y="6284"/>
                              </a:lnTo>
                              <a:lnTo>
                                <a:pt x="7173" y="6320"/>
                              </a:lnTo>
                              <a:lnTo>
                                <a:pt x="7142" y="6360"/>
                              </a:lnTo>
                              <a:lnTo>
                                <a:pt x="7157" y="6369"/>
                              </a:lnTo>
                              <a:lnTo>
                                <a:pt x="7171" y="6377"/>
                              </a:lnTo>
                              <a:lnTo>
                                <a:pt x="7183" y="6382"/>
                              </a:lnTo>
                              <a:lnTo>
                                <a:pt x="7195" y="6386"/>
                              </a:lnTo>
                              <a:lnTo>
                                <a:pt x="7207" y="6388"/>
                              </a:lnTo>
                              <a:lnTo>
                                <a:pt x="7218" y="6389"/>
                              </a:lnTo>
                              <a:lnTo>
                                <a:pt x="7231" y="6389"/>
                              </a:lnTo>
                              <a:lnTo>
                                <a:pt x="7242" y="6388"/>
                              </a:lnTo>
                              <a:lnTo>
                                <a:pt x="7253" y="6385"/>
                              </a:lnTo>
                              <a:lnTo>
                                <a:pt x="7264" y="6382"/>
                              </a:lnTo>
                              <a:lnTo>
                                <a:pt x="7289" y="6374"/>
                              </a:lnTo>
                              <a:lnTo>
                                <a:pt x="7317" y="6363"/>
                              </a:lnTo>
                              <a:lnTo>
                                <a:pt x="7348" y="6353"/>
                              </a:lnTo>
                              <a:close/>
                              <a:moveTo>
                                <a:pt x="7827" y="6074"/>
                              </a:moveTo>
                              <a:lnTo>
                                <a:pt x="7827" y="6074"/>
                              </a:lnTo>
                              <a:lnTo>
                                <a:pt x="7834" y="6063"/>
                              </a:lnTo>
                              <a:lnTo>
                                <a:pt x="7839" y="6051"/>
                              </a:lnTo>
                              <a:lnTo>
                                <a:pt x="7841" y="6042"/>
                              </a:lnTo>
                              <a:lnTo>
                                <a:pt x="7840" y="6032"/>
                              </a:lnTo>
                              <a:lnTo>
                                <a:pt x="7837" y="6023"/>
                              </a:lnTo>
                              <a:lnTo>
                                <a:pt x="7833" y="6015"/>
                              </a:lnTo>
                              <a:lnTo>
                                <a:pt x="7826" y="6007"/>
                              </a:lnTo>
                              <a:lnTo>
                                <a:pt x="7818" y="5999"/>
                              </a:lnTo>
                              <a:lnTo>
                                <a:pt x="7808" y="5990"/>
                              </a:lnTo>
                              <a:lnTo>
                                <a:pt x="7798" y="5981"/>
                              </a:lnTo>
                              <a:lnTo>
                                <a:pt x="7772" y="5964"/>
                              </a:lnTo>
                              <a:lnTo>
                                <a:pt x="7745" y="5946"/>
                              </a:lnTo>
                              <a:lnTo>
                                <a:pt x="7717" y="5926"/>
                              </a:lnTo>
                              <a:lnTo>
                                <a:pt x="7686" y="5903"/>
                              </a:lnTo>
                              <a:lnTo>
                                <a:pt x="7672" y="5893"/>
                              </a:lnTo>
                              <a:lnTo>
                                <a:pt x="7659" y="5886"/>
                              </a:lnTo>
                              <a:lnTo>
                                <a:pt x="7647" y="5879"/>
                              </a:lnTo>
                              <a:lnTo>
                                <a:pt x="7634" y="5874"/>
                              </a:lnTo>
                              <a:lnTo>
                                <a:pt x="7623" y="5870"/>
                              </a:lnTo>
                              <a:lnTo>
                                <a:pt x="7613" y="5867"/>
                              </a:lnTo>
                              <a:lnTo>
                                <a:pt x="7603" y="5865"/>
                              </a:lnTo>
                              <a:lnTo>
                                <a:pt x="7594" y="5864"/>
                              </a:lnTo>
                              <a:lnTo>
                                <a:pt x="7585" y="5865"/>
                              </a:lnTo>
                              <a:lnTo>
                                <a:pt x="7576" y="5866"/>
                              </a:lnTo>
                              <a:lnTo>
                                <a:pt x="7567" y="5869"/>
                              </a:lnTo>
                              <a:lnTo>
                                <a:pt x="7559" y="5872"/>
                              </a:lnTo>
                              <a:lnTo>
                                <a:pt x="7552" y="5876"/>
                              </a:lnTo>
                              <a:lnTo>
                                <a:pt x="7544" y="5881"/>
                              </a:lnTo>
                              <a:lnTo>
                                <a:pt x="7537" y="5887"/>
                              </a:lnTo>
                              <a:lnTo>
                                <a:pt x="7529" y="5894"/>
                              </a:lnTo>
                              <a:lnTo>
                                <a:pt x="7514" y="5910"/>
                              </a:lnTo>
                              <a:lnTo>
                                <a:pt x="7498" y="5929"/>
                              </a:lnTo>
                              <a:lnTo>
                                <a:pt x="7482" y="5950"/>
                              </a:lnTo>
                              <a:lnTo>
                                <a:pt x="7446" y="6000"/>
                              </a:lnTo>
                              <a:lnTo>
                                <a:pt x="7423" y="6027"/>
                              </a:lnTo>
                              <a:lnTo>
                                <a:pt x="7399" y="6055"/>
                              </a:lnTo>
                              <a:lnTo>
                                <a:pt x="7439" y="6089"/>
                              </a:lnTo>
                              <a:lnTo>
                                <a:pt x="7473" y="6116"/>
                              </a:lnTo>
                              <a:lnTo>
                                <a:pt x="7501" y="6138"/>
                              </a:lnTo>
                              <a:lnTo>
                                <a:pt x="7527" y="6155"/>
                              </a:lnTo>
                              <a:lnTo>
                                <a:pt x="7539" y="6162"/>
                              </a:lnTo>
                              <a:lnTo>
                                <a:pt x="7550" y="6167"/>
                              </a:lnTo>
                              <a:lnTo>
                                <a:pt x="7560" y="6172"/>
                              </a:lnTo>
                              <a:lnTo>
                                <a:pt x="7569" y="6175"/>
                              </a:lnTo>
                              <a:lnTo>
                                <a:pt x="7580" y="6178"/>
                              </a:lnTo>
                              <a:lnTo>
                                <a:pt x="7589" y="6179"/>
                              </a:lnTo>
                              <a:lnTo>
                                <a:pt x="7598" y="6180"/>
                              </a:lnTo>
                              <a:lnTo>
                                <a:pt x="7607" y="6179"/>
                              </a:lnTo>
                              <a:lnTo>
                                <a:pt x="7616" y="6178"/>
                              </a:lnTo>
                              <a:lnTo>
                                <a:pt x="7625" y="6176"/>
                              </a:lnTo>
                              <a:lnTo>
                                <a:pt x="7634" y="6173"/>
                              </a:lnTo>
                              <a:lnTo>
                                <a:pt x="7645" y="6169"/>
                              </a:lnTo>
                              <a:lnTo>
                                <a:pt x="7666" y="6159"/>
                              </a:lnTo>
                              <a:lnTo>
                                <a:pt x="7690" y="6147"/>
                              </a:lnTo>
                              <a:lnTo>
                                <a:pt x="7748" y="6113"/>
                              </a:lnTo>
                              <a:lnTo>
                                <a:pt x="7785" y="6094"/>
                              </a:lnTo>
                              <a:lnTo>
                                <a:pt x="7827" y="6074"/>
                              </a:lnTo>
                              <a:close/>
                              <a:moveTo>
                                <a:pt x="8011" y="5944"/>
                              </a:moveTo>
                              <a:lnTo>
                                <a:pt x="8011" y="5944"/>
                              </a:lnTo>
                              <a:lnTo>
                                <a:pt x="8035" y="5931"/>
                              </a:lnTo>
                              <a:lnTo>
                                <a:pt x="8045" y="5925"/>
                              </a:lnTo>
                              <a:lnTo>
                                <a:pt x="8053" y="5918"/>
                              </a:lnTo>
                              <a:lnTo>
                                <a:pt x="8061" y="5912"/>
                              </a:lnTo>
                              <a:lnTo>
                                <a:pt x="8067" y="5906"/>
                              </a:lnTo>
                              <a:lnTo>
                                <a:pt x="8072" y="5900"/>
                              </a:lnTo>
                              <a:lnTo>
                                <a:pt x="8076" y="5895"/>
                              </a:lnTo>
                              <a:lnTo>
                                <a:pt x="8078" y="5889"/>
                              </a:lnTo>
                              <a:lnTo>
                                <a:pt x="8080" y="5883"/>
                              </a:lnTo>
                              <a:lnTo>
                                <a:pt x="8080" y="5877"/>
                              </a:lnTo>
                              <a:lnTo>
                                <a:pt x="8080" y="5872"/>
                              </a:lnTo>
                              <a:lnTo>
                                <a:pt x="8079" y="5866"/>
                              </a:lnTo>
                              <a:lnTo>
                                <a:pt x="8077" y="5860"/>
                              </a:lnTo>
                              <a:lnTo>
                                <a:pt x="8074" y="5854"/>
                              </a:lnTo>
                              <a:lnTo>
                                <a:pt x="8071" y="5848"/>
                              </a:lnTo>
                              <a:lnTo>
                                <a:pt x="8062" y="5836"/>
                              </a:lnTo>
                              <a:lnTo>
                                <a:pt x="8050" y="5825"/>
                              </a:lnTo>
                              <a:lnTo>
                                <a:pt x="8038" y="5814"/>
                              </a:lnTo>
                              <a:lnTo>
                                <a:pt x="8023" y="5802"/>
                              </a:lnTo>
                              <a:lnTo>
                                <a:pt x="7992" y="5777"/>
                              </a:lnTo>
                              <a:lnTo>
                                <a:pt x="7959" y="5753"/>
                              </a:lnTo>
                              <a:lnTo>
                                <a:pt x="7892" y="5698"/>
                              </a:lnTo>
                              <a:lnTo>
                                <a:pt x="7865" y="5678"/>
                              </a:lnTo>
                              <a:lnTo>
                                <a:pt x="7841" y="5663"/>
                              </a:lnTo>
                              <a:lnTo>
                                <a:pt x="7831" y="5656"/>
                              </a:lnTo>
                              <a:lnTo>
                                <a:pt x="7821" y="5651"/>
                              </a:lnTo>
                              <a:lnTo>
                                <a:pt x="7812" y="5647"/>
                              </a:lnTo>
                              <a:lnTo>
                                <a:pt x="7803" y="5643"/>
                              </a:lnTo>
                              <a:lnTo>
                                <a:pt x="7794" y="5641"/>
                              </a:lnTo>
                              <a:lnTo>
                                <a:pt x="7787" y="5641"/>
                              </a:lnTo>
                              <a:lnTo>
                                <a:pt x="7778" y="5641"/>
                              </a:lnTo>
                              <a:lnTo>
                                <a:pt x="7770" y="5642"/>
                              </a:lnTo>
                              <a:lnTo>
                                <a:pt x="7763" y="5646"/>
                              </a:lnTo>
                              <a:lnTo>
                                <a:pt x="7756" y="5649"/>
                              </a:lnTo>
                              <a:lnTo>
                                <a:pt x="7748" y="5654"/>
                              </a:lnTo>
                              <a:lnTo>
                                <a:pt x="7741" y="5659"/>
                              </a:lnTo>
                              <a:lnTo>
                                <a:pt x="7733" y="5666"/>
                              </a:lnTo>
                              <a:lnTo>
                                <a:pt x="7725" y="5674"/>
                              </a:lnTo>
                              <a:lnTo>
                                <a:pt x="7707" y="5692"/>
                              </a:lnTo>
                              <a:lnTo>
                                <a:pt x="7688" y="5716"/>
                              </a:lnTo>
                              <a:lnTo>
                                <a:pt x="7666" y="5743"/>
                              </a:lnTo>
                              <a:lnTo>
                                <a:pt x="7611" y="5811"/>
                              </a:lnTo>
                              <a:lnTo>
                                <a:pt x="7646" y="5837"/>
                              </a:lnTo>
                              <a:lnTo>
                                <a:pt x="7677" y="5862"/>
                              </a:lnTo>
                              <a:lnTo>
                                <a:pt x="7732" y="5905"/>
                              </a:lnTo>
                              <a:lnTo>
                                <a:pt x="7755" y="5924"/>
                              </a:lnTo>
                              <a:lnTo>
                                <a:pt x="7776" y="5940"/>
                              </a:lnTo>
                              <a:lnTo>
                                <a:pt x="7798" y="5954"/>
                              </a:lnTo>
                              <a:lnTo>
                                <a:pt x="7817" y="5965"/>
                              </a:lnTo>
                              <a:lnTo>
                                <a:pt x="7827" y="5969"/>
                              </a:lnTo>
                              <a:lnTo>
                                <a:pt x="7837" y="5973"/>
                              </a:lnTo>
                              <a:lnTo>
                                <a:pt x="7847" y="5976"/>
                              </a:lnTo>
                              <a:lnTo>
                                <a:pt x="7857" y="5978"/>
                              </a:lnTo>
                              <a:lnTo>
                                <a:pt x="7868" y="5980"/>
                              </a:lnTo>
                              <a:lnTo>
                                <a:pt x="7878" y="5980"/>
                              </a:lnTo>
                              <a:lnTo>
                                <a:pt x="7889" y="5981"/>
                              </a:lnTo>
                              <a:lnTo>
                                <a:pt x="7900" y="5980"/>
                              </a:lnTo>
                              <a:lnTo>
                                <a:pt x="7911" y="5978"/>
                              </a:lnTo>
                              <a:lnTo>
                                <a:pt x="7924" y="5976"/>
                              </a:lnTo>
                              <a:lnTo>
                                <a:pt x="7937" y="5973"/>
                              </a:lnTo>
                              <a:lnTo>
                                <a:pt x="7950" y="5969"/>
                              </a:lnTo>
                              <a:lnTo>
                                <a:pt x="7979" y="5958"/>
                              </a:lnTo>
                              <a:lnTo>
                                <a:pt x="8011" y="5944"/>
                              </a:lnTo>
                              <a:close/>
                              <a:moveTo>
                                <a:pt x="8221" y="5783"/>
                              </a:moveTo>
                              <a:lnTo>
                                <a:pt x="8221" y="5783"/>
                              </a:lnTo>
                              <a:lnTo>
                                <a:pt x="8302" y="5719"/>
                              </a:lnTo>
                              <a:lnTo>
                                <a:pt x="8290" y="5703"/>
                              </a:lnTo>
                              <a:lnTo>
                                <a:pt x="8277" y="5688"/>
                              </a:lnTo>
                              <a:lnTo>
                                <a:pt x="8262" y="5673"/>
                              </a:lnTo>
                              <a:lnTo>
                                <a:pt x="8248" y="5659"/>
                              </a:lnTo>
                              <a:lnTo>
                                <a:pt x="8218" y="5629"/>
                              </a:lnTo>
                              <a:lnTo>
                                <a:pt x="8185" y="5602"/>
                              </a:lnTo>
                              <a:lnTo>
                                <a:pt x="8152" y="5574"/>
                              </a:lnTo>
                              <a:lnTo>
                                <a:pt x="8117" y="5548"/>
                              </a:lnTo>
                              <a:lnTo>
                                <a:pt x="8050" y="5495"/>
                              </a:lnTo>
                              <a:lnTo>
                                <a:pt x="8025" y="5475"/>
                              </a:lnTo>
                              <a:lnTo>
                                <a:pt x="8003" y="5460"/>
                              </a:lnTo>
                              <a:lnTo>
                                <a:pt x="7982" y="5448"/>
                              </a:lnTo>
                              <a:lnTo>
                                <a:pt x="7974" y="5444"/>
                              </a:lnTo>
                              <a:lnTo>
                                <a:pt x="7966" y="5440"/>
                              </a:lnTo>
                              <a:lnTo>
                                <a:pt x="7958" y="5437"/>
                              </a:lnTo>
                              <a:lnTo>
                                <a:pt x="7950" y="5435"/>
                              </a:lnTo>
                              <a:lnTo>
                                <a:pt x="7944" y="5435"/>
                              </a:lnTo>
                              <a:lnTo>
                                <a:pt x="7937" y="5435"/>
                              </a:lnTo>
                              <a:lnTo>
                                <a:pt x="7931" y="5436"/>
                              </a:lnTo>
                              <a:lnTo>
                                <a:pt x="7925" y="5439"/>
                              </a:lnTo>
                              <a:lnTo>
                                <a:pt x="7918" y="5441"/>
                              </a:lnTo>
                              <a:lnTo>
                                <a:pt x="7912" y="5444"/>
                              </a:lnTo>
                              <a:lnTo>
                                <a:pt x="7906" y="5449"/>
                              </a:lnTo>
                              <a:lnTo>
                                <a:pt x="7901" y="5453"/>
                              </a:lnTo>
                              <a:lnTo>
                                <a:pt x="7889" y="5465"/>
                              </a:lnTo>
                              <a:lnTo>
                                <a:pt x="7877" y="5479"/>
                              </a:lnTo>
                              <a:lnTo>
                                <a:pt x="7865" y="5496"/>
                              </a:lnTo>
                              <a:lnTo>
                                <a:pt x="7834" y="5538"/>
                              </a:lnTo>
                              <a:lnTo>
                                <a:pt x="7816" y="5561"/>
                              </a:lnTo>
                              <a:lnTo>
                                <a:pt x="7795" y="5587"/>
                              </a:lnTo>
                              <a:lnTo>
                                <a:pt x="7823" y="5610"/>
                              </a:lnTo>
                              <a:lnTo>
                                <a:pt x="7850" y="5633"/>
                              </a:lnTo>
                              <a:lnTo>
                                <a:pt x="7903" y="5680"/>
                              </a:lnTo>
                              <a:lnTo>
                                <a:pt x="7929" y="5703"/>
                              </a:lnTo>
                              <a:lnTo>
                                <a:pt x="7953" y="5725"/>
                              </a:lnTo>
                              <a:lnTo>
                                <a:pt x="7977" y="5744"/>
                              </a:lnTo>
                              <a:lnTo>
                                <a:pt x="8003" y="5762"/>
                              </a:lnTo>
                              <a:lnTo>
                                <a:pt x="8015" y="5770"/>
                              </a:lnTo>
                              <a:lnTo>
                                <a:pt x="8027" y="5777"/>
                              </a:lnTo>
                              <a:lnTo>
                                <a:pt x="8039" y="5784"/>
                              </a:lnTo>
                              <a:lnTo>
                                <a:pt x="8052" y="5790"/>
                              </a:lnTo>
                              <a:lnTo>
                                <a:pt x="8065" y="5795"/>
                              </a:lnTo>
                              <a:lnTo>
                                <a:pt x="8078" y="5799"/>
                              </a:lnTo>
                              <a:lnTo>
                                <a:pt x="8091" y="5803"/>
                              </a:lnTo>
                              <a:lnTo>
                                <a:pt x="8104" y="5805"/>
                              </a:lnTo>
                              <a:lnTo>
                                <a:pt x="8118" y="5806"/>
                              </a:lnTo>
                              <a:lnTo>
                                <a:pt x="8132" y="5806"/>
                              </a:lnTo>
                              <a:lnTo>
                                <a:pt x="8146" y="5806"/>
                              </a:lnTo>
                              <a:lnTo>
                                <a:pt x="8160" y="5803"/>
                              </a:lnTo>
                              <a:lnTo>
                                <a:pt x="8175" y="5800"/>
                              </a:lnTo>
                              <a:lnTo>
                                <a:pt x="8190" y="5796"/>
                              </a:lnTo>
                              <a:lnTo>
                                <a:pt x="8206" y="5790"/>
                              </a:lnTo>
                              <a:lnTo>
                                <a:pt x="8221" y="5783"/>
                              </a:lnTo>
                              <a:close/>
                              <a:moveTo>
                                <a:pt x="8482" y="5554"/>
                              </a:moveTo>
                              <a:lnTo>
                                <a:pt x="8482" y="5554"/>
                              </a:lnTo>
                              <a:lnTo>
                                <a:pt x="8469" y="5538"/>
                              </a:lnTo>
                              <a:lnTo>
                                <a:pt x="8455" y="5522"/>
                              </a:lnTo>
                              <a:lnTo>
                                <a:pt x="8441" y="5505"/>
                              </a:lnTo>
                              <a:lnTo>
                                <a:pt x="8426" y="5490"/>
                              </a:lnTo>
                              <a:lnTo>
                                <a:pt x="8392" y="5460"/>
                              </a:lnTo>
                              <a:lnTo>
                                <a:pt x="8358" y="5430"/>
                              </a:lnTo>
                              <a:lnTo>
                                <a:pt x="8322" y="5402"/>
                              </a:lnTo>
                              <a:lnTo>
                                <a:pt x="8286" y="5374"/>
                              </a:lnTo>
                              <a:lnTo>
                                <a:pt x="8215" y="5318"/>
                              </a:lnTo>
                              <a:lnTo>
                                <a:pt x="8188" y="5297"/>
                              </a:lnTo>
                              <a:lnTo>
                                <a:pt x="8166" y="5281"/>
                              </a:lnTo>
                              <a:lnTo>
                                <a:pt x="8147" y="5268"/>
                              </a:lnTo>
                              <a:lnTo>
                                <a:pt x="8130" y="5258"/>
                              </a:lnTo>
                              <a:lnTo>
                                <a:pt x="8121" y="5255"/>
                              </a:lnTo>
                              <a:lnTo>
                                <a:pt x="8114" y="5252"/>
                              </a:lnTo>
                              <a:lnTo>
                                <a:pt x="8107" y="5251"/>
                              </a:lnTo>
                              <a:lnTo>
                                <a:pt x="8101" y="5250"/>
                              </a:lnTo>
                              <a:lnTo>
                                <a:pt x="8094" y="5250"/>
                              </a:lnTo>
                              <a:lnTo>
                                <a:pt x="8088" y="5251"/>
                              </a:lnTo>
                              <a:lnTo>
                                <a:pt x="8083" y="5252"/>
                              </a:lnTo>
                              <a:lnTo>
                                <a:pt x="8077" y="5254"/>
                              </a:lnTo>
                              <a:lnTo>
                                <a:pt x="8072" y="5258"/>
                              </a:lnTo>
                              <a:lnTo>
                                <a:pt x="8066" y="5261"/>
                              </a:lnTo>
                              <a:lnTo>
                                <a:pt x="8054" y="5271"/>
                              </a:lnTo>
                              <a:lnTo>
                                <a:pt x="8042" y="5284"/>
                              </a:lnTo>
                              <a:lnTo>
                                <a:pt x="8030" y="5301"/>
                              </a:lnTo>
                              <a:lnTo>
                                <a:pt x="8000" y="5340"/>
                              </a:lnTo>
                              <a:lnTo>
                                <a:pt x="7980" y="5363"/>
                              </a:lnTo>
                              <a:lnTo>
                                <a:pt x="7959" y="5390"/>
                              </a:lnTo>
                              <a:lnTo>
                                <a:pt x="7988" y="5413"/>
                              </a:lnTo>
                              <a:lnTo>
                                <a:pt x="8019" y="5441"/>
                              </a:lnTo>
                              <a:lnTo>
                                <a:pt x="8083" y="5499"/>
                              </a:lnTo>
                              <a:lnTo>
                                <a:pt x="8116" y="5530"/>
                              </a:lnTo>
                              <a:lnTo>
                                <a:pt x="8150" y="5558"/>
                              </a:lnTo>
                              <a:lnTo>
                                <a:pt x="8167" y="5572"/>
                              </a:lnTo>
                              <a:lnTo>
                                <a:pt x="8184" y="5585"/>
                              </a:lnTo>
                              <a:lnTo>
                                <a:pt x="8202" y="5597"/>
                              </a:lnTo>
                              <a:lnTo>
                                <a:pt x="8219" y="5608"/>
                              </a:lnTo>
                              <a:lnTo>
                                <a:pt x="8236" y="5618"/>
                              </a:lnTo>
                              <a:lnTo>
                                <a:pt x="8253" y="5627"/>
                              </a:lnTo>
                              <a:lnTo>
                                <a:pt x="8271" y="5635"/>
                              </a:lnTo>
                              <a:lnTo>
                                <a:pt x="8287" y="5641"/>
                              </a:lnTo>
                              <a:lnTo>
                                <a:pt x="8304" y="5646"/>
                              </a:lnTo>
                              <a:lnTo>
                                <a:pt x="8321" y="5649"/>
                              </a:lnTo>
                              <a:lnTo>
                                <a:pt x="8339" y="5650"/>
                              </a:lnTo>
                              <a:lnTo>
                                <a:pt x="8355" y="5649"/>
                              </a:lnTo>
                              <a:lnTo>
                                <a:pt x="8372" y="5646"/>
                              </a:lnTo>
                              <a:lnTo>
                                <a:pt x="8388" y="5640"/>
                              </a:lnTo>
                              <a:lnTo>
                                <a:pt x="8404" y="5632"/>
                              </a:lnTo>
                              <a:lnTo>
                                <a:pt x="8421" y="5622"/>
                              </a:lnTo>
                              <a:lnTo>
                                <a:pt x="8436" y="5610"/>
                              </a:lnTo>
                              <a:lnTo>
                                <a:pt x="8452" y="5594"/>
                              </a:lnTo>
                              <a:lnTo>
                                <a:pt x="8467" y="5576"/>
                              </a:lnTo>
                              <a:lnTo>
                                <a:pt x="8482" y="5554"/>
                              </a:lnTo>
                              <a:close/>
                              <a:moveTo>
                                <a:pt x="9879" y="2933"/>
                              </a:moveTo>
                              <a:lnTo>
                                <a:pt x="9912" y="2971"/>
                              </a:lnTo>
                              <a:lnTo>
                                <a:pt x="9914" y="2966"/>
                              </a:lnTo>
                              <a:lnTo>
                                <a:pt x="9917" y="2961"/>
                              </a:lnTo>
                              <a:lnTo>
                                <a:pt x="9920" y="2958"/>
                              </a:lnTo>
                              <a:lnTo>
                                <a:pt x="9923" y="2957"/>
                              </a:lnTo>
                              <a:lnTo>
                                <a:pt x="9927" y="2956"/>
                              </a:lnTo>
                              <a:lnTo>
                                <a:pt x="9931" y="2956"/>
                              </a:lnTo>
                              <a:lnTo>
                                <a:pt x="9935" y="2958"/>
                              </a:lnTo>
                              <a:lnTo>
                                <a:pt x="9941" y="2960"/>
                              </a:lnTo>
                              <a:lnTo>
                                <a:pt x="9940" y="2958"/>
                              </a:lnTo>
                              <a:lnTo>
                                <a:pt x="9939" y="2954"/>
                              </a:lnTo>
                              <a:lnTo>
                                <a:pt x="9936" y="2942"/>
                              </a:lnTo>
                              <a:lnTo>
                                <a:pt x="9936" y="2926"/>
                              </a:lnTo>
                              <a:lnTo>
                                <a:pt x="9936" y="2908"/>
                              </a:lnTo>
                              <a:lnTo>
                                <a:pt x="9939" y="2873"/>
                              </a:lnTo>
                              <a:lnTo>
                                <a:pt x="9940" y="2855"/>
                              </a:lnTo>
                              <a:lnTo>
                                <a:pt x="9879" y="2933"/>
                              </a:lnTo>
                              <a:close/>
                              <a:moveTo>
                                <a:pt x="9858" y="2959"/>
                              </a:moveTo>
                              <a:lnTo>
                                <a:pt x="9858" y="2959"/>
                              </a:lnTo>
                              <a:lnTo>
                                <a:pt x="9807" y="3027"/>
                              </a:lnTo>
                              <a:lnTo>
                                <a:pt x="9784" y="3057"/>
                              </a:lnTo>
                              <a:lnTo>
                                <a:pt x="9765" y="3083"/>
                              </a:lnTo>
                              <a:lnTo>
                                <a:pt x="9749" y="3108"/>
                              </a:lnTo>
                              <a:lnTo>
                                <a:pt x="9736" y="3130"/>
                              </a:lnTo>
                              <a:lnTo>
                                <a:pt x="9731" y="3140"/>
                              </a:lnTo>
                              <a:lnTo>
                                <a:pt x="9726" y="3151"/>
                              </a:lnTo>
                              <a:lnTo>
                                <a:pt x="9723" y="3160"/>
                              </a:lnTo>
                              <a:lnTo>
                                <a:pt x="9721" y="3171"/>
                              </a:lnTo>
                              <a:lnTo>
                                <a:pt x="9720" y="3181"/>
                              </a:lnTo>
                              <a:lnTo>
                                <a:pt x="9721" y="3190"/>
                              </a:lnTo>
                              <a:lnTo>
                                <a:pt x="9722" y="3199"/>
                              </a:lnTo>
                              <a:lnTo>
                                <a:pt x="9725" y="3208"/>
                              </a:lnTo>
                              <a:lnTo>
                                <a:pt x="9730" y="3218"/>
                              </a:lnTo>
                              <a:lnTo>
                                <a:pt x="9735" y="3227"/>
                              </a:lnTo>
                              <a:lnTo>
                                <a:pt x="9742" y="3236"/>
                              </a:lnTo>
                              <a:lnTo>
                                <a:pt x="9750" y="3247"/>
                              </a:lnTo>
                              <a:lnTo>
                                <a:pt x="9759" y="3257"/>
                              </a:lnTo>
                              <a:lnTo>
                                <a:pt x="9770" y="3267"/>
                              </a:lnTo>
                              <a:lnTo>
                                <a:pt x="9782" y="3277"/>
                              </a:lnTo>
                              <a:lnTo>
                                <a:pt x="9796" y="3288"/>
                              </a:lnTo>
                              <a:lnTo>
                                <a:pt x="9830" y="3311"/>
                              </a:lnTo>
                              <a:lnTo>
                                <a:pt x="9870" y="3336"/>
                              </a:lnTo>
                              <a:lnTo>
                                <a:pt x="9880" y="3314"/>
                              </a:lnTo>
                              <a:lnTo>
                                <a:pt x="9889" y="3289"/>
                              </a:lnTo>
                              <a:lnTo>
                                <a:pt x="9897" y="3265"/>
                              </a:lnTo>
                              <a:lnTo>
                                <a:pt x="9904" y="3239"/>
                              </a:lnTo>
                              <a:lnTo>
                                <a:pt x="9911" y="3212"/>
                              </a:lnTo>
                              <a:lnTo>
                                <a:pt x="9916" y="3186"/>
                              </a:lnTo>
                              <a:lnTo>
                                <a:pt x="9920" y="3159"/>
                              </a:lnTo>
                              <a:lnTo>
                                <a:pt x="9922" y="3133"/>
                              </a:lnTo>
                              <a:lnTo>
                                <a:pt x="9922" y="3108"/>
                              </a:lnTo>
                              <a:lnTo>
                                <a:pt x="9920" y="3082"/>
                              </a:lnTo>
                              <a:lnTo>
                                <a:pt x="9919" y="3070"/>
                              </a:lnTo>
                              <a:lnTo>
                                <a:pt x="9917" y="3058"/>
                              </a:lnTo>
                              <a:lnTo>
                                <a:pt x="9914" y="3047"/>
                              </a:lnTo>
                              <a:lnTo>
                                <a:pt x="9910" y="3035"/>
                              </a:lnTo>
                              <a:lnTo>
                                <a:pt x="9906" y="3024"/>
                              </a:lnTo>
                              <a:lnTo>
                                <a:pt x="9902" y="3013"/>
                              </a:lnTo>
                              <a:lnTo>
                                <a:pt x="9896" y="3003"/>
                              </a:lnTo>
                              <a:lnTo>
                                <a:pt x="9890" y="2993"/>
                              </a:lnTo>
                              <a:lnTo>
                                <a:pt x="9884" y="2984"/>
                              </a:lnTo>
                              <a:lnTo>
                                <a:pt x="9876" y="2975"/>
                              </a:lnTo>
                              <a:lnTo>
                                <a:pt x="9867" y="2967"/>
                              </a:lnTo>
                              <a:lnTo>
                                <a:pt x="9858" y="2959"/>
                              </a:lnTo>
                              <a:close/>
                              <a:moveTo>
                                <a:pt x="8634" y="5399"/>
                              </a:moveTo>
                              <a:lnTo>
                                <a:pt x="8634" y="5399"/>
                              </a:lnTo>
                              <a:lnTo>
                                <a:pt x="8639" y="5392"/>
                              </a:lnTo>
                              <a:lnTo>
                                <a:pt x="8642" y="5385"/>
                              </a:lnTo>
                              <a:lnTo>
                                <a:pt x="8644" y="5378"/>
                              </a:lnTo>
                              <a:lnTo>
                                <a:pt x="8644" y="5370"/>
                              </a:lnTo>
                              <a:lnTo>
                                <a:pt x="8643" y="5362"/>
                              </a:lnTo>
                              <a:lnTo>
                                <a:pt x="8641" y="5354"/>
                              </a:lnTo>
                              <a:lnTo>
                                <a:pt x="8638" y="5346"/>
                              </a:lnTo>
                              <a:lnTo>
                                <a:pt x="8634" y="5338"/>
                              </a:lnTo>
                              <a:lnTo>
                                <a:pt x="8629" y="5330"/>
                              </a:lnTo>
                              <a:lnTo>
                                <a:pt x="8623" y="5322"/>
                              </a:lnTo>
                              <a:lnTo>
                                <a:pt x="8608" y="5306"/>
                              </a:lnTo>
                              <a:lnTo>
                                <a:pt x="8591" y="5289"/>
                              </a:lnTo>
                              <a:lnTo>
                                <a:pt x="8572" y="5272"/>
                              </a:lnTo>
                              <a:lnTo>
                                <a:pt x="8552" y="5257"/>
                              </a:lnTo>
                              <a:lnTo>
                                <a:pt x="8530" y="5241"/>
                              </a:lnTo>
                              <a:lnTo>
                                <a:pt x="8488" y="5211"/>
                              </a:lnTo>
                              <a:lnTo>
                                <a:pt x="8449" y="5185"/>
                              </a:lnTo>
                              <a:lnTo>
                                <a:pt x="8433" y="5174"/>
                              </a:lnTo>
                              <a:lnTo>
                                <a:pt x="8420" y="5164"/>
                              </a:lnTo>
                              <a:lnTo>
                                <a:pt x="8362" y="5117"/>
                              </a:lnTo>
                              <a:lnTo>
                                <a:pt x="8339" y="5099"/>
                              </a:lnTo>
                              <a:lnTo>
                                <a:pt x="8318" y="5083"/>
                              </a:lnTo>
                              <a:lnTo>
                                <a:pt x="8301" y="5072"/>
                              </a:lnTo>
                              <a:lnTo>
                                <a:pt x="8293" y="5068"/>
                              </a:lnTo>
                              <a:lnTo>
                                <a:pt x="8285" y="5065"/>
                              </a:lnTo>
                              <a:lnTo>
                                <a:pt x="8278" y="5063"/>
                              </a:lnTo>
                              <a:lnTo>
                                <a:pt x="8271" y="5061"/>
                              </a:lnTo>
                              <a:lnTo>
                                <a:pt x="8264" y="5061"/>
                              </a:lnTo>
                              <a:lnTo>
                                <a:pt x="8257" y="5061"/>
                              </a:lnTo>
                              <a:lnTo>
                                <a:pt x="8251" y="5062"/>
                              </a:lnTo>
                              <a:lnTo>
                                <a:pt x="8245" y="5065"/>
                              </a:lnTo>
                              <a:lnTo>
                                <a:pt x="8238" y="5068"/>
                              </a:lnTo>
                              <a:lnTo>
                                <a:pt x="8232" y="5072"/>
                              </a:lnTo>
                              <a:lnTo>
                                <a:pt x="8218" y="5083"/>
                              </a:lnTo>
                              <a:lnTo>
                                <a:pt x="8203" y="5099"/>
                              </a:lnTo>
                              <a:lnTo>
                                <a:pt x="8185" y="5117"/>
                              </a:lnTo>
                              <a:lnTo>
                                <a:pt x="8166" y="5140"/>
                              </a:lnTo>
                              <a:lnTo>
                                <a:pt x="8118" y="5198"/>
                              </a:lnTo>
                              <a:lnTo>
                                <a:pt x="8487" y="5494"/>
                              </a:lnTo>
                              <a:lnTo>
                                <a:pt x="8498" y="5495"/>
                              </a:lnTo>
                              <a:lnTo>
                                <a:pt x="8509" y="5496"/>
                              </a:lnTo>
                              <a:lnTo>
                                <a:pt x="8519" y="5495"/>
                              </a:lnTo>
                              <a:lnTo>
                                <a:pt x="8530" y="5493"/>
                              </a:lnTo>
                              <a:lnTo>
                                <a:pt x="8540" y="5491"/>
                              </a:lnTo>
                              <a:lnTo>
                                <a:pt x="8550" y="5487"/>
                              </a:lnTo>
                              <a:lnTo>
                                <a:pt x="8560" y="5482"/>
                              </a:lnTo>
                              <a:lnTo>
                                <a:pt x="8569" y="5477"/>
                              </a:lnTo>
                              <a:lnTo>
                                <a:pt x="8578" y="5470"/>
                              </a:lnTo>
                              <a:lnTo>
                                <a:pt x="8587" y="5463"/>
                              </a:lnTo>
                              <a:lnTo>
                                <a:pt x="8596" y="5455"/>
                              </a:lnTo>
                              <a:lnTo>
                                <a:pt x="8604" y="5445"/>
                              </a:lnTo>
                              <a:lnTo>
                                <a:pt x="8612" y="5434"/>
                              </a:lnTo>
                              <a:lnTo>
                                <a:pt x="8620" y="5423"/>
                              </a:lnTo>
                              <a:lnTo>
                                <a:pt x="8627" y="5412"/>
                              </a:lnTo>
                              <a:lnTo>
                                <a:pt x="8634" y="5399"/>
                              </a:lnTo>
                              <a:close/>
                              <a:moveTo>
                                <a:pt x="9849" y="3404"/>
                              </a:moveTo>
                              <a:lnTo>
                                <a:pt x="9849" y="3404"/>
                              </a:lnTo>
                              <a:lnTo>
                                <a:pt x="9841" y="3392"/>
                              </a:lnTo>
                              <a:lnTo>
                                <a:pt x="9833" y="3380"/>
                              </a:lnTo>
                              <a:lnTo>
                                <a:pt x="9825" y="3367"/>
                              </a:lnTo>
                              <a:lnTo>
                                <a:pt x="9815" y="3355"/>
                              </a:lnTo>
                              <a:lnTo>
                                <a:pt x="9793" y="3332"/>
                              </a:lnTo>
                              <a:lnTo>
                                <a:pt x="9771" y="3310"/>
                              </a:lnTo>
                              <a:lnTo>
                                <a:pt x="9746" y="3287"/>
                              </a:lnTo>
                              <a:lnTo>
                                <a:pt x="9720" y="3265"/>
                              </a:lnTo>
                              <a:lnTo>
                                <a:pt x="9666" y="3219"/>
                              </a:lnTo>
                              <a:lnTo>
                                <a:pt x="9634" y="3264"/>
                              </a:lnTo>
                              <a:lnTo>
                                <a:pt x="9607" y="3302"/>
                              </a:lnTo>
                              <a:lnTo>
                                <a:pt x="9584" y="3336"/>
                              </a:lnTo>
                              <a:lnTo>
                                <a:pt x="9567" y="3364"/>
                              </a:lnTo>
                              <a:lnTo>
                                <a:pt x="9561" y="3378"/>
                              </a:lnTo>
                              <a:lnTo>
                                <a:pt x="9555" y="3390"/>
                              </a:lnTo>
                              <a:lnTo>
                                <a:pt x="9551" y="3402"/>
                              </a:lnTo>
                              <a:lnTo>
                                <a:pt x="9548" y="3412"/>
                              </a:lnTo>
                              <a:lnTo>
                                <a:pt x="9547" y="3422"/>
                              </a:lnTo>
                              <a:lnTo>
                                <a:pt x="9546" y="3432"/>
                              </a:lnTo>
                              <a:lnTo>
                                <a:pt x="9547" y="3441"/>
                              </a:lnTo>
                              <a:lnTo>
                                <a:pt x="9549" y="3451"/>
                              </a:lnTo>
                              <a:lnTo>
                                <a:pt x="9553" y="3460"/>
                              </a:lnTo>
                              <a:lnTo>
                                <a:pt x="9557" y="3469"/>
                              </a:lnTo>
                              <a:lnTo>
                                <a:pt x="9563" y="3478"/>
                              </a:lnTo>
                              <a:lnTo>
                                <a:pt x="9570" y="3487"/>
                              </a:lnTo>
                              <a:lnTo>
                                <a:pt x="9578" y="3496"/>
                              </a:lnTo>
                              <a:lnTo>
                                <a:pt x="9588" y="3505"/>
                              </a:lnTo>
                              <a:lnTo>
                                <a:pt x="9611" y="3526"/>
                              </a:lnTo>
                              <a:lnTo>
                                <a:pt x="9639" y="3547"/>
                              </a:lnTo>
                              <a:lnTo>
                                <a:pt x="9673" y="3572"/>
                              </a:lnTo>
                              <a:lnTo>
                                <a:pt x="9710" y="3601"/>
                              </a:lnTo>
                              <a:lnTo>
                                <a:pt x="9754" y="3634"/>
                              </a:lnTo>
                              <a:lnTo>
                                <a:pt x="9756" y="3630"/>
                              </a:lnTo>
                              <a:lnTo>
                                <a:pt x="9759" y="3627"/>
                              </a:lnTo>
                              <a:lnTo>
                                <a:pt x="9762" y="3626"/>
                              </a:lnTo>
                              <a:lnTo>
                                <a:pt x="9766" y="3626"/>
                              </a:lnTo>
                              <a:lnTo>
                                <a:pt x="9770" y="3626"/>
                              </a:lnTo>
                              <a:lnTo>
                                <a:pt x="9774" y="3628"/>
                              </a:lnTo>
                              <a:lnTo>
                                <a:pt x="9778" y="3632"/>
                              </a:lnTo>
                              <a:lnTo>
                                <a:pt x="9783" y="3636"/>
                              </a:lnTo>
                              <a:lnTo>
                                <a:pt x="9817" y="3520"/>
                              </a:lnTo>
                              <a:lnTo>
                                <a:pt x="9849" y="3404"/>
                              </a:lnTo>
                              <a:close/>
                              <a:moveTo>
                                <a:pt x="8818" y="5216"/>
                              </a:moveTo>
                              <a:lnTo>
                                <a:pt x="8818" y="5216"/>
                              </a:lnTo>
                              <a:lnTo>
                                <a:pt x="8821" y="5211"/>
                              </a:lnTo>
                              <a:lnTo>
                                <a:pt x="8825" y="5205"/>
                              </a:lnTo>
                              <a:lnTo>
                                <a:pt x="8827" y="5199"/>
                              </a:lnTo>
                              <a:lnTo>
                                <a:pt x="8827" y="5193"/>
                              </a:lnTo>
                              <a:lnTo>
                                <a:pt x="8827" y="5187"/>
                              </a:lnTo>
                              <a:lnTo>
                                <a:pt x="8826" y="5181"/>
                              </a:lnTo>
                              <a:lnTo>
                                <a:pt x="8823" y="5175"/>
                              </a:lnTo>
                              <a:lnTo>
                                <a:pt x="8820" y="5169"/>
                              </a:lnTo>
                              <a:lnTo>
                                <a:pt x="8813" y="5155"/>
                              </a:lnTo>
                              <a:lnTo>
                                <a:pt x="8802" y="5142"/>
                              </a:lnTo>
                              <a:lnTo>
                                <a:pt x="8790" y="5130"/>
                              </a:lnTo>
                              <a:lnTo>
                                <a:pt x="8776" y="5117"/>
                              </a:lnTo>
                              <a:lnTo>
                                <a:pt x="8761" y="5104"/>
                              </a:lnTo>
                              <a:lnTo>
                                <a:pt x="8744" y="5091"/>
                              </a:lnTo>
                              <a:lnTo>
                                <a:pt x="8712" y="5067"/>
                              </a:lnTo>
                              <a:lnTo>
                                <a:pt x="8680" y="5045"/>
                              </a:lnTo>
                              <a:lnTo>
                                <a:pt x="8653" y="5026"/>
                              </a:lnTo>
                              <a:lnTo>
                                <a:pt x="8617" y="4996"/>
                              </a:lnTo>
                              <a:lnTo>
                                <a:pt x="8584" y="4969"/>
                              </a:lnTo>
                              <a:lnTo>
                                <a:pt x="8530" y="4924"/>
                              </a:lnTo>
                              <a:lnTo>
                                <a:pt x="8508" y="4907"/>
                              </a:lnTo>
                              <a:lnTo>
                                <a:pt x="8488" y="4893"/>
                              </a:lnTo>
                              <a:lnTo>
                                <a:pt x="8479" y="4887"/>
                              </a:lnTo>
                              <a:lnTo>
                                <a:pt x="8469" y="4882"/>
                              </a:lnTo>
                              <a:lnTo>
                                <a:pt x="8460" y="4879"/>
                              </a:lnTo>
                              <a:lnTo>
                                <a:pt x="8452" y="4876"/>
                              </a:lnTo>
                              <a:lnTo>
                                <a:pt x="8444" y="4875"/>
                              </a:lnTo>
                              <a:lnTo>
                                <a:pt x="8435" y="4875"/>
                              </a:lnTo>
                              <a:lnTo>
                                <a:pt x="8427" y="4876"/>
                              </a:lnTo>
                              <a:lnTo>
                                <a:pt x="8418" y="4878"/>
                              </a:lnTo>
                              <a:lnTo>
                                <a:pt x="8410" y="4881"/>
                              </a:lnTo>
                              <a:lnTo>
                                <a:pt x="8400" y="4886"/>
                              </a:lnTo>
                              <a:lnTo>
                                <a:pt x="8390" y="4892"/>
                              </a:lnTo>
                              <a:lnTo>
                                <a:pt x="8380" y="4899"/>
                              </a:lnTo>
                              <a:lnTo>
                                <a:pt x="8370" y="4908"/>
                              </a:lnTo>
                              <a:lnTo>
                                <a:pt x="8360" y="4917"/>
                              </a:lnTo>
                              <a:lnTo>
                                <a:pt x="8335" y="4941"/>
                              </a:lnTo>
                              <a:lnTo>
                                <a:pt x="8308" y="4971"/>
                              </a:lnTo>
                              <a:lnTo>
                                <a:pt x="8278" y="5007"/>
                              </a:lnTo>
                              <a:lnTo>
                                <a:pt x="8330" y="5050"/>
                              </a:lnTo>
                              <a:lnTo>
                                <a:pt x="8383" y="5096"/>
                              </a:lnTo>
                              <a:lnTo>
                                <a:pt x="8438" y="5141"/>
                              </a:lnTo>
                              <a:lnTo>
                                <a:pt x="8493" y="5187"/>
                              </a:lnTo>
                              <a:lnTo>
                                <a:pt x="8520" y="5209"/>
                              </a:lnTo>
                              <a:lnTo>
                                <a:pt x="8548" y="5230"/>
                              </a:lnTo>
                              <a:lnTo>
                                <a:pt x="8576" y="5252"/>
                              </a:lnTo>
                              <a:lnTo>
                                <a:pt x="8603" y="5271"/>
                              </a:lnTo>
                              <a:lnTo>
                                <a:pt x="8632" y="5289"/>
                              </a:lnTo>
                              <a:lnTo>
                                <a:pt x="8659" y="5307"/>
                              </a:lnTo>
                              <a:lnTo>
                                <a:pt x="8688" y="5322"/>
                              </a:lnTo>
                              <a:lnTo>
                                <a:pt x="8715" y="5336"/>
                              </a:lnTo>
                              <a:lnTo>
                                <a:pt x="8818" y="5216"/>
                              </a:lnTo>
                              <a:close/>
                              <a:moveTo>
                                <a:pt x="9740" y="3760"/>
                              </a:moveTo>
                              <a:lnTo>
                                <a:pt x="9740" y="3760"/>
                              </a:lnTo>
                              <a:lnTo>
                                <a:pt x="9736" y="3734"/>
                              </a:lnTo>
                              <a:lnTo>
                                <a:pt x="9730" y="3709"/>
                              </a:lnTo>
                              <a:lnTo>
                                <a:pt x="9721" y="3688"/>
                              </a:lnTo>
                              <a:lnTo>
                                <a:pt x="9711" y="3668"/>
                              </a:lnTo>
                              <a:lnTo>
                                <a:pt x="9700" y="3648"/>
                              </a:lnTo>
                              <a:lnTo>
                                <a:pt x="9688" y="3630"/>
                              </a:lnTo>
                              <a:lnTo>
                                <a:pt x="9674" y="3613"/>
                              </a:lnTo>
                              <a:lnTo>
                                <a:pt x="9657" y="3597"/>
                              </a:lnTo>
                              <a:lnTo>
                                <a:pt x="9640" y="3580"/>
                              </a:lnTo>
                              <a:lnTo>
                                <a:pt x="9622" y="3565"/>
                              </a:lnTo>
                              <a:lnTo>
                                <a:pt x="9582" y="3533"/>
                              </a:lnTo>
                              <a:lnTo>
                                <a:pt x="9538" y="3498"/>
                              </a:lnTo>
                              <a:lnTo>
                                <a:pt x="9490" y="3460"/>
                              </a:lnTo>
                              <a:lnTo>
                                <a:pt x="9440" y="3525"/>
                              </a:lnTo>
                              <a:lnTo>
                                <a:pt x="9421" y="3550"/>
                              </a:lnTo>
                              <a:lnTo>
                                <a:pt x="9406" y="3572"/>
                              </a:lnTo>
                              <a:lnTo>
                                <a:pt x="9395" y="3592"/>
                              </a:lnTo>
                              <a:lnTo>
                                <a:pt x="9390" y="3601"/>
                              </a:lnTo>
                              <a:lnTo>
                                <a:pt x="9387" y="3609"/>
                              </a:lnTo>
                              <a:lnTo>
                                <a:pt x="9385" y="3617"/>
                              </a:lnTo>
                              <a:lnTo>
                                <a:pt x="9384" y="3624"/>
                              </a:lnTo>
                              <a:lnTo>
                                <a:pt x="9383" y="3631"/>
                              </a:lnTo>
                              <a:lnTo>
                                <a:pt x="9384" y="3638"/>
                              </a:lnTo>
                              <a:lnTo>
                                <a:pt x="9386" y="3645"/>
                              </a:lnTo>
                              <a:lnTo>
                                <a:pt x="9388" y="3653"/>
                              </a:lnTo>
                              <a:lnTo>
                                <a:pt x="9392" y="3660"/>
                              </a:lnTo>
                              <a:lnTo>
                                <a:pt x="9397" y="3667"/>
                              </a:lnTo>
                              <a:lnTo>
                                <a:pt x="9403" y="3674"/>
                              </a:lnTo>
                              <a:lnTo>
                                <a:pt x="9409" y="3681"/>
                              </a:lnTo>
                              <a:lnTo>
                                <a:pt x="9426" y="3697"/>
                              </a:lnTo>
                              <a:lnTo>
                                <a:pt x="9447" y="3715"/>
                              </a:lnTo>
                              <a:lnTo>
                                <a:pt x="9473" y="3736"/>
                              </a:lnTo>
                              <a:lnTo>
                                <a:pt x="9536" y="3785"/>
                              </a:lnTo>
                              <a:lnTo>
                                <a:pt x="9584" y="3825"/>
                              </a:lnTo>
                              <a:lnTo>
                                <a:pt x="9604" y="3840"/>
                              </a:lnTo>
                              <a:lnTo>
                                <a:pt x="9619" y="3851"/>
                              </a:lnTo>
                              <a:lnTo>
                                <a:pt x="9632" y="3860"/>
                              </a:lnTo>
                              <a:lnTo>
                                <a:pt x="9642" y="3865"/>
                              </a:lnTo>
                              <a:lnTo>
                                <a:pt x="9647" y="3866"/>
                              </a:lnTo>
                              <a:lnTo>
                                <a:pt x="9651" y="3867"/>
                              </a:lnTo>
                              <a:lnTo>
                                <a:pt x="9655" y="3867"/>
                              </a:lnTo>
                              <a:lnTo>
                                <a:pt x="9660" y="3866"/>
                              </a:lnTo>
                              <a:lnTo>
                                <a:pt x="9664" y="3864"/>
                              </a:lnTo>
                              <a:lnTo>
                                <a:pt x="9667" y="3862"/>
                              </a:lnTo>
                              <a:lnTo>
                                <a:pt x="9674" y="3854"/>
                              </a:lnTo>
                              <a:lnTo>
                                <a:pt x="9681" y="3845"/>
                              </a:lnTo>
                              <a:lnTo>
                                <a:pt x="9689" y="3833"/>
                              </a:lnTo>
                              <a:lnTo>
                                <a:pt x="9709" y="3802"/>
                              </a:lnTo>
                              <a:lnTo>
                                <a:pt x="9723" y="3781"/>
                              </a:lnTo>
                              <a:lnTo>
                                <a:pt x="9740" y="3760"/>
                              </a:lnTo>
                              <a:close/>
                              <a:moveTo>
                                <a:pt x="9644" y="3937"/>
                              </a:moveTo>
                              <a:lnTo>
                                <a:pt x="9644" y="3937"/>
                              </a:lnTo>
                              <a:lnTo>
                                <a:pt x="9632" y="3916"/>
                              </a:lnTo>
                              <a:lnTo>
                                <a:pt x="9618" y="3896"/>
                              </a:lnTo>
                              <a:lnTo>
                                <a:pt x="9603" y="3877"/>
                              </a:lnTo>
                              <a:lnTo>
                                <a:pt x="9585" y="3858"/>
                              </a:lnTo>
                              <a:lnTo>
                                <a:pt x="9567" y="3839"/>
                              </a:lnTo>
                              <a:lnTo>
                                <a:pt x="9548" y="3821"/>
                              </a:lnTo>
                              <a:lnTo>
                                <a:pt x="9528" y="3804"/>
                              </a:lnTo>
                              <a:lnTo>
                                <a:pt x="9507" y="3786"/>
                              </a:lnTo>
                              <a:lnTo>
                                <a:pt x="9464" y="3753"/>
                              </a:lnTo>
                              <a:lnTo>
                                <a:pt x="9420" y="3721"/>
                              </a:lnTo>
                              <a:lnTo>
                                <a:pt x="9377" y="3688"/>
                              </a:lnTo>
                              <a:lnTo>
                                <a:pt x="9337" y="3657"/>
                              </a:lnTo>
                              <a:lnTo>
                                <a:pt x="9195" y="3840"/>
                              </a:lnTo>
                              <a:lnTo>
                                <a:pt x="9221" y="3863"/>
                              </a:lnTo>
                              <a:lnTo>
                                <a:pt x="9252" y="3889"/>
                              </a:lnTo>
                              <a:lnTo>
                                <a:pt x="9322" y="3949"/>
                              </a:lnTo>
                              <a:lnTo>
                                <a:pt x="9358" y="3980"/>
                              </a:lnTo>
                              <a:lnTo>
                                <a:pt x="9396" y="4011"/>
                              </a:lnTo>
                              <a:lnTo>
                                <a:pt x="9415" y="4025"/>
                              </a:lnTo>
                              <a:lnTo>
                                <a:pt x="9433" y="4038"/>
                              </a:lnTo>
                              <a:lnTo>
                                <a:pt x="9453" y="4050"/>
                              </a:lnTo>
                              <a:lnTo>
                                <a:pt x="9471" y="4062"/>
                              </a:lnTo>
                              <a:lnTo>
                                <a:pt x="9488" y="4072"/>
                              </a:lnTo>
                              <a:lnTo>
                                <a:pt x="9505" y="4080"/>
                              </a:lnTo>
                              <a:lnTo>
                                <a:pt x="9523" y="4087"/>
                              </a:lnTo>
                              <a:lnTo>
                                <a:pt x="9539" y="4092"/>
                              </a:lnTo>
                              <a:lnTo>
                                <a:pt x="9554" y="4094"/>
                              </a:lnTo>
                              <a:lnTo>
                                <a:pt x="9568" y="4095"/>
                              </a:lnTo>
                              <a:lnTo>
                                <a:pt x="9575" y="4094"/>
                              </a:lnTo>
                              <a:lnTo>
                                <a:pt x="9581" y="4093"/>
                              </a:lnTo>
                              <a:lnTo>
                                <a:pt x="9588" y="4091"/>
                              </a:lnTo>
                              <a:lnTo>
                                <a:pt x="9595" y="4088"/>
                              </a:lnTo>
                              <a:lnTo>
                                <a:pt x="9600" y="4085"/>
                              </a:lnTo>
                              <a:lnTo>
                                <a:pt x="9606" y="4081"/>
                              </a:lnTo>
                              <a:lnTo>
                                <a:pt x="9611" y="4076"/>
                              </a:lnTo>
                              <a:lnTo>
                                <a:pt x="9616" y="4071"/>
                              </a:lnTo>
                              <a:lnTo>
                                <a:pt x="9620" y="4065"/>
                              </a:lnTo>
                              <a:lnTo>
                                <a:pt x="9624" y="4057"/>
                              </a:lnTo>
                              <a:lnTo>
                                <a:pt x="9628" y="4049"/>
                              </a:lnTo>
                              <a:lnTo>
                                <a:pt x="9631" y="4040"/>
                              </a:lnTo>
                              <a:lnTo>
                                <a:pt x="9634" y="4031"/>
                              </a:lnTo>
                              <a:lnTo>
                                <a:pt x="9637" y="4020"/>
                              </a:lnTo>
                              <a:lnTo>
                                <a:pt x="9641" y="3997"/>
                              </a:lnTo>
                              <a:lnTo>
                                <a:pt x="9643" y="3968"/>
                              </a:lnTo>
                              <a:lnTo>
                                <a:pt x="9644" y="3937"/>
                              </a:lnTo>
                              <a:close/>
                              <a:moveTo>
                                <a:pt x="9191" y="4751"/>
                              </a:moveTo>
                              <a:lnTo>
                                <a:pt x="9191" y="4751"/>
                              </a:lnTo>
                              <a:lnTo>
                                <a:pt x="9193" y="4742"/>
                              </a:lnTo>
                              <a:lnTo>
                                <a:pt x="9196" y="4733"/>
                              </a:lnTo>
                              <a:lnTo>
                                <a:pt x="9200" y="4724"/>
                              </a:lnTo>
                              <a:lnTo>
                                <a:pt x="9205" y="4715"/>
                              </a:lnTo>
                              <a:lnTo>
                                <a:pt x="9217" y="4696"/>
                              </a:lnTo>
                              <a:lnTo>
                                <a:pt x="9230" y="4677"/>
                              </a:lnTo>
                              <a:lnTo>
                                <a:pt x="9246" y="4660"/>
                              </a:lnTo>
                              <a:lnTo>
                                <a:pt x="9260" y="4643"/>
                              </a:lnTo>
                              <a:lnTo>
                                <a:pt x="9286" y="4615"/>
                              </a:lnTo>
                              <a:lnTo>
                                <a:pt x="9274" y="4595"/>
                              </a:lnTo>
                              <a:lnTo>
                                <a:pt x="9262" y="4575"/>
                              </a:lnTo>
                              <a:lnTo>
                                <a:pt x="9249" y="4556"/>
                              </a:lnTo>
                              <a:lnTo>
                                <a:pt x="9235" y="4536"/>
                              </a:lnTo>
                              <a:lnTo>
                                <a:pt x="9220" y="4517"/>
                              </a:lnTo>
                              <a:lnTo>
                                <a:pt x="9205" y="4498"/>
                              </a:lnTo>
                              <a:lnTo>
                                <a:pt x="9189" y="4480"/>
                              </a:lnTo>
                              <a:lnTo>
                                <a:pt x="9173" y="4462"/>
                              </a:lnTo>
                              <a:lnTo>
                                <a:pt x="9156" y="4445"/>
                              </a:lnTo>
                              <a:lnTo>
                                <a:pt x="9138" y="4429"/>
                              </a:lnTo>
                              <a:lnTo>
                                <a:pt x="9121" y="4413"/>
                              </a:lnTo>
                              <a:lnTo>
                                <a:pt x="9102" y="4398"/>
                              </a:lnTo>
                              <a:lnTo>
                                <a:pt x="9084" y="4384"/>
                              </a:lnTo>
                              <a:lnTo>
                                <a:pt x="9065" y="4372"/>
                              </a:lnTo>
                              <a:lnTo>
                                <a:pt x="9046" y="4360"/>
                              </a:lnTo>
                              <a:lnTo>
                                <a:pt x="9027" y="4350"/>
                              </a:lnTo>
                              <a:lnTo>
                                <a:pt x="9008" y="4342"/>
                              </a:lnTo>
                              <a:lnTo>
                                <a:pt x="8988" y="4333"/>
                              </a:lnTo>
                              <a:lnTo>
                                <a:pt x="8969" y="4327"/>
                              </a:lnTo>
                              <a:lnTo>
                                <a:pt x="8949" y="4323"/>
                              </a:lnTo>
                              <a:lnTo>
                                <a:pt x="8930" y="4321"/>
                              </a:lnTo>
                              <a:lnTo>
                                <a:pt x="8911" y="4320"/>
                              </a:lnTo>
                              <a:lnTo>
                                <a:pt x="8892" y="4321"/>
                              </a:lnTo>
                              <a:lnTo>
                                <a:pt x="8873" y="4324"/>
                              </a:lnTo>
                              <a:lnTo>
                                <a:pt x="8855" y="4329"/>
                              </a:lnTo>
                              <a:lnTo>
                                <a:pt x="8837" y="4336"/>
                              </a:lnTo>
                              <a:lnTo>
                                <a:pt x="8818" y="4346"/>
                              </a:lnTo>
                              <a:lnTo>
                                <a:pt x="8801" y="4358"/>
                              </a:lnTo>
                              <a:lnTo>
                                <a:pt x="8784" y="4372"/>
                              </a:lnTo>
                              <a:lnTo>
                                <a:pt x="8768" y="4388"/>
                              </a:lnTo>
                              <a:lnTo>
                                <a:pt x="8752" y="4408"/>
                              </a:lnTo>
                              <a:lnTo>
                                <a:pt x="8737" y="4430"/>
                              </a:lnTo>
                              <a:lnTo>
                                <a:pt x="8764" y="4450"/>
                              </a:lnTo>
                              <a:lnTo>
                                <a:pt x="8791" y="4471"/>
                              </a:lnTo>
                              <a:lnTo>
                                <a:pt x="8845" y="4516"/>
                              </a:lnTo>
                              <a:lnTo>
                                <a:pt x="8901" y="4561"/>
                              </a:lnTo>
                              <a:lnTo>
                                <a:pt x="8956" y="4606"/>
                              </a:lnTo>
                              <a:lnTo>
                                <a:pt x="8985" y="4628"/>
                              </a:lnTo>
                              <a:lnTo>
                                <a:pt x="9013" y="4649"/>
                              </a:lnTo>
                              <a:lnTo>
                                <a:pt x="9042" y="4669"/>
                              </a:lnTo>
                              <a:lnTo>
                                <a:pt x="9071" y="4689"/>
                              </a:lnTo>
                              <a:lnTo>
                                <a:pt x="9100" y="4706"/>
                              </a:lnTo>
                              <a:lnTo>
                                <a:pt x="9130" y="4723"/>
                              </a:lnTo>
                              <a:lnTo>
                                <a:pt x="9160" y="4737"/>
                              </a:lnTo>
                              <a:lnTo>
                                <a:pt x="9191" y="4751"/>
                              </a:lnTo>
                              <a:close/>
                              <a:moveTo>
                                <a:pt x="9137" y="4793"/>
                              </a:moveTo>
                              <a:lnTo>
                                <a:pt x="9137" y="4793"/>
                              </a:lnTo>
                              <a:lnTo>
                                <a:pt x="9119" y="4768"/>
                              </a:lnTo>
                              <a:lnTo>
                                <a:pt x="9098" y="4744"/>
                              </a:lnTo>
                              <a:lnTo>
                                <a:pt x="9077" y="4720"/>
                              </a:lnTo>
                              <a:lnTo>
                                <a:pt x="9053" y="4697"/>
                              </a:lnTo>
                              <a:lnTo>
                                <a:pt x="9027" y="4674"/>
                              </a:lnTo>
                              <a:lnTo>
                                <a:pt x="9001" y="4652"/>
                              </a:lnTo>
                              <a:lnTo>
                                <a:pt x="8974" y="4631"/>
                              </a:lnTo>
                              <a:lnTo>
                                <a:pt x="8945" y="4609"/>
                              </a:lnTo>
                              <a:lnTo>
                                <a:pt x="8887" y="4568"/>
                              </a:lnTo>
                              <a:lnTo>
                                <a:pt x="8830" y="4527"/>
                              </a:lnTo>
                              <a:lnTo>
                                <a:pt x="8774" y="4488"/>
                              </a:lnTo>
                              <a:lnTo>
                                <a:pt x="8747" y="4467"/>
                              </a:lnTo>
                              <a:lnTo>
                                <a:pt x="8722" y="4448"/>
                              </a:lnTo>
                              <a:lnTo>
                                <a:pt x="8584" y="4626"/>
                              </a:lnTo>
                              <a:lnTo>
                                <a:pt x="8611" y="4648"/>
                              </a:lnTo>
                              <a:lnTo>
                                <a:pt x="8643" y="4676"/>
                              </a:lnTo>
                              <a:lnTo>
                                <a:pt x="8717" y="4743"/>
                              </a:lnTo>
                              <a:lnTo>
                                <a:pt x="8758" y="4780"/>
                              </a:lnTo>
                              <a:lnTo>
                                <a:pt x="8800" y="4815"/>
                              </a:lnTo>
                              <a:lnTo>
                                <a:pt x="8821" y="4833"/>
                              </a:lnTo>
                              <a:lnTo>
                                <a:pt x="8843" y="4849"/>
                              </a:lnTo>
                              <a:lnTo>
                                <a:pt x="8865" y="4864"/>
                              </a:lnTo>
                              <a:lnTo>
                                <a:pt x="8886" y="4879"/>
                              </a:lnTo>
                              <a:lnTo>
                                <a:pt x="8908" y="4892"/>
                              </a:lnTo>
                              <a:lnTo>
                                <a:pt x="8929" y="4904"/>
                              </a:lnTo>
                              <a:lnTo>
                                <a:pt x="8949" y="4913"/>
                              </a:lnTo>
                              <a:lnTo>
                                <a:pt x="8970" y="4921"/>
                              </a:lnTo>
                              <a:lnTo>
                                <a:pt x="8989" y="4927"/>
                              </a:lnTo>
                              <a:lnTo>
                                <a:pt x="9007" y="4930"/>
                              </a:lnTo>
                              <a:lnTo>
                                <a:pt x="9016" y="4931"/>
                              </a:lnTo>
                              <a:lnTo>
                                <a:pt x="9025" y="4931"/>
                              </a:lnTo>
                              <a:lnTo>
                                <a:pt x="9035" y="4930"/>
                              </a:lnTo>
                              <a:lnTo>
                                <a:pt x="9043" y="4929"/>
                              </a:lnTo>
                              <a:lnTo>
                                <a:pt x="9051" y="4927"/>
                              </a:lnTo>
                              <a:lnTo>
                                <a:pt x="9059" y="4924"/>
                              </a:lnTo>
                              <a:lnTo>
                                <a:pt x="9067" y="4921"/>
                              </a:lnTo>
                              <a:lnTo>
                                <a:pt x="9074" y="4917"/>
                              </a:lnTo>
                              <a:lnTo>
                                <a:pt x="9081" y="4912"/>
                              </a:lnTo>
                              <a:lnTo>
                                <a:pt x="9088" y="4906"/>
                              </a:lnTo>
                              <a:lnTo>
                                <a:pt x="9094" y="4899"/>
                              </a:lnTo>
                              <a:lnTo>
                                <a:pt x="9100" y="4891"/>
                              </a:lnTo>
                              <a:lnTo>
                                <a:pt x="9107" y="4882"/>
                              </a:lnTo>
                              <a:lnTo>
                                <a:pt x="9112" y="4872"/>
                              </a:lnTo>
                              <a:lnTo>
                                <a:pt x="9117" y="4862"/>
                              </a:lnTo>
                              <a:lnTo>
                                <a:pt x="9122" y="4850"/>
                              </a:lnTo>
                              <a:lnTo>
                                <a:pt x="9126" y="4838"/>
                              </a:lnTo>
                              <a:lnTo>
                                <a:pt x="9130" y="4824"/>
                              </a:lnTo>
                              <a:lnTo>
                                <a:pt x="9134" y="4809"/>
                              </a:lnTo>
                              <a:lnTo>
                                <a:pt x="9137" y="4793"/>
                              </a:lnTo>
                              <a:close/>
                              <a:moveTo>
                                <a:pt x="8978" y="5026"/>
                              </a:moveTo>
                              <a:lnTo>
                                <a:pt x="8978" y="5026"/>
                              </a:lnTo>
                              <a:lnTo>
                                <a:pt x="8980" y="5021"/>
                              </a:lnTo>
                              <a:lnTo>
                                <a:pt x="8982" y="5017"/>
                              </a:lnTo>
                              <a:lnTo>
                                <a:pt x="8983" y="5013"/>
                              </a:lnTo>
                              <a:lnTo>
                                <a:pt x="8984" y="5008"/>
                              </a:lnTo>
                              <a:lnTo>
                                <a:pt x="8984" y="4999"/>
                              </a:lnTo>
                              <a:lnTo>
                                <a:pt x="8981" y="4988"/>
                              </a:lnTo>
                              <a:lnTo>
                                <a:pt x="8976" y="4977"/>
                              </a:lnTo>
                              <a:lnTo>
                                <a:pt x="8970" y="4966"/>
                              </a:lnTo>
                              <a:lnTo>
                                <a:pt x="8960" y="4953"/>
                              </a:lnTo>
                              <a:lnTo>
                                <a:pt x="8950" y="4940"/>
                              </a:lnTo>
                              <a:lnTo>
                                <a:pt x="8938" y="4927"/>
                              </a:lnTo>
                              <a:lnTo>
                                <a:pt x="8925" y="4913"/>
                              </a:lnTo>
                              <a:lnTo>
                                <a:pt x="8896" y="4885"/>
                              </a:lnTo>
                              <a:lnTo>
                                <a:pt x="8861" y="4856"/>
                              </a:lnTo>
                              <a:lnTo>
                                <a:pt x="8825" y="4827"/>
                              </a:lnTo>
                              <a:lnTo>
                                <a:pt x="8787" y="4798"/>
                              </a:lnTo>
                              <a:lnTo>
                                <a:pt x="8747" y="4770"/>
                              </a:lnTo>
                              <a:lnTo>
                                <a:pt x="8673" y="4718"/>
                              </a:lnTo>
                              <a:lnTo>
                                <a:pt x="8610" y="4675"/>
                              </a:lnTo>
                              <a:lnTo>
                                <a:pt x="8587" y="4658"/>
                              </a:lnTo>
                              <a:lnTo>
                                <a:pt x="8569" y="4645"/>
                              </a:lnTo>
                              <a:lnTo>
                                <a:pt x="8437" y="4815"/>
                              </a:lnTo>
                              <a:lnTo>
                                <a:pt x="8491" y="4859"/>
                              </a:lnTo>
                              <a:lnTo>
                                <a:pt x="8545" y="4904"/>
                              </a:lnTo>
                              <a:lnTo>
                                <a:pt x="8601" y="4950"/>
                              </a:lnTo>
                              <a:lnTo>
                                <a:pt x="8657" y="4996"/>
                              </a:lnTo>
                              <a:lnTo>
                                <a:pt x="8686" y="5017"/>
                              </a:lnTo>
                              <a:lnTo>
                                <a:pt x="8714" y="5039"/>
                              </a:lnTo>
                              <a:lnTo>
                                <a:pt x="8742" y="5060"/>
                              </a:lnTo>
                              <a:lnTo>
                                <a:pt x="8771" y="5079"/>
                              </a:lnTo>
                              <a:lnTo>
                                <a:pt x="8800" y="5098"/>
                              </a:lnTo>
                              <a:lnTo>
                                <a:pt x="8829" y="5115"/>
                              </a:lnTo>
                              <a:lnTo>
                                <a:pt x="8857" y="5130"/>
                              </a:lnTo>
                              <a:lnTo>
                                <a:pt x="8885" y="5143"/>
                              </a:lnTo>
                              <a:lnTo>
                                <a:pt x="8978" y="5026"/>
                              </a:lnTo>
                              <a:close/>
                              <a:moveTo>
                                <a:pt x="9545" y="4186"/>
                              </a:moveTo>
                              <a:lnTo>
                                <a:pt x="9545" y="4186"/>
                              </a:lnTo>
                              <a:lnTo>
                                <a:pt x="9531" y="4164"/>
                              </a:lnTo>
                              <a:lnTo>
                                <a:pt x="9515" y="4142"/>
                              </a:lnTo>
                              <a:lnTo>
                                <a:pt x="9497" y="4120"/>
                              </a:lnTo>
                              <a:lnTo>
                                <a:pt x="9477" y="4099"/>
                              </a:lnTo>
                              <a:lnTo>
                                <a:pt x="9456" y="4078"/>
                              </a:lnTo>
                              <a:lnTo>
                                <a:pt x="9433" y="4057"/>
                              </a:lnTo>
                              <a:lnTo>
                                <a:pt x="9410" y="4036"/>
                              </a:lnTo>
                              <a:lnTo>
                                <a:pt x="9386" y="4017"/>
                              </a:lnTo>
                              <a:lnTo>
                                <a:pt x="9335" y="3977"/>
                              </a:lnTo>
                              <a:lnTo>
                                <a:pt x="9283" y="3939"/>
                              </a:lnTo>
                              <a:lnTo>
                                <a:pt x="9233" y="3901"/>
                              </a:lnTo>
                              <a:lnTo>
                                <a:pt x="9186" y="3865"/>
                              </a:lnTo>
                              <a:lnTo>
                                <a:pt x="9049" y="4042"/>
                              </a:lnTo>
                              <a:lnTo>
                                <a:pt x="9098" y="4082"/>
                              </a:lnTo>
                              <a:lnTo>
                                <a:pt x="9149" y="4123"/>
                              </a:lnTo>
                              <a:lnTo>
                                <a:pt x="9200" y="4165"/>
                              </a:lnTo>
                              <a:lnTo>
                                <a:pt x="9252" y="4207"/>
                              </a:lnTo>
                              <a:lnTo>
                                <a:pt x="9278" y="4227"/>
                              </a:lnTo>
                              <a:lnTo>
                                <a:pt x="9304" y="4247"/>
                              </a:lnTo>
                              <a:lnTo>
                                <a:pt x="9331" y="4265"/>
                              </a:lnTo>
                              <a:lnTo>
                                <a:pt x="9357" y="4284"/>
                              </a:lnTo>
                              <a:lnTo>
                                <a:pt x="9384" y="4301"/>
                              </a:lnTo>
                              <a:lnTo>
                                <a:pt x="9411" y="4316"/>
                              </a:lnTo>
                              <a:lnTo>
                                <a:pt x="9437" y="4331"/>
                              </a:lnTo>
                              <a:lnTo>
                                <a:pt x="9465" y="4344"/>
                              </a:lnTo>
                              <a:lnTo>
                                <a:pt x="9467" y="4334"/>
                              </a:lnTo>
                              <a:lnTo>
                                <a:pt x="9470" y="4324"/>
                              </a:lnTo>
                              <a:lnTo>
                                <a:pt x="9478" y="4304"/>
                              </a:lnTo>
                              <a:lnTo>
                                <a:pt x="9489" y="4285"/>
                              </a:lnTo>
                              <a:lnTo>
                                <a:pt x="9500" y="4264"/>
                              </a:lnTo>
                              <a:lnTo>
                                <a:pt x="9525" y="4225"/>
                              </a:lnTo>
                              <a:lnTo>
                                <a:pt x="9536" y="4206"/>
                              </a:lnTo>
                              <a:lnTo>
                                <a:pt x="9545" y="4186"/>
                              </a:lnTo>
                              <a:close/>
                              <a:moveTo>
                                <a:pt x="9326" y="4551"/>
                              </a:moveTo>
                              <a:lnTo>
                                <a:pt x="9326" y="4551"/>
                              </a:lnTo>
                              <a:lnTo>
                                <a:pt x="9329" y="4535"/>
                              </a:lnTo>
                              <a:lnTo>
                                <a:pt x="9334" y="4522"/>
                              </a:lnTo>
                              <a:lnTo>
                                <a:pt x="9339" y="4510"/>
                              </a:lnTo>
                              <a:lnTo>
                                <a:pt x="9346" y="4499"/>
                              </a:lnTo>
                              <a:lnTo>
                                <a:pt x="9353" y="4489"/>
                              </a:lnTo>
                              <a:lnTo>
                                <a:pt x="9360" y="4479"/>
                              </a:lnTo>
                              <a:lnTo>
                                <a:pt x="9374" y="4460"/>
                              </a:lnTo>
                              <a:lnTo>
                                <a:pt x="9382" y="4450"/>
                              </a:lnTo>
                              <a:lnTo>
                                <a:pt x="9389" y="4441"/>
                              </a:lnTo>
                              <a:lnTo>
                                <a:pt x="9394" y="4431"/>
                              </a:lnTo>
                              <a:lnTo>
                                <a:pt x="9399" y="4421"/>
                              </a:lnTo>
                              <a:lnTo>
                                <a:pt x="9402" y="4410"/>
                              </a:lnTo>
                              <a:lnTo>
                                <a:pt x="9404" y="4397"/>
                              </a:lnTo>
                              <a:lnTo>
                                <a:pt x="9404" y="4384"/>
                              </a:lnTo>
                              <a:lnTo>
                                <a:pt x="9403" y="4369"/>
                              </a:lnTo>
                              <a:lnTo>
                                <a:pt x="9400" y="4360"/>
                              </a:lnTo>
                              <a:lnTo>
                                <a:pt x="9397" y="4350"/>
                              </a:lnTo>
                              <a:lnTo>
                                <a:pt x="9392" y="4341"/>
                              </a:lnTo>
                              <a:lnTo>
                                <a:pt x="9386" y="4330"/>
                              </a:lnTo>
                              <a:lnTo>
                                <a:pt x="9378" y="4320"/>
                              </a:lnTo>
                              <a:lnTo>
                                <a:pt x="9369" y="4309"/>
                              </a:lnTo>
                              <a:lnTo>
                                <a:pt x="9360" y="4299"/>
                              </a:lnTo>
                              <a:lnTo>
                                <a:pt x="9350" y="4289"/>
                              </a:lnTo>
                              <a:lnTo>
                                <a:pt x="9327" y="4267"/>
                              </a:lnTo>
                              <a:lnTo>
                                <a:pt x="9301" y="4246"/>
                              </a:lnTo>
                              <a:lnTo>
                                <a:pt x="9274" y="4224"/>
                              </a:lnTo>
                              <a:lnTo>
                                <a:pt x="9245" y="4204"/>
                              </a:lnTo>
                              <a:lnTo>
                                <a:pt x="9214" y="4182"/>
                              </a:lnTo>
                              <a:lnTo>
                                <a:pt x="9184" y="4162"/>
                              </a:lnTo>
                              <a:lnTo>
                                <a:pt x="9126" y="4123"/>
                              </a:lnTo>
                              <a:lnTo>
                                <a:pt x="9074" y="4090"/>
                              </a:lnTo>
                              <a:lnTo>
                                <a:pt x="9052" y="4075"/>
                              </a:lnTo>
                              <a:lnTo>
                                <a:pt x="9034" y="4061"/>
                              </a:lnTo>
                              <a:lnTo>
                                <a:pt x="8885" y="4251"/>
                              </a:lnTo>
                              <a:lnTo>
                                <a:pt x="8939" y="4290"/>
                              </a:lnTo>
                              <a:lnTo>
                                <a:pt x="8995" y="4328"/>
                              </a:lnTo>
                              <a:lnTo>
                                <a:pt x="9054" y="4367"/>
                              </a:lnTo>
                              <a:lnTo>
                                <a:pt x="9113" y="4404"/>
                              </a:lnTo>
                              <a:lnTo>
                                <a:pt x="9170" y="4442"/>
                              </a:lnTo>
                              <a:lnTo>
                                <a:pt x="9226" y="4480"/>
                              </a:lnTo>
                              <a:lnTo>
                                <a:pt x="9278" y="4515"/>
                              </a:lnTo>
                              <a:lnTo>
                                <a:pt x="9302" y="4533"/>
                              </a:lnTo>
                              <a:lnTo>
                                <a:pt x="9326" y="45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7.8pt;margin-top:52.4pt;height:46.65pt;width:39.2pt;z-index:251665408;v-text-anchor:middle;mso-width-relative:page;mso-height-relative:page;" fillcolor="#2A3D52 [3204]" filled="t" stroked="f" coordsize="10244,12184" o:gfxdata="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" path="m9462,4793l9462,4793,9397,4875,9332,4957,9266,5038,9199,5117,9131,5195,9062,5272,8993,5347,8922,5422,8851,5495,8779,5567,8706,5638,8632,5708,8558,5776,8482,5843,8404,5909,8326,5973,8247,6036,8167,6097,8085,6157,8003,6216,7919,6273,7834,6328,7748,6382,7660,6434,7571,6485,7481,6533,7390,6581,7297,6627,7203,6670,7107,6713,7010,6754,6911,6792,6742,6856,6573,6919,6239,7043,6074,7104,5910,7167,5746,7230,5584,7295,5504,7328,5423,7361,5342,7396,5262,7430,5182,7466,5102,7503,5023,7540,4943,7579,4864,7618,4784,7659,4705,7699,4627,7742,4548,7787,4470,7831,4391,7878,4313,7926,4231,7977,4150,8031,4070,8085,3991,8142,3913,8199,3836,8257,3760,8316,3684,8377,3610,8438,3535,8501,3462,8564,3389,8628,3317,8694,3246,8759,3176,8826,3106,8893,3079,8923,3052,8956,3026,8989,3001,9025,2976,9061,2953,9099,2906,9176,2861,9254,2814,9332,2791,9370,2765,9407,2740,9444,2714,9479,2693,9490,2672,9504,2650,9519,2627,9537,2605,9556,2582,9579,2558,9602,2535,9627,2512,9654,2488,9682,2465,9712,2441,9741,2394,9804,2346,9870,2301,9936,2256,10002,2172,10129,2132,10187,2097,10240,2063,10287,2034,10327,1424,11113,1380,11168,1337,11223,1249,11331,1160,11441,1116,11497,1072,11552,1058,11572,1044,11593,1029,11616,1015,11641,986,11694,956,11751,925,11811,893,11871,860,11931,843,11959,826,11987,807,12014,789,12040,770,12064,750,12086,730,12108,709,12126,688,12142,676,12150,665,12156,654,12162,642,12167,631,12172,619,12176,606,12179,594,12182,582,12183,569,12184,557,12183,543,12182,530,12180,517,12177,503,12172,489,12167,474,12161,460,12154,415,12130,367,12100,316,12068,291,12051,265,12032,241,12013,216,11994,192,11974,169,11952,146,11930,124,11908,104,11885,85,11862,68,11839,51,11814,37,11790,26,11765,16,11739,8,11714,5,11702,3,11688,2,11675,1,11663,0,11650,1,11637,2,11624,4,11610,7,11597,10,11585,15,11572,20,11559,26,11545,32,11532,40,11519,49,11506,58,11493,70,11479,81,11466,94,11454,122,11426,152,11397,181,11371,212,11344,272,11293,331,11242,390,11190,420,11163,448,11135,475,11107,503,11078,529,11047,556,11015,669,10866,783,10718,1010,10420,1125,10272,1240,10125,1299,10052,1358,9980,1417,9908,1477,9835,1583,9709,1689,9581,1793,9452,1898,9322,2001,9191,2104,9061,2307,8801,2319,8786,2332,8772,2347,8757,2363,8743,2395,8715,2429,8688,2461,8660,2477,8647,2491,8633,2506,8619,2519,8605,2530,8590,2540,8575,2585,8501,2628,8427,2671,8353,2713,8278,2753,8203,2793,8128,2832,8052,2871,7975,2908,7899,2946,7822,2983,7745,3018,7668,3089,7511,3159,7352,3191,7277,3221,7201,3250,7125,3278,7048,3304,6972,3330,6895,3353,6817,3376,6739,3397,6662,3418,6584,3437,6506,3455,6428,3474,6349,3490,6271,3506,6191,3521,6113,3535,6034,3550,5955,3575,5797,3598,5637,3621,5478,3642,5319,3661,5159,3701,4840,3721,4680,3742,4521,3765,4362,3789,4204,3815,4045,3830,3966,3844,3888,3859,3809,3875,3731,3893,3653,3910,3574,3929,3496,3949,3418,3970,3341,3992,3264,4014,3187,4039,3110,4065,3034,4091,2956,4120,2880,4149,2805,4180,2729,4212,2654,4247,2579,4282,2505,4320,2431,4358,2357,4397,2288,4436,2219,4476,2150,4519,2082,4561,2014,4605,1946,4650,1879,4696,1812,4744,1746,4793,1680,4842,1615,4893,1551,4945,1487,4997,1424,5050,1362,5105,1301,5161,1240,5218,1181,5275,1123,5334,1065,5393,1008,5454,952,5515,898,5577,845,5640,793,5704,742,5769,692,5834,645,5899,598,5966,552,6034,509,6102,466,6171,426,6241,386,6311,348,6382,313,6454,278,6526,246,6600,216,6674,187,6748,160,6822,135,6897,112,6973,91,7049,72,7125,55,7202,41,7280,29,7358,19,7437,11,7516,4,7595,1,7634,0,7674,0,7715,1,7754,2,7795,4,7834,6,7875,10,7915,14,7956,18,7997,23,8036,28,8078,34,8118,41,8159,49,8200,57,8240,66,8282,75,8322,86,8364,97,8404,109,8446,121,8487,134,8528,149,8569,163,8612,179,8654,195,8697,213,8738,232,8779,250,8819,270,8860,291,8900,312,8939,334,8979,357,9017,381,9055,404,9092,430,9130,455,9166,481,9203,508,9238,535,9274,564,9308,592,9343,621,9376,651,9410,681,9442,713,9475,744,9506,777,9538,809,9568,843,9598,876,9627,911,9656,945,9684,981,9711,1016,9739,1053,9765,1089,9790,1126,9816,1163,9840,1202,9864,1240,9887,1279,9910,1318,9931,1357,9953,1397,9973,1437,9993,1478,10012,1518,10030,1560,10048,1602,10065,1643,10082,1686,10097,1729,10111,1771,10125,1814,10138,1857,10152,1900,10163,1944,10174,1988,10184,2032,10193,2077,10201,2120,10209,2165,10217,2211,10223,2255,10228,2300,10233,2346,10239,2430,10242,2513,10244,2596,10243,2678,10240,2761,10235,2843,10227,2924,10217,3004,10205,3085,10191,3164,10175,3244,10158,3323,10137,3402,10116,3479,10093,3557,10067,3633,10040,3710,10012,3786,9981,3862,9950,3937,9916,4011,9882,4085,9845,4158,9808,4231,9768,4303,9728,4375,9687,4446,9644,4516,9600,4586,9555,4656,9509,4725,9462,4793xm5021,1782l5021,1782,5019,1784,5019,1786,5020,1792,5023,1801,5028,1809,5036,1819,5046,1830,5071,1854,5101,1882,5136,1911,5175,1943,5216,1975,5299,2038,5376,2094,5436,2138,5470,2163,5602,1993,5572,1968,5539,1938,5465,1869,5426,1832,5384,1796,5364,1778,5342,1761,5321,1746,5301,1731,5280,1717,5259,1705,5238,1694,5218,1685,5198,1679,5179,1674,5160,1671,5151,1671,5142,1671,5132,1672,5123,1674,5114,1676,5106,1680,5098,1683,5090,1688,5082,1693,5074,1699,5066,1706,5059,1714,5052,1723,5045,1734,5038,1744,5032,1756,5026,1768,5021,1782xm4923,1907l4923,1907,4909,1923,4897,1941,4893,1949,4889,1957,4886,1964,4883,1972,4882,1980,4880,1988,4880,1995,4880,2004,4882,2020,4887,2036,5312,2367,5450,2189,5426,2169,5398,2145,5334,2085,5299,2052,5262,2020,5224,1987,5185,1956,5166,1942,5147,1928,5128,1916,5109,1904,5091,1895,5073,1886,5054,1879,5037,1874,5021,1870,5005,1868,4988,1869,4974,1871,4967,1874,4960,1876,4954,1880,4947,1884,4941,1888,4935,1894,4930,1900,4923,1907xm5242,1524l5242,1524,5234,1534,5226,1543,5209,1560,5191,1578,5182,1587,5175,1597,5182,1601,5189,1606,5194,1611,5197,1616,5198,1622,5198,1628,5196,1635,5192,1642,5617,1973,5754,1797,5731,1777,5704,1753,5643,1695,5608,1664,5573,1631,5537,1600,5500,1570,5481,1557,5463,1544,5445,1532,5427,1522,5409,1511,5391,1503,5374,1496,5357,1491,5340,1488,5324,1486,5309,1487,5294,1489,5287,1491,5280,1494,5273,1497,5266,1501,5260,1506,5254,1511,5248,1517,5242,1524xm4783,2102l4783,2102,4775,2111,4769,2122,4756,2144,4743,2165,4736,2175,4729,2185,4736,2190,4743,2196,4749,2202,4753,2210,4756,2217,4759,2225,4759,2233,4759,2240,5165,2556,5297,2385,5274,2368,5248,2344,5185,2289,5150,2258,5113,2226,5076,2195,5038,2166,5000,2138,4980,2125,4962,2114,4944,2104,4925,2095,4908,2088,4891,2082,4875,2077,4859,2074,4844,2074,4830,2075,4817,2078,4811,2080,4805,2083,4799,2087,4794,2091,4787,2096,4783,2102xm5420,1336l5420,1336,5408,1342,5399,1347,5391,1353,5383,1359,5377,1365,5372,1371,5367,1378,5363,1386,5361,1392,5359,1399,5358,1406,5357,1414,5358,1421,5359,1428,5361,1436,5363,1444,5370,1460,5379,1476,5391,1492,5405,1509,5421,1526,5438,1542,5456,1559,5475,1575,5496,1592,5517,1608,5561,1639,5605,1670,5648,1697,5722,1745,5750,1763,5771,1776,5908,1600,5884,1581,5859,1558,5801,1503,5769,1474,5735,1444,5702,1415,5667,1388,5650,1374,5633,1362,5615,1351,5598,1341,5581,1331,5565,1324,5547,1317,5531,1311,5516,1307,5501,1305,5485,1305,5471,1307,5457,1311,5444,1318,5432,1326,5420,1336xm4655,2307l4655,2307,4640,2326,4630,2344,4622,2362,4617,2377,4616,2385,4615,2392,4615,2398,4615,2405,4616,2412,4618,2419,4623,2431,4630,2443,4640,2455,4650,2466,4664,2478,4678,2490,4693,2502,4728,2528,4768,2559,4804,2588,4864,2639,4889,2660,4913,2678,4924,2685,4935,2692,4946,2698,4956,2702,4966,2705,4976,2707,4986,2707,4996,2707,5007,2705,5018,2701,5028,2696,5039,2690,5051,2681,5063,2671,5076,2660,5089,2647,5103,2632,5117,2614,5150,2575,4737,2255,4732,2258,4726,2260,4719,2261,4713,2261,4707,2259,4701,2257,4695,2253,4689,2249,4679,2262,4670,2277,4662,2292,4655,2307xm5593,1166l5593,1166,5584,1171,5576,1177,5569,1182,5562,1187,5557,1193,5551,1199,5547,1204,5544,1210,5542,1217,5540,1223,5540,1229,5539,1236,5540,1243,5541,1251,5546,1265,5552,1279,5562,1294,5573,1309,5585,1325,5600,1340,5615,1356,5633,1371,5651,1388,5688,1418,5729,1448,5770,1477,5809,1503,5877,1549,5904,1566,5923,1580,6065,1397,6040,1377,6015,1355,5958,1305,5929,1279,5898,1253,5867,1227,5836,1203,5819,1192,5804,1182,5788,1172,5772,1164,5756,1156,5740,1150,5725,1144,5709,1140,5693,1138,5678,1137,5664,1137,5649,1139,5635,1143,5620,1149,5606,1157,5593,1166xm4482,2624l4482,2624,4499,2648,4518,2671,4539,2694,4560,2716,4584,2737,4607,2759,4632,2779,4658,2799,4710,2839,4763,2877,4816,2916,4867,2953,5004,2777,4951,2736,4898,2694,4843,2650,4788,2606,4761,2585,4733,2565,4705,2545,4677,2527,4648,2510,4620,2494,4592,2478,4563,2466,4560,2475,4557,2486,4549,2506,4539,2526,4528,2546,4503,2587,4492,2605,4482,2624xm5705,1065l5705,1065,5717,1080,5731,1095,5745,1111,5760,1126,5793,1154,5827,1183,5862,1210,5898,1236,5968,1290,5994,1309,6016,1325,6035,1337,6053,1346,6061,1348,6068,1350,6074,1352,6081,1352,6087,1352,6093,1351,6098,1349,6104,1346,6109,1343,6116,1339,6127,1328,6138,1315,6151,1299,6180,1260,6199,1237,6219,1212,6187,1186,6154,1158,6090,1101,6059,1075,6027,1050,6012,1038,5997,1027,5981,1017,5965,1008,5949,1000,5934,993,5918,987,5901,983,5886,980,5870,978,5854,978,5838,980,5821,983,5805,988,5789,996,5773,1005,5755,1016,5738,1030,5722,1046,5705,1065xm4377,2867l4377,2867,4385,2871,4392,2875,4396,2880,4400,2886,4401,2891,4401,2898,4399,2905,4395,2912,4708,3156,4850,2973,4803,2936,4754,2899,4655,2823,4606,2786,4555,2750,4505,2717,4480,2702,4455,2686,4433,2730,4412,2776,4394,2822,4377,2867xm5910,909l5910,909,5913,913,5915,918,5917,922,5918,926,5919,931,5918,935,5916,939,5914,944,6234,1193,6382,1003,6304,941,6265,911,6224,880,6185,853,6165,840,6146,828,6127,817,6107,808,6090,800,6072,794,6065,802,6057,810,6048,817,6038,825,6017,841,5994,855,5948,882,5928,895,5910,909xm4265,3147l4265,3147,4270,3152,4274,3157,4276,3163,4278,3169,4278,3175,4276,3181,4274,3188,4270,3194,4314,3226,4352,3257,4386,3282,4415,3304,4441,3323,4454,3330,4465,3336,4476,3342,4486,3345,4496,3348,4506,3350,4516,3350,4526,3349,4535,3347,4545,3343,4555,3338,4565,3331,4575,3324,4587,3314,4598,3302,4610,3290,4636,3261,4666,3224,4700,3181,4657,3147,4613,3112,4568,3075,4524,3040,4478,3005,4456,2990,4432,2975,4410,2960,4388,2947,4365,2935,4343,2925,4335,2936,4328,2947,4322,2959,4316,2974,4305,3002,4294,3033,4286,3063,4278,3093,4265,3147xm6242,696l6242,696,6222,703,6203,710,6186,717,6171,726,6165,730,6160,735,6156,740,6153,746,6151,751,6150,758,6150,765,6152,772,6142,785,6184,816,6220,845,6253,870,6281,892,6306,910,6317,917,6329,924,6339,929,6349,933,6359,936,6368,938,6377,938,6387,938,6397,936,6406,933,6415,928,6425,923,6435,915,6445,907,6456,896,6469,884,6494,856,6522,821,6554,781,6535,766,6514,750,6477,720,6458,706,6440,692,6422,681,6403,671,6384,663,6375,660,6366,658,6356,656,6347,655,6337,655,6328,656,6317,657,6307,660,6297,663,6286,667,6276,673,6265,679,6254,687,6242,696xm4193,3334l4193,3334,4183,3348,4175,3363,4169,3378,4165,3393,4161,3408,4160,3423,4161,3438,4162,3454,4166,3468,4171,3483,4176,3497,4182,3511,4189,3525,4197,3538,4206,3551,4215,3563,4224,3574,4235,3586,4245,3596,4255,3605,4266,3614,4276,3622,4286,3628,4296,3634,4306,3639,4315,3643,4324,3645,4331,3647,4338,3647,4344,3646,4349,3643,4353,3639,4385,3597,4411,3557,4433,3522,4443,3504,4451,3488,4458,3473,4464,3459,4468,3445,4471,3430,4473,3418,4473,3405,4472,3393,4470,3382,4466,3369,4462,3358,4455,3347,4447,3337,4437,3326,4426,3316,4414,3304,4400,3294,4385,3283,4367,3273,4349,3262,4329,3251,4282,3228,4230,3205,4225,3220,4220,3236,4208,3269,4203,3285,4199,3301,4195,3318,4193,3334xm6538,546l6538,546,6527,548,6518,550,6509,553,6499,557,6481,567,6463,578,6447,590,6433,601,6423,611,6416,620,6400,629,6437,657,6471,680,6499,699,6512,706,6523,711,6536,716,6546,719,6556,721,6566,722,6575,722,6583,721,6591,718,6601,715,6609,710,6616,705,6624,698,6632,690,6649,671,6667,649,6710,593,6735,561,6765,524,6749,513,6733,505,6719,498,6706,494,6693,491,6680,491,6667,491,6655,494,6642,497,6629,502,6616,507,6602,514,6572,529,6538,546xm4103,3976l4103,3976,4130,3941,4157,3907,4208,3843,4231,3814,4251,3785,4259,3771,4267,3758,4273,3745,4278,3732,4281,3718,4284,3706,4285,3694,4284,3682,4282,3670,4278,3659,4272,3646,4264,3635,4254,3624,4242,3613,4227,3603,4211,3592,4192,3580,4171,3570,4146,3560,4120,3550,4114,3577,4106,3605,4088,3662,4071,3717,4063,3746,4057,3773,4052,3801,4050,3828,4049,3841,4050,3854,4051,3868,4053,3881,4055,3893,4059,3906,4063,3918,4069,3931,4076,3942,4083,3954,4092,3965,4103,3976xm4087,3997l4053,3960,4048,3963,4044,3965,4038,3967,4033,3967,4028,3966,4022,3965,4016,3962,4011,3959,3992,4080,4006,4073,4019,4065,4033,4056,4045,4046,4057,4035,4067,4023,4077,4010,4087,3997xm6750,449l6750,449,6750,457,6752,465,6755,472,6759,478,6764,484,6770,490,6777,494,6785,498,6836,432,6792,442,6750,449xm6164,1768l6164,1768,6179,1749,6195,1730,6224,1696,6237,1681,6249,1667,6261,1652,6269,1638,6276,1625,6278,1618,6279,1612,6280,1605,6280,1598,6279,1591,6277,1584,6275,1577,6271,1570,6267,1562,6261,1555,6255,1547,6246,1540,6227,1523,6198,1500,6172,1482,6150,1468,6131,1457,6122,1453,6114,1449,6105,1447,6098,1446,6091,1445,6085,1446,6078,1447,6072,1449,6066,1454,6060,1457,6048,1468,6034,1481,6020,1498,5987,1541,5965,1566,5942,1596,6164,1768xm6149,1788l5927,1615,5912,1635,5895,1652,5866,1685,5852,1699,5840,1713,5829,1727,5821,1740,5814,1752,5812,1759,5811,1765,5810,1771,5811,1778,5811,1784,5813,1791,5816,1799,5820,1806,5824,1813,5830,1820,5837,1828,5845,1836,5864,1853,5893,1878,5919,1897,5941,1913,5959,1924,5968,1929,5977,1933,5985,1936,5992,1937,5999,1938,6005,1938,6012,1937,6018,1935,6024,1931,6030,1927,6036,1923,6043,1917,6056,1904,6071,1887,6104,1844,6126,1818,6149,1788xm5860,2162l5860,2162,5885,2125,5907,2093,5924,2065,5937,2041,5942,2031,5945,2021,5948,2011,5950,2002,5950,1993,5950,1984,5949,1976,5946,1969,5943,1961,5938,1954,5933,1946,5927,1939,5911,1922,5891,1905,5867,1886,5840,1865,5809,1840,5775,1812,5746,1849,5722,1881,5704,1909,5689,1934,5683,1944,5679,1954,5676,1964,5674,1973,5673,1981,5673,1990,5675,1997,5677,2006,5681,2013,5685,2021,5691,2028,5699,2036,5715,2051,5736,2068,5790,2109,5822,2133,5860,2162xm5844,2181l5621,2008,5606,2027,5591,2045,5562,2077,5548,2091,5537,2104,5527,2117,5519,2129,5514,2142,5512,2148,5511,2154,5510,2160,5510,2166,5512,2173,5513,2179,5516,2186,5520,2193,5525,2200,5530,2208,5544,2223,5564,2240,5592,2263,5617,2283,5639,2299,5658,2311,5674,2319,5682,2322,5689,2323,5697,2324,5703,2324,5709,2324,5715,2322,5721,2319,5727,2316,5733,2312,5739,2307,5752,2294,5767,2278,5800,2235,5820,2210,5844,2181xm5686,2384l5469,2204,5332,2381,5363,2404,5390,2426,5442,2466,5465,2484,5487,2498,5498,2504,5508,2509,5518,2513,5528,2516,5538,2518,5547,2519,5558,2519,5567,2518,5577,2515,5586,2511,5595,2506,5605,2499,5614,2491,5624,2480,5635,2469,5645,2456,5655,2441,5665,2424,5676,2404,5686,2384xm5539,2574l5317,2401,5302,2421,5288,2438,5260,2470,5248,2485,5237,2499,5227,2512,5220,2524,5214,2537,5213,2543,5212,2549,5211,2557,5211,2563,5213,2569,5214,2576,5217,2582,5221,2589,5225,2596,5231,2604,5244,2619,5262,2636,5291,2659,5316,2678,5337,2694,5356,2705,5364,2710,5372,2713,5379,2716,5386,2717,5393,2718,5399,2718,5405,2717,5411,2715,5418,2712,5424,2709,5436,2699,5449,2685,5462,2669,5496,2628,5516,2602,5539,2574xm6800,950l6800,950,6726,899,6697,880,6671,863,6648,851,6637,846,6628,842,6618,839,6609,837,6601,836,6591,836,6583,837,6575,839,6567,843,6559,847,6550,853,6541,859,6522,876,6502,897,6479,924,6422,992,6494,1049,6523,1071,6550,1089,6572,1102,6582,1109,6592,1113,6602,1116,6610,1118,6619,1118,6627,1118,6635,1117,6643,1114,6652,1110,6660,1105,6669,1098,6678,1091,6697,1073,6718,1050,6742,1022,6800,950xm6481,1363l6481,1363,6506,1326,6528,1294,6547,1266,6560,1241,6565,1231,6570,1221,6573,1211,6575,1202,6576,1194,6576,1185,6575,1177,6574,1169,6571,1161,6567,1154,6562,1146,6556,1139,6541,1123,6522,1105,6499,1086,6473,1065,6407,1011,6259,1202,6481,1363xm6460,1389l6460,1389,6424,1362,6393,1338,6341,1298,6318,1283,6300,1272,6291,1268,6282,1264,6274,1262,6266,1261,6258,1260,6249,1261,6242,1263,6234,1266,6226,1270,6217,1275,6209,1281,6200,1289,6180,1308,6159,1333,6135,1362,6106,1398,6143,1426,6173,1452,6201,1474,6225,1493,6246,1508,6266,1519,6274,1525,6283,1528,6291,1530,6299,1532,6306,1532,6314,1531,6323,1529,6331,1526,6339,1522,6347,1515,6356,1509,6364,1501,6384,1481,6406,1456,6431,1425,6460,1389xm5259,2934l5259,2934,5276,2918,5291,2903,5304,2887,5315,2874,5325,2861,5333,2849,5340,2837,5345,2825,5350,2814,5353,2804,5355,2794,5355,2785,5354,2775,5352,2767,5349,2758,5344,2749,5339,2740,5333,2732,5326,2724,5318,2716,5300,2699,5279,2682,5229,2645,5200,2625,5171,2602,5154,2617,5137,2633,5124,2647,5112,2660,5101,2673,5093,2685,5086,2697,5080,2708,5075,2719,5073,2729,5071,2739,5071,2748,5072,2759,5074,2767,5077,2776,5081,2785,5087,2793,5093,2801,5100,2809,5108,2818,5127,2835,5150,2852,5201,2889,5230,2911,5259,2934xm5244,2952l5244,2952,5208,2926,5175,2902,5148,2880,5122,2862,5101,2847,5082,2837,5073,2832,5063,2829,5055,2827,5047,2825,5039,2825,5031,2827,5023,2829,5015,2833,5007,2837,4998,2842,4989,2849,4980,2857,4961,2877,4939,2902,4914,2932,4886,2969,4922,2997,4955,3023,4982,3046,5007,3065,5028,3080,5038,3086,5047,3091,5056,3095,5065,3098,5074,3100,5082,3102,5090,3102,5097,3100,5105,3097,5113,3094,5121,3089,5129,3083,5139,3076,5148,3068,5168,3048,5190,3021,5216,2990,5244,2952xm5082,3162l4871,2989,4843,3026,4821,3059,4803,3087,4787,3112,4782,3123,4777,3133,4774,3143,4771,3152,4770,3161,4769,3169,4770,3178,4771,3186,4774,3194,4778,3201,4782,3209,4788,3217,4796,3225,4804,3233,4822,3251,4845,3270,4873,3292,4939,3346,5082,3162xm6804,513l7002,677,7214,390,7191,383,7167,373,7144,364,7127,355,7100,358,7074,362,7050,366,7028,372,7006,379,6986,387,6967,395,6948,405,6929,415,6912,427,6895,439,6878,452,6842,480,6804,513xm6602,775l6602,775,6622,791,6642,807,6679,839,6695,854,6711,868,6727,879,6743,889,6758,897,6765,899,6773,901,6780,903,6788,904,6795,903,6803,900,6812,898,6819,894,6827,889,6835,884,6844,877,6852,868,6861,859,6869,848,6894,816,6914,789,6929,765,6940,744,6944,735,6948,726,6950,718,6952,710,6952,703,6951,696,6950,688,6947,681,6943,675,6938,668,6933,662,6927,655,6913,641,6895,626,6849,591,6821,569,6790,544,6696,660,6602,775xm4923,3366l4714,3203,4659,3274,4637,3303,4620,3329,4607,3351,4602,3361,4598,3370,4595,3380,4594,3389,4593,3397,4594,3405,4596,3413,4598,3421,4602,3429,4607,3437,4614,3447,4621,3455,4639,3473,4663,3494,4690,3518,4761,3575,4923,3366xm4746,3595l4543,3437,4365,3666,4439,3724,4470,3745,4496,3762,4507,3769,4519,3774,4529,3779,4539,3782,4548,3784,4557,3785,4566,3784,4574,3783,4583,3780,4591,3776,4599,3771,4607,3765,4616,3757,4624,3749,4643,3728,4664,3701,4688,3671,4746,3595xm4548,3850l4345,3692,4312,3736,4281,3774,4228,3839,4208,3867,4192,3891,4185,3902,4179,3913,4175,3924,4172,3936,4170,3946,4169,3957,4170,3967,4172,3978,4175,3988,4180,4000,4186,4012,4194,4024,4204,4036,4215,4049,4227,4062,4243,4078,4276,4109,4319,4145,4548,3850xm4304,4165l4107,4012,4095,4026,4083,4040,4074,4054,4066,4068,4059,4081,4053,4093,4043,4116,4033,4138,4027,4147,4021,4155,4014,4163,4006,4170,3997,4175,3987,4180,3981,4212,3975,4245,3972,4279,3971,4296,3970,4313,3971,4329,3972,4345,3973,4360,3976,4375,3980,4388,3985,4400,3991,4412,3998,4422,3994,4428,3993,4435,3993,4441,3996,4446,4001,4450,4007,4454,4014,4456,4022,4458,4033,4458,4043,4457,4053,4455,4064,4452,4074,4447,4084,4440,4095,4432,4104,4422,4304,4165xm4039,4505l4039,4505,4030,4498,4019,4492,4009,4488,3999,4484,3980,4477,3971,4472,3964,4467,3960,4580,3973,4574,3984,4567,3996,4560,4006,4551,4015,4540,4024,4529,4032,4517,4039,4505xm7207,332l7207,332,7210,334,7212,337,7216,344,7219,353,7222,359,7224,362,7228,364,7230,365,7234,365,7238,364,7243,361,7249,356,7257,349,7256,341,7255,334,7254,330,7252,327,7250,325,7248,325,7245,326,7242,327,7235,330,7227,334,7221,335,7217,335,7212,334,7207,332xm7638,331l7638,331,7637,330,7635,330,7626,329,7592,331,7540,334,7479,339,7357,350,7281,359,7283,372,7287,384,7293,397,7301,409,7310,422,7320,434,7331,445,7344,457,7371,479,7400,503,7429,525,7459,548,7638,331xm7232,855l7232,855,7265,811,7296,772,7347,708,7368,680,7376,668,7383,656,7389,645,7394,634,7398,623,7401,612,7402,602,7402,592,7401,582,7398,572,7394,562,7389,550,7381,539,7373,528,7362,516,7350,504,7336,491,7321,476,7284,446,7241,411,7206,455,7174,494,7121,557,7100,584,7092,597,7083,608,7077,619,7072,631,7068,641,7066,651,7064,661,7065,671,7066,681,7069,691,7073,703,7079,713,7088,724,7097,736,7107,748,7119,760,7133,774,7149,788,7187,819,7232,855xm7216,874l7216,874,7139,818,7109,797,7081,781,7069,774,7058,768,7047,763,7038,759,7028,757,7019,756,7009,756,7001,757,6993,759,6984,763,6976,768,6968,774,6959,781,6951,789,6931,810,6911,835,6887,865,6829,941,6905,1000,6935,1022,6962,1041,6974,1048,6985,1053,6996,1058,7005,1061,7015,1064,7025,1065,7033,1065,7042,1064,7050,1061,7058,1057,7066,1052,7075,1046,7083,1038,7093,1030,7112,1009,7133,983,7157,951,7216,874xm7023,1124l6814,960,6657,1175,6729,1228,6759,1249,6784,1265,6806,1278,6817,1282,6826,1286,6835,1289,6844,1290,6852,1291,6860,1290,6868,1288,6875,1286,6884,1282,6892,1277,6900,1271,6908,1263,6926,1244,6945,1222,6968,1194,7023,1124xm6208,2159l6208,2159,6145,2109,6120,2089,6097,2072,6077,2057,6060,2047,6052,2044,6044,2041,6035,2039,6028,2038,6020,2038,6013,2040,6006,2042,5998,2045,5991,2049,5983,2054,5974,2061,5965,2068,5946,2087,5925,2110,5900,2138,5873,2172,5907,2198,5937,2223,5962,2244,5986,2261,6006,2275,6023,2287,6032,2291,6039,2294,6048,2296,6056,2297,6063,2297,6070,2296,6078,2294,6085,2291,6093,2286,6101,2281,6109,2274,6118,2266,6136,2247,6157,2223,6180,2193,6208,2159xm6061,2349l6061,2349,5997,2298,5970,2278,5948,2260,5928,2247,5919,2242,5910,2237,5901,2234,5893,2231,5885,2230,5878,2229,5870,2229,5863,2231,5856,2233,5848,2237,5840,2241,5831,2247,5814,2262,5795,2282,5774,2305,5720,2368,5786,2417,5812,2437,5836,2454,5857,2467,5875,2477,5883,2481,5891,2485,5899,2487,5908,2488,5915,2487,5923,2486,5930,2484,5938,2480,5945,2475,5953,2470,5961,2463,5970,2456,5989,2437,6010,2412,6033,2383,6061,2349xm6845,1352l6845,1352,6778,1302,6751,1282,6727,1266,6706,1252,6688,1242,6679,1238,6671,1236,6662,1234,6655,1233,6647,1234,6640,1235,6632,1238,6625,1241,6617,1247,6609,1253,6601,1260,6591,1268,6572,1288,6552,1312,6527,1343,6500,1377,6566,1430,6593,1452,6617,1470,6637,1484,6647,1489,6655,1494,6664,1497,6673,1500,6681,1501,6688,1502,6696,1501,6703,1500,6711,1497,6718,1493,6726,1488,6734,1482,6743,1475,6752,1466,6771,1445,6792,1419,6845,1352xm6682,1562l6485,1398,6342,1581,6408,1633,6434,1654,6456,1672,6477,1686,6495,1696,6504,1700,6512,1703,6519,1705,6527,1705,6535,1705,6543,1704,6550,1701,6558,1698,6565,1693,6573,1687,6581,1681,6590,1672,6609,1652,6630,1627,6654,1598,6682,1562xm6530,1759l6327,1601,6185,1784,6249,1835,6276,1856,6299,1874,6319,1887,6329,1892,6338,1896,6346,1900,6354,1902,6362,1903,6369,1903,6377,1903,6384,1901,6393,1898,6401,1894,6408,1890,6416,1884,6434,1868,6453,1847,6476,1823,6530,1759xm6234,2138l6234,2138,6282,2072,6300,2044,6314,2021,6325,2000,6328,1991,6331,1982,6332,1974,6333,1966,6332,1958,6331,1951,6328,1944,6325,1937,6321,1929,6314,1922,6308,1915,6300,1907,6283,1891,6261,1874,6234,1853,6169,1804,6026,1986,6234,2138xm5908,2545l5712,2393,5579,2563,5643,2612,5668,2634,5690,2651,5710,2664,5727,2674,5735,2678,5743,2681,5751,2682,5758,2683,5766,2683,5773,2682,5780,2679,5788,2676,5795,2672,5803,2666,5810,2660,5819,2652,5838,2633,5858,2608,5881,2580,5908,2545xm5755,2741l5559,2589,5427,2760,5490,2809,5515,2830,5537,2847,5558,2861,5575,2871,5583,2874,5591,2877,5598,2879,5606,2879,5613,2879,5620,2878,5628,2876,5635,2872,5643,2868,5650,2862,5658,2856,5666,2848,5684,2829,5706,2804,5729,2776,5755,2741xm5608,2932l5608,2932,5587,2916,5568,2900,5531,2869,5515,2854,5500,2841,5484,2830,5469,2820,5455,2813,5447,2811,5440,2809,5433,2808,5426,2808,5419,2809,5410,2810,5403,2813,5395,2817,5387,2822,5379,2829,5371,2836,5363,2844,5354,2853,5345,2864,5336,2875,5329,2886,5323,2897,5318,2906,5315,2916,5312,2924,5310,2933,5309,2940,5310,2948,5311,2955,5312,2962,5315,2970,5319,2977,5323,2983,5333,2995,5345,3007,5361,3019,5377,3031,5395,3044,5435,3070,5455,3085,5475,3102,5541,3016,5608,2932xm5460,3121l5264,2969,5121,3152,5187,3204,5214,3224,5236,3242,5256,3255,5266,3260,5274,3264,5283,3267,5291,3270,5299,3271,5306,3271,5314,3270,5321,3268,5328,3266,5336,3262,5343,3256,5352,3250,5369,3233,5387,3213,5408,3187,5460,3121xm5298,3331l5102,3178,5050,3245,5031,3271,5015,3294,5004,3315,5000,3325,4996,3333,4994,3342,4993,3349,4993,3357,4993,3365,4995,3372,4998,3380,5003,3388,5008,3395,5014,3403,5021,3410,5038,3427,5060,3447,5086,3468,5150,3521,5298,3331xm5140,3533l4944,3381,4780,3591,4851,3645,4880,3666,4904,3683,4915,3690,4925,3695,4936,3700,4945,3703,4954,3705,4962,3707,4970,3707,4978,3706,4986,3704,4993,3700,5002,3696,5010,3691,5018,3684,5026,3676,5043,3658,5062,3633,5085,3605,5140,3533xm4962,3763l4765,3611,4583,3846,4623,3875,4658,3899,4688,3919,4714,3935,4727,3941,4738,3946,4748,3950,4758,3952,4767,3954,4776,3954,4784,3953,4793,3952,4801,3948,4809,3944,4817,3939,4826,3932,4834,3924,4842,3915,4862,3894,4882,3869,4905,3838,4962,3763xm4768,4012l4768,4012,4724,3979,4684,3954,4666,3943,4648,3934,4633,3927,4619,3920,4605,3916,4593,3913,4580,3911,4568,3911,4558,3912,4547,3914,4538,3918,4528,3923,4519,3930,4508,3937,4499,3946,4490,3956,4470,3979,4450,4007,4401,4076,4371,4116,4338,4160,4383,4194,4403,4209,4422,4221,4440,4232,4457,4242,4472,4249,4486,4256,4500,4260,4513,4264,4525,4265,4536,4266,4547,4265,4557,4262,4567,4258,4577,4253,4587,4247,4597,4239,4606,4230,4615,4220,4635,4196,4657,4167,4705,4097,4735,4056,4768,4012xm4520,4332l4323,4179,4287,4224,4255,4263,4197,4330,4174,4359,4154,4384,4146,4397,4139,4409,4133,4421,4129,4432,4126,4443,4124,4454,4123,4465,4124,4478,4127,4489,4131,4501,4137,4513,4144,4525,4153,4538,4165,4553,4177,4567,4192,4582,4208,4598,4226,4616,4270,4653,4520,4332xm4249,4667l4058,4520,4048,4548,4036,4574,4023,4597,4010,4619,3996,4638,3988,4646,3981,4653,3973,4660,3965,4666,3957,4671,3948,4675,3947,4696,3946,4716,3948,4757,3951,4798,3956,4839,3967,4922,3972,4963,3977,5002,4013,4965,4048,4925,4082,4883,4117,4841,4183,4754,4249,4667xm4729,4496l4729,4496,4705,4478,4683,4461,4663,4447,4643,4435,4626,4425,4609,4416,4594,4409,4578,4402,4564,4398,4551,4396,4539,4395,4527,4396,4516,4398,4504,4401,4494,4406,4484,4413,4474,4420,4464,4429,4454,4439,4444,4450,4422,4476,4400,4506,4348,4578,4318,4619,4283,4663,4329,4698,4350,4712,4369,4725,4388,4736,4405,4745,4421,4753,4435,4759,4450,4763,4463,4766,4476,4767,4488,4767,4499,4765,4509,4762,4521,4757,4531,4751,4541,4743,4550,4734,4560,4724,4570,4713,4591,4688,4613,4657,4664,4583,4694,4541,4729,4496xm7665,730l7665,730,7621,699,7583,674,7565,664,7549,655,7535,648,7521,642,7508,638,7495,635,7483,633,7472,632,7462,633,7452,635,7442,638,7432,643,7423,649,7413,655,7404,663,7395,672,7376,694,7355,721,7307,785,7278,823,7245,865,7288,898,7327,925,7344,936,7360,946,7376,954,7390,960,7403,965,7415,969,7427,972,7439,973,7449,972,7459,969,7468,966,7478,961,7487,956,7496,949,7506,940,7515,931,7534,909,7554,881,7603,813,7631,774,7665,730xm6419,2333l6419,2333,6358,2283,6334,2261,6312,2244,6294,2231,6277,2221,6269,2217,6262,2214,6255,2213,6246,2212,6239,2212,6232,2213,6225,2215,6218,2219,6211,2223,6203,2228,6187,2242,6167,2260,6147,2284,6095,2344,6124,2367,6150,2388,6174,2408,6197,2426,6217,2441,6237,2453,6246,2458,6256,2462,6265,2465,6273,2467,6282,2469,6290,2469,6299,2468,6307,2466,6315,2463,6325,2458,6333,2453,6342,2445,6351,2437,6359,2427,6368,2416,6378,2402,6387,2387,6398,2371,6419,2333xm6139,2694l6139,2694,6185,2629,6202,2603,6215,2580,6225,2561,6228,2552,6230,2542,6232,2534,6233,2527,6232,2519,6231,2512,6229,2505,6225,2498,6221,2491,6216,2484,6203,2468,6187,2452,6165,2434,6141,2413,6080,2364,6029,2429,6011,2455,5996,2478,5985,2499,5982,2508,5979,2516,5977,2524,5976,2532,5977,2539,5978,2546,5980,2554,5983,2561,5988,2568,5993,2575,6000,2582,6007,2590,6025,2606,6048,2624,6074,2644,6139,2694xm6124,2713l6124,2713,6062,2664,6036,2644,6015,2628,5996,2614,5979,2605,5970,2601,5962,2599,5955,2597,5947,2597,5940,2597,5933,2598,5926,2601,5919,2604,5911,2608,5902,2614,5886,2629,5868,2647,5847,2670,5795,2730,5858,2781,5883,2801,5906,2818,5926,2832,5943,2842,5951,2846,5959,2849,5967,2850,5975,2851,5982,2851,5989,2850,5996,2847,6004,2844,6011,2840,6019,2834,6027,2828,6035,2819,6054,2800,6074,2776,6097,2747,6124,2713xm5977,2904l5775,2758,5761,2775,5747,2792,5721,2823,5697,2851,5686,2864,5678,2877,5672,2889,5670,2897,5669,2903,5668,2909,5668,2915,5669,2921,5670,2928,5672,2934,5675,2941,5679,2947,5684,2954,5690,2961,5699,2969,5716,2984,5743,3005,5767,3021,5788,3035,5806,3045,5814,3048,5821,3050,5828,3052,5836,3053,5842,3053,5848,3052,5854,3050,5860,3047,5865,3044,5871,3040,5882,3028,5894,3015,5907,2998,5937,2956,5955,2931,5977,2904xm5818,3106l5818,3106,5758,3054,5734,3034,5713,3016,5693,3002,5677,2992,5669,2989,5661,2986,5654,2984,5647,2984,5640,2984,5633,2985,5626,2987,5618,2990,5610,2995,5603,3000,5586,3014,5568,3033,5546,3056,5496,3117,5550,3160,5575,3181,5597,3198,5617,3213,5637,3225,5647,3230,5656,3234,5664,3237,5673,3241,5681,3242,5690,3242,5699,3241,5708,3239,5716,3235,5724,3230,5733,3224,5741,3217,5750,3209,5759,3199,5769,3188,5778,3175,5788,3159,5798,3143,5818,3106xm5514,3498l5317,3346,5265,3413,5246,3439,5231,3463,5220,3483,5215,3492,5212,3501,5210,3509,5209,3518,5209,3526,5210,3533,5212,3540,5215,3548,5219,3555,5224,3562,5230,3570,5237,3578,5254,3596,5275,3614,5302,3635,5366,3688,5440,3594,5514,3498xm5343,3702l5154,3555,5100,3623,5079,3652,5061,3675,5047,3696,5042,3706,5038,3715,5035,3724,5032,3733,5031,3741,5031,3749,5032,3756,5034,3764,5037,3772,5041,3780,5046,3789,5052,3797,5069,3815,5090,3834,5115,3856,5181,3912,5343,3702xm5171,3925l4981,3777,4804,4007,4842,4036,4876,4061,4905,4082,4930,4098,4942,4104,4952,4109,4962,4112,4971,4115,4980,4116,4989,4117,4997,4116,5006,4114,5014,4110,5022,4106,5029,4101,5037,4094,5045,4086,5054,4078,5073,4055,5093,4030,5115,4000,5142,3964,5171,3925xm4977,4174l4788,4027,4554,4327,4598,4360,4617,4374,4635,4385,4653,4396,4669,4404,4684,4412,4698,4417,4711,4421,4724,4424,4736,4425,4747,4424,4758,4423,4768,4420,4778,4415,4788,4410,4798,4402,4808,4394,4817,4385,4827,4374,4846,4351,4868,4322,4916,4254,4945,4216,4977,4174xm4464,4835l4275,4688,4204,4778,4172,4818,4143,4856,4117,4893,4093,4927,4072,4962,4063,4979,4055,4995,4048,5012,4041,5030,4035,5048,4030,5065,4026,5083,4022,5102,4020,5121,4018,5140,4018,5160,4018,5182,4019,5203,4022,5226,4026,5250,4030,5274,4035,5299,4042,5326,4057,5318,4072,5309,4088,5299,4104,5288,4118,5277,4133,5264,4147,5251,4162,5238,4191,5207,4218,5176,4246,5142,4272,5107,4298,5071,4324,5035,4372,4963,4419,4896,4441,4864,4464,4835xm7960,350l7960,350,7943,336,7927,325,7909,316,7892,308,7876,303,7859,300,7842,298,7825,298,7809,300,7792,303,7775,307,7759,313,7743,320,7727,328,7712,337,7696,347,7680,359,7666,371,7651,383,7636,396,7608,424,7581,452,7555,481,7532,510,7490,563,7507,575,7522,588,7552,615,7582,642,7596,653,7610,663,7624,671,7638,677,7646,678,7652,680,7659,680,7666,680,7673,679,7680,677,7687,674,7694,670,7701,665,7708,660,7716,653,7723,644,7960,350xm7420,1045l7236,889,7058,1120,7130,1170,7159,1190,7184,1205,7195,1211,7206,1216,7215,1219,7226,1222,7235,1224,7243,1224,7251,1224,7259,1222,7267,1219,7274,1215,7282,1211,7290,1205,7299,1197,7307,1189,7324,1169,7344,1145,7366,1116,7420,1045xm7238,1280l7238,1280,7167,1229,7138,1209,7113,1194,7102,1188,7092,1184,7081,1180,7072,1177,7063,1174,7055,1173,7047,1174,7039,1175,7031,1178,7024,1182,7015,1186,7008,1192,7000,1199,6992,1207,6975,1226,6956,1250,6933,1278,6880,1348,6950,1402,6978,1422,7002,1438,7013,1444,7025,1449,7034,1454,7043,1457,7052,1459,7060,1460,7068,1459,7076,1458,7084,1455,7092,1450,7100,1446,7107,1440,7115,1433,7123,1425,7141,1405,7161,1380,7183,1351,7238,1280xm7054,1514l6864,1367,6847,1391,6831,1411,6799,1447,6786,1464,6774,1479,6765,1493,6758,1506,6755,1513,6753,1521,6752,1527,6751,1534,6752,1540,6753,1547,6755,1554,6758,1561,6762,1568,6767,1575,6773,1583,6780,1592,6797,1609,6821,1627,6844,1644,6865,1657,6874,1663,6884,1667,6892,1670,6900,1672,6907,1673,6915,1673,6921,1672,6928,1671,6934,1669,6939,1666,6945,1662,6952,1657,6962,1646,6973,1633,6984,1618,6996,1600,7022,1560,7037,1538,7054,1514xm6892,1725l6701,1577,6564,1754,6628,1804,6653,1824,6676,1840,6695,1853,6704,1858,6712,1862,6720,1866,6728,1868,6735,1870,6743,1870,6750,1869,6757,1867,6764,1865,6772,1860,6779,1855,6786,1849,6802,1834,6821,1814,6841,1789,6892,1725xm6740,1920l6549,1773,6402,1963,6468,2015,6495,2035,6517,2051,6538,2063,6547,2068,6556,2073,6564,2075,6572,2077,6580,2078,6587,2077,6594,2076,6602,2073,6609,2069,6617,2064,6624,2058,6632,2052,6648,2035,6666,2014,6688,1987,6740,1920xm6576,2130l6386,1983,6249,2160,6312,2210,6338,2230,6360,2246,6379,2259,6388,2264,6397,2268,6405,2271,6413,2273,6420,2274,6428,2275,6435,2274,6442,2272,6449,2269,6456,2265,6464,2261,6472,2255,6488,2239,6505,2220,6526,2194,6576,2130xm5676,3289l5487,3141,5338,3332,5404,3384,5432,3404,5455,3420,5475,3432,5484,3436,5493,3440,5502,3443,5509,3445,5517,3446,5524,3446,5532,3443,5539,3441,5546,3437,5553,3432,5562,3427,5569,3420,5586,3403,5604,3382,5624,3355,5676,3289xm5013,4170l5202,4317,5375,4095,5337,4066,5305,4041,5276,4022,5252,4007,5241,4002,5230,3997,5221,3993,5211,3990,5202,3989,5193,3989,5185,3990,5177,3992,5169,3996,5162,4000,5154,4005,5146,4011,5129,4027,5111,4047,5091,4072,5069,4100,5043,4133,5013,4170xm4763,4491l4954,4638,5187,4337,5144,4304,5123,4290,5105,4278,5088,4266,5072,4258,5056,4250,5042,4244,5028,4240,5016,4237,5004,4236,4992,4236,4982,4237,4971,4240,4962,4244,4952,4250,4943,4256,4933,4264,4923,4274,4914,4284,4895,4308,4874,4337,4825,4406,4797,4447,4763,4491xm4499,4831l4499,4831,4522,4848,4544,4863,4563,4877,4583,4890,4601,4900,4617,4908,4632,4915,4647,4920,4662,4923,4675,4925,4687,4925,4699,4924,4710,4922,4722,4918,4732,4913,4742,4906,4752,4899,4762,4890,4772,4879,4782,4867,4803,4842,4825,4811,4875,4740,4904,4701,4938,4658,4914,4640,4893,4624,4873,4609,4853,4597,4835,4587,4819,4578,4803,4571,4787,4566,4774,4562,4761,4560,4749,4559,4737,4560,4726,4562,4714,4565,4704,4570,4694,4576,4684,4584,4675,4593,4665,4603,4655,4615,4634,4641,4613,4671,4562,4744,4533,4786,4499,4831xm4091,5437l4091,5437,4100,5456,4106,5475,4119,5514,4125,5533,4132,5552,4141,5571,4151,5590,4171,5580,4189,5567,4208,5555,4226,5541,4245,5527,4262,5511,4280,5494,4297,5477,4331,5442,4364,5403,4397,5363,4429,5322,4460,5279,4490,5237,4550,5152,4607,5072,4634,5035,4662,4999,4479,4857,4456,4885,4429,4916,4367,4985,4300,5059,4267,5098,4233,5137,4203,5177,4174,5216,4160,5236,4148,5256,4136,5275,4126,5294,4117,5314,4109,5332,4102,5351,4097,5368,4092,5387,4090,5404,4089,5421,4091,5437xm7704,719l7888,861,7933,803,7979,744,8027,685,8074,625,8119,566,8142,535,8163,505,8184,474,8204,443,8223,411,8241,380,8230,372,8219,364,8208,357,8196,350,8185,345,8174,341,8164,337,8153,334,8143,331,8132,330,8121,329,8111,328,8091,329,8071,332,8051,337,8032,345,8014,355,7996,365,7977,378,7959,391,7942,406,7926,423,7908,440,7892,458,7877,477,7861,497,7831,536,7803,577,7751,654,7727,688,7704,719xm7461,1033l7651,1181,7671,1155,7691,1130,7735,1082,7756,1059,7775,1036,7794,1014,7809,992,7816,981,7822,969,7827,958,7831,948,7833,937,7835,926,7836,916,7835,905,7833,893,7830,882,7825,872,7819,861,7811,850,7801,839,7790,827,7775,816,7761,806,7748,798,7735,791,7722,786,7709,782,7698,780,7687,780,7676,781,7666,783,7656,786,7646,791,7635,796,7626,803,7617,811,7608,819,7600,828,7583,850,7565,873,7549,898,7533,925,7498,980,7480,1007,7461,1033xm7272,1275l7462,1423,7635,1200,7563,1149,7534,1130,7509,1115,7497,1109,7487,1103,7477,1100,7468,1097,7459,1095,7450,1095,7442,1095,7434,1097,7426,1100,7418,1104,7410,1109,7402,1115,7395,1122,7386,1131,7369,1150,7349,1174,7327,1204,7272,1275xm7090,1511l7090,1511,7109,1526,7127,1541,7161,1570,7192,1597,7206,1609,7220,1618,7235,1625,7242,1627,7249,1629,7256,1630,7263,1631,7270,1630,7278,1629,7285,1626,7292,1623,7300,1619,7308,1614,7316,1607,7323,1600,7331,1591,7339,1580,7361,1551,7380,1526,7394,1503,7404,1483,7408,1475,7410,1466,7412,1459,7412,1450,7412,1443,7411,1437,7409,1430,7407,1424,7403,1418,7399,1411,7387,1399,7373,1386,7355,1371,7312,1338,7285,1318,7257,1295,7090,1511xm6931,1713l7123,1873,7270,1683,7205,1631,7179,1611,7156,1594,7135,1580,7126,1575,7117,1570,7109,1567,7101,1565,7094,1564,7086,1563,7078,1564,7071,1566,7063,1569,7056,1573,7048,1578,7040,1584,7024,1601,7004,1622,6983,1647,6931,1713xm6774,1916l6970,2069,7020,2004,7039,1978,7054,1955,7064,1935,7068,1925,7071,1917,7073,1909,7074,1901,7073,1893,7072,1886,7070,1879,7067,1872,7063,1865,7058,1856,7051,1849,7044,1841,7027,1825,7005,1806,6979,1785,6916,1734,6774,1916xm6611,2125l6611,2125,6678,2177,6704,2197,6727,2214,6748,2226,6757,2231,6766,2235,6774,2237,6782,2239,6790,2240,6797,2240,6804,2238,6813,2236,6820,2233,6828,2228,6835,2223,6843,2216,6860,2199,6880,2179,6901,2154,6955,2089,6888,2036,6860,2016,6837,1998,6816,1985,6806,1980,6797,1976,6789,1973,6781,1971,6773,1970,6766,1970,6758,1971,6751,1974,6744,1977,6735,1981,6728,1987,6720,1993,6703,2011,6685,2032,6663,2058,6611,2125xm6453,2329l6643,2476,6693,2412,6711,2386,6726,2364,6737,2344,6742,2335,6745,2326,6747,2318,6748,2311,6748,2303,6747,2296,6745,2289,6743,2282,6739,2274,6733,2267,6727,2259,6720,2252,6704,2236,6683,2218,6657,2196,6595,2146,6524,2237,6453,2329xm6311,2512l6502,2671,6516,2653,6530,2636,6557,2605,6580,2577,6590,2564,6598,2552,6605,2538,6607,2532,6609,2526,6609,2520,6609,2513,6609,2507,6607,2501,6605,2494,6602,2488,6597,2480,6592,2473,6586,2466,6579,2459,6561,2444,6538,2427,6516,2410,6496,2398,6479,2388,6463,2381,6454,2378,6447,2376,6440,2375,6433,2375,6427,2375,6420,2376,6414,2378,6407,2381,6401,2385,6395,2389,6388,2394,6382,2401,6369,2416,6356,2435,6342,2456,6327,2483,6311,2512xm6154,2715l6154,2715,6217,2762,6242,2781,6266,2797,6285,2809,6302,2818,6310,2821,6318,2823,6327,2825,6334,2825,6341,2824,6348,2823,6355,2820,6362,2817,6369,2812,6377,2806,6394,2792,6412,2773,6431,2748,6481,2686,6418,2636,6392,2616,6369,2599,6350,2587,6341,2582,6333,2578,6325,2574,6317,2572,6309,2571,6302,2571,6295,2571,6288,2573,6281,2576,6274,2580,6266,2585,6259,2591,6242,2606,6224,2627,6204,2651,6154,2715xm6016,2891l6206,3039,6328,2882,6275,2840,6230,2804,6210,2789,6192,2777,6183,2773,6173,2769,6164,2766,6156,2763,6148,2762,6140,2762,6132,2763,6124,2765,6115,2768,6106,2772,6098,2777,6090,2784,6082,2792,6073,2802,6064,2813,6055,2825,6046,2840,6036,2855,6016,2891xm5859,3094l6049,3243,6186,3066,6123,3016,6097,2996,6075,2980,6055,2967,6047,2961,6037,2957,6029,2953,6022,2951,6014,2950,6007,2950,6000,2951,5993,2952,5986,2955,5979,2959,5971,2965,5963,2971,5947,2986,5929,3006,5909,3030,5859,3094xm5716,3279l5900,3432,6033,3263,5979,3219,5955,3200,5933,3183,5913,3168,5893,3156,5884,3152,5875,3148,5867,3145,5858,3143,5850,3142,5842,3142,5834,3144,5824,3146,5816,3149,5808,3154,5800,3160,5792,3167,5783,3177,5774,3187,5765,3198,5755,3211,5736,3242,5716,3279xm5548,3494l5738,3642,5885,3452,5819,3400,5793,3380,5770,3363,5749,3351,5740,3346,5731,3343,5723,3340,5715,3338,5708,3338,5700,3338,5692,3340,5685,3342,5678,3346,5670,3350,5663,3356,5655,3363,5639,3381,5620,3402,5599,3428,5548,3494xm5385,3704l5576,3851,5728,3655,5660,3606,5633,3587,5609,3570,5588,3559,5579,3554,5570,3551,5562,3549,5553,3547,5545,3547,5538,3547,5530,3549,5523,3551,5516,3555,5508,3560,5501,3565,5493,3572,5476,3590,5457,3612,5437,3637,5385,3704xm5208,3933l5391,4075,5553,3866,5517,3837,5484,3813,5457,3794,5433,3778,5423,3772,5412,3767,5402,3763,5394,3761,5385,3759,5377,3758,5369,3759,5362,3761,5354,3763,5347,3767,5339,3772,5331,3777,5324,3784,5316,3793,5300,3812,5281,3836,5259,3864,5208,3933xm5296,7130l5296,7130,5320,7112,5341,7095,5360,7077,5374,7061,5385,7045,5394,7030,5397,7022,5399,7014,5401,7007,5402,7000,5403,6993,5403,6986,5401,6972,5397,6959,5390,6946,5382,6934,5373,6922,5361,6911,5349,6901,5334,6891,5318,6880,5302,6871,5285,6863,5267,6855,5249,6848,5230,6841,5211,6835,5173,6824,5135,6816,5101,6809,5069,6806,5055,6805,5042,6803,5028,6800,5015,6797,4987,6788,4961,6777,4934,6764,4907,6749,4881,6732,4854,6715,4829,6697,4803,6679,4753,6640,4705,6603,4681,6587,4659,6571,4645,6568,4631,6565,4618,6560,4605,6554,4592,6547,4579,6540,4566,6531,4553,6522,4528,6503,4502,6482,4477,6458,4453,6433,4405,6382,4358,6333,4335,6308,4313,6286,4291,6266,4269,6247,4260,6239,4251,6228,4241,6214,4230,6199,4219,6180,4209,6161,4186,6118,4138,6025,4113,5978,4100,5955,4086,5934,4072,5912,4059,5893,4045,5876,4031,5860,4016,5846,4002,5835,3994,5830,3987,5826,3980,5823,3973,5821,3965,5819,3958,5818,3949,5819,3942,5819,3934,5821,3927,5824,3919,5828,3912,5832,3904,5838,3896,5845,3889,5854,3880,5863,3872,5873,3864,5884,3857,5897,3849,5911,3832,5942,3817,5974,3801,6007,3787,6040,3773,6075,3760,6109,3748,6145,3735,6180,3713,6253,3693,6327,3673,6404,3655,6480,3621,6634,3587,6785,3570,6860,3552,6933,3532,7004,3512,7073,3488,7149,3462,7227,3435,7302,3408,7378,3379,7452,3349,7527,3318,7601,3287,7675,3270,7710,3250,7746,3229,7785,3206,7824,3156,7906,3131,7949,3106,7992,3084,8035,3063,8079,3053,8100,3043,8122,3035,8143,3027,8164,3021,8185,3015,8207,3011,8227,3007,8247,3005,8268,3004,8288,3004,8307,3006,8327,3009,8343,3012,8358,3017,8372,3022,8384,3028,8396,3034,8405,3042,8414,3050,8421,3059,8427,3069,8432,3079,8436,3089,8438,3101,8440,3112,8441,3125,8440,3138,8439,3151,8437,3165,8434,3179,8430,3194,8426,3224,8414,3255,8400,3288,8383,3320,8364,3354,8344,3388,8321,3423,8298,3457,8274,3491,8248,3524,8222,3589,8171,3649,8122,3750,8036,3786,8006,3811,7986,3984,7865,4160,7742,4250,7681,4340,7620,4431,7561,4524,7504,4617,7447,4664,7419,4710,7393,4758,7367,4806,7341,4853,7316,4902,7291,4950,7268,4998,7246,5047,7225,5097,7203,5146,7183,5195,7165,5245,7146,5296,7130xm4231,5663l4231,5663,4227,5667,4222,5672,4217,5675,4212,5677,4206,5679,4200,5680,4193,5680,4187,5680,4189,5694,4192,5707,4197,5722,4203,5735,4211,5747,4219,5759,4228,5770,4238,5782,4248,5791,4259,5798,4269,5805,4279,5810,4289,5813,4298,5814,4307,5814,4311,5813,4315,5811,4335,5827,4858,5152,4794,5102,4767,5082,4745,5067,4725,5055,4716,5051,4707,5048,4700,5046,4692,5045,4685,5045,4678,5046,4671,5048,4664,5051,4657,5055,4649,5060,4642,5066,4635,5073,4619,5090,4601,5112,4580,5138,4530,5201,4510,5224,4488,5249,4438,5301,4385,5356,4358,5386,4333,5415,4309,5446,4286,5476,4277,5492,4267,5508,4259,5523,4252,5539,4245,5554,4239,5569,4235,5586,4231,5601,4229,5616,4228,5631,4229,5648,4231,5663xm4953,4679l4697,4995,4881,5138,4914,5097,4946,5059,5003,4995,5027,4967,5048,4941,5057,4928,5064,4917,5072,4905,5077,4894,5082,4881,5085,4870,5086,4859,5086,4847,5085,4836,5082,4824,5078,4811,5072,4799,5063,4786,5053,4773,5042,4760,5028,4744,5013,4729,4994,4714,4975,4697,4953,4679xm7907,877l7907,877,7969,922,8015,956,8034,968,8050,978,8057,982,8066,984,8073,986,8079,986,8086,986,8092,985,8099,983,8105,979,8112,975,8119,969,8134,956,8150,938,8168,916,8214,858,8249,810,8289,762,8329,713,8369,663,8388,638,8408,612,8425,587,8442,562,8457,536,8470,511,8483,485,8494,461,8466,448,8440,438,8415,431,8390,426,8367,424,8344,424,8321,427,8300,431,8280,438,8259,447,8240,457,8221,469,8203,483,8184,499,8167,515,8150,533,8134,551,8117,572,8101,592,8086,613,8055,657,8025,703,7967,793,7938,837,7923,857,7907,877xm5410,4090l5587,4228,5744,4025,5710,3999,5679,3975,5654,3958,5631,3944,5620,3938,5611,3934,5602,3931,5593,3928,5585,3927,5578,3927,5570,3927,5563,3929,5556,3932,5548,3935,5540,3940,5533,3946,5518,3960,5502,3978,5483,4001,5462,4027,5410,4090xm5223,4332l5405,4474,5433,4438,5457,4406,5498,4354,5513,4331,5525,4312,5529,4303,5533,4294,5536,4286,5537,4277,5538,4268,5538,4260,5536,4252,5534,4243,5530,4235,5525,4226,5519,4217,5512,4208,5494,4187,5470,4164,5441,4139,5406,4109,5314,4221,5223,4332xm4973,4653l4973,4653,4994,4670,5016,4685,5035,4698,5052,4710,5070,4719,5086,4727,5100,4734,5114,4739,5127,4742,5140,4744,5152,4745,5163,4744,5174,4742,5184,4739,5194,4734,5203,4728,5214,4721,5223,4713,5232,4703,5242,4693,5261,4668,5283,4640,5330,4574,5359,4535,5390,4495,5347,4462,5327,4448,5309,4437,5292,4427,5275,4418,5260,4411,5246,4405,5233,4401,5221,4399,5209,4398,5197,4399,5187,4400,5177,4404,5167,4409,5157,4415,5148,4422,5139,4430,5129,4439,5120,4450,5101,4474,5081,4503,5033,4572,5005,4610,4973,4653xm7841,1340l8075,1038,8048,1018,8025,1000,7985,968,7969,956,7954,946,7940,938,7934,935,7927,933,7921,932,7914,931,7908,931,7902,932,7895,934,7889,937,7882,941,7875,945,7861,958,7844,975,7826,996,7806,1021,7758,1082,7739,1107,7724,1129,7713,1147,7707,1155,7704,1163,7701,1171,7700,1179,7699,1186,7700,1193,7701,1200,7703,1207,7706,1213,7710,1220,7716,1227,7723,1235,7738,1252,7757,1269,7782,1289,7841,1340xm7670,1573l7670,1573,7721,1506,7741,1479,7759,1455,7773,1433,7784,1414,7788,1405,7791,1397,7793,1388,7794,1379,7793,1371,7792,1364,7790,1356,7787,1348,7783,1340,7776,1331,7770,1322,7762,1312,7743,1292,7719,1270,7689,1244,7655,1215,7488,1443,7670,1573xm6806,2320l6662,2493,6723,2543,6749,2563,6770,2579,6788,2591,6797,2595,6805,2599,6813,2601,6821,2603,6828,2603,6835,2603,6842,2601,6849,2599,6855,2596,6862,2591,6870,2586,6878,2580,6894,2564,6912,2543,6933,2519,6984,2457,6895,2389,6806,2320xm6540,3015l6677,2839,6500,2701,6456,2762,6439,2787,6426,2808,6415,2827,6411,2836,6408,2844,6406,2851,6405,2859,6404,2866,6405,2872,6406,2879,6408,2886,6411,2893,6415,2901,6420,2908,6426,2915,6441,2930,6460,2947,6482,2967,6540,3015xm6403,3192l6524,3035,6475,2996,6453,2979,6432,2964,6413,2950,6395,2940,6386,2936,6377,2933,6369,2931,6361,2929,6353,2929,6345,2929,6337,2930,6329,2932,6321,2936,6313,2940,6305,2946,6297,2952,6288,2960,6280,2970,6272,2981,6263,2993,6244,3020,6225,3055,6314,3124,6403,3192xm6097,3585l6224,3421,6048,3283,6017,3311,5992,3335,5982,3346,5972,3357,5965,3367,5958,3378,5953,3388,5949,3397,5947,3406,5945,3415,5944,3423,5945,3431,5946,3439,5949,3448,5952,3455,5957,3463,5962,3471,5968,3478,5984,3494,6001,3510,6022,3527,6045,3545,6097,3585xm5939,3787l6082,3604,5906,3467,5856,3530,5837,3555,5820,3577,5808,3597,5804,3605,5800,3613,5797,3621,5795,3629,5794,3636,5795,3643,5796,3650,5798,3658,5801,3665,5805,3672,5810,3679,5816,3686,5832,3702,5852,3720,5877,3739,5939,3787xm5747,3670l5747,3670,5697,3734,5676,3760,5659,3782,5646,3803,5640,3812,5636,3821,5632,3829,5630,3837,5628,3845,5628,3852,5628,3861,5630,3868,5632,3875,5636,3883,5640,3891,5646,3899,5660,3916,5679,3936,5704,3957,5767,4010,5817,3946,5838,3920,5855,3897,5869,3877,5874,3868,5878,3860,5882,3851,5884,3843,5886,3835,5886,3827,5886,3820,5885,3813,5882,3805,5879,3798,5874,3790,5868,3781,5854,3764,5835,3745,5810,3723,5747,3670xm7482,1817l7655,1594,7634,1578,7616,1563,7583,1535,7567,1522,7553,1510,7540,1500,7527,1492,7514,1487,7508,1485,7500,1484,7494,1483,7487,1484,7481,1485,7474,1487,7467,1490,7461,1494,7453,1498,7446,1504,7439,1511,7430,1519,7414,1539,7391,1568,7373,1594,7357,1616,7346,1635,7338,1652,7335,1660,7334,1667,7333,1674,7333,1680,7334,1686,7336,1692,7339,1698,7343,1704,7347,1710,7352,1716,7366,1729,7383,1742,7425,1774,7452,1793,7482,1817xm7289,1698l7142,1888,7165,1905,7185,1921,7220,1951,7236,1964,7250,1975,7264,1984,7277,1991,7283,1993,7289,1995,7297,1996,7303,1997,7309,1996,7316,1995,7322,1993,7329,1990,7336,1987,7343,1982,7350,1976,7358,1969,7375,1952,7393,1930,7409,1907,7422,1888,7426,1879,7430,1870,7434,1861,7436,1853,7437,1846,7438,1839,7437,1833,7436,1826,7434,1820,7430,1815,7427,1809,7423,1803,7413,1792,7401,1781,7386,1770,7370,1758,7332,1732,7312,1715,7289,1698xm7127,1908l6990,2085,7167,2222,7309,2038,7127,1908xm6975,2105l6822,2301,6845,2317,6865,2334,6901,2364,6917,2377,6931,2388,6945,2397,6959,2404,6965,2406,6971,2408,6977,2409,6984,2409,6990,2409,6997,2407,7003,2405,7010,2402,7018,2398,7025,2393,7032,2387,7040,2380,7057,2362,7074,2339,7092,2316,7105,2296,7114,2278,7117,2269,7119,2261,7121,2254,7121,2247,7121,2240,7120,2234,7118,2228,7116,2222,7112,2217,7108,2211,7099,2199,7087,2188,7071,2177,7055,2165,7018,2138,6996,2122,6975,2105xm6699,2823l6699,2823,6729,2797,6754,2773,6765,2762,6773,2750,6781,2739,6787,2729,6792,2720,6796,2711,6799,2702,6801,2693,6801,2684,6801,2675,6800,2667,6797,2659,6794,2651,6790,2643,6785,2636,6779,2628,6764,2611,6747,2594,6727,2577,6705,2559,6654,2517,6608,2577,6589,2601,6574,2623,6564,2641,6560,2649,6557,2657,6554,2665,6553,2672,6553,2679,6554,2685,6555,2693,6558,2699,6561,2706,6566,2712,6571,2719,6578,2726,6593,2741,6614,2759,6638,2777,6699,2823xm6239,3401l6387,3211,6365,3195,6345,3179,6309,3149,6294,3137,6280,3127,6267,3118,6255,3112,6248,3110,6242,3109,6235,3108,6229,3108,6223,3108,6217,3110,6211,3112,6204,3116,6197,3120,6190,3125,6175,3138,6158,3155,6141,3178,6124,3200,6110,3220,6101,3239,6098,3247,6096,3254,6094,3262,6094,3268,6094,3275,6095,3281,6096,3286,6099,3292,6102,3297,6106,3302,6116,3313,6128,3323,6142,3334,6158,3345,6196,3369,6217,3385,6239,3401xm4880,5179l4354,5841,4367,5853,4362,5860,4359,5868,4356,5875,4353,5883,4351,5891,4350,5899,4350,5915,4351,5932,4355,5947,4360,5961,4367,5974,4377,5986,4387,5998,4398,6006,4404,6010,4410,6013,4416,6015,4423,6017,4429,6018,4436,6018,4444,6017,4450,6016,4457,6014,4464,6011,4503,5975,4542,5938,4580,5898,4618,5857,4655,5813,4692,5768,4728,5722,4764,5675,4835,5581,4905,5486,4974,5394,5009,5349,5043,5307,5003,5274,4962,5241,4921,5209,4901,5194,4880,5179xm5164,4813l5164,4813,5183,4832,5200,4849,5218,4863,5235,4875,5250,4885,5265,4894,5280,4900,5294,4904,5307,4906,5320,4906,5332,4905,5344,4902,5357,4897,5368,4892,5379,4883,5390,4875,5401,4866,5411,4855,5423,4843,5433,4831,5454,4803,5476,4773,5522,4706,5546,4671,5574,4637,5554,4618,5537,4601,5520,4587,5503,4575,5488,4565,5472,4557,5458,4551,5444,4547,5431,4545,5418,4545,5405,4546,5393,4549,5381,4553,5370,4559,5359,4566,5348,4575,5336,4584,5326,4595,5315,4606,5305,4620,5284,4647,5261,4677,5216,4744,5191,4779,5164,4813xm4900,5152l5052,5281,5313,4960,5294,4939,5275,4922,5258,4908,5241,4896,5225,4885,5210,4878,5195,4872,5181,4868,5167,4867,5154,4867,5141,4869,5128,4873,5116,4878,5105,4884,5094,4893,5083,4902,5072,4913,5060,4924,5050,4937,5039,4950,5018,4980,4996,5012,4951,5081,4926,5117,4900,5152xm8115,1028l8281,1166,8308,1132,8338,1097,8398,1027,8462,955,8525,882,8557,845,8586,808,8614,771,8641,732,8666,694,8689,656,8700,637,8709,617,8718,598,8726,579,8714,569,8702,560,8690,551,8677,544,8666,538,8654,532,8642,528,8631,524,8619,522,8607,520,8596,519,8585,519,8574,519,8563,521,8552,523,8540,525,8529,529,8519,533,8498,543,8476,555,8456,570,8436,587,8416,605,8396,625,8377,647,8358,669,8340,692,8321,718,8303,742,8269,794,8235,847,8172,945,8144,990,8130,1009,8115,1028xm7862,1355l8038,1493,8272,1191,8229,1159,8210,1146,8192,1135,8175,1126,8159,1118,8145,1111,8131,1105,8117,1102,8105,1100,8094,1099,8083,1100,8072,1102,8062,1106,8051,1112,8042,1118,8033,1125,8024,1133,8015,1143,8006,1153,7986,1178,7966,1207,7919,1275,7892,1313,7862,1355xm6560,3030l6723,3157,6762,3108,6779,3086,6794,3066,6808,3047,6818,3028,6822,3019,6825,3011,6827,3003,6829,2995,6829,2986,6829,2979,6828,2971,6825,2962,6822,2954,6818,2946,6812,2938,6804,2930,6797,2922,6787,2914,6777,2905,6765,2897,6736,2878,6703,2859,6560,3030xm6422,3207l6580,3341,6708,3178,6685,3152,6663,3131,6643,3113,6623,3097,6614,3091,6604,3086,6594,3082,6585,3079,6576,3076,6567,3075,6559,3074,6550,3074,6542,3075,6534,3077,6525,3080,6517,3084,6509,3089,6501,3095,6493,3103,6485,3110,6477,3119,6470,3128,6453,3150,6438,3177,6422,3207xm6260,3417l6423,3544,6465,3492,6483,3469,6499,3447,6513,3426,6524,3407,6528,3398,6533,3389,6536,3380,6538,3370,6538,3362,6538,3353,6537,3345,6535,3337,6532,3328,6526,3320,6521,3311,6514,3302,6506,3293,6496,3285,6485,3276,6473,3267,6458,3257,6443,3248,6407,3227,6260,3417xm6118,3600l6281,3727,6408,3564,6384,3538,6362,3516,6341,3497,6331,3489,6321,3483,6311,3477,6301,3472,6292,3468,6283,3465,6274,3462,6265,3461,6256,3461,6247,3461,6238,3463,6230,3465,6222,3469,6213,3473,6205,3478,6197,3485,6189,3492,6180,3500,6173,3509,6165,3520,6149,3542,6133,3569,6118,3600xm5959,3803l6123,3931,6266,3747,6238,3715,6225,3702,6213,3690,6202,3680,6191,3671,6179,3663,6169,3657,6159,3652,6150,3648,6141,3645,6132,3644,6124,3643,6115,3644,6106,3646,6098,3649,6090,3654,6083,3659,6075,3664,6067,3671,6052,3686,6034,3705,6018,3727,6000,3750,5959,3803xm5786,4026l5950,4153,6107,3950,6077,3920,6063,3907,6050,3896,6036,3886,6024,3878,6013,3871,6002,3865,5992,3861,5982,3858,5972,3855,5962,3854,5954,3854,5945,3855,5937,3859,5929,3862,5921,3867,5913,3872,5905,3878,5897,3885,5881,3902,5865,3921,5847,3945,5828,3969,5786,4026xm5613,4248l5777,4375,5934,4172,5905,4141,5890,4126,5877,4115,5865,4104,5853,4096,5842,4088,5830,4082,5820,4078,5810,4075,5801,4073,5792,4072,5783,4072,5775,4073,5766,4076,5757,4080,5749,4084,5741,4090,5733,4096,5726,4104,5710,4121,5692,4142,5656,4190,5636,4219,5613,4248xm5426,4491l5426,4491,5441,4507,5455,4523,5469,4536,5482,4548,5496,4558,5508,4567,5519,4573,5530,4579,5541,4583,5551,4585,5562,4586,5572,4586,5581,4584,5590,4582,5599,4578,5608,4573,5617,4567,5626,4561,5635,4553,5643,4545,5661,4524,5678,4502,5717,4451,5738,4424,5761,4394,5746,4377,5731,4361,5717,4348,5703,4335,5689,4324,5677,4316,5665,4309,5654,4303,5643,4299,5633,4296,5622,4295,5612,4295,5603,4296,5594,4298,5585,4302,5576,4307,5568,4312,5560,4319,5550,4327,5542,4335,5525,4356,5507,4378,5469,4431,5448,4460,5426,4491xm7855,1729l8023,1511,7853,1379,7825,1414,7801,1444,7779,1471,7761,1494,7746,1514,7735,1533,7730,1542,7727,1550,7725,1558,7723,1566,7723,1574,7724,1581,7725,1590,7728,1598,7732,1606,7737,1614,7743,1623,7750,1632,7769,1651,7793,1674,7821,1699,7855,1729xm7674,1609l7501,1832,7672,1964,7699,1928,7725,1898,7765,1847,7780,1826,7793,1808,7798,1799,7801,1789,7804,1781,7806,1773,7806,1765,7806,1757,7804,1750,7802,1742,7798,1733,7793,1724,7787,1715,7779,1706,7761,1686,7737,1664,7708,1638,7674,1609xm7481,1857l7481,1857,7443,1910,7425,1934,7410,1956,7398,1976,7388,1995,7384,2005,7381,2014,7379,2023,7378,2032,7377,2040,7378,2049,7379,2057,7382,2065,7385,2074,7390,2083,7396,2091,7403,2099,7411,2108,7421,2116,7432,2125,7445,2134,7474,2153,7510,2173,7557,2111,7577,2087,7593,2064,7605,2046,7610,2037,7614,2029,7617,2021,7619,2014,7620,2007,7620,1999,7619,1992,7618,1985,7615,1979,7611,1972,7606,1965,7601,1957,7586,1942,7566,1924,7542,1905,7481,1857xm7324,2060l7181,2243,7202,2259,7221,2275,7256,2304,7271,2316,7284,2327,7298,2336,7311,2342,7317,2346,7323,2348,7329,2349,7335,2349,7341,2349,7348,2348,7354,2346,7361,2342,7368,2338,7375,2334,7390,2321,7405,2305,7422,2285,7439,2262,7451,2243,7459,2226,7462,2218,7464,2211,7465,2203,7465,2196,7465,2190,7464,2184,7462,2178,7459,2172,7456,2167,7452,2162,7442,2151,7430,2141,7416,2129,7400,2118,7365,2092,7344,2078,7324,2060xm7166,2263l7018,2453,7182,2580,7226,2526,7245,2502,7262,2480,7276,2460,7287,2441,7292,2432,7297,2423,7299,2413,7301,2405,7302,2397,7302,2389,7301,2380,7299,2372,7295,2364,7290,2356,7284,2348,7277,2338,7268,2330,7258,2321,7247,2313,7234,2303,7203,2284,7166,2263xm7003,2472l6866,2650,7030,2777,7069,2726,7087,2704,7102,2682,7115,2663,7124,2645,7128,2636,7131,2627,7133,2618,7134,2610,7135,2602,7134,2594,7133,2586,7130,2578,7126,2570,7122,2562,7116,2554,7108,2545,7100,2537,7091,2528,7079,2520,7067,2511,7038,2493,7003,2472xm6846,2675l6846,2675,6820,2699,6798,2720,6780,2741,6772,2751,6765,2762,6759,2772,6754,2781,6750,2791,6747,2800,6745,2809,6744,2818,6743,2828,6744,2837,6745,2846,6747,2854,6750,2863,6754,2871,6759,2880,6765,2888,6772,2897,6780,2906,6789,2914,6798,2922,6821,2939,6847,2956,6876,2973,6914,2922,6930,2900,6944,2878,6957,2859,6967,2840,6970,2832,6973,2822,6975,2814,6976,2806,6977,2798,6976,2790,6975,2782,6972,2774,6968,2766,6964,2759,6958,2750,6951,2742,6942,2734,6932,2727,6921,2719,6909,2710,6881,2694,6846,2675xm4496,6036l4496,6036,4494,6049,4493,6063,4493,6076,4494,6089,4497,6101,4501,6113,4505,6126,4511,6138,4519,6150,4527,6161,4537,6172,4547,6182,4557,6192,4569,6202,4583,6211,4597,6219,4618,6205,4640,6189,4662,6172,4683,6155,4705,6136,4727,6115,4747,6094,4768,6072,4789,6048,4810,6024,4850,5974,4891,5923,4931,5869,4970,5814,5009,5758,5084,5649,5120,5595,5156,5544,5191,5494,5226,5449,5191,5418,5161,5394,5148,5384,5134,5376,5122,5368,5110,5362,5100,5357,5090,5354,5080,5352,5071,5352,5061,5352,5053,5354,5044,5357,5036,5361,5029,5366,5021,5373,5013,5380,5005,5388,4988,5406,4971,5428,4933,5483,4909,5514,4884,5548,4496,6036xm5242,5429l5503,5107,5332,4975,5305,5009,5275,5042,5219,5104,5192,5133,5168,5161,5158,5176,5148,5189,5139,5203,5130,5216,5124,5229,5119,5244,5115,5257,5113,5270,5112,5283,5113,5295,5116,5309,5121,5322,5127,5335,5136,5348,5148,5361,5162,5375,5178,5388,5196,5402,5218,5415,5242,5429xm6890,2984l7060,3116,7086,3092,7108,3071,7126,3050,7133,3040,7140,3029,7146,3019,7151,3010,7156,3000,7159,2991,7162,2982,7163,2973,7164,2964,7163,2954,7162,2945,7159,2937,7156,2928,7151,2920,7146,2911,7140,2903,7133,2894,7126,2885,7117,2877,7107,2869,7084,2852,7059,2835,7029,2817,6890,2984xm6743,3174l6913,3305,7045,3135,7019,3106,6994,3081,6983,3071,6972,3062,6962,3054,6953,3048,6942,3043,6933,3039,6924,3036,6916,3034,6908,3033,6899,3033,6892,3034,6884,3036,6875,3039,6867,3043,6860,3047,6852,3053,6836,3066,6820,3082,6802,3102,6784,3124,6743,3174xm6601,3356l6601,3356,6651,3393,6674,3409,6695,3424,6714,3436,6733,3446,6742,3450,6751,3453,6759,3455,6767,3456,6775,3456,6783,3456,6791,3454,6799,3451,6808,3448,6815,3442,6823,3436,6831,3429,6838,3421,6846,3412,6854,3401,6862,3389,6880,3359,6898,3325,6846,3285,6824,3268,6802,3253,6783,3240,6765,3230,6757,3226,6748,3223,6740,3221,6731,3220,6723,3220,6715,3220,6707,3222,6700,3225,6692,3229,6684,3234,6677,3241,6669,3248,6660,3257,6652,3267,6644,3278,6636,3290,6619,3321,6601,3356xm6442,3559l6613,3691,6760,3501,6697,3457,6672,3439,6649,3425,6630,3416,6622,3412,6613,3409,6606,3408,6597,3407,6590,3407,6583,3408,6576,3410,6570,3413,6563,3417,6556,3422,6542,3434,6526,3452,6509,3473,6490,3497,6442,3559xm6300,3743l6300,3743,6323,3767,6344,3789,6365,3807,6384,3822,6395,3828,6404,3833,6413,3837,6422,3840,6431,3843,6440,3845,6449,3845,6458,3845,6467,3844,6476,3842,6484,3840,6492,3836,6501,3831,6509,3826,6517,3819,6525,3812,6534,3804,6543,3795,6559,3772,6575,3747,6592,3717,6427,3578,6412,3598,6395,3618,6359,3658,6343,3679,6327,3699,6312,3721,6306,3732,6300,3743xm6142,3945l6142,3945,6169,3976,6183,3989,6195,4002,6206,4012,6217,4021,6228,4028,6238,4035,6248,4040,6258,4043,6267,4046,6276,4048,6285,4048,6293,4047,6301,4045,6309,4043,6318,4039,6327,4035,6335,4029,6343,4023,6359,4008,6376,3989,6394,3969,6413,3946,6454,3894,6394,3847,6369,3829,6347,3814,6329,3804,6321,3800,6312,3797,6304,3795,6297,3794,6290,3794,6283,3795,6277,3797,6270,3800,6263,3803,6257,3808,6242,3821,6226,3837,6210,3859,6191,3883,6142,3945xm5969,4168l6134,4307,6292,4104,6258,4077,6228,4054,6203,4036,6180,4023,6170,4017,6160,4013,6152,4009,6143,4007,6136,4005,6128,4005,6121,4005,6114,4007,6106,4010,6099,4013,6092,4018,6085,4023,6071,4037,6056,4055,6038,4078,6018,4104,5969,4168xm5797,4390l5960,4518,5983,4490,6003,4464,6040,4419,6056,4398,6068,4378,6074,4369,6078,4360,6081,4351,6084,4343,6085,4333,6086,4324,6086,4316,6084,4307,6081,4299,6077,4290,6072,4281,6066,4273,6058,4263,6049,4254,6037,4244,6025,4235,6012,4225,5997,4215,5960,4192,5797,4390xm5608,4633l5772,4760,5945,4537,5929,4520,5914,4504,5899,4490,5886,4478,5873,4467,5860,4458,5849,4451,5837,4446,5826,4441,5815,4439,5805,4437,5796,4437,5786,4439,5777,4441,5769,4444,5759,4449,5750,4455,5742,4462,5734,4469,5725,4479,5708,4498,5690,4521,5653,4573,5632,4602,5608,4633xm5354,4961l5517,5087,5756,4779,5738,4760,5720,4742,5703,4728,5686,4716,5670,4706,5655,4699,5641,4693,5627,4689,5613,4687,5601,4687,5589,4688,5577,4691,5565,4696,5553,4702,5542,4709,5532,4718,5521,4728,5511,4738,5501,4751,5491,4764,5469,4792,5449,4823,5404,4891,5380,4925,5354,4961xm7201,2595l7372,2728,7415,2673,7435,2650,7451,2628,7466,2607,7477,2588,7482,2579,7486,2570,7489,2562,7491,2553,7492,2544,7492,2535,7491,2527,7489,2519,7485,2510,7481,2502,7475,2494,7468,2485,7460,2475,7450,2466,7440,2457,7426,2447,7397,2427,7360,2405,7281,2500,7201,2595xm7044,2798l7202,2932,7351,2753,7291,2707,7267,2689,7246,2674,7228,2663,7218,2659,7210,2656,7203,2654,7196,2653,7189,2653,7182,2653,7176,2655,7169,2657,7163,2661,7156,2665,7148,2671,7141,2677,7127,2694,7110,2714,7091,2737,7044,2798xm8311,1181l8482,1312,8497,1294,8513,1276,8551,1235,8592,1191,8637,1144,8683,1096,8729,1047,8751,1021,8773,996,8793,971,8812,945,8830,920,8846,895,8861,870,8873,847,8883,822,8890,799,8893,788,8896,777,8898,766,8898,754,8898,744,8897,733,8895,723,8892,713,8888,704,8884,693,8879,684,8872,675,8865,666,8857,658,8848,650,8837,642,8826,635,8812,626,8799,619,8784,613,8768,621,8750,631,8734,642,8718,654,8702,667,8686,681,8669,697,8653,712,8638,729,8622,747,8590,784,8560,823,8529,865,8500,907,8470,949,8415,1033,8362,1112,8336,1148,8311,1181xm8057,1507l8228,1640,8461,1339,8440,1323,8420,1307,8401,1295,8383,1284,8367,1275,8352,1267,8336,1261,8323,1257,8310,1254,8298,1252,8287,1252,8276,1253,8265,1256,8255,1260,8245,1265,8236,1271,8227,1278,8218,1287,8209,1297,8200,1308,8180,1333,8160,1361,8115,1429,8088,1467,8057,1507xm7875,1744l7875,1744,7910,1769,7942,1790,7969,1808,7994,1821,8004,1825,8014,1829,8023,1832,8032,1834,8040,1835,8048,1834,8056,1833,8064,1831,8071,1828,8078,1823,8086,1818,8093,1812,8108,1797,8124,1776,8142,1753,8162,1725,8185,1694,8213,1660,8176,1632,8146,1609,8118,1591,8095,1577,8085,1572,8075,1568,8066,1565,8056,1563,8048,1562,8040,1563,8032,1564,8025,1566,8018,1570,8011,1574,8004,1580,7996,1586,7980,1603,7964,1623,7926,1676,7901,1708,7875,1744xm7686,1985l7686,1985,7702,2003,7717,2019,7731,2032,7745,2044,7758,2055,7770,2063,7783,2072,7794,2077,7805,2081,7815,2084,7825,2086,7835,2086,7845,2085,7855,2082,7864,2079,7873,2074,7882,2068,7890,2061,7899,2054,7908,2046,7926,2027,7944,2005,7983,1953,8006,1924,8029,1895,7994,1868,7962,1844,7935,1826,7910,1813,7900,1808,7890,1804,7881,1801,7872,1800,7863,1799,7855,1800,7847,1801,7839,1804,7832,1808,7824,1812,7817,1818,7810,1825,7794,1842,7777,1862,7738,1916,7714,1949,7686,1985xm7529,2188l7529,2188,7556,2220,7568,2233,7581,2244,7593,2255,7604,2263,7614,2271,7624,2278,7634,2283,7644,2287,7654,2290,7662,2291,7671,2291,7680,2291,7688,2289,7696,2286,7704,2283,7713,2278,7721,2272,7729,2265,7745,2250,7762,2233,7780,2212,7799,2189,7841,2137,7779,2090,7755,2072,7734,2057,7715,2046,7706,2042,7698,2039,7690,2037,7683,2036,7676,2036,7669,2037,7663,2039,7656,2042,7649,2046,7643,2051,7635,2056,7628,2063,7613,2081,7596,2101,7577,2126,7529,2188xm7371,2391l7535,2518,7672,2341,7645,2311,7620,2286,7609,2275,7598,2266,7588,2259,7578,2252,7567,2247,7558,2243,7549,2241,7541,2239,7532,2238,7524,2239,7516,2240,7509,2243,7500,2246,7492,2251,7485,2256,7477,2262,7462,2278,7446,2295,7428,2316,7411,2338,7371,2391xm4679,6221l4648,6259,4659,6273,4670,6284,4681,6293,4692,6301,4703,6308,4715,6314,4727,6318,4739,6320,4752,6322,4764,6322,4776,6322,4789,6320,4803,6317,4816,6313,4829,6308,4842,6301,4855,6294,4870,6287,4883,6278,4897,6268,4924,6246,4953,6221,4980,6195,5009,6164,5036,6133,5064,6100,5092,6066,5119,6030,5146,5994,5172,5957,5223,5884,5270,5812,5354,5685,5387,5635,5402,5614,5415,5597,5381,5565,5365,5552,5351,5541,5336,5531,5323,5523,5311,5516,5299,5510,5288,5505,5278,5502,5267,5500,5258,5500,5249,5500,5240,5502,5232,5505,5224,5511,5216,5516,5208,5522,5199,5530,5191,5538,5175,5557,5158,5581,5118,5635,5095,5668,5069,5701,5045,5731,5020,5760,4965,5822,4908,5887,4850,5953,4823,5986,4796,6020,4770,6054,4747,6088,4726,6121,4707,6155,4699,6171,4691,6188,4685,6205,4679,6221xm6475,3909l6321,4095,6343,4111,6363,4127,6398,4157,6414,4170,6428,4181,6441,4190,6454,4197,6462,4199,6468,4202,6474,4203,6481,4204,6487,4203,6493,4202,6500,4199,6507,4196,6514,4193,6521,4188,6528,4182,6537,4175,6553,4158,6571,4137,6587,4114,6600,4094,6609,4077,6612,4069,6614,4061,6615,4054,6616,4047,6616,4041,6615,4035,6613,4029,6610,4023,6607,4018,6604,4012,6593,4002,6582,3990,6568,3980,6553,3968,6516,3942,6496,3927,6475,3909xm6139,4342l5980,4533,6157,4670,6207,4607,6227,4582,6244,4560,6258,4539,6269,4522,6272,4514,6275,4506,6277,4499,6277,4491,6277,4484,6276,4477,6274,4469,6270,4461,6266,4454,6260,4446,6254,4439,6245,4430,6226,4412,6202,4391,6173,4368,6139,4342xm5708,5235l5953,4932,5932,4916,5912,4902,5892,4889,5874,4877,5858,4868,5842,4861,5827,4855,5813,4850,5800,4847,5788,4846,5776,4846,5765,4847,5753,4850,5743,4854,5733,4859,5723,4865,5714,4873,5704,4882,5695,4892,5684,4903,5665,4928,5644,4957,5597,5024,5569,5062,5537,5103,5708,5235xm5438,5582l5692,5254,5522,5122,5490,5162,5458,5200,5400,5264,5375,5291,5354,5318,5344,5331,5335,5343,5328,5354,5322,5366,5317,5379,5314,5390,5312,5402,5311,5413,5312,5425,5314,5437,5318,5450,5323,5462,5330,5475,5340,5488,5352,5502,5364,5517,5379,5532,5396,5548,5417,5564,5438,5582xm6932,3320l7103,3453,7128,3429,7150,3408,7169,3387,7176,3377,7183,3366,7189,3356,7194,3347,7198,3337,7201,3328,7203,3319,7205,3310,7205,3300,7205,3291,7203,3283,7201,3274,7198,3266,7194,3257,7188,3249,7183,3241,7176,3231,7168,3223,7159,3215,7149,3206,7127,3190,7101,3173,7071,3155,6932,3320xm6795,3497l6960,3636,7088,3473,7038,3436,7015,3420,6994,3405,6975,3393,6957,3383,6949,3380,6939,3377,6931,3373,6923,3372,6915,3371,6907,3371,6899,3373,6891,3375,6884,3379,6875,3384,6868,3389,6860,3396,6852,3404,6845,3413,6837,3423,6829,3435,6813,3464,6795,3497xm6632,3706l6802,3839,6944,3656,6884,3608,6858,3590,6837,3575,6819,3565,6810,3561,6801,3558,6794,3556,6787,3555,6780,3555,6773,3556,6766,3558,6759,3560,6753,3564,6746,3569,6739,3575,6731,3581,6716,3599,6699,3619,6680,3644,6632,3706xm6490,3890l6655,4029,6782,3865,6732,3826,6710,3809,6690,3794,6671,3780,6652,3770,6644,3766,6635,3763,6627,3761,6619,3759,6611,3759,6604,3759,6595,3761,6587,3763,6580,3767,6572,3771,6564,3777,6557,3784,6549,3793,6541,3803,6533,3814,6524,3826,6507,3854,6490,3890xm6325,4454l6482,4251,6312,4119,6285,4153,6261,4183,6240,4210,6222,4232,6208,4252,6197,4270,6193,4279,6190,4287,6188,4294,6187,4302,6187,4309,6188,4316,6190,4324,6193,4331,6198,4340,6203,4348,6209,4356,6217,4364,6236,4382,6261,4403,6290,4427,6325,4454xm5965,4565l5798,4780,5813,4797,5828,4812,5843,4827,5856,4839,5869,4849,5881,4858,5893,4865,5905,4871,5915,4875,5926,4878,5936,4880,5945,4880,5954,4880,5963,4878,5972,4875,5982,4870,5991,4865,5999,4859,6008,4852,6016,4844,6033,4826,6052,4804,6090,4754,6113,4726,6136,4697,5965,4565xm7391,2743l7556,2882,7716,2691,7653,2642,7627,2624,7605,2609,7586,2599,7578,2596,7568,2593,7561,2591,7553,2590,7546,2591,7539,2592,7532,2594,7525,2597,7518,2601,7511,2606,7495,2619,7479,2637,7462,2658,7442,2682,7391,2743xm7229,2952l7229,2952,7290,2997,7316,3014,7337,3027,7356,3038,7366,3042,7374,3045,7381,3047,7388,3048,7395,3048,7402,3047,7409,3046,7416,3043,7422,3039,7429,3035,7437,3028,7444,3022,7459,3006,7475,2986,7494,2962,7541,2902,7480,2854,7455,2836,7434,2821,7415,2810,7406,2806,7398,2804,7391,2802,7383,2801,7376,2800,7370,2801,7362,2803,7355,2806,7349,2810,7342,2815,7335,2820,7328,2828,7313,2845,7296,2865,7276,2890,7229,2952xm7087,3136l7251,3275,7384,3105,7332,3064,7310,3047,7289,3031,7269,3019,7251,3009,7243,3005,7234,3003,7226,3001,7217,3000,7209,2999,7201,3000,7194,3002,7186,3005,7178,3009,7171,3014,7163,3020,7154,3027,7146,3037,7138,3047,7130,3058,7122,3070,7105,3100,7087,3136xm8502,1328l8678,1466,8706,1431,8735,1396,8801,1321,8871,1242,8906,1202,8940,1161,8974,1120,9005,1079,9035,1038,9062,997,9074,978,9085,957,9095,937,9106,918,9114,897,9121,878,9127,860,9132,841,9099,814,9066,790,9031,768,8996,746,8979,751,8962,758,8945,767,8929,778,8912,790,8895,803,8877,818,8861,834,8844,851,8827,870,8810,888,8793,909,8760,951,8727,996,8696,1042,8664,1087,8604,1178,8550,1260,8525,1296,8502,1328xm8247,1654l8247,1654,8269,1671,8289,1686,8307,1698,8324,1709,8342,1718,8357,1727,8372,1733,8385,1738,8398,1741,8411,1742,8423,1743,8434,1742,8444,1739,8454,1735,8464,1731,8473,1723,8484,1716,8493,1708,8502,1698,8512,1688,8531,1664,8552,1635,8599,1568,8627,1531,8658,1491,8636,1475,8615,1460,8596,1446,8578,1435,8562,1425,8545,1417,8531,1411,8517,1406,8504,1402,8492,1400,8480,1400,8468,1401,8458,1403,8448,1406,8438,1411,8429,1417,8419,1424,8410,1433,8400,1442,8391,1454,8372,1478,8352,1506,8306,1574,8278,1614,8247,1654xm8070,1884l8241,2029,8409,1812,8373,1784,8342,1761,8314,1742,8291,1728,8281,1721,8271,1717,8261,1713,8252,1711,8244,1710,8236,1709,8228,1710,8221,1712,8214,1715,8206,1719,8199,1724,8191,1731,8176,1746,8160,1765,8142,1788,8120,1816,8097,1848,8070,1884xm7876,2133l8052,2270,8071,2247,8088,2226,8123,2186,8140,2168,8155,2150,8168,2132,8179,2116,8183,2107,8187,2099,8190,2091,8192,2083,8193,2075,8194,2066,8193,2057,8191,2049,8188,2041,8185,2032,8180,2023,8173,2015,8166,2006,8157,1995,8146,1986,8134,1976,8121,1967,8109,1959,8098,1953,8088,1948,8078,1944,8068,1941,8058,1940,8049,1939,8041,1940,8033,1941,8025,1944,8018,1947,8010,1951,8003,1957,7997,1962,7989,1969,7976,1984,7963,2002,7951,2021,7938,2042,7909,2087,7893,2110,7876,2133xm7719,2335l7883,2474,8025,2291,7965,2244,7941,2226,7919,2212,7901,2200,7893,2196,7885,2193,7878,2191,7871,2190,7864,2190,7857,2190,7849,2192,7843,2194,7836,2198,7830,2202,7823,2209,7816,2215,7801,2231,7785,2251,7765,2274,7719,2335xm7560,2538l7731,2671,7778,2610,7797,2586,7812,2565,7824,2546,7828,2537,7832,2529,7835,2522,7837,2515,7837,2507,7837,2501,7836,2494,7835,2487,7832,2479,7828,2472,7823,2465,7817,2458,7803,2442,7785,2425,7761,2404,7702,2356,7560,2538xm4854,6346l4854,6346,4854,6356,4855,6366,4857,6376,4859,6385,4863,6393,4867,6403,4871,6411,4876,6418,4881,6425,4887,6432,4893,6438,4900,6444,4907,6449,4915,6453,4923,6458,4932,6461,4940,6464,4948,6467,4957,6469,4966,6471,4974,6471,4983,6471,4992,6470,5001,6469,5010,6465,5018,6462,5027,6459,5035,6454,5042,6449,5050,6443,5057,6436,5064,6428,5606,5744,5571,5713,5556,5699,5540,5688,5526,5678,5513,5670,5501,5663,5489,5657,5477,5653,5467,5650,5457,5648,5448,5648,5439,5648,5430,5650,5422,5653,5413,5657,5405,5663,5397,5669,5389,5676,5381,5684,5364,5704,5347,5727,5306,5782,5283,5813,5256,5847,4854,6346xm5890,5377l6130,5069,6111,5051,6094,5034,6077,5020,6061,5008,6046,4999,6030,4991,6016,4986,6003,4983,5990,4981,5977,4981,5964,4983,5952,4986,5941,4991,5929,4997,5918,5004,5908,5013,5896,5023,5885,5035,5875,5046,5865,5059,5844,5087,5822,5118,5777,5183,5752,5216,5727,5250,5746,5266,5767,5282,5806,5317,5827,5334,5848,5349,5869,5364,5890,5377xm5620,5725l5875,5397,5857,5378,5839,5361,5820,5348,5804,5336,5788,5327,5773,5320,5757,5315,5743,5312,5729,5311,5716,5312,5704,5314,5690,5318,5678,5324,5667,5330,5655,5339,5644,5348,5633,5359,5621,5371,5610,5384,5600,5397,5578,5426,5556,5459,5509,5528,5484,5562,5457,5597,5477,5613,5497,5629,5537,5663,5558,5680,5578,5695,5599,5710,5620,5725xm7129,3473l7287,3607,7419,3436,7249,3304,7235,3325,7218,3345,7185,3387,7169,3408,7153,3429,7140,3451,7134,3462,7129,3473xm6980,3652l7149,3783,7175,3761,7196,3739,7214,3718,7221,3708,7229,3698,7234,3689,7239,3680,7243,3670,7245,3661,7247,3653,7248,3643,7248,3634,7247,3626,7246,3617,7243,3609,7240,3600,7235,3592,7230,3584,7223,3575,7216,3567,7208,3559,7190,3543,7168,3526,7142,3509,7113,3493,7097,3511,7079,3531,7043,3569,7025,3590,7007,3609,6993,3630,6986,3640,6980,3652xm6964,3671l6964,3671,6916,3733,6897,3757,6881,3779,6868,3799,6863,3807,6859,3815,6856,3823,6854,3831,6853,3838,6853,3845,6853,3852,6855,3860,6858,3867,6861,3874,6866,3881,6872,3889,6887,3905,6905,3922,6928,3943,6987,3993,7036,3932,7055,3906,7070,3885,7083,3866,7092,3848,7095,3840,7097,3833,7099,3826,7099,3819,7098,3812,7096,3805,7094,3798,7090,3791,7086,3783,7079,3775,7065,3759,7046,3741,7024,3721,6964,3671xm6802,3881l6680,4037,6702,4062,6723,4084,6745,4102,6764,4117,6774,4123,6783,4128,6792,4133,6801,4136,6811,4139,6820,4141,6829,4141,6838,4141,6846,4140,6855,4138,6863,4135,6871,4131,6881,4126,6889,4121,6897,4114,6905,4107,6913,4099,6922,4089,6938,4068,6955,4042,6972,4013,6802,3881xm6681,4374l6829,4196,6659,4064,6619,4115,6601,4138,6585,4160,6571,4179,6561,4198,6557,4208,6554,4217,6551,4225,6550,4234,6549,4242,6549,4250,6551,4258,6553,4267,6557,4276,6561,4284,6567,4292,6574,4300,6582,4309,6592,4317,6604,4326,6616,4335,6645,4355,6681,4374xm6507,4597l6671,4387,6651,4368,6631,4353,6612,4339,6592,4328,6573,4320,6555,4314,6537,4310,6518,4309,6501,4309,6485,4311,6470,4315,6455,4321,6442,4328,6430,4336,6419,4347,6409,4358,6401,4370,6394,4383,6388,4396,6384,4411,6382,4426,6383,4442,6385,4457,6389,4473,6396,4490,6404,4506,6415,4522,6428,4538,6444,4554,6463,4569,6484,4583,6507,4597xm6335,4820l6492,4617,6329,4490,6285,4545,6265,4568,6247,4590,6232,4611,6220,4631,6215,4641,6211,4650,6208,4659,6205,4668,6204,4676,6204,4686,6205,4694,6206,4703,6209,4712,6214,4720,6219,4729,6226,4738,6234,4747,6244,4757,6256,4767,6268,4777,6282,4787,6298,4797,6335,4820xm6145,5050l6319,4840,6156,4712,6133,4740,6110,4767,6071,4815,6054,4837,6038,4858,6032,4868,6027,4877,6023,4887,6019,4897,6017,4907,6016,4916,6016,4925,6017,4934,6019,4943,6022,4952,6027,4962,6034,4971,6043,4980,6052,4989,6063,4999,6076,5008,6090,5018,6106,5029,6125,5039,6145,5050xm7576,2898l7576,2898,7594,2912,7610,2926,7640,2954,7667,2979,7680,2989,7692,2998,7704,3004,7710,3006,7718,3008,7724,3009,7730,3009,7736,3009,7743,3008,7749,3006,7756,3003,7763,2999,7770,2994,7777,2988,7785,2981,7801,2965,7822,2938,7839,2915,7854,2896,7864,2878,7868,2870,7871,2863,7873,2856,7874,2850,7874,2843,7874,2837,7872,2832,7870,2825,7867,2819,7864,2814,7854,2803,7841,2791,7825,2778,7786,2746,7761,2728,7735,2706,7576,2898xm7561,2917l7561,2917,7523,2969,7507,2991,7491,3013,7478,3033,7468,3052,7464,3061,7461,3070,7458,3079,7457,3087,7456,3096,7456,3105,7457,3113,7459,3122,7463,3130,7467,3138,7472,3146,7479,3155,7487,3163,7496,3172,7507,3181,7519,3190,7533,3199,7547,3208,7582,3227,7731,3049,7561,2917xm7271,3289l7435,3417,7460,3394,7482,3372,7500,3351,7509,3341,7515,3331,7521,3321,7526,3312,7530,3301,7534,3292,7536,3283,7537,3274,7538,3265,7537,3256,7536,3247,7533,3239,7530,3229,7526,3221,7521,3212,7515,3204,7508,3196,7499,3188,7491,3179,7481,3171,7459,3153,7432,3137,7403,3120,7271,3289xm7755,2679l7914,2813,8058,2642,7999,2595,7975,2577,7954,2563,7936,2552,7928,2547,7919,2543,7912,2541,7905,2540,7898,2539,7892,2539,7885,2541,7879,2543,7872,2546,7866,2550,7859,2556,7852,2562,7836,2577,7820,2596,7802,2621,7755,2679xm8698,1480l8868,1613,8880,1598,8895,1580,8928,1544,9006,1462,9048,1416,9090,1369,9132,1322,9151,1297,9170,1273,9188,1249,9205,1224,9220,1200,9234,1175,9246,1152,9256,1129,9264,1105,9270,1083,9272,1072,9273,1061,9274,1050,9274,1040,9273,1028,9272,1018,9270,1008,9267,998,9263,988,9259,979,9254,969,9247,960,9239,951,9232,942,9223,934,9213,926,9208,922,9202,920,9196,918,9190,917,9184,917,9177,917,9170,919,9162,921,9148,927,9132,936,9116,947,9098,960,9080,977,9062,994,9043,1014,9024,1034,9004,1057,8985,1080,8946,1130,8907,1182,8869,1234,8833,1286,8798,1336,8739,1422,8716,1455,8698,1480xm8444,1808l8602,1942,8841,1634,8822,1615,8804,1598,8787,1583,8771,1571,8756,1561,8740,1553,8726,1548,8713,1544,8700,1541,8687,1541,8674,1542,8663,1545,8652,1549,8641,1555,8630,1562,8620,1570,8608,1579,8598,1590,8588,1602,8578,1614,8558,1641,8537,1672,8494,1738,8469,1772,8444,1808xm8260,2043l8424,2170,8447,2142,8469,2114,8509,2066,8525,2044,8538,2024,8544,2014,8550,2004,8554,1994,8556,1985,8558,1976,8559,1967,8559,1957,8558,1948,8555,1939,8551,1929,8545,1920,8538,1911,8530,1901,8521,1892,8510,1882,8497,1872,8483,1860,8466,1850,8448,1839,8428,1827,8260,2043xm8073,2286l8073,2286,8088,2303,8102,2318,8116,2331,8130,2343,8143,2354,8155,2362,8166,2369,8177,2374,8188,2378,8199,2380,8209,2381,8219,2381,8228,2380,8237,2377,8246,2373,8255,2369,8264,2363,8273,2356,8282,2348,8290,2339,8308,2320,8325,2298,8364,2247,8385,2219,8409,2190,8392,2172,8378,2157,8363,2143,8350,2130,8336,2120,8324,2111,8312,2104,8301,2098,8290,2094,8280,2091,8270,2090,8259,2090,8250,2091,8241,2094,8232,2097,8223,2102,8215,2108,8207,2114,8197,2122,8189,2131,8172,2151,8155,2174,8116,2227,8095,2255,8073,2286xm7909,2496l7909,2496,7929,2514,7947,2531,7965,2544,7984,2556,8002,2565,8020,2571,8037,2576,8053,2578,8070,2578,8085,2577,8100,2573,8113,2569,8125,2562,8138,2555,8148,2545,8157,2535,8164,2524,8170,2511,8175,2499,8178,2485,8179,2470,8179,2455,8177,2440,8173,2425,8166,2409,8158,2393,8147,2378,8135,2363,8118,2348,8101,2332,8080,2318,8056,2305,7909,2496xm5059,6474l5059,6474,5059,6485,5057,6496,5053,6507,5047,6517,5082,6525,5112,6533,5161,6549,5180,6555,5196,6560,5212,6563,5219,6563,5226,6563,5232,6563,5238,6561,5245,6559,5251,6556,5257,6552,5264,6548,5279,6535,5295,6519,5312,6498,5333,6473,5358,6442,5789,5886,5753,5857,5722,5834,5709,5824,5695,5816,5682,5810,5671,5804,5660,5800,5649,5797,5640,5795,5630,5795,5620,5796,5612,5797,5604,5800,5596,5804,5588,5809,5580,5815,5572,5822,5564,5830,5547,5848,5531,5871,5492,5925,5469,5956,5443,5990,5059,6474xm6085,5519l6085,5519,6118,5480,6149,5446,6203,5387,6226,5360,6245,5337,6254,5326,6261,5315,6267,5305,6272,5293,6276,5283,6279,5273,6280,5262,6280,5252,6279,5241,6276,5229,6271,5218,6266,5206,6258,5194,6248,5182,6237,5168,6225,5154,6211,5139,6195,5124,6176,5108,6156,5089,5910,5393,5998,5455,6085,5519xm5811,5872l6066,5544,5895,5412,5862,5453,5830,5489,5773,5553,5748,5582,5726,5608,5717,5620,5709,5632,5702,5645,5696,5657,5690,5668,5686,5680,5684,5691,5684,5703,5684,5716,5687,5728,5690,5740,5697,5752,5704,5765,5713,5778,5724,5793,5737,5807,5752,5822,5770,5838,5789,5855,5811,5872xm6875,4515l6875,4515,6915,4464,6932,4442,6948,4421,6961,4401,6971,4383,6974,4374,6977,4365,6980,4357,6981,4349,6981,4341,6980,4332,6979,4324,6976,4316,6973,4308,6968,4300,6962,4292,6955,4284,6945,4276,6936,4266,6925,4258,6913,4249,6884,4231,6849,4212,6705,4383,6875,4515xm6692,4751l6860,4535,6829,4501,6815,4486,6800,4471,6786,4459,6773,4449,6760,4441,6747,4434,6733,4430,6726,4429,6720,4429,6713,4429,6707,4430,6700,4431,6694,4434,6687,4437,6680,4440,6665,4450,6651,4463,6636,4480,6614,4508,6594,4531,6579,4553,6568,4571,6560,4587,6557,4594,6555,4601,6554,4607,6554,4614,6555,4620,6557,4626,6559,4632,6562,4638,6571,4649,6583,4662,6600,4675,6640,4708,6664,4728,6692,4751xm6524,4967l6683,4764,6511,4632,6485,4666,6461,4696,6439,4722,6422,4744,6408,4765,6397,4783,6393,4791,6389,4799,6387,4806,6386,4814,6386,4822,6387,4830,6389,4837,6393,4844,6398,4852,6403,4860,6409,4868,6417,4876,6436,4896,6461,4916,6490,4940,6524,4967xm6337,5209l6509,4987,6339,4854,6311,4890,6286,4920,6245,4971,6229,4992,6218,5010,6213,5019,6210,5028,6207,5037,6205,5045,6205,5052,6205,5060,6207,5068,6209,5076,6213,5084,6218,5093,6224,5103,6231,5112,6249,5131,6274,5154,6302,5180,6337,5209xm7588,3274l7454,3432,7624,3564,7756,3395,7737,3380,7717,3363,7675,3330,7654,3314,7632,3298,7610,3285,7599,3279,7588,3274xm7471,3749l7471,3749,7497,3728,7520,3706,7539,3686,7548,3676,7555,3666,7561,3657,7566,3646,7571,3637,7575,3628,7578,3619,7579,3610,7580,3602,7580,3593,7578,3585,7576,3575,7573,3567,7568,3558,7563,3550,7557,3542,7551,3534,7543,3525,7534,3517,7525,3508,7502,3491,7476,3475,7446,3458,7376,3540,7307,3622,7326,3638,7345,3656,7386,3690,7406,3707,7427,3724,7449,3738,7460,3744,7471,3749xm7328,3933l7461,3762,7297,3635,7271,3658,7249,3680,7231,3701,7222,3711,7215,3722,7210,3732,7205,3741,7201,3751,7197,3760,7195,3769,7194,3778,7193,3787,7194,3797,7195,3805,7198,3814,7201,3823,7205,3831,7210,3840,7216,3848,7223,3856,7232,3865,7240,3874,7250,3882,7272,3899,7299,3915,7328,3933xm7176,4128l7176,4128,7215,4078,7233,4055,7248,4034,7261,4015,7270,3997,7274,3987,7277,3979,7279,3970,7280,3962,7281,3954,7280,3946,7278,3938,7276,3930,7272,3921,7267,3913,7261,3905,7254,3897,7246,3889,7236,3881,7226,3872,7212,3863,7184,3844,7149,3825,7007,4008,7027,4023,7047,4039,7089,4073,7110,4089,7131,4104,7153,4117,7165,4123,7176,4128xm7028,4318l7156,4155,6991,4028,6966,4051,6943,4073,6925,4094,6917,4104,6911,4114,6905,4124,6900,4134,6896,4144,6893,4153,6891,4162,6889,4171,6889,4180,6890,4188,6891,4197,6894,4206,6897,4214,6901,4222,6907,4231,6913,4239,6920,4247,6928,4254,6937,4262,6948,4271,6971,4287,6997,4303,7028,4318xm8071,2652l7936,2840,7953,2859,7970,2876,7986,2891,8002,2906,8016,2917,8031,2926,8044,2933,8058,2937,8066,2939,8072,2940,8079,2940,8086,2939,8093,2938,8099,2936,8106,2934,8113,2931,8127,2922,8143,2911,8158,2897,8173,2878,8190,2857,8204,2838,8209,2829,8212,2820,8215,2812,8217,2805,8218,2798,8218,2791,8218,2784,8217,2778,8215,2772,8212,2767,8208,2761,8204,2755,8193,2744,8180,2733,8166,2722,8150,2710,8112,2683,8092,2668,8071,2652xm7766,3045l7766,3045,7796,3076,7809,3089,7822,3100,7834,3112,7846,3120,7858,3128,7868,3134,7878,3139,7888,3142,7897,3145,7906,3146,7915,3146,7925,3145,7933,3143,7941,3140,7949,3136,7957,3131,7965,3125,7973,3118,7989,3102,8007,3082,8025,3060,8044,3036,8089,2981,8058,2951,8032,2928,8019,2918,8007,2910,7996,2903,7985,2897,7974,2892,7965,2888,7955,2886,7946,2885,7938,2885,7929,2885,7921,2887,7912,2890,7904,2894,7896,2900,7888,2905,7880,2912,7864,2927,7846,2945,7829,2967,7810,2991,7766,3045xm7608,3248l7772,3374,7914,3192,7887,3160,7874,3147,7862,3135,7850,3125,7839,3116,7828,3108,7818,3102,7809,3096,7799,3092,7790,3090,7780,3088,7772,3088,7764,3089,7756,3091,7748,3094,7740,3097,7732,3103,7724,3109,7716,3115,7700,3131,7684,3149,7667,3171,7649,3194,7608,3248xm8444,2185l8608,2324,8777,2108,8741,2082,8711,2058,8683,2040,8661,2027,8651,2021,8641,2017,8632,2014,8623,2012,8614,2011,8606,2011,8599,2012,8592,2014,8585,2018,8578,2022,8571,2027,8563,2033,8549,2048,8532,2068,8514,2092,8494,2119,8470,2151,8444,2185xm8250,2435l8421,2567,8449,2531,8474,2500,8516,2448,8532,2427,8545,2407,8550,2398,8554,2390,8557,2381,8559,2373,8560,2365,8559,2357,8558,2349,8556,2340,8552,2331,8547,2323,8541,2314,8533,2304,8515,2284,8492,2260,8463,2235,8429,2205,8250,2435xm8098,2631l8263,2770,8405,2587,8345,2539,8320,2521,8299,2507,8281,2496,8273,2492,8264,2489,8257,2487,8250,2486,8243,2485,8236,2486,8230,2488,8223,2490,8217,2494,8210,2498,8203,2503,8195,2510,8180,2526,8164,2545,8145,2570,8098,2631xm8887,1628l9053,1767,9466,1249,9446,1233,9449,1215,9451,1198,9452,1183,9452,1168,9452,1156,9449,1146,9447,1137,9444,1129,9440,1122,9436,1117,9431,1113,9425,1111,9419,1109,9412,1109,9404,1109,9396,1111,9388,1114,9378,1118,9358,1128,9337,1141,9315,1158,9291,1178,9266,1200,9240,1223,9214,1250,9188,1277,9160,1304,9108,1363,9056,1422,9008,1479,8967,1530,8931,1574,8887,1628xm8634,1955l8634,1955,8656,1979,8676,1999,8696,2017,8712,2032,8728,2043,8742,2052,8749,2055,8757,2057,8764,2059,8770,2060,8776,2060,8783,2059,8789,2058,8796,2056,8802,2053,8809,2049,8823,2040,8838,2027,8854,2011,8871,1991,8889,1969,8939,1909,8958,1885,8975,1863,8987,1845,8992,1837,8996,1829,8999,1821,9001,1814,9002,1807,9003,1800,9002,1793,9000,1786,8998,1779,8994,1772,8989,1765,8983,1758,8969,1742,8949,1724,8927,1704,8867,1654,8634,1955xm5300,6597l5280,6624,5292,6633,5305,6641,5317,6647,5330,6653,5342,6658,5356,6661,5369,6664,5382,6665,5394,6665,5407,6665,5421,6664,5434,6661,5447,6658,5459,6655,5472,6650,5485,6644,5499,6638,5512,6631,5537,6615,5563,6596,5588,6576,5613,6553,5639,6528,5663,6502,5687,6475,5711,6445,5734,6416,5757,6386,5780,6355,5822,6294,5863,6234,5935,6124,5965,6080,5980,6061,5992,6044,5952,6016,5919,5993,5889,5974,5876,5967,5864,5961,5852,5956,5842,5952,5831,5950,5821,5948,5813,5948,5804,5949,5796,5951,5788,5954,5781,5958,5773,5963,5765,5969,5757,5976,5741,5995,5724,6016,5682,6073,5657,6106,5628,6144,5607,6168,5586,6193,5537,6247,5487,6303,5461,6333,5436,6362,5411,6392,5388,6422,5367,6452,5348,6482,5330,6511,5323,6526,5317,6541,5311,6555,5306,6569,5302,6583,5300,6597xm6007,6024l6262,5696,6239,5680,6219,5665,6200,5653,6180,5641,6163,5632,6147,5625,6132,5619,6118,5615,6103,5613,6090,5612,6078,5613,6066,5615,6055,5618,6044,5623,6033,5629,6023,5637,6013,5646,6003,5656,5993,5667,5983,5679,5961,5705,5940,5737,5891,5807,5863,5845,5830,5887,6007,6024xm7181,4175l7048,4333,7219,4479,7265,4419,7283,4395,7299,4374,7310,4356,7314,4348,7317,4340,7320,4332,7321,4325,7322,4318,7321,4312,7320,4305,7318,4299,7315,4292,7310,4286,7305,4279,7299,4272,7283,4256,7264,4240,7241,4222,7181,4175xm7028,4360l7028,4360,6981,4421,6963,4445,6948,4465,6937,4485,6933,4493,6929,4501,6927,4509,6926,4516,6925,4523,6926,4530,6927,4537,6930,4543,6933,4551,6937,4558,6943,4565,6950,4572,6965,4588,6984,4605,7007,4626,7066,4674,7115,4612,7133,4588,7148,4567,7161,4548,7165,4538,7168,4530,7171,4523,7173,4515,7173,4508,7173,4502,7171,4495,7169,4488,7166,4481,7162,4474,7156,4467,7149,4460,7133,4444,7114,4427,7090,4408,7028,4360xm6874,4557l6717,4760,6894,4897,6945,4832,6967,4805,6984,4782,6998,4762,7009,4743,7012,4735,7015,4727,7018,4719,7019,4711,7018,4704,7017,4697,7014,4689,7010,4681,7006,4673,7000,4665,6993,4657,6985,4648,6965,4630,6940,4608,6910,4584,6874,4557xm6732,5118l6732,5118,6780,5053,6798,5028,6815,5004,6827,4984,6832,4975,6835,4966,6838,4958,6840,4949,6841,4942,6842,4934,6841,4927,6839,4919,6836,4912,6832,4905,6828,4897,6822,4889,6806,4871,6787,4853,6764,4832,6702,4779,6650,4845,6630,4871,6613,4894,6598,4914,6593,4923,6589,4932,6586,4940,6584,4948,6582,4957,6582,4964,6583,4972,6585,4979,6588,4986,6592,4994,6597,5001,6604,5009,6620,5027,6640,5045,6666,5066,6732,5118xm6533,5361l6533,5361,6561,5325,6587,5293,6610,5265,6630,5241,6645,5219,6657,5200,6662,5191,6666,5182,6669,5174,6671,5165,6671,5156,6671,5148,6669,5140,6665,5132,6661,5123,6656,5115,6650,5106,6642,5096,6624,5075,6600,5052,6569,5026,6534,4995,6504,5032,6478,5064,6434,5118,6418,5139,6405,5159,6401,5169,6397,5178,6394,5186,6392,5195,6392,5203,6392,5211,6394,5219,6396,5227,6400,5237,6405,5245,6412,5254,6420,5263,6429,5273,6439,5284,6465,5307,6496,5332,6533,5361xm6282,5671l6511,5376,6341,5244,6309,5283,6279,5318,6226,5378,6204,5404,6185,5427,6176,5440,6169,5451,6164,5461,6159,5472,6155,5482,6153,5492,6152,5503,6152,5514,6154,5525,6157,5536,6162,5547,6168,5558,6176,5570,6186,5583,6197,5596,6210,5609,6225,5623,6242,5638,6261,5655,6282,5671xm7821,3716l7821,3716,7850,3690,7875,3667,7885,3656,7894,3644,7902,3634,7908,3624,7913,3615,7917,3606,7921,3597,7923,3588,7924,3579,7924,3571,7923,3563,7921,3555,7917,3548,7913,3540,7909,3532,7903,3524,7890,3508,7873,3492,7854,3475,7832,3456,7783,3415,7645,3579,7733,3648,7821,3716xm7806,3737l7806,3737,7784,3722,7761,3707,7741,3696,7721,3686,7701,3677,7683,3671,7666,3666,7649,3662,7633,3660,7619,3659,7606,3659,7594,3661,7583,3664,7574,3669,7565,3674,7558,3681,7552,3688,7548,3697,7546,3707,7545,3717,7545,3730,7547,3742,7551,3755,7556,3769,7563,3784,7573,3800,7584,3815,7596,3832,7611,3849,7627,3867,7646,3884,7667,3902,7806,3737xm7658,3927l7481,3790,7354,3953,7405,3993,7427,4011,7449,4026,7468,4038,7486,4048,7495,4052,7504,4055,7513,4057,7521,4058,7529,4058,7537,4058,7545,4056,7553,4053,7561,4050,7569,4045,7578,4039,7586,4032,7594,4023,7602,4014,7611,4003,7620,3990,7638,3961,7658,3927xm7367,4288l7505,4111,7334,3979,7287,4038,7270,4062,7255,4083,7244,4101,7240,4109,7237,4117,7234,4125,7233,4133,7232,4140,7232,4146,7233,4153,7236,4160,7239,4166,7243,4173,7247,4180,7253,4187,7268,4203,7286,4220,7310,4240,7367,4288xm8109,3007l7956,3193,8133,3329,8182,3268,8202,3243,8218,3220,8231,3201,8241,3184,8244,3177,8247,3168,8248,3161,8248,3154,8248,3147,8246,3140,8244,3133,8240,3126,8236,3118,8230,3111,8216,3094,8196,3077,8172,3057,8109,3007xm7963,3534l8117,3349,8095,3333,8075,3317,8040,3286,8024,3274,8010,3262,7997,3253,7983,3246,7976,3244,7970,3242,7964,3241,7957,3240,7951,3241,7944,3242,7938,3244,7931,3247,7924,3250,7916,3255,7909,3261,7901,3268,7885,3285,7867,3306,7850,3329,7837,3348,7829,3366,7826,3374,7824,3382,7822,3389,7822,3396,7822,3402,7823,3408,7825,3414,7827,3420,7830,3425,7834,3431,7843,3441,7856,3453,7870,3464,7885,3475,7922,3501,7942,3517,7963,3534xm8629,2339l8811,2483,8864,2416,8886,2389,8905,2366,8919,2344,8930,2326,8934,2317,8937,2309,8939,2301,8941,2293,8941,2285,8940,2277,8938,2268,8934,2260,8930,2252,8925,2244,8918,2235,8911,2226,8891,2206,8867,2183,8838,2158,8802,2128,8629,2339xm8440,2582l8440,2582,8478,2610,8509,2634,8537,2653,8562,2667,8572,2672,8583,2676,8592,2680,8601,2682,8610,2683,8619,2682,8627,2681,8635,2679,8643,2676,8650,2671,8658,2666,8666,2659,8682,2643,8700,2623,8720,2598,8742,2570,8768,2538,8797,2502,8759,2473,8726,2449,8698,2429,8673,2413,8662,2408,8651,2403,8642,2400,8632,2397,8624,2396,8615,2396,8607,2397,8599,2399,8591,2402,8584,2407,8576,2412,8568,2420,8553,2436,8535,2456,8516,2481,8494,2511,8468,2544,8440,2582xm8283,2785l8459,2922,8507,2861,8525,2836,8540,2814,8553,2795,8557,2787,8561,2779,8563,2771,8565,2764,8566,2755,8565,2748,8564,2741,8562,2735,8559,2728,8555,2721,8550,2714,8543,2706,8528,2690,8508,2672,8485,2652,8425,2602,8283,2785xm8130,2982l8302,3125,8444,2942,8382,2897,8357,2879,8335,2865,8316,2854,8307,2849,8299,2846,8292,2844,8284,2842,8277,2841,8270,2842,8262,2843,8256,2845,8249,2848,8242,2852,8235,2857,8228,2863,8213,2878,8195,2898,8177,2921,8130,2982xm9072,1782l9072,1782,9111,1812,9144,1836,9173,1856,9198,1872,9209,1878,9219,1882,9229,1886,9238,1888,9248,1889,9256,1889,9264,1888,9272,1886,9279,1882,9287,1878,9295,1872,9302,1866,9319,1848,9337,1827,9356,1802,9378,1772,9405,1739,9434,1701,9447,1685,9463,1668,9495,1632,9530,1595,9546,1574,9561,1555,9575,1535,9588,1514,9599,1494,9603,1484,9606,1474,9609,1464,9611,1454,9612,1444,9612,1434,9611,1425,9610,1415,9607,1406,9603,1397,9596,1382,9588,1370,9581,1359,9574,1350,9566,1341,9559,1333,9551,1327,9543,1321,9535,1317,9527,1312,9518,1310,9510,1308,9501,1307,9493,1307,9484,1308,9475,1310,9466,1312,9458,1316,9448,1320,9439,1325,9420,1336,9402,1349,9384,1365,9364,1382,9345,1403,9327,1424,9307,1446,9289,1470,9253,1518,9217,1569,9184,1620,9122,1712,9095,1751,9083,1767,9072,1782xm8818,2109l9002,2251,9235,1951,9192,1918,9173,1905,9154,1893,9137,1883,9121,1874,9106,1867,9091,1861,9078,1857,9066,1855,9054,1854,9043,1854,9031,1856,9021,1859,9012,1865,9002,1870,8993,1877,8984,1886,8975,1895,8965,1905,8945,1929,8925,1959,8878,2027,8850,2066,8818,2109xm6702,5535l6538,5397,6296,5693,6339,5724,6357,5737,6375,5749,6392,5758,6408,5766,6422,5773,6436,5778,6448,5783,6461,5785,6473,5786,6484,5785,6494,5783,6504,5779,6513,5774,6522,5769,6533,5762,6541,5754,6550,5744,6559,5734,6578,5709,6597,5682,6644,5615,6671,5577,6702,5535xm6457,5849l6281,5711,6027,6039,6050,6057,6070,6071,6089,6084,6107,6095,6126,6104,6142,6111,6157,6117,6171,6120,6186,6123,6198,6124,6211,6123,6222,6121,6233,6117,6244,6112,6256,6106,6266,6099,6276,6090,6286,6081,6296,6070,6306,6058,6327,6030,6349,6000,6398,5930,6426,5890,6457,5849xm6177,6198l6007,6066,5946,6142,5883,6219,5821,6296,5758,6373,5698,6451,5667,6490,5638,6530,5609,6570,5582,6611,5556,6651,5530,6693,5561,6699,5591,6703,5619,6704,5647,6704,5673,6702,5698,6699,5722,6693,5745,6686,5767,6678,5788,6666,5808,6655,5828,6642,5848,6627,5866,6612,5884,6594,5901,6576,5919,6558,5935,6538,5952,6516,5968,6495,6001,6449,6034,6402,6102,6301,6139,6249,6177,6198xm7716,4244l7855,4080,7803,4038,7779,4021,7758,4005,7739,3991,7720,3981,7710,3977,7701,3973,7693,3971,7684,3969,7676,3969,7668,3969,7659,3970,7651,3973,7643,3976,7634,3981,7626,3987,7617,3995,7609,4003,7600,4013,7592,4024,7583,4036,7563,4066,7543,4101,7716,4244xm7524,4126l7524,4126,7478,4188,7461,4214,7447,4235,7436,4254,7430,4263,7427,4272,7425,4280,7423,4287,7422,4294,7423,4301,7424,4308,7426,4314,7429,4321,7434,4328,7439,4335,7445,4343,7460,4358,7479,4375,7502,4393,7563,4440,7610,4380,7628,4356,7643,4334,7654,4316,7658,4308,7661,4300,7663,4292,7664,4285,7665,4278,7664,4271,7663,4263,7660,4257,7657,4250,7653,4243,7648,4236,7640,4229,7625,4213,7606,4195,7583,4175,7524,4126xm7415,4631l7554,4465,7371,4322,7324,4383,7306,4408,7291,4429,7280,4447,7276,4455,7273,4463,7271,4471,7269,4479,7269,4486,7270,4492,7271,4499,7274,4506,7277,4512,7282,4519,7287,4526,7295,4533,7310,4549,7330,4565,7354,4584,7415,4631xm7400,4650l7223,4513,7087,4690,7147,4738,7173,4757,7194,4772,7213,4784,7221,4788,7230,4791,7238,4794,7245,4795,7252,4796,7259,4795,7266,4794,7272,4792,7279,4788,7286,4784,7293,4779,7301,4773,7316,4757,7333,4736,7352,4712,7400,4650xm7248,4846l7248,4846,7181,4799,7153,4781,7130,4767,7110,4757,7101,4754,7092,4751,7083,4749,7075,4748,7068,4749,7060,4751,7053,4753,7046,4757,7039,4761,7032,4767,7025,4773,7017,4780,7000,4798,6983,4821,6963,4847,6913,4912,6949,4939,6980,4963,7006,4982,7030,4996,7040,5002,7050,5007,7059,5010,7067,5013,7075,5014,7083,5015,7092,5014,7099,5013,7106,5010,7113,5006,7120,5002,7127,4996,7142,4982,7159,4963,7177,4940,7197,4913,7248,4846xm7069,5075l6898,4932,6747,5140,6812,5186,6838,5203,6860,5216,6881,5225,6889,5229,6898,5232,6906,5233,6913,5234,6920,5234,6927,5232,6934,5229,6941,5225,6949,5221,6956,5216,6970,5202,6985,5185,7002,5164,7022,5138,7069,5075xm6902,5292l6902,5292,6883,5276,6864,5260,6833,5232,6819,5218,6804,5206,6792,5197,6779,5189,6767,5184,6761,5182,6755,5181,6749,5181,6743,5181,6736,5182,6729,5185,6722,5188,6716,5191,6708,5196,6701,5202,6686,5217,6669,5237,6625,5290,6609,5312,6595,5330,6587,5346,6584,5354,6581,5361,6580,5367,6579,5375,6580,5381,6581,5387,6583,5393,6586,5399,6590,5405,6595,5411,6607,5423,6623,5437,6663,5471,6717,5516,6902,5292xm8024,3875l8151,3711,8099,3671,8077,3653,8054,3637,8035,3624,8016,3613,8007,3609,7998,3606,7989,3603,7980,3602,7972,3601,7964,3601,7956,3603,7947,3605,7939,3608,7931,3613,7923,3619,7914,3626,7905,3634,7897,3644,7888,3656,7879,3668,7861,3697,7840,3733,8024,3875xm7870,4059l7870,4059,7900,4033,7925,4009,7936,3998,7944,3986,7952,3975,7958,3965,7963,3956,7967,3947,7970,3938,7972,3929,7972,3919,7972,3911,7971,3903,7968,3895,7965,3887,7961,3879,7956,3871,7950,3863,7936,3846,7918,3830,7898,3812,7876,3794,7825,3752,7778,3812,7760,3836,7745,3858,7735,3876,7731,3885,7728,3893,7725,3900,7724,3907,7724,3914,7724,3921,7726,3928,7729,3935,7732,3942,7737,3948,7742,3955,7748,3962,7764,3977,7785,3993,7809,4013,7870,4059xm8335,3487l8483,3297,8419,3252,8392,3233,8370,3219,8351,3208,8342,3205,8333,3202,8325,3199,8317,3198,8309,3198,8302,3199,8295,3200,8288,3203,8281,3206,8274,3211,8265,3216,8258,3223,8242,3240,8224,3260,8203,3283,8152,3345,8335,3487xm8171,3685l8171,3685,8219,3624,8238,3599,8253,3577,8264,3558,8269,3550,8273,3541,8275,3534,8277,3526,8278,3519,8277,3511,8276,3504,8274,3497,8271,3490,8266,3483,8261,3476,8255,3469,8240,3453,8220,3434,8196,3414,8137,3364,7989,3554,8171,3685xm8623,2766l8479,2937,8657,3086,8706,3023,8726,2998,8741,2977,8753,2957,8759,2948,8763,2940,8765,2932,8767,2924,8768,2917,8768,2910,8767,2903,8765,2896,8762,2889,8758,2882,8751,2875,8745,2867,8730,2852,8710,2834,8686,2814,8623,2766xm8498,3278l8642,3107,8458,2964,8411,3025,8391,3050,8376,3071,8365,3090,8361,3099,8357,3108,8355,3115,8353,3122,8353,3130,8353,3136,8354,3143,8357,3150,8360,3157,8364,3163,8370,3171,8376,3178,8392,3194,8412,3211,8436,3230,8498,3278xm8832,2498l9009,2647,9189,2429,9151,2402,9119,2379,9090,2361,9066,2347,9055,2340,9045,2335,9035,2332,9025,2329,9016,2328,9008,2328,9000,2328,8992,2330,8984,2332,8977,2336,8969,2341,8960,2347,8952,2354,8944,2362,8927,2381,8908,2403,8885,2431,8832,2498xm8638,2745l8638,2745,8658,2761,8676,2776,8709,2804,8724,2816,8738,2829,8751,2839,8765,2847,8778,2853,8785,2855,8791,2856,8798,2857,8804,2857,8811,2856,8818,2854,8826,2851,8833,2848,8840,2844,8847,2838,8855,2832,8863,2823,8879,2805,8903,2777,8922,2751,8937,2730,8949,2711,8953,2702,8956,2694,8958,2686,8960,2679,8960,2672,8960,2665,8959,2659,8957,2652,8954,2646,8950,2640,8941,2627,8927,2613,8911,2598,8869,2563,8844,2541,8816,2517,8638,2745xm9275,1940l9454,2089,9476,2062,9500,2035,9554,1979,9581,1951,9608,1921,9633,1892,9657,1861,9669,1846,9679,1831,9689,1816,9698,1801,9706,1784,9713,1769,9719,1753,9724,1738,9727,1721,9730,1705,9731,1689,9731,1673,9728,1656,9724,1640,9719,1624,9712,1607,9701,1587,9695,1579,9689,1571,9683,1565,9677,1559,9671,1554,9665,1550,9657,1546,9651,1544,9644,1542,9638,1541,9631,1540,9624,1541,9617,1542,9610,1543,9596,1548,9581,1555,9566,1564,9552,1575,9537,1588,9522,1604,9506,1619,9491,1636,9476,1655,9461,1674,9431,1714,9402,1757,9373,1799,9321,1878,9297,1911,9275,1940xm9015,2273l9015,2273,9044,2294,9068,2313,9109,2346,9126,2359,9141,2370,9155,2378,9162,2381,9168,2383,9176,2384,9182,2385,9189,2385,9195,2384,9202,2382,9208,2379,9215,2376,9222,2371,9237,2358,9255,2341,9273,2319,9294,2294,9343,2230,9362,2204,9378,2183,9390,2164,9395,2155,9398,2147,9401,2138,9402,2130,9403,2123,9402,2116,9401,2109,9399,2102,9395,2095,9391,2088,9386,2081,9378,2073,9362,2056,9342,2038,9318,2018,9255,1966,9015,2273xm6661,6007l6661,6007,6638,5990,6616,5974,6595,5960,6576,5948,6559,5939,6542,5930,6525,5924,6511,5918,6497,5915,6483,5913,6471,5913,6458,5915,6447,5917,6436,5923,6425,5928,6415,5935,6405,5943,6395,5952,6384,5963,6373,5974,6353,6002,6331,6032,6280,6103,6250,6144,6217,6187,6240,6205,6262,6220,6282,6234,6301,6245,6319,6255,6336,6264,6352,6271,6367,6276,6381,6279,6395,6280,6407,6281,6419,6279,6431,6276,6441,6272,6452,6267,6463,6259,6474,6251,6484,6242,6494,6231,6504,6220,6524,6192,6547,6162,6597,6090,6627,6050,6661,6007xm6379,6356l6197,6213,6173,6242,6148,6273,6094,6335,6037,6397,5982,6463,5955,6496,5929,6529,5905,6563,5881,6596,5861,6631,5842,6665,5834,6683,5825,6700,5819,6717,5813,6734,5846,6739,5879,6744,5911,6746,5941,6746,5955,6745,5967,6742,5981,6740,5992,6737,6001,6734,6010,6730,6018,6725,6023,6719,6034,6717,6044,6714,6053,6710,6061,6705,6068,6699,6075,6693,6081,6686,6086,6679,6091,6670,6095,6662,6103,6644,6108,6625,6114,6605,6121,6569,6124,6552,6127,6536,6131,6523,6136,6512,6139,6509,6142,6506,6146,6504,6150,6503,6148,6518,6147,6536,6145,6580,6144,6603,6142,6627,6140,6649,6136,6669,6379,6356xm6911,5698l6911,5698,6868,5666,6849,5653,6831,5640,6814,5630,6798,5622,6783,5615,6769,5609,6756,5605,6744,5602,6731,5601,6720,5601,6710,5603,6700,5606,6690,5610,6680,5615,6671,5621,6661,5629,6651,5638,6642,5649,6623,5672,6602,5699,6554,5765,6525,5804,6493,5845,6536,5878,6555,5891,6573,5903,6590,5913,6606,5922,6621,5929,6635,5935,6648,5939,6660,5941,6673,5943,6684,5942,6694,5941,6704,5938,6714,5934,6724,5929,6733,5922,6743,5914,6753,5905,6762,5895,6781,5872,6802,5844,6850,5777,6879,5740,6911,5698xm7752,4630l7752,4630,7691,4578,7667,4558,7645,4541,7626,4528,7617,4523,7609,4519,7602,4516,7594,4514,7587,4513,7580,4512,7573,4513,7565,4515,7558,4518,7551,4522,7544,4527,7537,4533,7520,4549,7502,4568,7481,4591,7430,4652,7491,4701,7517,4720,7538,4735,7557,4748,7575,4757,7583,4760,7590,4763,7597,4764,7604,4764,7611,4763,7618,4762,7625,4759,7632,4756,7639,4751,7648,4744,7664,4730,7682,4712,7702,4689,7752,4630xm7468,4995l7468,4995,7517,4931,7536,4906,7550,4883,7561,4864,7565,4855,7568,4846,7570,4838,7571,4831,7571,4823,7570,4815,7569,4808,7566,4801,7562,4794,7557,4787,7551,4779,7544,4772,7528,4756,7507,4737,7482,4716,7420,4665,7371,4729,7351,4756,7336,4778,7325,4798,7321,4806,7318,4815,7316,4824,7315,4831,7315,4839,7316,4846,7318,4853,7321,4860,7325,4867,7329,4874,7335,4882,7342,4890,7359,4906,7380,4924,7405,4944,7468,4995xm7105,5071l7105,5071,7172,5123,7199,5143,7222,5158,7234,5165,7244,5170,7253,5174,7262,5177,7270,5179,7278,5180,7286,5179,7295,5178,7302,5176,7310,5173,7317,5168,7325,5162,7332,5156,7340,5148,7357,5130,7377,5108,7398,5081,7452,5015,7384,4963,7356,4942,7332,4926,7312,4915,7302,4910,7292,4907,7284,4905,7276,4904,7268,4904,7261,4905,7253,4907,7246,4910,7239,4914,7231,4919,7222,4926,7215,4933,7198,4951,7179,4975,7158,5002,7105,5071xm7120,5430l7284,5232,7265,5217,7248,5203,7214,5174,7183,5146,7168,5135,7153,5126,7139,5119,7132,5116,7125,5114,7118,5113,7111,5112,7104,5112,7097,5114,7090,5116,7081,5119,7074,5123,7067,5128,7059,5134,7051,5141,7044,5150,7036,5160,7013,5189,6996,5213,6983,5235,6973,5253,6970,5262,6967,5270,6966,5277,6965,5284,6965,5290,6966,5297,6968,5304,6971,5310,6974,5315,6978,5321,6989,5333,7004,5345,7022,5358,7065,5389,7092,5408,7120,5430xm7105,5450l6921,5307,6744,5536,6781,5564,6814,5589,6842,5607,6854,5615,6866,5621,6878,5626,6888,5631,6898,5634,6907,5635,6916,5636,6924,5636,6933,5634,6940,5632,6949,5628,6957,5623,6965,5618,6973,5611,6989,5594,7007,5573,7049,5520,7075,5486,7105,5450xm8227,4033l8227,4033,8247,4015,8266,3998,8283,3982,8297,3967,8309,3952,8318,3938,8325,3923,8328,3917,8329,3910,8331,3903,8331,3897,8331,3890,8330,3883,8329,3877,8327,3870,8324,3863,8320,3855,8311,3841,8299,3826,8284,3811,8264,3795,8242,3776,8222,3763,8213,3757,8204,3753,8195,3750,8188,3747,8181,3746,8174,3745,8167,3745,8161,3746,8155,3748,8149,3750,8144,3753,8138,3757,8126,3767,8115,3779,8104,3794,8093,3811,8066,3848,8049,3870,8031,3892,8130,3962,8227,4033xm8079,4222l8212,4051,8158,4013,8134,3995,8111,3979,8090,3966,8071,3955,8061,3951,8051,3948,8042,3945,8033,3944,8025,3943,8016,3943,8008,3944,7999,3947,7991,3950,7981,3955,7973,3961,7964,3967,7955,3976,7947,3985,7938,3997,7929,4010,7918,4023,7909,4039,7889,4075,7984,4149,8079,4222xm7925,4406l8064,4242,7874,4095,7826,4156,7809,4180,7794,4203,7784,4221,7779,4229,7776,4237,7774,4245,7773,4252,7773,4259,7774,4266,7776,4274,7779,4280,7783,4287,7788,4294,7794,4300,7801,4307,7817,4322,7838,4340,7863,4359,7925,4406xm7772,4603l7904,4433,7722,4291,7674,4352,7656,4377,7641,4398,7630,4417,7626,4426,7623,4434,7622,4441,7621,4449,7620,4456,7621,4462,7623,4469,7626,4477,7630,4483,7635,4490,7641,4497,7648,4504,7665,4519,7685,4536,7710,4556,7772,4603xm8375,3854l8523,3665,8457,3617,8431,3599,8409,3584,8388,3572,8379,3568,8370,3564,8362,3562,8354,3561,8346,3560,8339,3561,8331,3562,8323,3564,8316,3568,8309,3572,8301,3577,8294,3585,8277,3600,8258,3620,8237,3644,8185,3706,8375,3854xm8702,3448l8851,3269,8788,3219,8763,3199,8740,3183,8721,3169,8712,3164,8704,3160,8696,3157,8688,3155,8679,3154,8672,3153,8665,3154,8658,3155,8650,3158,8643,3162,8635,3167,8628,3173,8610,3188,8591,3207,8570,3231,8518,3292,8702,3448xm8538,3644l8687,3467,8502,3313,8452,3377,8432,3403,8416,3425,8402,3446,8397,3455,8393,3463,8390,3471,8388,3479,8387,3486,8387,3494,8388,3501,8390,3508,8394,3516,8398,3523,8403,3531,8410,3538,8426,3555,8447,3573,8472,3594,8538,3644xm9004,3072l8819,2918,8677,3102,8740,3151,8766,3172,8788,3188,8807,3201,8816,3206,8825,3210,8833,3213,8841,3215,8848,3217,8855,3217,8862,3216,8869,3214,8876,3212,8883,3208,8891,3203,8899,3197,8915,3182,8933,3161,8953,3136,9004,3072xm9028,2662l9028,2662,9049,2678,9067,2695,9100,2725,9116,2740,9131,2753,9145,2765,9159,2774,9174,2781,9180,2784,9187,2786,9194,2787,9201,2787,9208,2786,9215,2785,9223,2783,9230,2779,9238,2775,9247,2769,9255,2763,9263,2754,9272,2745,9280,2735,9304,2705,9325,2679,9341,2656,9352,2637,9356,2628,9359,2619,9362,2611,9363,2604,9363,2597,9363,2590,9361,2583,9359,2577,9356,2571,9352,2564,9347,2558,9341,2552,9327,2538,9309,2523,9265,2490,9237,2468,9208,2444,9028,2662xm8841,2904l9025,3058,9199,2836,9128,2782,9099,2762,9075,2745,9064,2739,9054,2734,9045,2730,9035,2727,9026,2725,9018,2724,9010,2724,9002,2726,8994,2729,8987,2732,8979,2737,8971,2743,8963,2750,8955,2759,8937,2779,8918,2803,8896,2833,8841,2904xm9224,2425l9224,2425,9268,2457,9287,2471,9305,2484,9323,2495,9339,2504,9354,2511,9368,2517,9382,2522,9394,2525,9406,2526,9417,2527,9427,2526,9437,2523,9447,2520,9458,2515,9467,2508,9477,2501,9486,2492,9495,2483,9515,2459,9537,2432,9585,2365,9616,2325,9649,2283,9606,2250,9585,2236,9567,2224,9550,2213,9534,2203,9519,2196,9505,2190,9492,2185,9479,2182,9468,2181,9457,2180,9445,2181,9435,2184,9425,2187,9415,2192,9406,2199,9397,2206,9387,2216,9377,2225,9358,2248,9337,2275,9287,2342,9258,2382,9224,2425xm9480,2109l9665,2262,9696,2226,9727,2190,9757,2155,9771,2137,9784,2120,9797,2102,9809,2084,9819,2065,9827,2046,9834,2026,9840,2006,9843,1984,9845,1963,9832,1912,9825,1885,9817,1858,9808,1832,9797,1807,9785,1782,9772,1759,9753,1778,9733,1798,9714,1818,9695,1838,9657,1882,9621,1927,9585,1973,9550,2019,9514,2064,9480,2109xm6884,6180l6884,6180,6836,6145,6815,6130,6794,6116,6775,6105,6758,6095,6742,6088,6725,6081,6711,6077,6697,6074,6685,6073,6672,6073,6660,6075,6649,6078,6638,6082,6627,6088,6617,6095,6607,6104,6596,6114,6585,6126,6564,6151,6541,6182,6487,6255,6455,6298,6419,6345,6467,6380,6488,6395,6508,6409,6527,6420,6545,6429,6561,6437,6577,6443,6591,6448,6606,6450,6619,6452,6631,6452,6642,6450,6654,6447,6664,6442,6676,6436,6686,6429,6697,6421,6707,6411,6717,6399,6739,6373,6762,6343,6816,6269,6847,6226,6884,6180xm7122,5872l6931,5714,6696,6003,6741,6037,6780,6065,6797,6076,6814,6086,6829,6095,6843,6101,6857,6107,6869,6111,6882,6113,6893,6114,6903,6114,6913,6112,6923,6110,6933,6105,6942,6100,6952,6093,6961,6085,6970,6076,6980,6065,6989,6052,7010,6025,7059,5957,7089,5916,7122,5872xm6609,6533l6406,6376,6351,6441,6305,6495,6258,6554,6234,6584,6213,6614,6194,6641,6177,6666,6165,6690,6161,6699,6158,6708,6156,6716,6156,6722,6158,6727,6161,6731,6202,6728,6250,6724,6301,6720,6328,6717,6352,6713,6376,6708,6398,6703,6418,6696,6426,6692,6434,6688,6441,6684,6447,6679,6453,6673,6457,6667,6461,6661,6463,6655,6464,6648,6463,6641,6475,6639,6487,6636,6498,6633,6509,6629,6519,6625,6530,6619,6540,6614,6549,6607,6558,6600,6566,6592,6574,6584,6582,6575,6589,6566,6596,6556,6603,6545,6609,6533xm7668,5184l7668,5184,7600,5130,7573,5110,7548,5092,7527,5079,7518,5075,7509,5071,7499,5068,7491,5066,7483,5065,7475,5066,7468,5067,7460,5070,7452,5073,7445,5078,7437,5083,7427,5090,7410,5108,7390,5129,7368,5155,7313,5222,7382,5276,7410,5298,7435,5316,7456,5329,7466,5334,7475,5339,7483,5342,7492,5344,7500,5345,7509,5344,7516,5343,7524,5341,7531,5337,7539,5333,7547,5327,7555,5320,7573,5303,7592,5280,7614,5253,7668,5184xm7321,5617l7321,5617,7301,5601,7281,5584,7247,5552,7232,5538,7216,5525,7202,5514,7188,5504,7175,5497,7168,5495,7161,5493,7153,5492,7146,5492,7139,5493,7132,5495,7125,5498,7117,5502,7109,5508,7101,5514,7093,5521,7084,5529,7066,5549,7041,5581,7020,5607,7003,5631,6990,5652,6986,5661,6982,5670,6980,5678,6978,5686,6977,5693,6978,5700,6979,5707,6981,5714,6985,5721,6989,5728,6994,5734,7000,5741,7014,5754,7033,5769,7078,5806,7107,5827,7137,5853,7321,5617xm8126,4606l7925,4448,7792,4619,7856,4669,7882,4691,7905,4709,7925,4723,7943,4733,7951,4737,7959,4740,7967,4742,7974,4743,7982,4743,7989,4742,7997,4740,8005,4737,8012,4733,8020,4728,8028,4721,8037,4713,8055,4694,8076,4670,8100,4641,8126,4606xm7974,4803l7771,4645,7745,4679,7723,4710,7704,4735,7690,4759,7685,4769,7681,4779,7677,4788,7675,4796,7674,4804,7673,4812,7674,4820,7676,4828,7679,4835,7682,4842,7687,4849,7693,4856,7707,4872,7726,4889,7748,4907,7773,4928,7837,4980,7905,4892,7974,4803xm7822,4999l7624,4835,7487,5011,7550,5061,7576,5081,7598,5099,7617,5113,7635,5123,7644,5126,7652,5129,7659,5131,7667,5132,7674,5132,7681,5131,7689,5129,7696,5125,7704,5121,7713,5116,7721,5110,7730,5102,7748,5083,7769,5060,7794,5032,7822,4999xm7500,5399l7305,5247,7251,5315,7230,5343,7213,5366,7200,5388,7195,5398,7191,5407,7189,5415,7187,5423,7186,5431,7186,5440,7188,5448,7190,5455,7194,5463,7198,5471,7204,5479,7211,5487,7228,5505,7250,5525,7276,5547,7342,5603,7500,5399xm8380,3889l8246,4047,8449,4206,8581,4035,8380,3889xm8098,4238l8302,4395,8333,4365,8347,4352,8359,4339,8369,4326,8378,4314,8385,4303,8391,4292,8396,4282,8399,4272,8401,4261,8402,4252,8402,4243,8401,4234,8398,4226,8395,4218,8390,4209,8385,4201,8379,4192,8371,4184,8355,4167,8334,4150,8287,4112,8259,4091,8231,4068,8098,4238xm8280,4410l8280,4410,8258,4393,8238,4377,8203,4346,8185,4331,8170,4318,8155,4307,8140,4298,8125,4291,8118,4289,8110,4288,8103,4287,8096,4287,8089,4288,8081,4290,8074,4293,8066,4297,8057,4302,8049,4308,8041,4315,8033,4324,8024,4333,8015,4346,8006,4357,7999,4368,7993,4378,7987,4388,7983,4397,7980,4406,7978,4415,7977,4423,7977,4431,7978,4439,7979,4446,7982,4452,7985,4459,7989,4465,7994,4472,8000,4479,8012,4491,8026,4502,8043,4514,8061,4527,8100,4555,8121,4570,8142,4586,8211,4498,8280,4410xm8707,3482l8558,3660,8761,3818,8812,3751,8832,3725,8847,3701,8859,3681,8863,3672,8866,3663,8868,3655,8869,3646,8869,3638,8868,3631,8866,3624,8863,3617,8859,3610,8853,3603,8847,3595,8840,3588,8821,3571,8799,3553,8773,3533,8707,3482xm8542,3680l8395,3870,8460,3918,8488,3938,8511,3954,8531,3967,8550,3976,8558,3979,8566,3982,8574,3983,8582,3983,8589,3983,8597,3981,8604,3979,8612,3975,8621,3971,8629,3965,8646,3950,8665,3931,8688,3906,8740,3844,8542,3680xm8870,3284l8722,3463,8925,3620,8975,3555,8994,3529,9009,3505,9019,3486,9023,3477,9026,3468,9028,3460,9028,3452,9028,3445,9027,3436,9025,3429,9022,3422,9018,3415,9012,3408,9006,3400,8999,3392,8982,3375,8959,3357,8934,3336,8870,3284xm9030,3093l8886,3264,9077,3424,9128,3358,9148,3332,9163,3309,9176,3288,9180,3279,9183,3271,9185,3263,9187,3255,9187,3248,9186,3241,9184,3233,9182,3226,9178,3219,9173,3212,9166,3204,9159,3197,9142,3181,9121,3163,9095,3143,9030,3093xm9247,3219l9247,3219,9301,3150,9323,3122,9340,3097,9353,3076,9359,3066,9363,3057,9366,3048,9368,3039,9369,3030,9369,3022,9368,3014,9366,3006,9363,2998,9359,2990,9353,2981,9347,2973,9331,2953,9309,2933,9284,2909,9218,2851,9046,3073,9247,3219xm9428,2594l9428,2594,9456,2614,9480,2634,9522,2668,9540,2682,9556,2695,9571,2704,9578,2708,9585,2711,9593,2713,9600,2714,9607,2715,9614,2715,9621,2713,9628,2711,9636,2708,9643,2704,9651,2699,9661,2692,9678,2675,9698,2655,9720,2629,9772,2565,9791,2539,9807,2517,9818,2498,9822,2489,9825,2480,9827,2472,9828,2464,9828,2457,9827,2450,9824,2443,9821,2436,9817,2429,9812,2422,9797,2406,9780,2390,9759,2371,9733,2351,9669,2298,9428,2594xm9240,2837l9425,2990,9614,2760,9540,2706,9510,2686,9484,2670,9473,2664,9462,2659,9452,2655,9441,2652,9432,2651,9423,2650,9415,2651,9407,2652,9399,2655,9391,2659,9383,2664,9374,2670,9366,2678,9357,2686,9340,2707,9320,2732,9296,2763,9240,2837xm9684,2279l9684,2279,9693,2292,9702,2304,9711,2314,9720,2323,9730,2330,9739,2336,9748,2341,9756,2344,9765,2348,9774,2349,9782,2349,9791,2349,9800,2347,9808,2343,9816,2340,9824,2336,9831,2331,9839,2325,9853,2312,9866,2297,9878,2280,9889,2261,9898,2243,9906,2224,9912,2204,9916,2186,9918,2168,9919,2152,9918,2145,9917,2138,9915,2131,9913,2126,9910,2121,9907,2117,9902,2114,9898,2111,9892,2110,9886,2109,9880,2110,9872,2111,9863,2114,9854,2118,9845,2123,9834,2129,9823,2137,9811,2147,9799,2158,9784,2170,9754,2199,9721,2235,9684,2279xm9891,2376l9891,2376,9888,2374,9885,2373,9876,2372,9865,2373,9855,2375,9835,2380,9822,2385,9876,2438,9883,2431,9889,2424,9893,2417,9896,2409,9897,2401,9897,2393,9895,2385,9891,2376xm7158,5868l7158,5868,7238,5930,7270,5954,7298,5973,7311,5980,7322,5988,7334,5993,7344,5997,7354,5999,7363,6001,7374,6001,7383,6000,7391,5998,7400,5994,7409,5989,7418,5983,7427,5975,7437,5967,7458,5946,7480,5920,7506,5889,7569,5811,7489,5748,7457,5725,7428,5705,7416,5698,7404,5691,7393,5686,7382,5682,7372,5680,7362,5678,7353,5678,7344,5679,7335,5681,7326,5685,7317,5689,7308,5695,7299,5703,7289,5711,7269,5733,7246,5758,7220,5790,7158,5868xm7352,6063l7148,5892,7131,5913,7111,5934,7068,5977,7047,5999,7026,6021,7005,6042,6987,6065,6972,6086,6966,6097,6960,6108,6955,6119,6951,6130,6949,6141,6947,6151,6947,6162,6948,6172,6951,6182,6955,6193,6961,6204,6968,6214,6977,6223,6988,6233,7005,6247,7022,6259,7038,6271,7053,6279,7067,6286,7080,6292,7093,6296,7105,6299,7117,6300,7128,6300,7138,6298,7148,6296,7159,6292,7168,6287,7177,6281,7186,6274,7195,6266,7204,6256,7222,6236,7241,6212,7260,6185,7302,6127,7326,6095,7352,6063xm7101,6360l6903,6195,6644,6529,6709,6580,6708,6579,6710,6578,6718,6576,6731,6575,6746,6575,6753,6575,6759,6576,6765,6578,6769,6581,6771,6585,6772,6589,6770,6595,6765,6602,6796,6593,6830,6584,6861,6575,6876,6569,6891,6564,6903,6557,6914,6551,6923,6543,6931,6534,6933,6530,6936,6525,6937,6520,6938,6515,6938,6510,6938,6505,6936,6499,6934,6493,6943,6483,6953,6474,6963,6466,6973,6459,6994,6448,7015,6437,7027,6431,7038,6425,7049,6418,7060,6410,7070,6399,7081,6388,7091,6375,7101,6360xm6634,6636l6634,6636,6649,6633,6664,6629,6681,6626,6696,6623,6688,6607,6679,6593,6670,6583,6660,6575,6652,6569,6644,6566,6636,6565,6628,6566,6620,6569,6612,6574,6605,6582,6597,6592,6590,6603,6583,6618,6577,6633,6570,6650,6586,6647,6603,6644,6618,6639,6634,6636xm7940,5374l8084,5202,8047,5174,8015,5146,7961,5102,7939,5083,7918,5069,7908,5063,7899,5059,7890,5055,7881,5052,7873,5050,7864,5050,7855,5051,7845,5052,7836,5055,7827,5060,7817,5065,7807,5072,7797,5080,7786,5090,7761,5114,7734,5143,7703,5179,7821,5277,7940,5374xm7776,5571l7925,5394,7886,5362,7852,5335,7822,5311,7796,5290,7773,5274,7762,5267,7752,5261,7743,5256,7733,5252,7724,5250,7716,5248,7706,5248,7697,5249,7689,5250,7680,5254,7671,5258,7662,5263,7652,5270,7641,5278,7620,5299,7595,5326,7567,5357,7535,5395,7776,5571xm7585,5791l7749,5593,7520,5415,7463,5489,7441,5519,7424,5544,7417,5556,7411,5567,7407,5578,7403,5587,7401,5596,7400,5605,7400,5614,7401,5622,7404,5630,7407,5638,7412,5647,7418,5655,7425,5663,7434,5671,7454,5690,7479,5710,7510,5734,7585,5791xm8253,4998l8395,4814,8358,4787,8325,4761,8271,4717,8247,4700,8226,4687,8217,4680,8207,4676,8197,4672,8188,4670,8179,4668,8171,4668,8162,4669,8153,4671,8144,4674,8134,4678,8124,4685,8113,4691,8103,4700,8092,4709,8068,4733,8040,4763,8010,4798,8253,4998xm8099,5183l8238,5018,7995,4817,7965,4856,7941,4890,7922,4919,7914,4932,7908,4944,7903,4957,7899,4967,7897,4977,7896,4987,7896,4996,7897,5004,7899,5013,7902,5021,7907,5030,7912,5038,7919,5045,7927,5053,7946,5069,7968,5087,8026,5129,8061,5154,8099,5183xm8717,4414l8850,4244,8813,4215,8781,4188,8727,4143,8705,4124,8683,4110,8674,4105,8665,4100,8656,4096,8647,4093,8638,4092,8629,4091,8621,4092,8611,4094,8602,4097,8593,4101,8583,4106,8573,4113,8562,4121,8551,4131,8526,4155,8500,4184,8468,4221,8717,4414xm8570,4603l8702,4434,8453,4240,8425,4279,8401,4312,8391,4327,8383,4341,8376,4354,8370,4366,8366,4378,8363,4388,8361,4398,8360,4409,8361,4418,8363,4426,8365,4435,8369,4443,8374,4450,8380,4458,8387,4466,8396,4474,8416,4491,8439,4509,8498,4551,8532,4575,8570,4603xm8411,4795l8550,4631,8305,4430,8277,4468,8252,4502,8233,4531,8226,4545,8220,4557,8215,4569,8211,4579,8209,4589,8208,4599,8208,4608,8209,4617,8211,4626,8214,4634,8219,4641,8224,4649,8231,4657,8239,4665,8257,4681,8281,4700,8338,4741,8372,4767,8411,4795xm9166,3849l9166,3849,9129,3818,9096,3790,9042,3743,9019,3725,8999,3709,8989,3704,8980,3699,8971,3696,8962,3693,8953,3692,8944,3692,8936,3693,8927,3696,8918,3699,8908,3704,8899,3710,8888,3718,8877,3728,8866,3738,8841,3763,8812,3795,8780,3833,8817,3863,8851,3890,8905,3936,8928,3953,8948,3967,8958,3972,8968,3977,8977,3980,8986,3983,8995,3984,9004,3984,9012,3983,9021,3981,9030,3978,9041,3973,9050,3967,9060,3960,9071,3952,9082,3942,9107,3917,9135,3886,9166,3849xm8866,4236l8866,4236,8895,4196,8919,4162,8938,4133,8952,4107,8958,4095,8963,4085,8967,4075,8969,4065,8971,4055,8971,4047,8970,4039,8968,4031,8963,4023,8959,4016,8954,4008,8947,4000,8939,3992,8930,3984,8909,3967,8883,3948,8853,3925,8817,3901,8778,3873,8776,3871,8772,3871,8768,3871,8764,3873,8753,3878,8742,3885,8729,3895,8716,3906,8703,3919,8690,3935,8675,3949,8663,3964,8652,3979,8642,3993,8634,4007,8628,4019,8624,4029,8623,4033,8623,4036,8624,4041,8626,4046,8629,4051,8633,4057,8643,4070,8657,4083,8673,4097,8691,4111,8730,4141,8772,4170,8811,4196,8844,4220,8866,4236xm9247,3261l9096,3439,9333,3622,9361,3585,9385,3552,9404,3524,9412,3511,9418,3499,9423,3488,9427,3477,9430,3468,9432,3459,9433,3450,9433,3440,9431,3432,9428,3424,9425,3416,9420,3409,9414,3401,9408,3393,9391,3377,9369,3358,9316,3316,9283,3290,9247,3261xm9176,3825l9318,3642,9082,3459,9053,3497,9028,3531,9010,3559,9002,3572,8996,3585,8991,3596,8987,3606,8985,3616,8983,3626,8983,3635,8983,3643,8985,3653,8988,3661,8992,3669,8997,3676,9003,3684,9010,3692,9028,3709,9050,3727,9106,3769,9138,3796,9176,3825xm9262,3241l9478,3420,9646,3205,9572,3146,9543,3124,9516,3105,9494,3090,9483,3085,9474,3080,9464,3077,9455,3075,9446,3074,9437,3074,9429,3075,9421,3078,9412,3081,9404,3086,9395,3092,9386,3099,9366,3118,9345,3141,9321,3168,9262,3241xm9452,3010l9662,3185,9678,3163,9695,3144,9731,3105,9748,3085,9764,3067,9778,3049,9791,3030,9802,3012,9806,3003,9810,2994,9812,2986,9813,2977,9814,2968,9814,2958,9812,2950,9809,2941,9806,2932,9800,2923,9793,2914,9785,2906,9776,2897,9765,2887,9733,2863,9704,2844,9691,2836,9679,2830,9668,2824,9657,2820,9647,2817,9638,2816,9629,2815,9621,2815,9613,2817,9605,2819,9598,2823,9591,2828,9583,2834,9576,2840,9562,2855,9548,2874,9533,2896,9497,2948,9476,2979,9452,3010xm9895,2452l9895,2452,9900,2453,9904,2455,9907,2457,9910,2459,9914,2464,9917,2469,9921,2473,9923,2474,9926,2475,9929,2475,9933,2474,9939,2473,9945,2470,9941,2453,9938,2448,9935,2444,9933,2441,9930,2440,9928,2440,9925,2441,9919,2444,9912,2448,9904,2452,9900,2452,9895,2452xm9655,2761l9858,2918,9885,2869,9910,2823,9921,2803,9933,2784,9945,2767,9956,2752,9947,2693,9939,2643,9929,2601,9925,2584,9920,2569,9915,2556,9910,2544,9904,2535,9899,2528,9893,2523,9886,2521,9879,2519,9872,2520,9863,2523,9855,2527,9846,2533,9836,2541,9826,2552,9815,2563,9790,2590,9762,2624,9731,2663,9655,2761xm7137,6461l7137,6461,7146,6457,7157,6454,7167,6451,7177,6450,7173,6439,7168,6428,7163,6417,7156,6408,7148,6398,7139,6389,7130,6382,7120,6375,7109,6387,7099,6401,7088,6414,7077,6428,7068,6442,7060,6456,7052,6471,7045,6485,7055,6481,7065,6477,7091,6470,7115,6464,7137,6461xm7348,6353l7348,6353,7363,6350,7380,6346,7396,6340,7413,6334,7429,6326,7446,6318,7461,6309,7475,6299,7489,6289,7501,6279,7514,6268,7523,6256,7531,6244,7537,6233,7541,6221,7543,6210,7502,6179,7483,6167,7466,6156,7450,6147,7435,6139,7420,6133,7407,6128,7395,6123,7383,6121,7372,6121,7360,6121,7350,6123,7340,6127,7331,6132,7322,6137,7313,6144,7304,6152,7295,6160,7285,6170,7266,6193,7246,6220,7200,6284,7173,6320,7142,6360,7157,6369,7171,6377,7183,6382,7195,6386,7207,6388,7218,6389,7231,6389,7242,6388,7253,6385,7264,6382,7289,6374,7317,6363,7348,6353xm7827,6074l7827,6074,7834,6063,7839,6051,7841,6042,7840,6032,7837,6023,7833,6015,7826,6007,7818,5999,7808,5990,7798,5981,7772,5964,7745,5946,7717,5926,7686,5903,7672,5893,7659,5886,7647,5879,7634,5874,7623,5870,7613,5867,7603,5865,7594,5864,7585,5865,7576,5866,7567,5869,7559,5872,7552,5876,7544,5881,7537,5887,7529,5894,7514,5910,7498,5929,7482,5950,7446,6000,7423,6027,7399,6055,7439,6089,7473,6116,7501,6138,7527,6155,7539,6162,7550,6167,7560,6172,7569,6175,7580,6178,7589,6179,7598,6180,7607,6179,7616,6178,7625,6176,7634,6173,7645,6169,7666,6159,7690,6147,7748,6113,7785,6094,7827,6074xm8011,5944l8011,5944,8035,5931,8045,5925,8053,5918,8061,5912,8067,5906,8072,5900,8076,5895,8078,5889,8080,5883,8080,5877,8080,5872,8079,5866,8077,5860,8074,5854,8071,5848,8062,5836,8050,5825,8038,5814,8023,5802,7992,5777,7959,5753,7892,5698,7865,5678,7841,5663,7831,5656,7821,5651,7812,5647,7803,5643,7794,5641,7787,5641,7778,5641,7770,5642,7763,5646,7756,5649,7748,5654,7741,5659,7733,5666,7725,5674,7707,5692,7688,5716,7666,5743,7611,5811,7646,5837,7677,5862,7732,5905,7755,5924,7776,5940,7798,5954,7817,5965,7827,5969,7837,5973,7847,5976,7857,5978,7868,5980,7878,5980,7889,5981,7900,5980,7911,5978,7924,5976,7937,5973,7950,5969,7979,5958,8011,5944xm8221,5783l8221,5783,8302,5719,8290,5703,8277,5688,8262,5673,8248,5659,8218,5629,8185,5602,8152,5574,8117,5548,8050,5495,8025,5475,8003,5460,7982,5448,7974,5444,7966,5440,7958,5437,7950,5435,7944,5435,7937,5435,7931,5436,7925,5439,7918,5441,7912,5444,7906,5449,7901,5453,7889,5465,7877,5479,7865,5496,7834,5538,7816,5561,7795,5587,7823,5610,7850,5633,7903,5680,7929,5703,7953,5725,7977,5744,8003,5762,8015,5770,8027,5777,8039,5784,8052,5790,8065,5795,8078,5799,8091,5803,8104,5805,8118,5806,8132,5806,8146,5806,8160,5803,8175,5800,8190,5796,8206,5790,8221,5783xm8482,5554l8482,5554,8469,5538,8455,5522,8441,5505,8426,5490,8392,5460,8358,5430,8322,5402,8286,5374,8215,5318,8188,5297,8166,5281,8147,5268,8130,5258,8121,5255,8114,5252,8107,5251,8101,5250,8094,5250,8088,5251,8083,5252,8077,5254,8072,5258,8066,5261,8054,5271,8042,5284,8030,5301,8000,5340,7980,5363,7959,5390,7988,5413,8019,5441,8083,5499,8116,5530,8150,5558,8167,5572,8184,5585,8202,5597,8219,5608,8236,5618,8253,5627,8271,5635,8287,5641,8304,5646,8321,5649,8339,5650,8355,5649,8372,5646,8388,5640,8404,5632,8421,5622,8436,5610,8452,5594,8467,5576,8482,5554xm9879,2933l9912,2971,9914,2966,9917,2961,9920,2958,9923,2957,9927,2956,9931,2956,9935,2958,9941,2960,9940,2958,9939,2954,9936,2942,9936,2926,9936,2908,9939,2873,9940,2855,9879,2933xm9858,2959l9858,2959,9807,3027,9784,3057,9765,3083,9749,3108,9736,3130,9731,3140,9726,3151,9723,3160,9721,3171,9720,3181,9721,3190,9722,3199,9725,3208,9730,3218,9735,3227,9742,3236,9750,3247,9759,3257,9770,3267,9782,3277,9796,3288,9830,3311,9870,3336,9880,3314,9889,3289,9897,3265,9904,3239,9911,3212,9916,3186,9920,3159,9922,3133,9922,3108,9920,3082,9919,3070,9917,3058,9914,3047,9910,3035,9906,3024,9902,3013,9896,3003,9890,2993,9884,2984,9876,2975,9867,2967,9858,2959xm8634,5399l8634,5399,8639,5392,8642,5385,8644,5378,8644,5370,8643,5362,8641,5354,8638,5346,8634,5338,8629,5330,8623,5322,8608,5306,8591,5289,8572,5272,8552,5257,8530,5241,8488,5211,8449,5185,8433,5174,8420,5164,8362,5117,8339,5099,8318,5083,8301,5072,8293,5068,8285,5065,8278,5063,8271,5061,8264,5061,8257,5061,8251,5062,8245,5065,8238,5068,8232,5072,8218,5083,8203,5099,8185,5117,8166,5140,8118,5198,8487,5494,8498,5495,8509,5496,8519,5495,8530,5493,8540,5491,8550,5487,8560,5482,8569,5477,8578,5470,8587,5463,8596,5455,8604,5445,8612,5434,8620,5423,8627,5412,8634,5399xm9849,3404l9849,3404,9841,3392,9833,3380,9825,3367,9815,3355,9793,3332,9771,3310,9746,3287,9720,3265,9666,3219,9634,3264,9607,3302,9584,3336,9567,3364,9561,3378,9555,3390,9551,3402,9548,3412,9547,3422,9546,3432,9547,3441,9549,3451,9553,3460,9557,3469,9563,3478,9570,3487,9578,3496,9588,3505,9611,3526,9639,3547,9673,3572,9710,3601,9754,3634,9756,3630,9759,3627,9762,3626,9766,3626,9770,3626,9774,3628,9778,3632,9783,3636,9817,3520,9849,3404xm8818,5216l8818,5216,8821,5211,8825,5205,8827,5199,8827,5193,8827,5187,8826,5181,8823,5175,8820,5169,8813,5155,8802,5142,8790,5130,8776,5117,8761,5104,8744,5091,8712,5067,8680,5045,8653,5026,8617,4996,8584,4969,8530,4924,8508,4907,8488,4893,8479,4887,8469,4882,8460,4879,8452,4876,8444,4875,8435,4875,8427,4876,8418,4878,8410,4881,8400,4886,8390,4892,8380,4899,8370,4908,8360,4917,8335,4941,8308,4971,8278,5007,8330,5050,8383,5096,8438,5141,8493,5187,8520,5209,8548,5230,8576,5252,8603,5271,8632,5289,8659,5307,8688,5322,8715,5336,8818,5216xm9740,3760l9740,3760,9736,3734,9730,3709,9721,3688,9711,3668,9700,3648,9688,3630,9674,3613,9657,3597,9640,3580,9622,3565,9582,3533,9538,3498,9490,3460,9440,3525,9421,3550,9406,3572,9395,3592,9390,3601,9387,3609,9385,3617,9384,3624,9383,3631,9384,3638,9386,3645,9388,3653,9392,3660,9397,3667,9403,3674,9409,3681,9426,3697,9447,3715,9473,3736,9536,3785,9584,3825,9604,3840,9619,3851,9632,3860,9642,3865,9647,3866,9651,3867,9655,3867,9660,3866,9664,3864,9667,3862,9674,3854,9681,3845,9689,3833,9709,3802,9723,3781,9740,3760xm9644,3937l9644,3937,9632,3916,9618,3896,9603,3877,9585,3858,9567,3839,9548,3821,9528,3804,9507,3786,9464,3753,9420,3721,9377,3688,9337,3657,9195,3840,9221,3863,9252,3889,9322,3949,9358,3980,9396,4011,9415,4025,9433,4038,9453,4050,9471,4062,9488,4072,9505,4080,9523,4087,9539,4092,9554,4094,9568,4095,9575,4094,9581,4093,9588,4091,9595,4088,9600,4085,9606,4081,9611,4076,9616,4071,9620,4065,9624,4057,9628,4049,9631,4040,9634,4031,9637,4020,9641,3997,9643,3968,9644,3937xm9191,4751l9191,4751,9193,4742,9196,4733,9200,4724,9205,4715,9217,4696,9230,4677,9246,4660,9260,4643,9286,4615,9274,4595,9262,4575,9249,4556,9235,4536,9220,4517,9205,4498,9189,4480,9173,4462,9156,4445,9138,4429,9121,4413,9102,4398,9084,4384,9065,4372,9046,4360,9027,4350,9008,4342,8988,4333,8969,4327,8949,4323,8930,4321,8911,4320,8892,4321,8873,4324,8855,4329,8837,4336,8818,4346,8801,4358,8784,4372,8768,4388,8752,4408,8737,4430,8764,4450,8791,4471,8845,4516,8901,4561,8956,4606,8985,4628,9013,4649,9042,4669,9071,4689,9100,4706,9130,4723,9160,4737,9191,4751xm9137,4793l9137,4793,9119,4768,9098,4744,9077,4720,9053,4697,9027,4674,9001,4652,8974,4631,8945,4609,8887,4568,8830,4527,8774,4488,8747,4467,8722,4448,8584,4626,8611,4648,8643,4676,8717,4743,8758,4780,8800,4815,8821,4833,8843,4849,8865,4864,8886,4879,8908,4892,8929,4904,8949,4913,8970,4921,8989,4927,9007,4930,9016,4931,9025,4931,9035,4930,9043,4929,9051,4927,9059,4924,9067,4921,9074,4917,9081,4912,9088,4906,9094,4899,9100,4891,9107,4882,9112,4872,9117,4862,9122,4850,9126,4838,9130,4824,9134,4809,9137,4793xm8978,5026l8978,5026,8980,5021,8982,5017,8983,5013,8984,5008,8984,4999,8981,4988,8976,4977,8970,4966,8960,4953,8950,4940,8938,4927,8925,4913,8896,4885,8861,4856,8825,4827,8787,4798,8747,4770,8673,4718,8610,4675,8587,4658,8569,4645,8437,4815,8491,4859,8545,4904,8601,4950,8657,4996,8686,5017,8714,5039,8742,5060,8771,5079,8800,5098,8829,5115,8857,5130,8885,5143,8978,5026xm9545,4186l9545,4186,9531,4164,9515,4142,9497,4120,9477,4099,9456,4078,9433,4057,9410,4036,9386,4017,9335,3977,9283,3939,9233,3901,9186,3865,9049,4042,9098,4082,9149,4123,9200,4165,9252,4207,9278,4227,9304,4247,9331,4265,9357,4284,9384,4301,9411,4316,9437,4331,9465,4344,9467,4334,9470,4324,9478,4304,9489,4285,9500,4264,9525,4225,9536,4206,9545,4186xm9326,4551l9326,4551,9329,4535,9334,4522,9339,4510,9346,4499,9353,4489,9360,4479,9374,4460,9382,4450,9389,4441,9394,4431,9399,4421,9402,4410,9404,4397,9404,4384,9403,4369,9400,4360,9397,4350,9392,4341,9386,4330,9378,4320,9369,4309,9360,4299,9350,4289,9327,4267,9301,4246,9274,4224,9245,4204,9214,4182,9184,4162,9126,4123,9074,4090,9052,4075,9034,4061,8885,4251,8939,4290,8995,4328,9054,4367,9113,4404,9170,4442,9226,4480,9278,4515,9302,4533,9326,4551xe">
                <v:path o:connectlocs="392951711,@0;@0,738580005;@0,1836336817;@0,1593711075;@0,@0;@0,838487416;@0,@0;@0,1505700642;@0,422214169;@0,@0;@0,@0;@0,@0;@0,@0;@0,@0;@0,@0;@0,776636709;@0,@0;@0,482870580;@0,@0;@0,@0;@0,@0;@0,1172691152;@0,1681729050;@0,1768545236;@0,@0;@0,1775680358;@0,@0;@0,@0;@0,@0;@0,@0;@0,937200580;@0,@0;@0,@0;@0,@0;@0,2034957343;@0,@0;@0,@0;@0,@0;@0,@0;@0,@0;@0,@0;@0,1362982310;@0,@0;@0,@0;@0,@0;@0,@0;@0,@0;@0,@0;@0,1925541497;@0,@0;@0,@0;@0,@0;@0,@0;@0,@0;@0,@0;@0,@0;@0,@0;@0,@0;@0,@0;@0,@0;@0,@0;@0,@0;@0,@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1584325</wp:posOffset>
                </wp:positionV>
                <wp:extent cx="370840" cy="497840"/>
                <wp:effectExtent l="0" t="0" r="0" b="0"/>
                <wp:wrapNone/>
                <wp:docPr id="1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70943" cy="497926"/>
                        </a:xfrm>
                        <a:custGeom>
                          <a:avLst/>
                          <a:gdLst>
                            <a:gd name="T0" fmla="*/ 2147483646 w 4721"/>
                            <a:gd name="T1" fmla="*/ 2147483646 h 6330"/>
                            <a:gd name="T2" fmla="*/ 2147483646 w 4721"/>
                            <a:gd name="T3" fmla="*/ 2147483646 h 6330"/>
                            <a:gd name="T4" fmla="*/ 2147483646 w 4721"/>
                            <a:gd name="T5" fmla="*/ 2147483646 h 6330"/>
                            <a:gd name="T6" fmla="*/ 2147483646 w 4721"/>
                            <a:gd name="T7" fmla="*/ 2147483646 h 6330"/>
                            <a:gd name="T8" fmla="*/ 2147483646 w 4721"/>
                            <a:gd name="T9" fmla="*/ 2147483646 h 6330"/>
                            <a:gd name="T10" fmla="*/ 2147483646 w 4721"/>
                            <a:gd name="T11" fmla="*/ 2147483646 h 6330"/>
                            <a:gd name="T12" fmla="*/ 2147483646 w 4721"/>
                            <a:gd name="T13" fmla="*/ 2147483646 h 6330"/>
                            <a:gd name="T14" fmla="*/ 2147483646 w 4721"/>
                            <a:gd name="T15" fmla="*/ 2147483646 h 6330"/>
                            <a:gd name="T16" fmla="*/ 2147483646 w 4721"/>
                            <a:gd name="T17" fmla="*/ 2147483646 h 6330"/>
                            <a:gd name="T18" fmla="*/ 2147483646 w 4721"/>
                            <a:gd name="T19" fmla="*/ 2147483646 h 6330"/>
                            <a:gd name="T20" fmla="*/ 2147483646 w 4721"/>
                            <a:gd name="T21" fmla="*/ 2147483646 h 6330"/>
                            <a:gd name="T22" fmla="*/ 2147483646 w 4721"/>
                            <a:gd name="T23" fmla="*/ 2147483646 h 6330"/>
                            <a:gd name="T24" fmla="*/ 2147483646 w 4721"/>
                            <a:gd name="T25" fmla="*/ 2147483646 h 6330"/>
                            <a:gd name="T26" fmla="*/ 2147483646 w 4721"/>
                            <a:gd name="T27" fmla="*/ 2147483646 h 6330"/>
                            <a:gd name="T28" fmla="*/ 2147483646 w 4721"/>
                            <a:gd name="T29" fmla="*/ 2147483646 h 6330"/>
                            <a:gd name="T30" fmla="*/ 2147483646 w 4721"/>
                            <a:gd name="T31" fmla="*/ 2147483646 h 6330"/>
                            <a:gd name="T32" fmla="*/ 135919728 w 4721"/>
                            <a:gd name="T33" fmla="*/ 2147483646 h 6330"/>
                            <a:gd name="T34" fmla="*/ 2147483646 w 4721"/>
                            <a:gd name="T35" fmla="*/ 2147483646 h 6330"/>
                            <a:gd name="T36" fmla="*/ 2147483646 w 4721"/>
                            <a:gd name="T37" fmla="*/ 2147483646 h 6330"/>
                            <a:gd name="T38" fmla="*/ 2147483646 w 4721"/>
                            <a:gd name="T39" fmla="*/ 2147483646 h 6330"/>
                            <a:gd name="T40" fmla="*/ 2147483646 w 4721"/>
                            <a:gd name="T41" fmla="*/ 2147483646 h 6330"/>
                            <a:gd name="T42" fmla="*/ 2147483646 w 4721"/>
                            <a:gd name="T43" fmla="*/ 2147483646 h 6330"/>
                            <a:gd name="T44" fmla="*/ 2147483646 w 4721"/>
                            <a:gd name="T45" fmla="*/ 2147483646 h 6330"/>
                            <a:gd name="T46" fmla="*/ 2147483646 w 4721"/>
                            <a:gd name="T47" fmla="*/ 2147483646 h 6330"/>
                            <a:gd name="T48" fmla="*/ 2147483646 w 4721"/>
                            <a:gd name="T49" fmla="*/ 2147483646 h 6330"/>
                            <a:gd name="T50" fmla="*/ 2147483646 w 4721"/>
                            <a:gd name="T51" fmla="*/ 2147483646 h 6330"/>
                            <a:gd name="T52" fmla="*/ 2147483646 w 4721"/>
                            <a:gd name="T53" fmla="*/ 2147483646 h 6330"/>
                            <a:gd name="T54" fmla="*/ 2147483646 w 4721"/>
                            <a:gd name="T55" fmla="*/ 2147483646 h 6330"/>
                            <a:gd name="T56" fmla="*/ 2147483646 w 4721"/>
                            <a:gd name="T57" fmla="*/ 2147483646 h 6330"/>
                            <a:gd name="T58" fmla="*/ 2147483646 w 4721"/>
                            <a:gd name="T59" fmla="*/ 2147483646 h 6330"/>
                            <a:gd name="T60" fmla="*/ 2147483646 w 4721"/>
                            <a:gd name="T61" fmla="*/ 2147483646 h 6330"/>
                            <a:gd name="T62" fmla="*/ 2147483646 w 4721"/>
                            <a:gd name="T63" fmla="*/ 2147483646 h 6330"/>
                            <a:gd name="T64" fmla="*/ 2147483646 w 4721"/>
                            <a:gd name="T65" fmla="*/ 2147483646 h 6330"/>
                            <a:gd name="T66" fmla="*/ 2147483646 w 4721"/>
                            <a:gd name="T67" fmla="*/ 735968611 h 6330"/>
                            <a:gd name="T68" fmla="*/ 2147483646 w 4721"/>
                            <a:gd name="T69" fmla="*/ 1008492855 h 6330"/>
                            <a:gd name="T70" fmla="*/ 2147483646 w 4721"/>
                            <a:gd name="T71" fmla="*/ 2147483646 h 6330"/>
                            <a:gd name="T72" fmla="*/ 2147483646 w 4721"/>
                            <a:gd name="T73" fmla="*/ 2147483646 h 6330"/>
                            <a:gd name="T74" fmla="*/ 2147483646 w 4721"/>
                            <a:gd name="T75" fmla="*/ 2147483646 h 6330"/>
                            <a:gd name="T76" fmla="*/ 2147483646 w 4721"/>
                            <a:gd name="T77" fmla="*/ 2147483646 h 6330"/>
                            <a:gd name="T78" fmla="*/ 2147483646 w 4721"/>
                            <a:gd name="T79" fmla="*/ 2147483646 h 6330"/>
                            <a:gd name="T80" fmla="*/ 2147483646 w 4721"/>
                            <a:gd name="T81" fmla="*/ 2147483646 h 6330"/>
                            <a:gd name="T82" fmla="*/ 2147483646 w 4721"/>
                            <a:gd name="T83" fmla="*/ 2147483646 h 6330"/>
                            <a:gd name="T84" fmla="*/ 2147483646 w 4721"/>
                            <a:gd name="T85" fmla="*/ 2147483646 h 6330"/>
                            <a:gd name="T86" fmla="*/ 2147483646 w 4721"/>
                            <a:gd name="T87" fmla="*/ 2147483646 h 6330"/>
                            <a:gd name="T88" fmla="*/ 2147483646 w 4721"/>
                            <a:gd name="T89" fmla="*/ 2147483646 h 6330"/>
                            <a:gd name="T90" fmla="*/ 2147483646 w 4721"/>
                            <a:gd name="T91" fmla="*/ 2147483646 h 6330"/>
                            <a:gd name="T92" fmla="*/ 2147483646 w 4721"/>
                            <a:gd name="T93" fmla="*/ 2147483646 h 6330"/>
                            <a:gd name="T94" fmla="*/ 2147483646 w 4721"/>
                            <a:gd name="T95" fmla="*/ 2147483646 h 6330"/>
                            <a:gd name="T96" fmla="*/ 2147483646 w 4721"/>
                            <a:gd name="T97" fmla="*/ 2147483646 h 6330"/>
                            <a:gd name="T98" fmla="*/ 2147483646 w 4721"/>
                            <a:gd name="T99" fmla="*/ 2147483646 h 6330"/>
                            <a:gd name="T100" fmla="*/ 2147483646 w 4721"/>
                            <a:gd name="T101" fmla="*/ 2147483646 h 6330"/>
                            <a:gd name="T102" fmla="*/ 2147483646 w 4721"/>
                            <a:gd name="T103" fmla="*/ 2147483646 h 6330"/>
                            <a:gd name="T104" fmla="*/ 2147483646 w 4721"/>
                            <a:gd name="T105" fmla="*/ 2147483646 h 6330"/>
                            <a:gd name="T106" fmla="*/ 2147483646 w 4721"/>
                            <a:gd name="T107" fmla="*/ 2147483646 h 6330"/>
                            <a:gd name="T108" fmla="*/ 2147483646 w 4721"/>
                            <a:gd name="T109" fmla="*/ 2147483646 h 6330"/>
                            <a:gd name="T110" fmla="*/ 2147483646 w 4721"/>
                            <a:gd name="T111" fmla="*/ 2147483646 h 6330"/>
                            <a:gd name="T112" fmla="*/ 2147483646 w 4721"/>
                            <a:gd name="T113" fmla="*/ 2147483646 h 6330"/>
                            <a:gd name="T114" fmla="*/ 2147483646 w 4721"/>
                            <a:gd name="T115" fmla="*/ 2147483646 h 6330"/>
                            <a:gd name="T116" fmla="*/ 2147483646 w 4721"/>
                            <a:gd name="T117" fmla="*/ 2147483646 h 6330"/>
                            <a:gd name="T118" fmla="*/ 2147483646 w 4721"/>
                            <a:gd name="T119" fmla="*/ 2147483646 h 6330"/>
                            <a:gd name="T120" fmla="*/ 2147483646 w 4721"/>
                            <a:gd name="T121" fmla="*/ 2147483646 h 6330"/>
                            <a:gd name="T122" fmla="*/ 2147483646 w 4721"/>
                            <a:gd name="T123" fmla="*/ 2147483646 h 6330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4721" h="6330">
                              <a:moveTo>
                                <a:pt x="4402" y="2780"/>
                              </a:moveTo>
                              <a:lnTo>
                                <a:pt x="3634" y="2630"/>
                              </a:lnTo>
                              <a:lnTo>
                                <a:pt x="3604" y="2682"/>
                              </a:lnTo>
                              <a:lnTo>
                                <a:pt x="3573" y="2734"/>
                              </a:lnTo>
                              <a:lnTo>
                                <a:pt x="3539" y="2786"/>
                              </a:lnTo>
                              <a:lnTo>
                                <a:pt x="3504" y="2839"/>
                              </a:lnTo>
                              <a:lnTo>
                                <a:pt x="3430" y="2945"/>
                              </a:lnTo>
                              <a:lnTo>
                                <a:pt x="3353" y="3055"/>
                              </a:lnTo>
                              <a:lnTo>
                                <a:pt x="3313" y="3112"/>
                              </a:lnTo>
                              <a:lnTo>
                                <a:pt x="3274" y="3171"/>
                              </a:lnTo>
                              <a:lnTo>
                                <a:pt x="3233" y="3232"/>
                              </a:lnTo>
                              <a:lnTo>
                                <a:pt x="3195" y="3296"/>
                              </a:lnTo>
                              <a:lnTo>
                                <a:pt x="3155" y="3362"/>
                              </a:lnTo>
                              <a:lnTo>
                                <a:pt x="3117" y="3430"/>
                              </a:lnTo>
                              <a:lnTo>
                                <a:pt x="3079" y="3502"/>
                              </a:lnTo>
                              <a:lnTo>
                                <a:pt x="3062" y="3539"/>
                              </a:lnTo>
                              <a:lnTo>
                                <a:pt x="3043" y="3577"/>
                              </a:lnTo>
                              <a:lnTo>
                                <a:pt x="3027" y="3615"/>
                              </a:lnTo>
                              <a:lnTo>
                                <a:pt x="3012" y="3652"/>
                              </a:lnTo>
                              <a:lnTo>
                                <a:pt x="2998" y="3689"/>
                              </a:lnTo>
                              <a:lnTo>
                                <a:pt x="2985" y="3728"/>
                              </a:lnTo>
                              <a:lnTo>
                                <a:pt x="3018" y="3755"/>
                              </a:lnTo>
                              <a:lnTo>
                                <a:pt x="3048" y="3784"/>
                              </a:lnTo>
                              <a:lnTo>
                                <a:pt x="3079" y="3814"/>
                              </a:lnTo>
                              <a:lnTo>
                                <a:pt x="3109" y="3845"/>
                              </a:lnTo>
                              <a:lnTo>
                                <a:pt x="3137" y="3875"/>
                              </a:lnTo>
                              <a:lnTo>
                                <a:pt x="3166" y="3908"/>
                              </a:lnTo>
                              <a:lnTo>
                                <a:pt x="3194" y="3940"/>
                              </a:lnTo>
                              <a:lnTo>
                                <a:pt x="3220" y="3974"/>
                              </a:lnTo>
                              <a:lnTo>
                                <a:pt x="3245" y="4008"/>
                              </a:lnTo>
                              <a:lnTo>
                                <a:pt x="3271" y="4043"/>
                              </a:lnTo>
                              <a:lnTo>
                                <a:pt x="3294" y="4079"/>
                              </a:lnTo>
                              <a:lnTo>
                                <a:pt x="3317" y="4115"/>
                              </a:lnTo>
                              <a:lnTo>
                                <a:pt x="3339" y="4151"/>
                              </a:lnTo>
                              <a:lnTo>
                                <a:pt x="3360" y="4189"/>
                              </a:lnTo>
                              <a:lnTo>
                                <a:pt x="3379" y="4227"/>
                              </a:lnTo>
                              <a:lnTo>
                                <a:pt x="3399" y="4266"/>
                              </a:lnTo>
                              <a:lnTo>
                                <a:pt x="3417" y="4304"/>
                              </a:lnTo>
                              <a:lnTo>
                                <a:pt x="3433" y="4344"/>
                              </a:lnTo>
                              <a:lnTo>
                                <a:pt x="3450" y="4385"/>
                              </a:lnTo>
                              <a:lnTo>
                                <a:pt x="3464" y="4425"/>
                              </a:lnTo>
                              <a:lnTo>
                                <a:pt x="3479" y="4467"/>
                              </a:lnTo>
                              <a:lnTo>
                                <a:pt x="3491" y="4509"/>
                              </a:lnTo>
                              <a:lnTo>
                                <a:pt x="3503" y="4551"/>
                              </a:lnTo>
                              <a:lnTo>
                                <a:pt x="3513" y="4594"/>
                              </a:lnTo>
                              <a:lnTo>
                                <a:pt x="3523" y="4637"/>
                              </a:lnTo>
                              <a:lnTo>
                                <a:pt x="3530" y="4681"/>
                              </a:lnTo>
                              <a:lnTo>
                                <a:pt x="3537" y="4725"/>
                              </a:lnTo>
                              <a:lnTo>
                                <a:pt x="3542" y="4769"/>
                              </a:lnTo>
                              <a:lnTo>
                                <a:pt x="3547" y="4814"/>
                              </a:lnTo>
                              <a:lnTo>
                                <a:pt x="3550" y="4859"/>
                              </a:lnTo>
                              <a:lnTo>
                                <a:pt x="3552" y="4904"/>
                              </a:lnTo>
                              <a:lnTo>
                                <a:pt x="3553" y="4950"/>
                              </a:lnTo>
                              <a:lnTo>
                                <a:pt x="3552" y="4996"/>
                              </a:lnTo>
                              <a:lnTo>
                                <a:pt x="3550" y="5043"/>
                              </a:lnTo>
                              <a:lnTo>
                                <a:pt x="3547" y="5089"/>
                              </a:lnTo>
                              <a:lnTo>
                                <a:pt x="3541" y="5135"/>
                              </a:lnTo>
                              <a:lnTo>
                                <a:pt x="3536" y="5180"/>
                              </a:lnTo>
                              <a:lnTo>
                                <a:pt x="3528" y="5225"/>
                              </a:lnTo>
                              <a:lnTo>
                                <a:pt x="3519" y="5270"/>
                              </a:lnTo>
                              <a:lnTo>
                                <a:pt x="3509" y="5314"/>
                              </a:lnTo>
                              <a:lnTo>
                                <a:pt x="3907" y="5389"/>
                              </a:lnTo>
                              <a:lnTo>
                                <a:pt x="3952" y="5335"/>
                              </a:lnTo>
                              <a:lnTo>
                                <a:pt x="3996" y="5282"/>
                              </a:lnTo>
                              <a:lnTo>
                                <a:pt x="4039" y="5230"/>
                              </a:lnTo>
                              <a:lnTo>
                                <a:pt x="4080" y="5178"/>
                              </a:lnTo>
                              <a:lnTo>
                                <a:pt x="4120" y="5126"/>
                              </a:lnTo>
                              <a:lnTo>
                                <a:pt x="4157" y="5076"/>
                              </a:lnTo>
                              <a:lnTo>
                                <a:pt x="4194" y="5025"/>
                              </a:lnTo>
                              <a:lnTo>
                                <a:pt x="4229" y="4975"/>
                              </a:lnTo>
                              <a:lnTo>
                                <a:pt x="4262" y="4926"/>
                              </a:lnTo>
                              <a:lnTo>
                                <a:pt x="4294" y="4878"/>
                              </a:lnTo>
                              <a:lnTo>
                                <a:pt x="4323" y="4829"/>
                              </a:lnTo>
                              <a:lnTo>
                                <a:pt x="4352" y="4781"/>
                              </a:lnTo>
                              <a:lnTo>
                                <a:pt x="4380" y="4733"/>
                              </a:lnTo>
                              <a:lnTo>
                                <a:pt x="4405" y="4686"/>
                              </a:lnTo>
                              <a:lnTo>
                                <a:pt x="4429" y="4640"/>
                              </a:lnTo>
                              <a:lnTo>
                                <a:pt x="4451" y="4594"/>
                              </a:lnTo>
                              <a:lnTo>
                                <a:pt x="4472" y="4548"/>
                              </a:lnTo>
                              <a:lnTo>
                                <a:pt x="4492" y="4501"/>
                              </a:lnTo>
                              <a:lnTo>
                                <a:pt x="4509" y="4456"/>
                              </a:lnTo>
                              <a:lnTo>
                                <a:pt x="4526" y="4410"/>
                              </a:lnTo>
                              <a:lnTo>
                                <a:pt x="4540" y="4365"/>
                              </a:lnTo>
                              <a:lnTo>
                                <a:pt x="4553" y="4320"/>
                              </a:lnTo>
                              <a:lnTo>
                                <a:pt x="4566" y="4276"/>
                              </a:lnTo>
                              <a:lnTo>
                                <a:pt x="4575" y="4231"/>
                              </a:lnTo>
                              <a:lnTo>
                                <a:pt x="4584" y="4186"/>
                              </a:lnTo>
                              <a:lnTo>
                                <a:pt x="4592" y="4142"/>
                              </a:lnTo>
                              <a:lnTo>
                                <a:pt x="4597" y="4096"/>
                              </a:lnTo>
                              <a:lnTo>
                                <a:pt x="4602" y="4052"/>
                              </a:lnTo>
                              <a:lnTo>
                                <a:pt x="4604" y="4007"/>
                              </a:lnTo>
                              <a:lnTo>
                                <a:pt x="4605" y="3963"/>
                              </a:lnTo>
                              <a:lnTo>
                                <a:pt x="4605" y="3918"/>
                              </a:lnTo>
                              <a:lnTo>
                                <a:pt x="4603" y="3874"/>
                              </a:lnTo>
                              <a:lnTo>
                                <a:pt x="4601" y="3832"/>
                              </a:lnTo>
                              <a:lnTo>
                                <a:pt x="4597" y="3791"/>
                              </a:lnTo>
                              <a:lnTo>
                                <a:pt x="4589" y="3710"/>
                              </a:lnTo>
                              <a:lnTo>
                                <a:pt x="4579" y="3633"/>
                              </a:lnTo>
                              <a:lnTo>
                                <a:pt x="4567" y="3557"/>
                              </a:lnTo>
                              <a:lnTo>
                                <a:pt x="4553" y="3484"/>
                              </a:lnTo>
                              <a:lnTo>
                                <a:pt x="4539" y="3413"/>
                              </a:lnTo>
                              <a:lnTo>
                                <a:pt x="4524" y="3344"/>
                              </a:lnTo>
                              <a:lnTo>
                                <a:pt x="4507" y="3276"/>
                              </a:lnTo>
                              <a:lnTo>
                                <a:pt x="4476" y="3146"/>
                              </a:lnTo>
                              <a:lnTo>
                                <a:pt x="4447" y="3021"/>
                              </a:lnTo>
                              <a:lnTo>
                                <a:pt x="4432" y="2959"/>
                              </a:lnTo>
                              <a:lnTo>
                                <a:pt x="4420" y="2898"/>
                              </a:lnTo>
                              <a:lnTo>
                                <a:pt x="4410" y="2839"/>
                              </a:lnTo>
                              <a:lnTo>
                                <a:pt x="4402" y="2780"/>
                              </a:lnTo>
                              <a:close/>
                              <a:moveTo>
                                <a:pt x="4349" y="964"/>
                              </a:moveTo>
                              <a:lnTo>
                                <a:pt x="4349" y="964"/>
                              </a:lnTo>
                              <a:lnTo>
                                <a:pt x="4326" y="961"/>
                              </a:lnTo>
                              <a:lnTo>
                                <a:pt x="4303" y="958"/>
                              </a:lnTo>
                              <a:lnTo>
                                <a:pt x="4279" y="957"/>
                              </a:lnTo>
                              <a:lnTo>
                                <a:pt x="4256" y="957"/>
                              </a:lnTo>
                              <a:lnTo>
                                <a:pt x="4234" y="958"/>
                              </a:lnTo>
                              <a:lnTo>
                                <a:pt x="4211" y="960"/>
                              </a:lnTo>
                              <a:lnTo>
                                <a:pt x="4189" y="962"/>
                              </a:lnTo>
                              <a:lnTo>
                                <a:pt x="4167" y="967"/>
                              </a:lnTo>
                              <a:lnTo>
                                <a:pt x="4146" y="972"/>
                              </a:lnTo>
                              <a:lnTo>
                                <a:pt x="4124" y="979"/>
                              </a:lnTo>
                              <a:lnTo>
                                <a:pt x="4103" y="985"/>
                              </a:lnTo>
                              <a:lnTo>
                                <a:pt x="4084" y="994"/>
                              </a:lnTo>
                              <a:lnTo>
                                <a:pt x="4063" y="1003"/>
                              </a:lnTo>
                              <a:lnTo>
                                <a:pt x="4044" y="1013"/>
                              </a:lnTo>
                              <a:lnTo>
                                <a:pt x="4024" y="1024"/>
                              </a:lnTo>
                              <a:lnTo>
                                <a:pt x="4007" y="1036"/>
                              </a:lnTo>
                              <a:lnTo>
                                <a:pt x="3988" y="1049"/>
                              </a:lnTo>
                              <a:lnTo>
                                <a:pt x="3971" y="1062"/>
                              </a:lnTo>
                              <a:lnTo>
                                <a:pt x="3955" y="1077"/>
                              </a:lnTo>
                              <a:lnTo>
                                <a:pt x="3938" y="1092"/>
                              </a:lnTo>
                              <a:lnTo>
                                <a:pt x="3924" y="1109"/>
                              </a:lnTo>
                              <a:lnTo>
                                <a:pt x="3909" y="1125"/>
                              </a:lnTo>
                              <a:lnTo>
                                <a:pt x="3896" y="1143"/>
                              </a:lnTo>
                              <a:lnTo>
                                <a:pt x="3882" y="1160"/>
                              </a:lnTo>
                              <a:lnTo>
                                <a:pt x="3871" y="1179"/>
                              </a:lnTo>
                              <a:lnTo>
                                <a:pt x="3860" y="1199"/>
                              </a:lnTo>
                              <a:lnTo>
                                <a:pt x="3849" y="1219"/>
                              </a:lnTo>
                              <a:lnTo>
                                <a:pt x="3840" y="1239"/>
                              </a:lnTo>
                              <a:lnTo>
                                <a:pt x="3833" y="1261"/>
                              </a:lnTo>
                              <a:lnTo>
                                <a:pt x="3825" y="1283"/>
                              </a:lnTo>
                              <a:lnTo>
                                <a:pt x="3820" y="1305"/>
                              </a:lnTo>
                              <a:lnTo>
                                <a:pt x="3814" y="1329"/>
                              </a:lnTo>
                              <a:lnTo>
                                <a:pt x="3807" y="1366"/>
                              </a:lnTo>
                              <a:lnTo>
                                <a:pt x="3802" y="1402"/>
                              </a:lnTo>
                              <a:lnTo>
                                <a:pt x="3796" y="1439"/>
                              </a:lnTo>
                              <a:lnTo>
                                <a:pt x="3793" y="1475"/>
                              </a:lnTo>
                              <a:lnTo>
                                <a:pt x="3790" y="1512"/>
                              </a:lnTo>
                              <a:lnTo>
                                <a:pt x="3787" y="1549"/>
                              </a:lnTo>
                              <a:lnTo>
                                <a:pt x="3783" y="1624"/>
                              </a:lnTo>
                              <a:lnTo>
                                <a:pt x="3780" y="1704"/>
                              </a:lnTo>
                              <a:lnTo>
                                <a:pt x="3779" y="1787"/>
                              </a:lnTo>
                              <a:lnTo>
                                <a:pt x="3777" y="1975"/>
                              </a:lnTo>
                              <a:lnTo>
                                <a:pt x="4509" y="2117"/>
                              </a:lnTo>
                              <a:lnTo>
                                <a:pt x="4575" y="1941"/>
                              </a:lnTo>
                              <a:lnTo>
                                <a:pt x="4605" y="1862"/>
                              </a:lnTo>
                              <a:lnTo>
                                <a:pt x="4633" y="1787"/>
                              </a:lnTo>
                              <a:lnTo>
                                <a:pt x="4657" y="1716"/>
                              </a:lnTo>
                              <a:lnTo>
                                <a:pt x="4668" y="1679"/>
                              </a:lnTo>
                              <a:lnTo>
                                <a:pt x="4678" y="1644"/>
                              </a:lnTo>
                              <a:lnTo>
                                <a:pt x="4688" y="1609"/>
                              </a:lnTo>
                              <a:lnTo>
                                <a:pt x="4696" y="1573"/>
                              </a:lnTo>
                              <a:lnTo>
                                <a:pt x="4705" y="1536"/>
                              </a:lnTo>
                              <a:lnTo>
                                <a:pt x="4713" y="1499"/>
                              </a:lnTo>
                              <a:lnTo>
                                <a:pt x="4716" y="1476"/>
                              </a:lnTo>
                              <a:lnTo>
                                <a:pt x="4720" y="1453"/>
                              </a:lnTo>
                              <a:lnTo>
                                <a:pt x="4721" y="1430"/>
                              </a:lnTo>
                              <a:lnTo>
                                <a:pt x="4721" y="1407"/>
                              </a:lnTo>
                              <a:lnTo>
                                <a:pt x="4720" y="1385"/>
                              </a:lnTo>
                              <a:lnTo>
                                <a:pt x="4717" y="1362"/>
                              </a:lnTo>
                              <a:lnTo>
                                <a:pt x="4715" y="1340"/>
                              </a:lnTo>
                              <a:lnTo>
                                <a:pt x="4711" y="1318"/>
                              </a:lnTo>
                              <a:lnTo>
                                <a:pt x="4705" y="1297"/>
                              </a:lnTo>
                              <a:lnTo>
                                <a:pt x="4699" y="1275"/>
                              </a:lnTo>
                              <a:lnTo>
                                <a:pt x="4692" y="1254"/>
                              </a:lnTo>
                              <a:lnTo>
                                <a:pt x="4683" y="1234"/>
                              </a:lnTo>
                              <a:lnTo>
                                <a:pt x="4674" y="1214"/>
                              </a:lnTo>
                              <a:lnTo>
                                <a:pt x="4665" y="1194"/>
                              </a:lnTo>
                              <a:lnTo>
                                <a:pt x="4654" y="1176"/>
                              </a:lnTo>
                              <a:lnTo>
                                <a:pt x="4641" y="1157"/>
                              </a:lnTo>
                              <a:lnTo>
                                <a:pt x="4628" y="1139"/>
                              </a:lnTo>
                              <a:lnTo>
                                <a:pt x="4615" y="1122"/>
                              </a:lnTo>
                              <a:lnTo>
                                <a:pt x="4601" y="1105"/>
                              </a:lnTo>
                              <a:lnTo>
                                <a:pt x="4585" y="1090"/>
                              </a:lnTo>
                              <a:lnTo>
                                <a:pt x="4570" y="1074"/>
                              </a:lnTo>
                              <a:lnTo>
                                <a:pt x="4552" y="1060"/>
                              </a:lnTo>
                              <a:lnTo>
                                <a:pt x="4535" y="1046"/>
                              </a:lnTo>
                              <a:lnTo>
                                <a:pt x="4517" y="1034"/>
                              </a:lnTo>
                              <a:lnTo>
                                <a:pt x="4498" y="1022"/>
                              </a:lnTo>
                              <a:lnTo>
                                <a:pt x="4479" y="1011"/>
                              </a:lnTo>
                              <a:lnTo>
                                <a:pt x="4459" y="1001"/>
                              </a:lnTo>
                              <a:lnTo>
                                <a:pt x="4438" y="991"/>
                              </a:lnTo>
                              <a:lnTo>
                                <a:pt x="4417" y="983"/>
                              </a:lnTo>
                              <a:lnTo>
                                <a:pt x="4395" y="975"/>
                              </a:lnTo>
                              <a:lnTo>
                                <a:pt x="4372" y="970"/>
                              </a:lnTo>
                              <a:lnTo>
                                <a:pt x="4349" y="964"/>
                              </a:lnTo>
                              <a:close/>
                              <a:moveTo>
                                <a:pt x="897" y="1554"/>
                              </a:moveTo>
                              <a:lnTo>
                                <a:pt x="897" y="1554"/>
                              </a:lnTo>
                              <a:lnTo>
                                <a:pt x="891" y="1531"/>
                              </a:lnTo>
                              <a:lnTo>
                                <a:pt x="883" y="1509"/>
                              </a:lnTo>
                              <a:lnTo>
                                <a:pt x="874" y="1488"/>
                              </a:lnTo>
                              <a:lnTo>
                                <a:pt x="864" y="1467"/>
                              </a:lnTo>
                              <a:lnTo>
                                <a:pt x="853" y="1447"/>
                              </a:lnTo>
                              <a:lnTo>
                                <a:pt x="842" y="1428"/>
                              </a:lnTo>
                              <a:lnTo>
                                <a:pt x="830" y="1410"/>
                              </a:lnTo>
                              <a:lnTo>
                                <a:pt x="816" y="1391"/>
                              </a:lnTo>
                              <a:lnTo>
                                <a:pt x="803" y="1375"/>
                              </a:lnTo>
                              <a:lnTo>
                                <a:pt x="787" y="1358"/>
                              </a:lnTo>
                              <a:lnTo>
                                <a:pt x="772" y="1343"/>
                              </a:lnTo>
                              <a:lnTo>
                                <a:pt x="755" y="1327"/>
                              </a:lnTo>
                              <a:lnTo>
                                <a:pt x="738" y="1314"/>
                              </a:lnTo>
                              <a:lnTo>
                                <a:pt x="720" y="1301"/>
                              </a:lnTo>
                              <a:lnTo>
                                <a:pt x="703" y="1289"/>
                              </a:lnTo>
                              <a:lnTo>
                                <a:pt x="684" y="1277"/>
                              </a:lnTo>
                              <a:lnTo>
                                <a:pt x="664" y="1267"/>
                              </a:lnTo>
                              <a:lnTo>
                                <a:pt x="644" y="1257"/>
                              </a:lnTo>
                              <a:lnTo>
                                <a:pt x="625" y="1248"/>
                              </a:lnTo>
                              <a:lnTo>
                                <a:pt x="604" y="1241"/>
                              </a:lnTo>
                              <a:lnTo>
                                <a:pt x="583" y="1234"/>
                              </a:lnTo>
                              <a:lnTo>
                                <a:pt x="562" y="1228"/>
                              </a:lnTo>
                              <a:lnTo>
                                <a:pt x="540" y="1224"/>
                              </a:lnTo>
                              <a:lnTo>
                                <a:pt x="518" y="1221"/>
                              </a:lnTo>
                              <a:lnTo>
                                <a:pt x="496" y="1219"/>
                              </a:lnTo>
                              <a:lnTo>
                                <a:pt x="474" y="1216"/>
                              </a:lnTo>
                              <a:lnTo>
                                <a:pt x="451" y="1216"/>
                              </a:lnTo>
                              <a:lnTo>
                                <a:pt x="428" y="1217"/>
                              </a:lnTo>
                              <a:lnTo>
                                <a:pt x="406" y="1220"/>
                              </a:lnTo>
                              <a:lnTo>
                                <a:pt x="382" y="1223"/>
                              </a:lnTo>
                              <a:lnTo>
                                <a:pt x="359" y="1227"/>
                              </a:lnTo>
                              <a:lnTo>
                                <a:pt x="336" y="1233"/>
                              </a:lnTo>
                              <a:lnTo>
                                <a:pt x="314" y="1239"/>
                              </a:lnTo>
                              <a:lnTo>
                                <a:pt x="292" y="1247"/>
                              </a:lnTo>
                              <a:lnTo>
                                <a:pt x="271" y="1256"/>
                              </a:lnTo>
                              <a:lnTo>
                                <a:pt x="250" y="1266"/>
                              </a:lnTo>
                              <a:lnTo>
                                <a:pt x="231" y="1277"/>
                              </a:lnTo>
                              <a:lnTo>
                                <a:pt x="211" y="1288"/>
                              </a:lnTo>
                              <a:lnTo>
                                <a:pt x="192" y="1301"/>
                              </a:lnTo>
                              <a:lnTo>
                                <a:pt x="175" y="1314"/>
                              </a:lnTo>
                              <a:lnTo>
                                <a:pt x="157" y="1329"/>
                              </a:lnTo>
                              <a:lnTo>
                                <a:pt x="140" y="1343"/>
                              </a:lnTo>
                              <a:lnTo>
                                <a:pt x="125" y="1359"/>
                              </a:lnTo>
                              <a:lnTo>
                                <a:pt x="111" y="1375"/>
                              </a:lnTo>
                              <a:lnTo>
                                <a:pt x="96" y="1392"/>
                              </a:lnTo>
                              <a:lnTo>
                                <a:pt x="83" y="1410"/>
                              </a:lnTo>
                              <a:lnTo>
                                <a:pt x="71" y="1428"/>
                              </a:lnTo>
                              <a:lnTo>
                                <a:pt x="60" y="1446"/>
                              </a:lnTo>
                              <a:lnTo>
                                <a:pt x="49" y="1466"/>
                              </a:lnTo>
                              <a:lnTo>
                                <a:pt x="40" y="1486"/>
                              </a:lnTo>
                              <a:lnTo>
                                <a:pt x="31" y="1506"/>
                              </a:lnTo>
                              <a:lnTo>
                                <a:pt x="24" y="1527"/>
                              </a:lnTo>
                              <a:lnTo>
                                <a:pt x="17" y="1547"/>
                              </a:lnTo>
                              <a:lnTo>
                                <a:pt x="12" y="1569"/>
                              </a:lnTo>
                              <a:lnTo>
                                <a:pt x="7" y="1590"/>
                              </a:lnTo>
                              <a:lnTo>
                                <a:pt x="4" y="1612"/>
                              </a:lnTo>
                              <a:lnTo>
                                <a:pt x="1" y="1634"/>
                              </a:lnTo>
                              <a:lnTo>
                                <a:pt x="0" y="1657"/>
                              </a:lnTo>
                              <a:lnTo>
                                <a:pt x="0" y="1679"/>
                              </a:lnTo>
                              <a:lnTo>
                                <a:pt x="1" y="1703"/>
                              </a:lnTo>
                              <a:lnTo>
                                <a:pt x="2" y="1725"/>
                              </a:lnTo>
                              <a:lnTo>
                                <a:pt x="5" y="1748"/>
                              </a:lnTo>
                              <a:lnTo>
                                <a:pt x="9" y="1771"/>
                              </a:lnTo>
                              <a:lnTo>
                                <a:pt x="15" y="1794"/>
                              </a:lnTo>
                              <a:lnTo>
                                <a:pt x="26" y="1830"/>
                              </a:lnTo>
                              <a:lnTo>
                                <a:pt x="37" y="1865"/>
                              </a:lnTo>
                              <a:lnTo>
                                <a:pt x="48" y="1901"/>
                              </a:lnTo>
                              <a:lnTo>
                                <a:pt x="61" y="1935"/>
                              </a:lnTo>
                              <a:lnTo>
                                <a:pt x="73" y="1970"/>
                              </a:lnTo>
                              <a:lnTo>
                                <a:pt x="88" y="2004"/>
                              </a:lnTo>
                              <a:lnTo>
                                <a:pt x="117" y="2074"/>
                              </a:lnTo>
                              <a:lnTo>
                                <a:pt x="149" y="2146"/>
                              </a:lnTo>
                              <a:lnTo>
                                <a:pt x="186" y="2222"/>
                              </a:lnTo>
                              <a:lnTo>
                                <a:pt x="266" y="2391"/>
                              </a:lnTo>
                              <a:lnTo>
                                <a:pt x="985" y="2199"/>
                              </a:lnTo>
                              <a:lnTo>
                                <a:pt x="969" y="2011"/>
                              </a:lnTo>
                              <a:lnTo>
                                <a:pt x="961" y="1927"/>
                              </a:lnTo>
                              <a:lnTo>
                                <a:pt x="952" y="1848"/>
                              </a:lnTo>
                              <a:lnTo>
                                <a:pt x="942" y="1772"/>
                              </a:lnTo>
                              <a:lnTo>
                                <a:pt x="937" y="1736"/>
                              </a:lnTo>
                              <a:lnTo>
                                <a:pt x="930" y="1699"/>
                              </a:lnTo>
                              <a:lnTo>
                                <a:pt x="924" y="1663"/>
                              </a:lnTo>
                              <a:lnTo>
                                <a:pt x="916" y="1627"/>
                              </a:lnTo>
                              <a:lnTo>
                                <a:pt x="907" y="1590"/>
                              </a:lnTo>
                              <a:lnTo>
                                <a:pt x="897" y="1554"/>
                              </a:lnTo>
                              <a:close/>
                              <a:moveTo>
                                <a:pt x="1606" y="3385"/>
                              </a:moveTo>
                              <a:lnTo>
                                <a:pt x="1606" y="3385"/>
                              </a:lnTo>
                              <a:lnTo>
                                <a:pt x="1548" y="3310"/>
                              </a:lnTo>
                              <a:lnTo>
                                <a:pt x="1490" y="3238"/>
                              </a:lnTo>
                              <a:lnTo>
                                <a:pt x="1378" y="3102"/>
                              </a:lnTo>
                              <a:lnTo>
                                <a:pt x="1324" y="3036"/>
                              </a:lnTo>
                              <a:lnTo>
                                <a:pt x="1273" y="2971"/>
                              </a:lnTo>
                              <a:lnTo>
                                <a:pt x="1248" y="2938"/>
                              </a:lnTo>
                              <a:lnTo>
                                <a:pt x="1224" y="2906"/>
                              </a:lnTo>
                              <a:lnTo>
                                <a:pt x="1202" y="2873"/>
                              </a:lnTo>
                              <a:lnTo>
                                <a:pt x="1180" y="2840"/>
                              </a:lnTo>
                              <a:lnTo>
                                <a:pt x="424" y="3043"/>
                              </a:lnTo>
                              <a:lnTo>
                                <a:pt x="421" y="3102"/>
                              </a:lnTo>
                              <a:lnTo>
                                <a:pt x="414" y="3164"/>
                              </a:lnTo>
                              <a:lnTo>
                                <a:pt x="408" y="3224"/>
                              </a:lnTo>
                              <a:lnTo>
                                <a:pt x="399" y="3287"/>
                              </a:lnTo>
                              <a:lnTo>
                                <a:pt x="379" y="3414"/>
                              </a:lnTo>
                              <a:lnTo>
                                <a:pt x="357" y="3547"/>
                              </a:lnTo>
                              <a:lnTo>
                                <a:pt x="347" y="3617"/>
                              </a:lnTo>
                              <a:lnTo>
                                <a:pt x="337" y="3687"/>
                              </a:lnTo>
                              <a:lnTo>
                                <a:pt x="329" y="3759"/>
                              </a:lnTo>
                              <a:lnTo>
                                <a:pt x="321" y="3834"/>
                              </a:lnTo>
                              <a:lnTo>
                                <a:pt x="314" y="3909"/>
                              </a:lnTo>
                              <a:lnTo>
                                <a:pt x="310" y="3989"/>
                              </a:lnTo>
                              <a:lnTo>
                                <a:pt x="308" y="4069"/>
                              </a:lnTo>
                              <a:lnTo>
                                <a:pt x="308" y="4111"/>
                              </a:lnTo>
                              <a:lnTo>
                                <a:pt x="309" y="4153"/>
                              </a:lnTo>
                              <a:lnTo>
                                <a:pt x="311" y="4208"/>
                              </a:lnTo>
                              <a:lnTo>
                                <a:pt x="315" y="4263"/>
                              </a:lnTo>
                              <a:lnTo>
                                <a:pt x="322" y="4316"/>
                              </a:lnTo>
                              <a:lnTo>
                                <a:pt x="331" y="4370"/>
                              </a:lnTo>
                              <a:lnTo>
                                <a:pt x="343" y="4424"/>
                              </a:lnTo>
                              <a:lnTo>
                                <a:pt x="356" y="4478"/>
                              </a:lnTo>
                              <a:lnTo>
                                <a:pt x="371" y="4532"/>
                              </a:lnTo>
                              <a:lnTo>
                                <a:pt x="390" y="4586"/>
                              </a:lnTo>
                              <a:lnTo>
                                <a:pt x="403" y="4530"/>
                              </a:lnTo>
                              <a:lnTo>
                                <a:pt x="420" y="4475"/>
                              </a:lnTo>
                              <a:lnTo>
                                <a:pt x="437" y="4421"/>
                              </a:lnTo>
                              <a:lnTo>
                                <a:pt x="457" y="4367"/>
                              </a:lnTo>
                              <a:lnTo>
                                <a:pt x="479" y="4315"/>
                              </a:lnTo>
                              <a:lnTo>
                                <a:pt x="502" y="4264"/>
                              </a:lnTo>
                              <a:lnTo>
                                <a:pt x="528" y="4213"/>
                              </a:lnTo>
                              <a:lnTo>
                                <a:pt x="554" y="4164"/>
                              </a:lnTo>
                              <a:lnTo>
                                <a:pt x="583" y="4115"/>
                              </a:lnTo>
                              <a:lnTo>
                                <a:pt x="612" y="4068"/>
                              </a:lnTo>
                              <a:lnTo>
                                <a:pt x="644" y="4023"/>
                              </a:lnTo>
                              <a:lnTo>
                                <a:pt x="677" y="3978"/>
                              </a:lnTo>
                              <a:lnTo>
                                <a:pt x="713" y="3934"/>
                              </a:lnTo>
                              <a:lnTo>
                                <a:pt x="749" y="3891"/>
                              </a:lnTo>
                              <a:lnTo>
                                <a:pt x="786" y="3850"/>
                              </a:lnTo>
                              <a:lnTo>
                                <a:pt x="825" y="3810"/>
                              </a:lnTo>
                              <a:lnTo>
                                <a:pt x="865" y="3772"/>
                              </a:lnTo>
                              <a:lnTo>
                                <a:pt x="907" y="3735"/>
                              </a:lnTo>
                              <a:lnTo>
                                <a:pt x="950" y="3699"/>
                              </a:lnTo>
                              <a:lnTo>
                                <a:pt x="994" y="3664"/>
                              </a:lnTo>
                              <a:lnTo>
                                <a:pt x="1039" y="3632"/>
                              </a:lnTo>
                              <a:lnTo>
                                <a:pt x="1086" y="3601"/>
                              </a:lnTo>
                              <a:lnTo>
                                <a:pt x="1134" y="3572"/>
                              </a:lnTo>
                              <a:lnTo>
                                <a:pt x="1182" y="3543"/>
                              </a:lnTo>
                              <a:lnTo>
                                <a:pt x="1232" y="3518"/>
                              </a:lnTo>
                              <a:lnTo>
                                <a:pt x="1282" y="3492"/>
                              </a:lnTo>
                              <a:lnTo>
                                <a:pt x="1334" y="3470"/>
                              </a:lnTo>
                              <a:lnTo>
                                <a:pt x="1387" y="3450"/>
                              </a:lnTo>
                              <a:lnTo>
                                <a:pt x="1441" y="3431"/>
                              </a:lnTo>
                              <a:lnTo>
                                <a:pt x="1495" y="3413"/>
                              </a:lnTo>
                              <a:lnTo>
                                <a:pt x="1550" y="3398"/>
                              </a:lnTo>
                              <a:lnTo>
                                <a:pt x="1606" y="3385"/>
                              </a:lnTo>
                              <a:close/>
                              <a:moveTo>
                                <a:pt x="4434" y="2331"/>
                              </a:moveTo>
                              <a:lnTo>
                                <a:pt x="3769" y="2201"/>
                              </a:lnTo>
                              <a:lnTo>
                                <a:pt x="3766" y="2231"/>
                              </a:lnTo>
                              <a:lnTo>
                                <a:pt x="3762" y="2258"/>
                              </a:lnTo>
                              <a:lnTo>
                                <a:pt x="3758" y="2287"/>
                              </a:lnTo>
                              <a:lnTo>
                                <a:pt x="3754" y="2314"/>
                              </a:lnTo>
                              <a:lnTo>
                                <a:pt x="3747" y="2342"/>
                              </a:lnTo>
                              <a:lnTo>
                                <a:pt x="3741" y="2368"/>
                              </a:lnTo>
                              <a:lnTo>
                                <a:pt x="3734" y="2395"/>
                              </a:lnTo>
                              <a:lnTo>
                                <a:pt x="3726" y="2421"/>
                              </a:lnTo>
                              <a:lnTo>
                                <a:pt x="4393" y="2550"/>
                              </a:lnTo>
                              <a:lnTo>
                                <a:pt x="4395" y="2523"/>
                              </a:lnTo>
                              <a:lnTo>
                                <a:pt x="4398" y="2496"/>
                              </a:lnTo>
                              <a:lnTo>
                                <a:pt x="4402" y="2468"/>
                              </a:lnTo>
                              <a:lnTo>
                                <a:pt x="4407" y="2441"/>
                              </a:lnTo>
                              <a:lnTo>
                                <a:pt x="4413" y="2413"/>
                              </a:lnTo>
                              <a:lnTo>
                                <a:pt x="4418" y="2386"/>
                              </a:lnTo>
                              <a:lnTo>
                                <a:pt x="4426" y="2358"/>
                              </a:lnTo>
                              <a:lnTo>
                                <a:pt x="4434" y="2331"/>
                              </a:lnTo>
                              <a:close/>
                              <a:moveTo>
                                <a:pt x="414" y="2814"/>
                              </a:moveTo>
                              <a:lnTo>
                                <a:pt x="1071" y="2638"/>
                              </a:lnTo>
                              <a:lnTo>
                                <a:pt x="1061" y="2612"/>
                              </a:lnTo>
                              <a:lnTo>
                                <a:pt x="1053" y="2587"/>
                              </a:lnTo>
                              <a:lnTo>
                                <a:pt x="1044" y="2561"/>
                              </a:lnTo>
                              <a:lnTo>
                                <a:pt x="1036" y="2534"/>
                              </a:lnTo>
                              <a:lnTo>
                                <a:pt x="1028" y="2507"/>
                              </a:lnTo>
                              <a:lnTo>
                                <a:pt x="1022" y="2479"/>
                              </a:lnTo>
                              <a:lnTo>
                                <a:pt x="1016" y="2452"/>
                              </a:lnTo>
                              <a:lnTo>
                                <a:pt x="1011" y="2423"/>
                              </a:lnTo>
                              <a:lnTo>
                                <a:pt x="357" y="2598"/>
                              </a:lnTo>
                              <a:lnTo>
                                <a:pt x="367" y="2626"/>
                              </a:lnTo>
                              <a:lnTo>
                                <a:pt x="377" y="2652"/>
                              </a:lnTo>
                              <a:lnTo>
                                <a:pt x="385" y="2679"/>
                              </a:lnTo>
                              <a:lnTo>
                                <a:pt x="392" y="2706"/>
                              </a:lnTo>
                              <a:lnTo>
                                <a:pt x="399" y="2733"/>
                              </a:lnTo>
                              <a:lnTo>
                                <a:pt x="406" y="2760"/>
                              </a:lnTo>
                              <a:lnTo>
                                <a:pt x="410" y="2787"/>
                              </a:lnTo>
                              <a:lnTo>
                                <a:pt x="414" y="2814"/>
                              </a:lnTo>
                              <a:close/>
                              <a:moveTo>
                                <a:pt x="2068" y="3353"/>
                              </a:moveTo>
                              <a:lnTo>
                                <a:pt x="2068" y="3353"/>
                              </a:lnTo>
                              <a:lnTo>
                                <a:pt x="2064" y="3318"/>
                              </a:lnTo>
                              <a:lnTo>
                                <a:pt x="2059" y="3282"/>
                              </a:lnTo>
                              <a:lnTo>
                                <a:pt x="2056" y="3247"/>
                              </a:lnTo>
                              <a:lnTo>
                                <a:pt x="2054" y="3213"/>
                              </a:lnTo>
                              <a:lnTo>
                                <a:pt x="2053" y="3179"/>
                              </a:lnTo>
                              <a:lnTo>
                                <a:pt x="2052" y="3145"/>
                              </a:lnTo>
                              <a:lnTo>
                                <a:pt x="2053" y="3111"/>
                              </a:lnTo>
                              <a:lnTo>
                                <a:pt x="2053" y="3078"/>
                              </a:lnTo>
                              <a:lnTo>
                                <a:pt x="2055" y="3044"/>
                              </a:lnTo>
                              <a:lnTo>
                                <a:pt x="2057" y="3011"/>
                              </a:lnTo>
                              <a:lnTo>
                                <a:pt x="2061" y="2978"/>
                              </a:lnTo>
                              <a:lnTo>
                                <a:pt x="2065" y="2945"/>
                              </a:lnTo>
                              <a:lnTo>
                                <a:pt x="2070" y="2912"/>
                              </a:lnTo>
                              <a:lnTo>
                                <a:pt x="2076" y="2879"/>
                              </a:lnTo>
                              <a:lnTo>
                                <a:pt x="2083" y="2846"/>
                              </a:lnTo>
                              <a:lnTo>
                                <a:pt x="2090" y="2814"/>
                              </a:lnTo>
                              <a:lnTo>
                                <a:pt x="2101" y="2773"/>
                              </a:lnTo>
                              <a:lnTo>
                                <a:pt x="2112" y="2732"/>
                              </a:lnTo>
                              <a:lnTo>
                                <a:pt x="2135" y="2655"/>
                              </a:lnTo>
                              <a:lnTo>
                                <a:pt x="2159" y="2580"/>
                              </a:lnTo>
                              <a:lnTo>
                                <a:pt x="2185" y="2508"/>
                              </a:lnTo>
                              <a:lnTo>
                                <a:pt x="2211" y="2439"/>
                              </a:lnTo>
                              <a:lnTo>
                                <a:pt x="2239" y="2370"/>
                              </a:lnTo>
                              <a:lnTo>
                                <a:pt x="2266" y="2305"/>
                              </a:lnTo>
                              <a:lnTo>
                                <a:pt x="2295" y="2242"/>
                              </a:lnTo>
                              <a:lnTo>
                                <a:pt x="2350" y="2118"/>
                              </a:lnTo>
                              <a:lnTo>
                                <a:pt x="2402" y="2001"/>
                              </a:lnTo>
                              <a:lnTo>
                                <a:pt x="2427" y="1942"/>
                              </a:lnTo>
                              <a:lnTo>
                                <a:pt x="2450" y="1885"/>
                              </a:lnTo>
                              <a:lnTo>
                                <a:pt x="2471" y="1828"/>
                              </a:lnTo>
                              <a:lnTo>
                                <a:pt x="2489" y="1771"/>
                              </a:lnTo>
                              <a:lnTo>
                                <a:pt x="3272" y="1771"/>
                              </a:lnTo>
                              <a:lnTo>
                                <a:pt x="3284" y="1805"/>
                              </a:lnTo>
                              <a:lnTo>
                                <a:pt x="3296" y="1839"/>
                              </a:lnTo>
                              <a:lnTo>
                                <a:pt x="3322" y="1907"/>
                              </a:lnTo>
                              <a:lnTo>
                                <a:pt x="3351" y="1977"/>
                              </a:lnTo>
                              <a:lnTo>
                                <a:pt x="3383" y="2047"/>
                              </a:lnTo>
                              <a:lnTo>
                                <a:pt x="3448" y="2190"/>
                              </a:lnTo>
                              <a:lnTo>
                                <a:pt x="3482" y="2265"/>
                              </a:lnTo>
                              <a:lnTo>
                                <a:pt x="3516" y="2342"/>
                              </a:lnTo>
                              <a:lnTo>
                                <a:pt x="3503" y="2384"/>
                              </a:lnTo>
                              <a:lnTo>
                                <a:pt x="3494" y="2406"/>
                              </a:lnTo>
                              <a:lnTo>
                                <a:pt x="3485" y="2428"/>
                              </a:lnTo>
                              <a:lnTo>
                                <a:pt x="3475" y="2451"/>
                              </a:lnTo>
                              <a:lnTo>
                                <a:pt x="3464" y="2475"/>
                              </a:lnTo>
                              <a:lnTo>
                                <a:pt x="3452" y="2498"/>
                              </a:lnTo>
                              <a:lnTo>
                                <a:pt x="3438" y="2523"/>
                              </a:lnTo>
                              <a:lnTo>
                                <a:pt x="3411" y="2568"/>
                              </a:lnTo>
                              <a:lnTo>
                                <a:pt x="3386" y="2609"/>
                              </a:lnTo>
                              <a:lnTo>
                                <a:pt x="3362" y="2649"/>
                              </a:lnTo>
                              <a:lnTo>
                                <a:pt x="3337" y="2687"/>
                              </a:lnTo>
                              <a:lnTo>
                                <a:pt x="3286" y="2762"/>
                              </a:lnTo>
                              <a:lnTo>
                                <a:pt x="3231" y="2840"/>
                              </a:lnTo>
                              <a:lnTo>
                                <a:pt x="3183" y="2908"/>
                              </a:lnTo>
                              <a:lnTo>
                                <a:pt x="3134" y="2979"/>
                              </a:lnTo>
                              <a:lnTo>
                                <a:pt x="3084" y="3052"/>
                              </a:lnTo>
                              <a:lnTo>
                                <a:pt x="3034" y="3129"/>
                              </a:lnTo>
                              <a:lnTo>
                                <a:pt x="3009" y="3170"/>
                              </a:lnTo>
                              <a:lnTo>
                                <a:pt x="2985" y="3211"/>
                              </a:lnTo>
                              <a:lnTo>
                                <a:pt x="2959" y="3254"/>
                              </a:lnTo>
                              <a:lnTo>
                                <a:pt x="2935" y="3297"/>
                              </a:lnTo>
                              <a:lnTo>
                                <a:pt x="2911" y="3342"/>
                              </a:lnTo>
                              <a:lnTo>
                                <a:pt x="2887" y="3387"/>
                              </a:lnTo>
                              <a:lnTo>
                                <a:pt x="2863" y="3434"/>
                              </a:lnTo>
                              <a:lnTo>
                                <a:pt x="2840" y="3484"/>
                              </a:lnTo>
                              <a:lnTo>
                                <a:pt x="2817" y="3536"/>
                              </a:lnTo>
                              <a:lnTo>
                                <a:pt x="2795" y="3590"/>
                              </a:lnTo>
                              <a:lnTo>
                                <a:pt x="2756" y="3566"/>
                              </a:lnTo>
                              <a:lnTo>
                                <a:pt x="2714" y="3543"/>
                              </a:lnTo>
                              <a:lnTo>
                                <a:pt x="2672" y="3521"/>
                              </a:lnTo>
                              <a:lnTo>
                                <a:pt x="2629" y="3499"/>
                              </a:lnTo>
                              <a:lnTo>
                                <a:pt x="2585" y="3480"/>
                              </a:lnTo>
                              <a:lnTo>
                                <a:pt x="2541" y="3462"/>
                              </a:lnTo>
                              <a:lnTo>
                                <a:pt x="2497" y="3444"/>
                              </a:lnTo>
                              <a:lnTo>
                                <a:pt x="2451" y="3429"/>
                              </a:lnTo>
                              <a:lnTo>
                                <a:pt x="2405" y="3414"/>
                              </a:lnTo>
                              <a:lnTo>
                                <a:pt x="2358" y="3401"/>
                              </a:lnTo>
                              <a:lnTo>
                                <a:pt x="2311" y="3389"/>
                              </a:lnTo>
                              <a:lnTo>
                                <a:pt x="2264" y="3379"/>
                              </a:lnTo>
                              <a:lnTo>
                                <a:pt x="2215" y="3370"/>
                              </a:lnTo>
                              <a:lnTo>
                                <a:pt x="2167" y="3363"/>
                              </a:lnTo>
                              <a:lnTo>
                                <a:pt x="2118" y="3357"/>
                              </a:lnTo>
                              <a:lnTo>
                                <a:pt x="2068" y="3353"/>
                              </a:lnTo>
                              <a:close/>
                              <a:moveTo>
                                <a:pt x="3251" y="1101"/>
                              </a:moveTo>
                              <a:lnTo>
                                <a:pt x="3251" y="1101"/>
                              </a:lnTo>
                              <a:lnTo>
                                <a:pt x="3283" y="915"/>
                              </a:lnTo>
                              <a:lnTo>
                                <a:pt x="3297" y="832"/>
                              </a:lnTo>
                              <a:lnTo>
                                <a:pt x="3309" y="753"/>
                              </a:lnTo>
                              <a:lnTo>
                                <a:pt x="3319" y="678"/>
                              </a:lnTo>
                              <a:lnTo>
                                <a:pt x="3323" y="641"/>
                              </a:lnTo>
                              <a:lnTo>
                                <a:pt x="3327" y="605"/>
                              </a:lnTo>
                              <a:lnTo>
                                <a:pt x="3329" y="567"/>
                              </a:lnTo>
                              <a:lnTo>
                                <a:pt x="3331" y="531"/>
                              </a:lnTo>
                              <a:lnTo>
                                <a:pt x="3332" y="494"/>
                              </a:lnTo>
                              <a:lnTo>
                                <a:pt x="3332" y="455"/>
                              </a:lnTo>
                              <a:lnTo>
                                <a:pt x="3332" y="432"/>
                              </a:lnTo>
                              <a:lnTo>
                                <a:pt x="3330" y="409"/>
                              </a:lnTo>
                              <a:lnTo>
                                <a:pt x="3327" y="386"/>
                              </a:lnTo>
                              <a:lnTo>
                                <a:pt x="3323" y="364"/>
                              </a:lnTo>
                              <a:lnTo>
                                <a:pt x="3318" y="342"/>
                              </a:lnTo>
                              <a:lnTo>
                                <a:pt x="3311" y="320"/>
                              </a:lnTo>
                              <a:lnTo>
                                <a:pt x="3305" y="299"/>
                              </a:lnTo>
                              <a:lnTo>
                                <a:pt x="3296" y="278"/>
                              </a:lnTo>
                              <a:lnTo>
                                <a:pt x="3287" y="257"/>
                              </a:lnTo>
                              <a:lnTo>
                                <a:pt x="3276" y="238"/>
                              </a:lnTo>
                              <a:lnTo>
                                <a:pt x="3265" y="218"/>
                              </a:lnTo>
                              <a:lnTo>
                                <a:pt x="3253" y="200"/>
                              </a:lnTo>
                              <a:lnTo>
                                <a:pt x="3241" y="182"/>
                              </a:lnTo>
                              <a:lnTo>
                                <a:pt x="3227" y="165"/>
                              </a:lnTo>
                              <a:lnTo>
                                <a:pt x="3212" y="148"/>
                              </a:lnTo>
                              <a:lnTo>
                                <a:pt x="3197" y="133"/>
                              </a:lnTo>
                              <a:lnTo>
                                <a:pt x="3181" y="117"/>
                              </a:lnTo>
                              <a:lnTo>
                                <a:pt x="3165" y="103"/>
                              </a:lnTo>
                              <a:lnTo>
                                <a:pt x="3147" y="90"/>
                              </a:lnTo>
                              <a:lnTo>
                                <a:pt x="3130" y="78"/>
                              </a:lnTo>
                              <a:lnTo>
                                <a:pt x="3111" y="66"/>
                              </a:lnTo>
                              <a:lnTo>
                                <a:pt x="3091" y="55"/>
                              </a:lnTo>
                              <a:lnTo>
                                <a:pt x="3071" y="45"/>
                              </a:lnTo>
                              <a:lnTo>
                                <a:pt x="3052" y="35"/>
                              </a:lnTo>
                              <a:lnTo>
                                <a:pt x="3031" y="27"/>
                              </a:lnTo>
                              <a:lnTo>
                                <a:pt x="3010" y="20"/>
                              </a:lnTo>
                              <a:lnTo>
                                <a:pt x="2988" y="14"/>
                              </a:lnTo>
                              <a:lnTo>
                                <a:pt x="2966" y="9"/>
                              </a:lnTo>
                              <a:lnTo>
                                <a:pt x="2943" y="5"/>
                              </a:lnTo>
                              <a:lnTo>
                                <a:pt x="2921" y="2"/>
                              </a:lnTo>
                              <a:lnTo>
                                <a:pt x="2898" y="1"/>
                              </a:lnTo>
                              <a:lnTo>
                                <a:pt x="2873" y="0"/>
                              </a:lnTo>
                              <a:lnTo>
                                <a:pt x="2850" y="1"/>
                              </a:lnTo>
                              <a:lnTo>
                                <a:pt x="2827" y="3"/>
                              </a:lnTo>
                              <a:lnTo>
                                <a:pt x="2804" y="5"/>
                              </a:lnTo>
                              <a:lnTo>
                                <a:pt x="2781" y="9"/>
                              </a:lnTo>
                              <a:lnTo>
                                <a:pt x="2759" y="15"/>
                              </a:lnTo>
                              <a:lnTo>
                                <a:pt x="2738" y="22"/>
                              </a:lnTo>
                              <a:lnTo>
                                <a:pt x="2716" y="28"/>
                              </a:lnTo>
                              <a:lnTo>
                                <a:pt x="2695" y="37"/>
                              </a:lnTo>
                              <a:lnTo>
                                <a:pt x="2675" y="46"/>
                              </a:lnTo>
                              <a:lnTo>
                                <a:pt x="2656" y="56"/>
                              </a:lnTo>
                              <a:lnTo>
                                <a:pt x="2637" y="67"/>
                              </a:lnTo>
                              <a:lnTo>
                                <a:pt x="2618" y="79"/>
                              </a:lnTo>
                              <a:lnTo>
                                <a:pt x="2601" y="92"/>
                              </a:lnTo>
                              <a:lnTo>
                                <a:pt x="2583" y="105"/>
                              </a:lnTo>
                              <a:lnTo>
                                <a:pt x="2566" y="119"/>
                              </a:lnTo>
                              <a:lnTo>
                                <a:pt x="2551" y="135"/>
                              </a:lnTo>
                              <a:lnTo>
                                <a:pt x="2536" y="151"/>
                              </a:lnTo>
                              <a:lnTo>
                                <a:pt x="2521" y="168"/>
                              </a:lnTo>
                              <a:lnTo>
                                <a:pt x="2508" y="185"/>
                              </a:lnTo>
                              <a:lnTo>
                                <a:pt x="2495" y="203"/>
                              </a:lnTo>
                              <a:lnTo>
                                <a:pt x="2484" y="222"/>
                              </a:lnTo>
                              <a:lnTo>
                                <a:pt x="2473" y="240"/>
                              </a:lnTo>
                              <a:lnTo>
                                <a:pt x="2462" y="260"/>
                              </a:lnTo>
                              <a:lnTo>
                                <a:pt x="2453" y="281"/>
                              </a:lnTo>
                              <a:lnTo>
                                <a:pt x="2445" y="302"/>
                              </a:lnTo>
                              <a:lnTo>
                                <a:pt x="2438" y="323"/>
                              </a:lnTo>
                              <a:lnTo>
                                <a:pt x="2432" y="345"/>
                              </a:lnTo>
                              <a:lnTo>
                                <a:pt x="2427" y="367"/>
                              </a:lnTo>
                              <a:lnTo>
                                <a:pt x="2423" y="389"/>
                              </a:lnTo>
                              <a:lnTo>
                                <a:pt x="2420" y="412"/>
                              </a:lnTo>
                              <a:lnTo>
                                <a:pt x="2419" y="435"/>
                              </a:lnTo>
                              <a:lnTo>
                                <a:pt x="2418" y="458"/>
                              </a:lnTo>
                              <a:lnTo>
                                <a:pt x="2419" y="497"/>
                              </a:lnTo>
                              <a:lnTo>
                                <a:pt x="2420" y="534"/>
                              </a:lnTo>
                              <a:lnTo>
                                <a:pt x="2422" y="571"/>
                              </a:lnTo>
                              <a:lnTo>
                                <a:pt x="2426" y="607"/>
                              </a:lnTo>
                              <a:lnTo>
                                <a:pt x="2429" y="644"/>
                              </a:lnTo>
                              <a:lnTo>
                                <a:pt x="2433" y="681"/>
                              </a:lnTo>
                              <a:lnTo>
                                <a:pt x="2443" y="755"/>
                              </a:lnTo>
                              <a:lnTo>
                                <a:pt x="2456" y="833"/>
                              </a:lnTo>
                              <a:lnTo>
                                <a:pt x="2471" y="916"/>
                              </a:lnTo>
                              <a:lnTo>
                                <a:pt x="2505" y="1101"/>
                              </a:lnTo>
                              <a:lnTo>
                                <a:pt x="3251" y="1101"/>
                              </a:lnTo>
                              <a:close/>
                              <a:moveTo>
                                <a:pt x="3220" y="1547"/>
                              </a:moveTo>
                              <a:lnTo>
                                <a:pt x="3220" y="1547"/>
                              </a:lnTo>
                              <a:lnTo>
                                <a:pt x="3217" y="1521"/>
                              </a:lnTo>
                              <a:lnTo>
                                <a:pt x="3214" y="1494"/>
                              </a:lnTo>
                              <a:lnTo>
                                <a:pt x="3212" y="1466"/>
                              </a:lnTo>
                              <a:lnTo>
                                <a:pt x="3212" y="1439"/>
                              </a:lnTo>
                              <a:lnTo>
                                <a:pt x="3212" y="1410"/>
                              </a:lnTo>
                              <a:lnTo>
                                <a:pt x="3213" y="1381"/>
                              </a:lnTo>
                              <a:lnTo>
                                <a:pt x="3214" y="1353"/>
                              </a:lnTo>
                              <a:lnTo>
                                <a:pt x="3218" y="1324"/>
                              </a:lnTo>
                              <a:lnTo>
                                <a:pt x="2540" y="1324"/>
                              </a:lnTo>
                              <a:lnTo>
                                <a:pt x="2542" y="1353"/>
                              </a:lnTo>
                              <a:lnTo>
                                <a:pt x="2544" y="1381"/>
                              </a:lnTo>
                              <a:lnTo>
                                <a:pt x="2546" y="1410"/>
                              </a:lnTo>
                              <a:lnTo>
                                <a:pt x="2547" y="1439"/>
                              </a:lnTo>
                              <a:lnTo>
                                <a:pt x="2546" y="1466"/>
                              </a:lnTo>
                              <a:lnTo>
                                <a:pt x="2544" y="1494"/>
                              </a:lnTo>
                              <a:lnTo>
                                <a:pt x="2542" y="1521"/>
                              </a:lnTo>
                              <a:lnTo>
                                <a:pt x="2540" y="1547"/>
                              </a:lnTo>
                              <a:lnTo>
                                <a:pt x="3220" y="1547"/>
                              </a:lnTo>
                              <a:close/>
                              <a:moveTo>
                                <a:pt x="1949" y="3569"/>
                              </a:moveTo>
                              <a:lnTo>
                                <a:pt x="1949" y="3569"/>
                              </a:lnTo>
                              <a:lnTo>
                                <a:pt x="1917" y="3571"/>
                              </a:lnTo>
                              <a:lnTo>
                                <a:pt x="1884" y="3572"/>
                              </a:lnTo>
                              <a:lnTo>
                                <a:pt x="1852" y="3574"/>
                              </a:lnTo>
                              <a:lnTo>
                                <a:pt x="1820" y="3576"/>
                              </a:lnTo>
                              <a:lnTo>
                                <a:pt x="1789" y="3579"/>
                              </a:lnTo>
                              <a:lnTo>
                                <a:pt x="1757" y="3584"/>
                              </a:lnTo>
                              <a:lnTo>
                                <a:pt x="1725" y="3588"/>
                              </a:lnTo>
                              <a:lnTo>
                                <a:pt x="1694" y="3595"/>
                              </a:lnTo>
                              <a:lnTo>
                                <a:pt x="1663" y="3600"/>
                              </a:lnTo>
                              <a:lnTo>
                                <a:pt x="1632" y="3608"/>
                              </a:lnTo>
                              <a:lnTo>
                                <a:pt x="1602" y="3616"/>
                              </a:lnTo>
                              <a:lnTo>
                                <a:pt x="1572" y="3623"/>
                              </a:lnTo>
                              <a:lnTo>
                                <a:pt x="1541" y="3633"/>
                              </a:lnTo>
                              <a:lnTo>
                                <a:pt x="1511" y="3642"/>
                              </a:lnTo>
                              <a:lnTo>
                                <a:pt x="1483" y="3653"/>
                              </a:lnTo>
                              <a:lnTo>
                                <a:pt x="1453" y="3664"/>
                              </a:lnTo>
                              <a:lnTo>
                                <a:pt x="1462" y="3677"/>
                              </a:lnTo>
                              <a:lnTo>
                                <a:pt x="1469" y="3691"/>
                              </a:lnTo>
                              <a:lnTo>
                                <a:pt x="1476" y="3706"/>
                              </a:lnTo>
                              <a:lnTo>
                                <a:pt x="1483" y="3720"/>
                              </a:lnTo>
                              <a:lnTo>
                                <a:pt x="1487" y="3736"/>
                              </a:lnTo>
                              <a:lnTo>
                                <a:pt x="1490" y="3752"/>
                              </a:lnTo>
                              <a:lnTo>
                                <a:pt x="1493" y="3769"/>
                              </a:lnTo>
                              <a:lnTo>
                                <a:pt x="1493" y="3785"/>
                              </a:lnTo>
                              <a:lnTo>
                                <a:pt x="1491" y="3807"/>
                              </a:lnTo>
                              <a:lnTo>
                                <a:pt x="1488" y="3829"/>
                              </a:lnTo>
                              <a:lnTo>
                                <a:pt x="1483" y="3849"/>
                              </a:lnTo>
                              <a:lnTo>
                                <a:pt x="1476" y="3869"/>
                              </a:lnTo>
                              <a:lnTo>
                                <a:pt x="1467" y="3887"/>
                              </a:lnTo>
                              <a:lnTo>
                                <a:pt x="1456" y="3905"/>
                              </a:lnTo>
                              <a:lnTo>
                                <a:pt x="1444" y="3922"/>
                              </a:lnTo>
                              <a:lnTo>
                                <a:pt x="1430" y="3937"/>
                              </a:lnTo>
                              <a:lnTo>
                                <a:pt x="1414" y="3951"/>
                              </a:lnTo>
                              <a:lnTo>
                                <a:pt x="1398" y="3963"/>
                              </a:lnTo>
                              <a:lnTo>
                                <a:pt x="1380" y="3974"/>
                              </a:lnTo>
                              <a:lnTo>
                                <a:pt x="1362" y="3983"/>
                              </a:lnTo>
                              <a:lnTo>
                                <a:pt x="1342" y="3990"/>
                              </a:lnTo>
                              <a:lnTo>
                                <a:pt x="1322" y="3995"/>
                              </a:lnTo>
                              <a:lnTo>
                                <a:pt x="1300" y="3999"/>
                              </a:lnTo>
                              <a:lnTo>
                                <a:pt x="1279" y="4000"/>
                              </a:lnTo>
                              <a:lnTo>
                                <a:pt x="1263" y="4000"/>
                              </a:lnTo>
                              <a:lnTo>
                                <a:pt x="1247" y="3997"/>
                              </a:lnTo>
                              <a:lnTo>
                                <a:pt x="1232" y="3994"/>
                              </a:lnTo>
                              <a:lnTo>
                                <a:pt x="1216" y="3991"/>
                              </a:lnTo>
                              <a:lnTo>
                                <a:pt x="1202" y="3985"/>
                              </a:lnTo>
                              <a:lnTo>
                                <a:pt x="1189" y="3980"/>
                              </a:lnTo>
                              <a:lnTo>
                                <a:pt x="1176" y="3973"/>
                              </a:lnTo>
                              <a:lnTo>
                                <a:pt x="1163" y="3966"/>
                              </a:lnTo>
                              <a:lnTo>
                                <a:pt x="1150" y="3957"/>
                              </a:lnTo>
                              <a:lnTo>
                                <a:pt x="1138" y="3947"/>
                              </a:lnTo>
                              <a:lnTo>
                                <a:pt x="1127" y="3937"/>
                              </a:lnTo>
                              <a:lnTo>
                                <a:pt x="1117" y="3926"/>
                              </a:lnTo>
                              <a:lnTo>
                                <a:pt x="1108" y="3915"/>
                              </a:lnTo>
                              <a:lnTo>
                                <a:pt x="1100" y="3902"/>
                              </a:lnTo>
                              <a:lnTo>
                                <a:pt x="1092" y="3890"/>
                              </a:lnTo>
                              <a:lnTo>
                                <a:pt x="1084" y="3876"/>
                              </a:lnTo>
                              <a:lnTo>
                                <a:pt x="1050" y="3905"/>
                              </a:lnTo>
                              <a:lnTo>
                                <a:pt x="1017" y="3935"/>
                              </a:lnTo>
                              <a:lnTo>
                                <a:pt x="985" y="3964"/>
                              </a:lnTo>
                              <a:lnTo>
                                <a:pt x="955" y="3996"/>
                              </a:lnTo>
                              <a:lnTo>
                                <a:pt x="924" y="4029"/>
                              </a:lnTo>
                              <a:lnTo>
                                <a:pt x="895" y="4063"/>
                              </a:lnTo>
                              <a:lnTo>
                                <a:pt x="867" y="4098"/>
                              </a:lnTo>
                              <a:lnTo>
                                <a:pt x="840" y="4133"/>
                              </a:lnTo>
                              <a:lnTo>
                                <a:pt x="852" y="4140"/>
                              </a:lnTo>
                              <a:lnTo>
                                <a:pt x="864" y="4148"/>
                              </a:lnTo>
                              <a:lnTo>
                                <a:pt x="875" y="4157"/>
                              </a:lnTo>
                              <a:lnTo>
                                <a:pt x="886" y="4166"/>
                              </a:lnTo>
                              <a:lnTo>
                                <a:pt x="896" y="4177"/>
                              </a:lnTo>
                              <a:lnTo>
                                <a:pt x="906" y="4187"/>
                              </a:lnTo>
                              <a:lnTo>
                                <a:pt x="915" y="4199"/>
                              </a:lnTo>
                              <a:lnTo>
                                <a:pt x="923" y="4210"/>
                              </a:lnTo>
                              <a:lnTo>
                                <a:pt x="930" y="4223"/>
                              </a:lnTo>
                              <a:lnTo>
                                <a:pt x="936" y="4235"/>
                              </a:lnTo>
                              <a:lnTo>
                                <a:pt x="941" y="4249"/>
                              </a:lnTo>
                              <a:lnTo>
                                <a:pt x="946" y="4263"/>
                              </a:lnTo>
                              <a:lnTo>
                                <a:pt x="950" y="4277"/>
                              </a:lnTo>
                              <a:lnTo>
                                <a:pt x="952" y="4291"/>
                              </a:lnTo>
                              <a:lnTo>
                                <a:pt x="955" y="4307"/>
                              </a:lnTo>
                              <a:lnTo>
                                <a:pt x="955" y="4322"/>
                              </a:lnTo>
                              <a:lnTo>
                                <a:pt x="953" y="4344"/>
                              </a:lnTo>
                              <a:lnTo>
                                <a:pt x="950" y="4365"/>
                              </a:lnTo>
                              <a:lnTo>
                                <a:pt x="945" y="4386"/>
                              </a:lnTo>
                              <a:lnTo>
                                <a:pt x="938" y="4406"/>
                              </a:lnTo>
                              <a:lnTo>
                                <a:pt x="929" y="4424"/>
                              </a:lnTo>
                              <a:lnTo>
                                <a:pt x="918" y="4442"/>
                              </a:lnTo>
                              <a:lnTo>
                                <a:pt x="906" y="4458"/>
                              </a:lnTo>
                              <a:lnTo>
                                <a:pt x="892" y="4474"/>
                              </a:lnTo>
                              <a:lnTo>
                                <a:pt x="876" y="4487"/>
                              </a:lnTo>
                              <a:lnTo>
                                <a:pt x="860" y="4500"/>
                              </a:lnTo>
                              <a:lnTo>
                                <a:pt x="842" y="4510"/>
                              </a:lnTo>
                              <a:lnTo>
                                <a:pt x="824" y="4520"/>
                              </a:lnTo>
                              <a:lnTo>
                                <a:pt x="804" y="4527"/>
                              </a:lnTo>
                              <a:lnTo>
                                <a:pt x="784" y="4532"/>
                              </a:lnTo>
                              <a:lnTo>
                                <a:pt x="762" y="4535"/>
                              </a:lnTo>
                              <a:lnTo>
                                <a:pt x="740" y="4537"/>
                              </a:lnTo>
                              <a:lnTo>
                                <a:pt x="727" y="4535"/>
                              </a:lnTo>
                              <a:lnTo>
                                <a:pt x="715" y="4534"/>
                              </a:lnTo>
                              <a:lnTo>
                                <a:pt x="702" y="4533"/>
                              </a:lnTo>
                              <a:lnTo>
                                <a:pt x="689" y="4530"/>
                              </a:lnTo>
                              <a:lnTo>
                                <a:pt x="677" y="4527"/>
                              </a:lnTo>
                              <a:lnTo>
                                <a:pt x="665" y="4522"/>
                              </a:lnTo>
                              <a:lnTo>
                                <a:pt x="653" y="4518"/>
                              </a:lnTo>
                              <a:lnTo>
                                <a:pt x="642" y="4512"/>
                              </a:lnTo>
                              <a:lnTo>
                                <a:pt x="626" y="4564"/>
                              </a:lnTo>
                              <a:lnTo>
                                <a:pt x="611" y="4617"/>
                              </a:lnTo>
                              <a:lnTo>
                                <a:pt x="599" y="4671"/>
                              </a:lnTo>
                              <a:lnTo>
                                <a:pt x="588" y="4726"/>
                              </a:lnTo>
                              <a:lnTo>
                                <a:pt x="581" y="4781"/>
                              </a:lnTo>
                              <a:lnTo>
                                <a:pt x="575" y="4836"/>
                              </a:lnTo>
                              <a:lnTo>
                                <a:pt x="571" y="4893"/>
                              </a:lnTo>
                              <a:lnTo>
                                <a:pt x="570" y="4950"/>
                              </a:lnTo>
                              <a:lnTo>
                                <a:pt x="571" y="4985"/>
                              </a:lnTo>
                              <a:lnTo>
                                <a:pt x="572" y="5021"/>
                              </a:lnTo>
                              <a:lnTo>
                                <a:pt x="574" y="5056"/>
                              </a:lnTo>
                              <a:lnTo>
                                <a:pt x="577" y="5091"/>
                              </a:lnTo>
                              <a:lnTo>
                                <a:pt x="581" y="5125"/>
                              </a:lnTo>
                              <a:lnTo>
                                <a:pt x="586" y="5159"/>
                              </a:lnTo>
                              <a:lnTo>
                                <a:pt x="592" y="5193"/>
                              </a:lnTo>
                              <a:lnTo>
                                <a:pt x="598" y="5227"/>
                              </a:lnTo>
                              <a:lnTo>
                                <a:pt x="605" y="5260"/>
                              </a:lnTo>
                              <a:lnTo>
                                <a:pt x="614" y="5295"/>
                              </a:lnTo>
                              <a:lnTo>
                                <a:pt x="622" y="5328"/>
                              </a:lnTo>
                              <a:lnTo>
                                <a:pt x="632" y="5359"/>
                              </a:lnTo>
                              <a:lnTo>
                                <a:pt x="642" y="5391"/>
                              </a:lnTo>
                              <a:lnTo>
                                <a:pt x="654" y="5423"/>
                              </a:lnTo>
                              <a:lnTo>
                                <a:pt x="665" y="5455"/>
                              </a:lnTo>
                              <a:lnTo>
                                <a:pt x="678" y="5486"/>
                              </a:lnTo>
                              <a:lnTo>
                                <a:pt x="692" y="5517"/>
                              </a:lnTo>
                              <a:lnTo>
                                <a:pt x="706" y="5548"/>
                              </a:lnTo>
                              <a:lnTo>
                                <a:pt x="721" y="5577"/>
                              </a:lnTo>
                              <a:lnTo>
                                <a:pt x="737" y="5607"/>
                              </a:lnTo>
                              <a:lnTo>
                                <a:pt x="753" y="5636"/>
                              </a:lnTo>
                              <a:lnTo>
                                <a:pt x="770" y="5664"/>
                              </a:lnTo>
                              <a:lnTo>
                                <a:pt x="787" y="5693"/>
                              </a:lnTo>
                              <a:lnTo>
                                <a:pt x="806" y="5720"/>
                              </a:lnTo>
                              <a:lnTo>
                                <a:pt x="825" y="5748"/>
                              </a:lnTo>
                              <a:lnTo>
                                <a:pt x="845" y="5775"/>
                              </a:lnTo>
                              <a:lnTo>
                                <a:pt x="864" y="5801"/>
                              </a:lnTo>
                              <a:lnTo>
                                <a:pt x="885" y="5827"/>
                              </a:lnTo>
                              <a:lnTo>
                                <a:pt x="906" y="5852"/>
                              </a:lnTo>
                              <a:lnTo>
                                <a:pt x="928" y="5876"/>
                              </a:lnTo>
                              <a:lnTo>
                                <a:pt x="951" y="5901"/>
                              </a:lnTo>
                              <a:lnTo>
                                <a:pt x="974" y="5925"/>
                              </a:lnTo>
                              <a:lnTo>
                                <a:pt x="999" y="5948"/>
                              </a:lnTo>
                              <a:lnTo>
                                <a:pt x="1023" y="5971"/>
                              </a:lnTo>
                              <a:lnTo>
                                <a:pt x="1047" y="5993"/>
                              </a:lnTo>
                              <a:lnTo>
                                <a:pt x="1072" y="6014"/>
                              </a:lnTo>
                              <a:lnTo>
                                <a:pt x="1099" y="6035"/>
                              </a:lnTo>
                              <a:lnTo>
                                <a:pt x="1125" y="6055"/>
                              </a:lnTo>
                              <a:lnTo>
                                <a:pt x="1152" y="6075"/>
                              </a:lnTo>
                              <a:lnTo>
                                <a:pt x="1179" y="6093"/>
                              </a:lnTo>
                              <a:lnTo>
                                <a:pt x="1207" y="6112"/>
                              </a:lnTo>
                              <a:lnTo>
                                <a:pt x="1235" y="6130"/>
                              </a:lnTo>
                              <a:lnTo>
                                <a:pt x="1264" y="6146"/>
                              </a:lnTo>
                              <a:lnTo>
                                <a:pt x="1292" y="6163"/>
                              </a:lnTo>
                              <a:lnTo>
                                <a:pt x="1322" y="6178"/>
                              </a:lnTo>
                              <a:lnTo>
                                <a:pt x="1352" y="6193"/>
                              </a:lnTo>
                              <a:lnTo>
                                <a:pt x="1383" y="6208"/>
                              </a:lnTo>
                              <a:lnTo>
                                <a:pt x="1413" y="6221"/>
                              </a:lnTo>
                              <a:lnTo>
                                <a:pt x="1444" y="6234"/>
                              </a:lnTo>
                              <a:lnTo>
                                <a:pt x="1476" y="6246"/>
                              </a:lnTo>
                              <a:lnTo>
                                <a:pt x="1508" y="6257"/>
                              </a:lnTo>
                              <a:lnTo>
                                <a:pt x="1540" y="6267"/>
                              </a:lnTo>
                              <a:lnTo>
                                <a:pt x="1573" y="6277"/>
                              </a:lnTo>
                              <a:lnTo>
                                <a:pt x="1605" y="6286"/>
                              </a:lnTo>
                              <a:lnTo>
                                <a:pt x="1639" y="6295"/>
                              </a:lnTo>
                              <a:lnTo>
                                <a:pt x="1672" y="6301"/>
                              </a:lnTo>
                              <a:lnTo>
                                <a:pt x="1706" y="6308"/>
                              </a:lnTo>
                              <a:lnTo>
                                <a:pt x="1740" y="6313"/>
                              </a:lnTo>
                              <a:lnTo>
                                <a:pt x="1774" y="6319"/>
                              </a:lnTo>
                              <a:lnTo>
                                <a:pt x="1808" y="6322"/>
                              </a:lnTo>
                              <a:lnTo>
                                <a:pt x="1844" y="6325"/>
                              </a:lnTo>
                              <a:lnTo>
                                <a:pt x="1879" y="6328"/>
                              </a:lnTo>
                              <a:lnTo>
                                <a:pt x="1914" y="6329"/>
                              </a:lnTo>
                              <a:lnTo>
                                <a:pt x="1949" y="6330"/>
                              </a:lnTo>
                              <a:lnTo>
                                <a:pt x="1986" y="6329"/>
                              </a:lnTo>
                              <a:lnTo>
                                <a:pt x="2021" y="6328"/>
                              </a:lnTo>
                              <a:lnTo>
                                <a:pt x="2056" y="6325"/>
                              </a:lnTo>
                              <a:lnTo>
                                <a:pt x="2090" y="6322"/>
                              </a:lnTo>
                              <a:lnTo>
                                <a:pt x="2125" y="6319"/>
                              </a:lnTo>
                              <a:lnTo>
                                <a:pt x="2159" y="6313"/>
                              </a:lnTo>
                              <a:lnTo>
                                <a:pt x="2193" y="6308"/>
                              </a:lnTo>
                              <a:lnTo>
                                <a:pt x="2228" y="6301"/>
                              </a:lnTo>
                              <a:lnTo>
                                <a:pt x="2261" y="6295"/>
                              </a:lnTo>
                              <a:lnTo>
                                <a:pt x="2294" y="6286"/>
                              </a:lnTo>
                              <a:lnTo>
                                <a:pt x="2327" y="6277"/>
                              </a:lnTo>
                              <a:lnTo>
                                <a:pt x="2360" y="6267"/>
                              </a:lnTo>
                              <a:lnTo>
                                <a:pt x="2391" y="6257"/>
                              </a:lnTo>
                              <a:lnTo>
                                <a:pt x="2423" y="6246"/>
                              </a:lnTo>
                              <a:lnTo>
                                <a:pt x="2455" y="6234"/>
                              </a:lnTo>
                              <a:lnTo>
                                <a:pt x="2486" y="6221"/>
                              </a:lnTo>
                              <a:lnTo>
                                <a:pt x="2517" y="6208"/>
                              </a:lnTo>
                              <a:lnTo>
                                <a:pt x="2548" y="6193"/>
                              </a:lnTo>
                              <a:lnTo>
                                <a:pt x="2577" y="6178"/>
                              </a:lnTo>
                              <a:lnTo>
                                <a:pt x="2607" y="6163"/>
                              </a:lnTo>
                              <a:lnTo>
                                <a:pt x="2636" y="6146"/>
                              </a:lnTo>
                              <a:lnTo>
                                <a:pt x="2664" y="6130"/>
                              </a:lnTo>
                              <a:lnTo>
                                <a:pt x="2693" y="6112"/>
                              </a:lnTo>
                              <a:lnTo>
                                <a:pt x="2720" y="6093"/>
                              </a:lnTo>
                              <a:lnTo>
                                <a:pt x="2748" y="6075"/>
                              </a:lnTo>
                              <a:lnTo>
                                <a:pt x="2774" y="6055"/>
                              </a:lnTo>
                              <a:lnTo>
                                <a:pt x="2801" y="6035"/>
                              </a:lnTo>
                              <a:lnTo>
                                <a:pt x="2827" y="6014"/>
                              </a:lnTo>
                              <a:lnTo>
                                <a:pt x="2852" y="5993"/>
                              </a:lnTo>
                              <a:lnTo>
                                <a:pt x="2877" y="5971"/>
                              </a:lnTo>
                              <a:lnTo>
                                <a:pt x="2901" y="5948"/>
                              </a:lnTo>
                              <a:lnTo>
                                <a:pt x="2925" y="5925"/>
                              </a:lnTo>
                              <a:lnTo>
                                <a:pt x="2948" y="5901"/>
                              </a:lnTo>
                              <a:lnTo>
                                <a:pt x="2970" y="5876"/>
                              </a:lnTo>
                              <a:lnTo>
                                <a:pt x="2992" y="5852"/>
                              </a:lnTo>
                              <a:lnTo>
                                <a:pt x="3014" y="5827"/>
                              </a:lnTo>
                              <a:lnTo>
                                <a:pt x="3035" y="5801"/>
                              </a:lnTo>
                              <a:lnTo>
                                <a:pt x="3055" y="5775"/>
                              </a:lnTo>
                              <a:lnTo>
                                <a:pt x="3075" y="5748"/>
                              </a:lnTo>
                              <a:lnTo>
                                <a:pt x="3093" y="5720"/>
                              </a:lnTo>
                              <a:lnTo>
                                <a:pt x="3112" y="5693"/>
                              </a:lnTo>
                              <a:lnTo>
                                <a:pt x="3130" y="5664"/>
                              </a:lnTo>
                              <a:lnTo>
                                <a:pt x="3146" y="5636"/>
                              </a:lnTo>
                              <a:lnTo>
                                <a:pt x="3163" y="5607"/>
                              </a:lnTo>
                              <a:lnTo>
                                <a:pt x="3178" y="5577"/>
                              </a:lnTo>
                              <a:lnTo>
                                <a:pt x="3194" y="5548"/>
                              </a:lnTo>
                              <a:lnTo>
                                <a:pt x="3208" y="5517"/>
                              </a:lnTo>
                              <a:lnTo>
                                <a:pt x="3221" y="5486"/>
                              </a:lnTo>
                              <a:lnTo>
                                <a:pt x="3233" y="5455"/>
                              </a:lnTo>
                              <a:lnTo>
                                <a:pt x="3245" y="5423"/>
                              </a:lnTo>
                              <a:lnTo>
                                <a:pt x="3257" y="5391"/>
                              </a:lnTo>
                              <a:lnTo>
                                <a:pt x="3267" y="5359"/>
                              </a:lnTo>
                              <a:lnTo>
                                <a:pt x="3277" y="5328"/>
                              </a:lnTo>
                              <a:lnTo>
                                <a:pt x="3286" y="5295"/>
                              </a:lnTo>
                              <a:lnTo>
                                <a:pt x="3294" y="5260"/>
                              </a:lnTo>
                              <a:lnTo>
                                <a:pt x="3301" y="5227"/>
                              </a:lnTo>
                              <a:lnTo>
                                <a:pt x="3308" y="5193"/>
                              </a:lnTo>
                              <a:lnTo>
                                <a:pt x="3313" y="5159"/>
                              </a:lnTo>
                              <a:lnTo>
                                <a:pt x="3318" y="5125"/>
                              </a:lnTo>
                              <a:lnTo>
                                <a:pt x="3322" y="5091"/>
                              </a:lnTo>
                              <a:lnTo>
                                <a:pt x="3326" y="5056"/>
                              </a:lnTo>
                              <a:lnTo>
                                <a:pt x="3328" y="5021"/>
                              </a:lnTo>
                              <a:lnTo>
                                <a:pt x="3329" y="4985"/>
                              </a:lnTo>
                              <a:lnTo>
                                <a:pt x="3330" y="4950"/>
                              </a:lnTo>
                              <a:lnTo>
                                <a:pt x="3329" y="4914"/>
                              </a:lnTo>
                              <a:lnTo>
                                <a:pt x="3328" y="4879"/>
                              </a:lnTo>
                              <a:lnTo>
                                <a:pt x="3326" y="4843"/>
                              </a:lnTo>
                              <a:lnTo>
                                <a:pt x="3322" y="4808"/>
                              </a:lnTo>
                              <a:lnTo>
                                <a:pt x="3318" y="4774"/>
                              </a:lnTo>
                              <a:lnTo>
                                <a:pt x="3313" y="4740"/>
                              </a:lnTo>
                              <a:lnTo>
                                <a:pt x="3308" y="4706"/>
                              </a:lnTo>
                              <a:lnTo>
                                <a:pt x="3301" y="4672"/>
                              </a:lnTo>
                              <a:lnTo>
                                <a:pt x="3294" y="4639"/>
                              </a:lnTo>
                              <a:lnTo>
                                <a:pt x="3286" y="4605"/>
                              </a:lnTo>
                              <a:lnTo>
                                <a:pt x="3277" y="4573"/>
                              </a:lnTo>
                              <a:lnTo>
                                <a:pt x="3267" y="4540"/>
                              </a:lnTo>
                              <a:lnTo>
                                <a:pt x="3257" y="4508"/>
                              </a:lnTo>
                              <a:lnTo>
                                <a:pt x="3245" y="4476"/>
                              </a:lnTo>
                              <a:lnTo>
                                <a:pt x="3233" y="4444"/>
                              </a:lnTo>
                              <a:lnTo>
                                <a:pt x="3221" y="4413"/>
                              </a:lnTo>
                              <a:lnTo>
                                <a:pt x="3208" y="4382"/>
                              </a:lnTo>
                              <a:lnTo>
                                <a:pt x="3194" y="4352"/>
                              </a:lnTo>
                              <a:lnTo>
                                <a:pt x="3178" y="4322"/>
                              </a:lnTo>
                              <a:lnTo>
                                <a:pt x="3163" y="4292"/>
                              </a:lnTo>
                              <a:lnTo>
                                <a:pt x="3146" y="4264"/>
                              </a:lnTo>
                              <a:lnTo>
                                <a:pt x="3130" y="4235"/>
                              </a:lnTo>
                              <a:lnTo>
                                <a:pt x="3112" y="4206"/>
                              </a:lnTo>
                              <a:lnTo>
                                <a:pt x="3093" y="4179"/>
                              </a:lnTo>
                              <a:lnTo>
                                <a:pt x="3075" y="4151"/>
                              </a:lnTo>
                              <a:lnTo>
                                <a:pt x="3055" y="4125"/>
                              </a:lnTo>
                              <a:lnTo>
                                <a:pt x="3035" y="4099"/>
                              </a:lnTo>
                              <a:lnTo>
                                <a:pt x="3014" y="4072"/>
                              </a:lnTo>
                              <a:lnTo>
                                <a:pt x="2992" y="4047"/>
                              </a:lnTo>
                              <a:lnTo>
                                <a:pt x="2970" y="4023"/>
                              </a:lnTo>
                              <a:lnTo>
                                <a:pt x="2948" y="3999"/>
                              </a:lnTo>
                              <a:lnTo>
                                <a:pt x="2925" y="3974"/>
                              </a:lnTo>
                              <a:lnTo>
                                <a:pt x="2901" y="3951"/>
                              </a:lnTo>
                              <a:lnTo>
                                <a:pt x="2877" y="3929"/>
                              </a:lnTo>
                              <a:lnTo>
                                <a:pt x="2852" y="3907"/>
                              </a:lnTo>
                              <a:lnTo>
                                <a:pt x="2827" y="3885"/>
                              </a:lnTo>
                              <a:lnTo>
                                <a:pt x="2801" y="3864"/>
                              </a:lnTo>
                              <a:lnTo>
                                <a:pt x="2774" y="3845"/>
                              </a:lnTo>
                              <a:lnTo>
                                <a:pt x="2748" y="3825"/>
                              </a:lnTo>
                              <a:lnTo>
                                <a:pt x="2720" y="3806"/>
                              </a:lnTo>
                              <a:lnTo>
                                <a:pt x="2693" y="3787"/>
                              </a:lnTo>
                              <a:lnTo>
                                <a:pt x="2664" y="3770"/>
                              </a:lnTo>
                              <a:lnTo>
                                <a:pt x="2636" y="3753"/>
                              </a:lnTo>
                              <a:lnTo>
                                <a:pt x="2607" y="3737"/>
                              </a:lnTo>
                              <a:lnTo>
                                <a:pt x="2577" y="3721"/>
                              </a:lnTo>
                              <a:lnTo>
                                <a:pt x="2548" y="3706"/>
                              </a:lnTo>
                              <a:lnTo>
                                <a:pt x="2517" y="3692"/>
                              </a:lnTo>
                              <a:lnTo>
                                <a:pt x="2486" y="3678"/>
                              </a:lnTo>
                              <a:lnTo>
                                <a:pt x="2455" y="3665"/>
                              </a:lnTo>
                              <a:lnTo>
                                <a:pt x="2423" y="3654"/>
                              </a:lnTo>
                              <a:lnTo>
                                <a:pt x="2391" y="3642"/>
                              </a:lnTo>
                              <a:lnTo>
                                <a:pt x="2360" y="3632"/>
                              </a:lnTo>
                              <a:lnTo>
                                <a:pt x="2327" y="3622"/>
                              </a:lnTo>
                              <a:lnTo>
                                <a:pt x="2294" y="3614"/>
                              </a:lnTo>
                              <a:lnTo>
                                <a:pt x="2261" y="3605"/>
                              </a:lnTo>
                              <a:lnTo>
                                <a:pt x="2228" y="3598"/>
                              </a:lnTo>
                              <a:lnTo>
                                <a:pt x="2193" y="3592"/>
                              </a:lnTo>
                              <a:lnTo>
                                <a:pt x="2159" y="3586"/>
                              </a:lnTo>
                              <a:lnTo>
                                <a:pt x="2125" y="3581"/>
                              </a:lnTo>
                              <a:lnTo>
                                <a:pt x="2090" y="3577"/>
                              </a:lnTo>
                              <a:lnTo>
                                <a:pt x="2056" y="3574"/>
                              </a:lnTo>
                              <a:lnTo>
                                <a:pt x="2021" y="3572"/>
                              </a:lnTo>
                              <a:lnTo>
                                <a:pt x="1986" y="3571"/>
                              </a:lnTo>
                              <a:lnTo>
                                <a:pt x="1949" y="3569"/>
                              </a:lnTo>
                              <a:close/>
                              <a:moveTo>
                                <a:pt x="1379" y="4655"/>
                              </a:moveTo>
                              <a:lnTo>
                                <a:pt x="1379" y="4655"/>
                              </a:lnTo>
                              <a:lnTo>
                                <a:pt x="1355" y="4654"/>
                              </a:lnTo>
                              <a:lnTo>
                                <a:pt x="1332" y="4651"/>
                              </a:lnTo>
                              <a:lnTo>
                                <a:pt x="1310" y="4644"/>
                              </a:lnTo>
                              <a:lnTo>
                                <a:pt x="1288" y="4637"/>
                              </a:lnTo>
                              <a:lnTo>
                                <a:pt x="1268" y="4627"/>
                              </a:lnTo>
                              <a:lnTo>
                                <a:pt x="1248" y="4616"/>
                              </a:lnTo>
                              <a:lnTo>
                                <a:pt x="1231" y="4601"/>
                              </a:lnTo>
                              <a:lnTo>
                                <a:pt x="1214" y="4587"/>
                              </a:lnTo>
                              <a:lnTo>
                                <a:pt x="1199" y="4571"/>
                              </a:lnTo>
                              <a:lnTo>
                                <a:pt x="1186" y="4552"/>
                              </a:lnTo>
                              <a:lnTo>
                                <a:pt x="1174" y="4533"/>
                              </a:lnTo>
                              <a:lnTo>
                                <a:pt x="1164" y="4512"/>
                              </a:lnTo>
                              <a:lnTo>
                                <a:pt x="1156" y="4491"/>
                              </a:lnTo>
                              <a:lnTo>
                                <a:pt x="1150" y="4468"/>
                              </a:lnTo>
                              <a:lnTo>
                                <a:pt x="1147" y="4445"/>
                              </a:lnTo>
                              <a:lnTo>
                                <a:pt x="1146" y="4422"/>
                              </a:lnTo>
                              <a:lnTo>
                                <a:pt x="1147" y="4398"/>
                              </a:lnTo>
                              <a:lnTo>
                                <a:pt x="1150" y="4375"/>
                              </a:lnTo>
                              <a:lnTo>
                                <a:pt x="1156" y="4353"/>
                              </a:lnTo>
                              <a:lnTo>
                                <a:pt x="1164" y="4331"/>
                              </a:lnTo>
                              <a:lnTo>
                                <a:pt x="1174" y="4311"/>
                              </a:lnTo>
                              <a:lnTo>
                                <a:pt x="1186" y="4291"/>
                              </a:lnTo>
                              <a:lnTo>
                                <a:pt x="1199" y="4274"/>
                              </a:lnTo>
                              <a:lnTo>
                                <a:pt x="1214" y="4257"/>
                              </a:lnTo>
                              <a:lnTo>
                                <a:pt x="1231" y="4242"/>
                              </a:lnTo>
                              <a:lnTo>
                                <a:pt x="1248" y="4228"/>
                              </a:lnTo>
                              <a:lnTo>
                                <a:pt x="1268" y="4216"/>
                              </a:lnTo>
                              <a:lnTo>
                                <a:pt x="1288" y="4206"/>
                              </a:lnTo>
                              <a:lnTo>
                                <a:pt x="1310" y="4199"/>
                              </a:lnTo>
                              <a:lnTo>
                                <a:pt x="1332" y="4193"/>
                              </a:lnTo>
                              <a:lnTo>
                                <a:pt x="1355" y="4189"/>
                              </a:lnTo>
                              <a:lnTo>
                                <a:pt x="1379" y="4188"/>
                              </a:lnTo>
                              <a:lnTo>
                                <a:pt x="1403" y="4189"/>
                              </a:lnTo>
                              <a:lnTo>
                                <a:pt x="1427" y="4193"/>
                              </a:lnTo>
                              <a:lnTo>
                                <a:pt x="1449" y="4199"/>
                              </a:lnTo>
                              <a:lnTo>
                                <a:pt x="1471" y="4206"/>
                              </a:lnTo>
                              <a:lnTo>
                                <a:pt x="1490" y="4216"/>
                              </a:lnTo>
                              <a:lnTo>
                                <a:pt x="1510" y="4228"/>
                              </a:lnTo>
                              <a:lnTo>
                                <a:pt x="1528" y="4242"/>
                              </a:lnTo>
                              <a:lnTo>
                                <a:pt x="1544" y="4257"/>
                              </a:lnTo>
                              <a:lnTo>
                                <a:pt x="1560" y="4274"/>
                              </a:lnTo>
                              <a:lnTo>
                                <a:pt x="1573" y="4291"/>
                              </a:lnTo>
                              <a:lnTo>
                                <a:pt x="1585" y="4311"/>
                              </a:lnTo>
                              <a:lnTo>
                                <a:pt x="1595" y="4331"/>
                              </a:lnTo>
                              <a:lnTo>
                                <a:pt x="1603" y="4353"/>
                              </a:lnTo>
                              <a:lnTo>
                                <a:pt x="1608" y="4375"/>
                              </a:lnTo>
                              <a:lnTo>
                                <a:pt x="1611" y="4398"/>
                              </a:lnTo>
                              <a:lnTo>
                                <a:pt x="1613" y="4422"/>
                              </a:lnTo>
                              <a:lnTo>
                                <a:pt x="1611" y="4445"/>
                              </a:lnTo>
                              <a:lnTo>
                                <a:pt x="1608" y="4468"/>
                              </a:lnTo>
                              <a:lnTo>
                                <a:pt x="1603" y="4491"/>
                              </a:lnTo>
                              <a:lnTo>
                                <a:pt x="1595" y="4512"/>
                              </a:lnTo>
                              <a:lnTo>
                                <a:pt x="1585" y="4533"/>
                              </a:lnTo>
                              <a:lnTo>
                                <a:pt x="1573" y="4552"/>
                              </a:lnTo>
                              <a:lnTo>
                                <a:pt x="1560" y="4571"/>
                              </a:lnTo>
                              <a:lnTo>
                                <a:pt x="1544" y="4587"/>
                              </a:lnTo>
                              <a:lnTo>
                                <a:pt x="1528" y="4601"/>
                              </a:lnTo>
                              <a:lnTo>
                                <a:pt x="1510" y="4616"/>
                              </a:lnTo>
                              <a:lnTo>
                                <a:pt x="1490" y="4627"/>
                              </a:lnTo>
                              <a:lnTo>
                                <a:pt x="1471" y="4637"/>
                              </a:lnTo>
                              <a:lnTo>
                                <a:pt x="1449" y="4644"/>
                              </a:lnTo>
                              <a:lnTo>
                                <a:pt x="1427" y="4651"/>
                              </a:lnTo>
                              <a:lnTo>
                                <a:pt x="1403" y="4654"/>
                              </a:lnTo>
                              <a:lnTo>
                                <a:pt x="1379" y="46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92.25pt;margin-top:124.75pt;height:39.2pt;width:29.2pt;z-index:251666432;v-text-anchor:middle;mso-width-relative:page;mso-height-relative:page;" fillcolor="#2A3D52 [3204]" filled="t" stroked="f" coordsize="4721,6330" o:gfxdata="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" path="m4402,2780l3634,2630,3604,2682,3573,2734,3539,2786,3504,2839,3430,2945,3353,3055,3313,3112,3274,3171,3233,3232,3195,3296,3155,3362,3117,3430,3079,3502,3062,3539,3043,3577,3027,3615,3012,3652,2998,3689,2985,3728,3018,3755,3048,3784,3079,3814,3109,3845,3137,3875,3166,3908,3194,3940,3220,3974,3245,4008,3271,4043,3294,4079,3317,4115,3339,4151,3360,4189,3379,4227,3399,4266,3417,4304,3433,4344,3450,4385,3464,4425,3479,4467,3491,4509,3503,4551,3513,4594,3523,4637,3530,4681,3537,4725,3542,4769,3547,4814,3550,4859,3552,4904,3553,4950,3552,4996,3550,5043,3547,5089,3541,5135,3536,5180,3528,5225,3519,5270,3509,5314,3907,5389,3952,5335,3996,5282,4039,5230,4080,5178,4120,5126,4157,5076,4194,5025,4229,4975,4262,4926,4294,4878,4323,4829,4352,4781,4380,4733,4405,4686,4429,4640,4451,4594,4472,4548,4492,4501,4509,4456,4526,4410,4540,4365,4553,4320,4566,4276,4575,4231,4584,4186,4592,4142,4597,4096,4602,4052,4604,4007,4605,3963,4605,3918,4603,3874,4601,3832,4597,3791,4589,3710,4579,3633,4567,3557,4553,3484,4539,3413,4524,3344,4507,3276,4476,3146,4447,3021,4432,2959,4420,2898,4410,2839,4402,2780xm4349,964l4349,964,4326,961,4303,958,4279,957,4256,957,4234,958,4211,960,4189,962,4167,967,4146,972,4124,979,4103,985,4084,994,4063,1003,4044,1013,4024,1024,4007,1036,3988,1049,3971,1062,3955,1077,3938,1092,3924,1109,3909,1125,3896,1143,3882,1160,3871,1179,3860,1199,3849,1219,3840,1239,3833,1261,3825,1283,3820,1305,3814,1329,3807,1366,3802,1402,3796,1439,3793,1475,3790,1512,3787,1549,3783,1624,3780,1704,3779,1787,3777,1975,4509,2117,4575,1941,4605,1862,4633,1787,4657,1716,4668,1679,4678,1644,4688,1609,4696,1573,4705,1536,4713,1499,4716,1476,4720,1453,4721,1430,4721,1407,4720,1385,4717,1362,4715,1340,4711,1318,4705,1297,4699,1275,4692,1254,4683,1234,4674,1214,4665,1194,4654,1176,4641,1157,4628,1139,4615,1122,4601,1105,4585,1090,4570,1074,4552,1060,4535,1046,4517,1034,4498,1022,4479,1011,4459,1001,4438,991,4417,983,4395,975,4372,970,4349,964xm897,1554l897,1554,891,1531,883,1509,874,1488,864,1467,853,1447,842,1428,830,1410,816,1391,803,1375,787,1358,772,1343,755,1327,738,1314,720,1301,703,1289,684,1277,664,1267,644,1257,625,1248,604,1241,583,1234,562,1228,540,1224,518,1221,496,1219,474,1216,451,1216,428,1217,406,1220,382,1223,359,1227,336,1233,314,1239,292,1247,271,1256,250,1266,231,1277,211,1288,192,1301,175,1314,157,1329,140,1343,125,1359,111,1375,96,1392,83,1410,71,1428,60,1446,49,1466,40,1486,31,1506,24,1527,17,1547,12,1569,7,1590,4,1612,1,1634,0,1657,0,1679,1,1703,2,1725,5,1748,9,1771,15,1794,26,1830,37,1865,48,1901,61,1935,73,1970,88,2004,117,2074,149,2146,186,2222,266,2391,985,2199,969,2011,961,1927,952,1848,942,1772,937,1736,930,1699,924,1663,916,1627,907,1590,897,1554xm1606,3385l1606,3385,1548,3310,1490,3238,1378,3102,1324,3036,1273,2971,1248,2938,1224,2906,1202,2873,1180,2840,424,3043,421,3102,414,3164,408,3224,399,3287,379,3414,357,3547,347,3617,337,3687,329,3759,321,3834,314,3909,310,3989,308,4069,308,4111,309,4153,311,4208,315,4263,322,4316,331,4370,343,4424,356,4478,371,4532,390,4586,403,4530,420,4475,437,4421,457,4367,479,4315,502,4264,528,4213,554,4164,583,4115,612,4068,644,4023,677,3978,713,3934,749,3891,786,3850,825,3810,865,3772,907,3735,950,3699,994,3664,1039,3632,1086,3601,1134,3572,1182,3543,1232,3518,1282,3492,1334,3470,1387,3450,1441,3431,1495,3413,1550,3398,1606,3385xm4434,2331l3769,2201,3766,2231,3762,2258,3758,2287,3754,2314,3747,2342,3741,2368,3734,2395,3726,2421,4393,2550,4395,2523,4398,2496,4402,2468,4407,2441,4413,2413,4418,2386,4426,2358,4434,2331xm414,2814l1071,2638,1061,2612,1053,2587,1044,2561,1036,2534,1028,2507,1022,2479,1016,2452,1011,2423,357,2598,367,2626,377,2652,385,2679,392,2706,399,2733,406,2760,410,2787,414,2814xm2068,3353l2068,3353,2064,3318,2059,3282,2056,3247,2054,3213,2053,3179,2052,3145,2053,3111,2053,3078,2055,3044,2057,3011,2061,2978,2065,2945,2070,2912,2076,2879,2083,2846,2090,2814,2101,2773,2112,2732,2135,2655,2159,2580,2185,2508,2211,2439,2239,2370,2266,2305,2295,2242,2350,2118,2402,2001,2427,1942,2450,1885,2471,1828,2489,1771,3272,1771,3284,1805,3296,1839,3322,1907,3351,1977,3383,2047,3448,2190,3482,2265,3516,2342,3503,2384,3494,2406,3485,2428,3475,2451,3464,2475,3452,2498,3438,2523,3411,2568,3386,2609,3362,2649,3337,2687,3286,2762,3231,2840,3183,2908,3134,2979,3084,3052,3034,3129,3009,3170,2985,3211,2959,3254,2935,3297,2911,3342,2887,3387,2863,3434,2840,3484,2817,3536,2795,3590,2756,3566,2714,3543,2672,3521,2629,3499,2585,3480,2541,3462,2497,3444,2451,3429,2405,3414,2358,3401,2311,3389,2264,3379,2215,3370,2167,3363,2118,3357,2068,3353xm3251,1101l3251,1101,3283,915,3297,832,3309,753,3319,678,3323,641,3327,605,3329,567,3331,531,3332,494,3332,455,3332,432,3330,409,3327,386,3323,364,3318,342,3311,320,3305,299,3296,278,3287,257,3276,238,3265,218,3253,200,3241,182,3227,165,3212,148,3197,133,3181,117,3165,103,3147,90,3130,78,3111,66,3091,55,3071,45,3052,35,3031,27,3010,20,2988,14,2966,9,2943,5,2921,2,2898,1,2873,0,2850,1,2827,3,2804,5,2781,9,2759,15,2738,22,2716,28,2695,37,2675,46,2656,56,2637,67,2618,79,2601,92,2583,105,2566,119,2551,135,2536,151,2521,168,2508,185,2495,203,2484,222,2473,240,2462,260,2453,281,2445,302,2438,323,2432,345,2427,367,2423,389,2420,412,2419,435,2418,458,2419,497,2420,534,2422,571,2426,607,2429,644,2433,681,2443,755,2456,833,2471,916,2505,1101,3251,1101xm3220,1547l3220,1547,3217,1521,3214,1494,3212,1466,3212,1439,3212,1410,3213,1381,3214,1353,3218,1324,2540,1324,2542,1353,2544,1381,2546,1410,2547,1439,2546,1466,2544,1494,2542,1521,2540,1547,3220,1547xm1949,3569l1949,3569,1917,3571,1884,3572,1852,3574,1820,3576,1789,3579,1757,3584,1725,3588,1694,3595,1663,3600,1632,3608,1602,3616,1572,3623,1541,3633,1511,3642,1483,3653,1453,3664,1462,3677,1469,3691,1476,3706,1483,3720,1487,3736,1490,3752,1493,3769,1493,3785,1491,3807,1488,3829,1483,3849,1476,3869,1467,3887,1456,3905,1444,3922,1430,3937,1414,3951,1398,3963,1380,3974,1362,3983,1342,3990,1322,3995,1300,3999,1279,4000,1263,4000,1247,3997,1232,3994,1216,3991,1202,3985,1189,3980,1176,3973,1163,3966,1150,3957,1138,3947,1127,3937,1117,3926,1108,3915,1100,3902,1092,3890,1084,3876,1050,3905,1017,3935,985,3964,955,3996,924,4029,895,4063,867,4098,840,4133,852,4140,864,4148,875,4157,886,4166,896,4177,906,4187,915,4199,923,4210,930,4223,936,4235,941,4249,946,4263,950,4277,952,4291,955,4307,955,4322,953,4344,950,4365,945,4386,938,4406,929,4424,918,4442,906,4458,892,4474,876,4487,860,4500,842,4510,824,4520,804,4527,784,4532,762,4535,740,4537,727,4535,715,4534,702,4533,689,4530,677,4527,665,4522,653,4518,642,4512,626,4564,611,4617,599,4671,588,4726,581,4781,575,4836,571,4893,570,4950,571,4985,572,5021,574,5056,577,5091,581,5125,586,5159,592,5193,598,5227,605,5260,614,5295,622,5328,632,5359,642,5391,654,5423,665,5455,678,5486,692,5517,706,5548,721,5577,737,5607,753,5636,770,5664,787,5693,806,5720,825,5748,845,5775,864,5801,885,5827,906,5852,928,5876,951,5901,974,5925,999,5948,1023,5971,1047,5993,1072,6014,1099,6035,1125,6055,1152,6075,1179,6093,1207,6112,1235,6130,1264,6146,1292,6163,1322,6178,1352,6193,1383,6208,1413,6221,1444,6234,1476,6246,1508,6257,1540,6267,1573,6277,1605,6286,1639,6295,1672,6301,1706,6308,1740,6313,1774,6319,1808,6322,1844,6325,1879,6328,1914,6329,1949,6330,1986,6329,2021,6328,2056,6325,2090,6322,2125,6319,2159,6313,2193,6308,2228,6301,2261,6295,2294,6286,2327,6277,2360,6267,2391,6257,2423,6246,2455,6234,2486,6221,2517,6208,2548,6193,2577,6178,2607,6163,2636,6146,2664,6130,2693,6112,2720,6093,2748,6075,2774,6055,2801,6035,2827,6014,2852,5993,2877,5971,2901,5948,2925,5925,2948,5901,2970,5876,2992,5852,3014,5827,3035,5801,3055,5775,3075,5748,3093,5720,3112,5693,3130,5664,3146,5636,3163,5607,3178,5577,3194,5548,3208,5517,3221,5486,3233,5455,3245,5423,3257,5391,3267,5359,3277,5328,3286,5295,3294,5260,3301,5227,3308,5193,3313,5159,3318,5125,3322,5091,3326,5056,3328,5021,3329,4985,3330,4950,3329,4914,3328,4879,3326,4843,3322,4808,3318,4774,3313,4740,3308,4706,3301,4672,3294,4639,3286,4605,3277,4573,3267,4540,3257,4508,3245,4476,3233,4444,3221,4413,3208,4382,3194,4352,3178,4322,3163,4292,3146,4264,3130,4235,3112,4206,3093,4179,3075,4151,3055,4125,3035,4099,3014,4072,2992,4047,2970,4023,2948,3999,2925,3974,2901,3951,2877,3929,2852,3907,2827,3885,2801,3864,2774,3845,2748,3825,2720,3806,2693,3787,2664,3770,2636,3753,2607,3737,2577,3721,2548,3706,2517,3692,2486,3678,2455,3665,2423,3654,2391,3642,2360,3632,2327,3622,2294,3614,2261,3605,2228,3598,2193,3592,2159,3586,2125,3581,2090,3577,2056,3574,2021,3572,1986,3571,1949,3569xm1379,4655l1379,4655,1355,4654,1332,4651,1310,4644,1288,4637,1268,4627,1248,4616,1231,4601,1214,4587,1199,4571,1186,4552,1174,4533,1164,4512,1156,4491,1150,4468,1147,4445,1146,4422,1147,4398,1150,4375,1156,4353,1164,4331,1174,4311,1186,4291,1199,4274,1214,4257,1231,4242,1248,4228,1268,4216,1288,4206,1310,4199,1332,4193,1355,4189,1379,4188,1403,4189,1427,4193,1449,4199,1471,4206,1490,4216,1510,4228,1528,4242,1544,4257,1560,4274,1573,4291,1585,4311,1595,4331,1603,4353,1608,4375,1611,4398,1613,4422,1611,4445,1608,4468,1603,4491,1595,4512,1585,4533,1573,4552,1560,4571,1544,4587,1528,4601,1510,4616,1490,4627,1471,4637,1449,4644,1427,4651,1403,4654,1379,4655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810260</wp:posOffset>
                </wp:positionV>
                <wp:extent cx="663575" cy="302895"/>
                <wp:effectExtent l="0" t="0" r="3175" b="1905"/>
                <wp:wrapNone/>
                <wp:docPr id="1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3881" cy="303181"/>
                        </a:xfrm>
                        <a:custGeom>
                          <a:avLst/>
                          <a:gdLst>
                            <a:gd name="T0" fmla="*/ 1101055 w 2465388"/>
                            <a:gd name="T1" fmla="*/ 1090168 h 1123951"/>
                            <a:gd name="T2" fmla="*/ 603582 w 2465388"/>
                            <a:gd name="T3" fmla="*/ 1086737 h 1123951"/>
                            <a:gd name="T4" fmla="*/ 156122 w 2465388"/>
                            <a:gd name="T5" fmla="*/ 1032103 h 1123951"/>
                            <a:gd name="T6" fmla="*/ 119341 w 2465388"/>
                            <a:gd name="T7" fmla="*/ 947908 h 1123951"/>
                            <a:gd name="T8" fmla="*/ 514408 w 2465388"/>
                            <a:gd name="T9" fmla="*/ 993569 h 1123951"/>
                            <a:gd name="T10" fmla="*/ 1135983 w 2465388"/>
                            <a:gd name="T11" fmla="*/ 981692 h 1123951"/>
                            <a:gd name="T12" fmla="*/ 2465388 w 2465388"/>
                            <a:gd name="T13" fmla="*/ 478025 h 1123951"/>
                            <a:gd name="T14" fmla="*/ 2436319 w 2465388"/>
                            <a:gd name="T15" fmla="*/ 696082 h 1123951"/>
                            <a:gd name="T16" fmla="*/ 1595438 w 2465388"/>
                            <a:gd name="T17" fmla="*/ 917576 h 1123951"/>
                            <a:gd name="T18" fmla="*/ 1745010 w 2465388"/>
                            <a:gd name="T19" fmla="*/ 788856 h 1123951"/>
                            <a:gd name="T20" fmla="*/ 2078244 w 2465388"/>
                            <a:gd name="T21" fmla="*/ 645599 h 1123951"/>
                            <a:gd name="T22" fmla="*/ 2301810 w 2465388"/>
                            <a:gd name="T23" fmla="*/ 525072 h 1123951"/>
                            <a:gd name="T24" fmla="*/ 2439185 w 2465388"/>
                            <a:gd name="T25" fmla="*/ 288925 h 1123951"/>
                            <a:gd name="T26" fmla="*/ 2353147 w 2465388"/>
                            <a:gd name="T27" fmla="*/ 441855 h 1123951"/>
                            <a:gd name="T28" fmla="*/ 2004494 w 2465388"/>
                            <a:gd name="T29" fmla="*/ 617009 h 1123951"/>
                            <a:gd name="T30" fmla="*/ 1614807 w 2465388"/>
                            <a:gd name="T31" fmla="*/ 737923 h 1123951"/>
                            <a:gd name="T32" fmla="*/ 1384225 w 2465388"/>
                            <a:gd name="T33" fmla="*/ 851430 h 1123951"/>
                            <a:gd name="T34" fmla="*/ 1056486 w 2465388"/>
                            <a:gd name="T35" fmla="*/ 943769 h 1123951"/>
                            <a:gd name="T36" fmla="*/ 1186470 w 2465388"/>
                            <a:gd name="T37" fmla="*/ 814653 h 1123951"/>
                            <a:gd name="T38" fmla="*/ 1423141 w 2465388"/>
                            <a:gd name="T39" fmla="*/ 696648 h 1123951"/>
                            <a:gd name="T40" fmla="*/ 1959224 w 2465388"/>
                            <a:gd name="T41" fmla="*/ 537898 h 1123951"/>
                            <a:gd name="T42" fmla="*/ 2288023 w 2465388"/>
                            <a:gd name="T43" fmla="*/ 391319 h 1123951"/>
                            <a:gd name="T44" fmla="*/ 1547419 w 2465388"/>
                            <a:gd name="T45" fmla="*/ 33870 h 1123951"/>
                            <a:gd name="T46" fmla="*/ 1684641 w 2465388"/>
                            <a:gd name="T47" fmla="*/ 163693 h 1123951"/>
                            <a:gd name="T48" fmla="*/ 1525474 w 2465388"/>
                            <a:gd name="T49" fmla="*/ 171906 h 1123951"/>
                            <a:gd name="T50" fmla="*/ 1387194 w 2465388"/>
                            <a:gd name="T51" fmla="*/ 127660 h 1123951"/>
                            <a:gd name="T52" fmla="*/ 1486343 w 2465388"/>
                            <a:gd name="T53" fmla="*/ 41553 h 1123951"/>
                            <a:gd name="T54" fmla="*/ 2220383 w 2465388"/>
                            <a:gd name="T55" fmla="*/ 4765 h 1123951"/>
                            <a:gd name="T56" fmla="*/ 2353469 w 2465388"/>
                            <a:gd name="T57" fmla="*/ 136071 h 1123951"/>
                            <a:gd name="T58" fmla="*/ 2327011 w 2465388"/>
                            <a:gd name="T59" fmla="*/ 299938 h 1123951"/>
                            <a:gd name="T60" fmla="*/ 1987815 w 2465388"/>
                            <a:gd name="T61" fmla="*/ 457716 h 1123951"/>
                            <a:gd name="T62" fmla="*/ 1435629 w 2465388"/>
                            <a:gd name="T63" fmla="*/ 598287 h 1123951"/>
                            <a:gd name="T64" fmla="*/ 1145117 w 2465388"/>
                            <a:gd name="T65" fmla="*/ 681147 h 1123951"/>
                            <a:gd name="T66" fmla="*/ 944827 w 2465388"/>
                            <a:gd name="T67" fmla="*/ 793656 h 1123951"/>
                            <a:gd name="T68" fmla="*/ 773906 w 2465388"/>
                            <a:gd name="T69" fmla="*/ 964671 h 1123951"/>
                            <a:gd name="T70" fmla="*/ 328613 w 2465388"/>
                            <a:gd name="T71" fmla="*/ 946934 h 1123951"/>
                            <a:gd name="T72" fmla="*/ 1058 w 2465388"/>
                            <a:gd name="T73" fmla="*/ 799745 h 1123951"/>
                            <a:gd name="T74" fmla="*/ 25929 w 2465388"/>
                            <a:gd name="T75" fmla="*/ 728798 h 1123951"/>
                            <a:gd name="T76" fmla="*/ 160602 w 2465388"/>
                            <a:gd name="T77" fmla="*/ 649644 h 1123951"/>
                            <a:gd name="T78" fmla="*/ 603250 w 2465388"/>
                            <a:gd name="T79" fmla="*/ 531840 h 1123951"/>
                            <a:gd name="T80" fmla="*/ 685535 w 2465388"/>
                            <a:gd name="T81" fmla="*/ 663145 h 1123951"/>
                            <a:gd name="T82" fmla="*/ 712258 w 2465388"/>
                            <a:gd name="T83" fmla="*/ 628201 h 1123951"/>
                            <a:gd name="T84" fmla="*/ 828940 w 2465388"/>
                            <a:gd name="T85" fmla="*/ 606228 h 1123951"/>
                            <a:gd name="T86" fmla="*/ 871008 w 2465388"/>
                            <a:gd name="T87" fmla="*/ 593257 h 1123951"/>
                            <a:gd name="T88" fmla="*/ 968375 w 2465388"/>
                            <a:gd name="T89" fmla="*/ 535811 h 1123951"/>
                            <a:gd name="T90" fmla="*/ 1010444 w 2465388"/>
                            <a:gd name="T91" fmla="*/ 548253 h 1123951"/>
                            <a:gd name="T92" fmla="*/ 1027642 w 2465388"/>
                            <a:gd name="T93" fmla="*/ 507749 h 1123951"/>
                            <a:gd name="T94" fmla="*/ 1144058 w 2465388"/>
                            <a:gd name="T95" fmla="*/ 481806 h 1123951"/>
                            <a:gd name="T96" fmla="*/ 1183217 w 2465388"/>
                            <a:gd name="T97" fmla="*/ 461951 h 1123951"/>
                            <a:gd name="T98" fmla="*/ 1188773 w 2465388"/>
                            <a:gd name="T99" fmla="*/ 275583 h 1123951"/>
                            <a:gd name="T100" fmla="*/ 1313392 w 2465388"/>
                            <a:gd name="T101" fmla="*/ 391004 h 1123951"/>
                            <a:gd name="T102" fmla="*/ 1328737 w 2465388"/>
                            <a:gd name="T103" fmla="*/ 349971 h 1123951"/>
                            <a:gd name="T104" fmla="*/ 1339321 w 2465388"/>
                            <a:gd name="T105" fmla="*/ 165985 h 1123951"/>
                            <a:gd name="T106" fmla="*/ 1432190 w 2465388"/>
                            <a:gd name="T107" fmla="*/ 167044 h 1123951"/>
                            <a:gd name="T108" fmla="*/ 1560513 w 2465388"/>
                            <a:gd name="T109" fmla="*/ 222637 h 1123951"/>
                            <a:gd name="T110" fmla="*/ 1762390 w 2465388"/>
                            <a:gd name="T111" fmla="*/ 259434 h 1123951"/>
                            <a:gd name="T112" fmla="*/ 1950244 w 2465388"/>
                            <a:gd name="T113" fmla="*/ 220519 h 1123951"/>
                            <a:gd name="T114" fmla="*/ 2063485 w 2465388"/>
                            <a:gd name="T115" fmla="*/ 144013 h 1123951"/>
                            <a:gd name="T116" fmla="*/ 2136775 w 2465388"/>
                            <a:gd name="T117" fmla="*/ 34944 h 1123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465388" h="1123951">
                              <a:moveTo>
                                <a:pt x="2374901" y="909638"/>
                              </a:moveTo>
                              <a:lnTo>
                                <a:pt x="2374901" y="1047939"/>
                              </a:lnTo>
                              <a:lnTo>
                                <a:pt x="2152626" y="1054009"/>
                              </a:lnTo>
                              <a:lnTo>
                                <a:pt x="1954696" y="1059288"/>
                              </a:lnTo>
                              <a:lnTo>
                                <a:pt x="1769202" y="1064303"/>
                              </a:lnTo>
                              <a:lnTo>
                                <a:pt x="1731098" y="1065358"/>
                              </a:lnTo>
                              <a:lnTo>
                                <a:pt x="1691671" y="1066414"/>
                              </a:lnTo>
                              <a:lnTo>
                                <a:pt x="1609376" y="1069845"/>
                              </a:lnTo>
                              <a:lnTo>
                                <a:pt x="1523112" y="1073540"/>
                              </a:lnTo>
                              <a:lnTo>
                                <a:pt x="1433673" y="1077499"/>
                              </a:lnTo>
                              <a:lnTo>
                                <a:pt x="1341323" y="1081722"/>
                              </a:lnTo>
                              <a:lnTo>
                                <a:pt x="1246856" y="1085417"/>
                              </a:lnTo>
                              <a:lnTo>
                                <a:pt x="1198432" y="1087265"/>
                              </a:lnTo>
                              <a:lnTo>
                                <a:pt x="1150008" y="1088584"/>
                              </a:lnTo>
                              <a:lnTo>
                                <a:pt x="1101055" y="1090168"/>
                              </a:lnTo>
                              <a:lnTo>
                                <a:pt x="1051837" y="1091224"/>
                              </a:lnTo>
                              <a:lnTo>
                                <a:pt x="1051837" y="1123951"/>
                              </a:lnTo>
                              <a:lnTo>
                                <a:pt x="1009763" y="1123951"/>
                              </a:lnTo>
                              <a:lnTo>
                                <a:pt x="1009763" y="1092279"/>
                              </a:lnTo>
                              <a:lnTo>
                                <a:pt x="967160" y="1092807"/>
                              </a:lnTo>
                              <a:lnTo>
                                <a:pt x="924293" y="1093071"/>
                              </a:lnTo>
                              <a:lnTo>
                                <a:pt x="881690" y="1093335"/>
                              </a:lnTo>
                              <a:lnTo>
                                <a:pt x="839088" y="1093071"/>
                              </a:lnTo>
                              <a:lnTo>
                                <a:pt x="839088" y="1123951"/>
                              </a:lnTo>
                              <a:lnTo>
                                <a:pt x="797014" y="1123951"/>
                              </a:lnTo>
                              <a:lnTo>
                                <a:pt x="797014" y="1092807"/>
                              </a:lnTo>
                              <a:lnTo>
                                <a:pt x="748326" y="1092015"/>
                              </a:lnTo>
                              <a:lnTo>
                                <a:pt x="699901" y="1090432"/>
                              </a:lnTo>
                              <a:lnTo>
                                <a:pt x="651477" y="1088584"/>
                              </a:lnTo>
                              <a:lnTo>
                                <a:pt x="603582" y="1086737"/>
                              </a:lnTo>
                              <a:lnTo>
                                <a:pt x="555952" y="1083834"/>
                              </a:lnTo>
                              <a:lnTo>
                                <a:pt x="508586" y="1080402"/>
                              </a:lnTo>
                              <a:lnTo>
                                <a:pt x="461750" y="1076707"/>
                              </a:lnTo>
                              <a:lnTo>
                                <a:pt x="415443" y="1072484"/>
                              </a:lnTo>
                              <a:lnTo>
                                <a:pt x="415443" y="1123951"/>
                              </a:lnTo>
                              <a:lnTo>
                                <a:pt x="373369" y="1123951"/>
                              </a:lnTo>
                              <a:lnTo>
                                <a:pt x="373369" y="1067470"/>
                              </a:lnTo>
                              <a:lnTo>
                                <a:pt x="345320" y="1064303"/>
                              </a:lnTo>
                              <a:lnTo>
                                <a:pt x="317536" y="1060344"/>
                              </a:lnTo>
                              <a:lnTo>
                                <a:pt x="289751" y="1056385"/>
                              </a:lnTo>
                              <a:lnTo>
                                <a:pt x="262496" y="1051898"/>
                              </a:lnTo>
                              <a:lnTo>
                                <a:pt x="235506" y="1047675"/>
                              </a:lnTo>
                              <a:lnTo>
                                <a:pt x="208780" y="1042660"/>
                              </a:lnTo>
                              <a:lnTo>
                                <a:pt x="182319" y="1037381"/>
                              </a:lnTo>
                              <a:lnTo>
                                <a:pt x="156122" y="1032103"/>
                              </a:lnTo>
                              <a:lnTo>
                                <a:pt x="156122" y="1074860"/>
                              </a:lnTo>
                              <a:lnTo>
                                <a:pt x="114048" y="1074860"/>
                              </a:lnTo>
                              <a:lnTo>
                                <a:pt x="114048" y="1022337"/>
                              </a:lnTo>
                              <a:lnTo>
                                <a:pt x="85206" y="1015211"/>
                              </a:lnTo>
                              <a:lnTo>
                                <a:pt x="56892" y="1007293"/>
                              </a:lnTo>
                              <a:lnTo>
                                <a:pt x="29108" y="999111"/>
                              </a:lnTo>
                              <a:lnTo>
                                <a:pt x="1588" y="990665"/>
                              </a:lnTo>
                              <a:lnTo>
                                <a:pt x="1588" y="918084"/>
                              </a:lnTo>
                              <a:lnTo>
                                <a:pt x="13760" y="922307"/>
                              </a:lnTo>
                              <a:lnTo>
                                <a:pt x="27785" y="926266"/>
                              </a:lnTo>
                              <a:lnTo>
                                <a:pt x="43661" y="930753"/>
                              </a:lnTo>
                              <a:lnTo>
                                <a:pt x="60597" y="934976"/>
                              </a:lnTo>
                              <a:lnTo>
                                <a:pt x="78855" y="939199"/>
                              </a:lnTo>
                              <a:lnTo>
                                <a:pt x="98966" y="943422"/>
                              </a:lnTo>
                              <a:lnTo>
                                <a:pt x="119341" y="947908"/>
                              </a:lnTo>
                              <a:lnTo>
                                <a:pt x="141039" y="951867"/>
                              </a:lnTo>
                              <a:lnTo>
                                <a:pt x="163266" y="956090"/>
                              </a:lnTo>
                              <a:lnTo>
                                <a:pt x="186023" y="959785"/>
                              </a:lnTo>
                              <a:lnTo>
                                <a:pt x="209045" y="963744"/>
                              </a:lnTo>
                              <a:lnTo>
                                <a:pt x="232330" y="967439"/>
                              </a:lnTo>
                              <a:lnTo>
                                <a:pt x="256146" y="970607"/>
                              </a:lnTo>
                              <a:lnTo>
                                <a:pt x="279432" y="973774"/>
                              </a:lnTo>
                              <a:lnTo>
                                <a:pt x="302717" y="976677"/>
                              </a:lnTo>
                              <a:lnTo>
                                <a:pt x="325739" y="979316"/>
                              </a:lnTo>
                              <a:lnTo>
                                <a:pt x="357228" y="982220"/>
                              </a:lnTo>
                              <a:lnTo>
                                <a:pt x="388717" y="985123"/>
                              </a:lnTo>
                              <a:lnTo>
                                <a:pt x="419941" y="987762"/>
                              </a:lnTo>
                              <a:lnTo>
                                <a:pt x="451695" y="989874"/>
                              </a:lnTo>
                              <a:lnTo>
                                <a:pt x="482919" y="991985"/>
                              </a:lnTo>
                              <a:lnTo>
                                <a:pt x="514408" y="993569"/>
                              </a:lnTo>
                              <a:lnTo>
                                <a:pt x="545632" y="994888"/>
                              </a:lnTo>
                              <a:lnTo>
                                <a:pt x="577121" y="995944"/>
                              </a:lnTo>
                              <a:lnTo>
                                <a:pt x="608610" y="996736"/>
                              </a:lnTo>
                              <a:lnTo>
                                <a:pt x="639834" y="997264"/>
                              </a:lnTo>
                              <a:lnTo>
                                <a:pt x="671059" y="997792"/>
                              </a:lnTo>
                              <a:lnTo>
                                <a:pt x="702283" y="997792"/>
                              </a:lnTo>
                              <a:lnTo>
                                <a:pt x="733507" y="997792"/>
                              </a:lnTo>
                              <a:lnTo>
                                <a:pt x="764732" y="997528"/>
                              </a:lnTo>
                              <a:lnTo>
                                <a:pt x="795956" y="996736"/>
                              </a:lnTo>
                              <a:lnTo>
                                <a:pt x="827180" y="995944"/>
                              </a:lnTo>
                              <a:lnTo>
                                <a:pt x="889100" y="994361"/>
                              </a:lnTo>
                              <a:lnTo>
                                <a:pt x="951019" y="991985"/>
                              </a:lnTo>
                              <a:lnTo>
                                <a:pt x="1012938" y="988818"/>
                              </a:lnTo>
                              <a:lnTo>
                                <a:pt x="1074329" y="985387"/>
                              </a:lnTo>
                              <a:lnTo>
                                <a:pt x="1135983" y="981692"/>
                              </a:lnTo>
                              <a:lnTo>
                                <a:pt x="1197109" y="977733"/>
                              </a:lnTo>
                              <a:lnTo>
                                <a:pt x="1318566" y="969551"/>
                              </a:lnTo>
                              <a:lnTo>
                                <a:pt x="1507500" y="956882"/>
                              </a:lnTo>
                              <a:lnTo>
                                <a:pt x="1669972" y="947117"/>
                              </a:lnTo>
                              <a:lnTo>
                                <a:pt x="1821595" y="938143"/>
                              </a:lnTo>
                              <a:lnTo>
                                <a:pt x="1959988" y="930753"/>
                              </a:lnTo>
                              <a:lnTo>
                                <a:pt x="2083562" y="923891"/>
                              </a:lnTo>
                              <a:lnTo>
                                <a:pt x="2188613" y="918612"/>
                              </a:lnTo>
                              <a:lnTo>
                                <a:pt x="2274083" y="914389"/>
                              </a:lnTo>
                              <a:lnTo>
                                <a:pt x="2374901" y="909638"/>
                              </a:lnTo>
                              <a:close/>
                              <a:moveTo>
                                <a:pt x="2461688" y="401638"/>
                              </a:moveTo>
                              <a:lnTo>
                                <a:pt x="2463010" y="419347"/>
                              </a:lnTo>
                              <a:lnTo>
                                <a:pt x="2464595" y="438378"/>
                              </a:lnTo>
                              <a:lnTo>
                                <a:pt x="2465124" y="457672"/>
                              </a:lnTo>
                              <a:lnTo>
                                <a:pt x="2465388" y="478025"/>
                              </a:lnTo>
                              <a:lnTo>
                                <a:pt x="2465388" y="490976"/>
                              </a:lnTo>
                              <a:lnTo>
                                <a:pt x="2465124" y="503927"/>
                              </a:lnTo>
                              <a:lnTo>
                                <a:pt x="2464595" y="517407"/>
                              </a:lnTo>
                              <a:lnTo>
                                <a:pt x="2464067" y="531151"/>
                              </a:lnTo>
                              <a:lnTo>
                                <a:pt x="2463010" y="545160"/>
                              </a:lnTo>
                              <a:lnTo>
                                <a:pt x="2461688" y="559168"/>
                              </a:lnTo>
                              <a:lnTo>
                                <a:pt x="2460103" y="573441"/>
                              </a:lnTo>
                              <a:lnTo>
                                <a:pt x="2458517" y="587450"/>
                              </a:lnTo>
                              <a:lnTo>
                                <a:pt x="2456403" y="601458"/>
                              </a:lnTo>
                              <a:lnTo>
                                <a:pt x="2454025" y="615467"/>
                              </a:lnTo>
                              <a:lnTo>
                                <a:pt x="2451382" y="629211"/>
                              </a:lnTo>
                              <a:lnTo>
                                <a:pt x="2448739" y="642956"/>
                              </a:lnTo>
                              <a:lnTo>
                                <a:pt x="2445833" y="656700"/>
                              </a:lnTo>
                              <a:lnTo>
                                <a:pt x="2442661" y="670180"/>
                              </a:lnTo>
                              <a:lnTo>
                                <a:pt x="2436319" y="696082"/>
                              </a:lnTo>
                              <a:lnTo>
                                <a:pt x="2429184" y="721456"/>
                              </a:lnTo>
                              <a:lnTo>
                                <a:pt x="2422049" y="745509"/>
                              </a:lnTo>
                              <a:lnTo>
                                <a:pt x="2414650" y="768240"/>
                              </a:lnTo>
                              <a:lnTo>
                                <a:pt x="2407515" y="789649"/>
                              </a:lnTo>
                              <a:lnTo>
                                <a:pt x="2400380" y="809208"/>
                              </a:lnTo>
                              <a:lnTo>
                                <a:pt x="2393773" y="826917"/>
                              </a:lnTo>
                              <a:lnTo>
                                <a:pt x="2387431" y="842776"/>
                              </a:lnTo>
                              <a:lnTo>
                                <a:pt x="2381881" y="855991"/>
                              </a:lnTo>
                              <a:lnTo>
                                <a:pt x="2373953" y="876079"/>
                              </a:lnTo>
                              <a:lnTo>
                                <a:pt x="2285426" y="880044"/>
                              </a:lnTo>
                              <a:lnTo>
                                <a:pt x="2116034" y="888502"/>
                              </a:lnTo>
                              <a:lnTo>
                                <a:pt x="2005837" y="894317"/>
                              </a:lnTo>
                              <a:lnTo>
                                <a:pt x="1880841" y="901189"/>
                              </a:lnTo>
                              <a:lnTo>
                                <a:pt x="1743425" y="908854"/>
                              </a:lnTo>
                              <a:lnTo>
                                <a:pt x="1595438" y="917576"/>
                              </a:lnTo>
                              <a:lnTo>
                                <a:pt x="1601780" y="907797"/>
                              </a:lnTo>
                              <a:lnTo>
                                <a:pt x="1608915" y="898017"/>
                              </a:lnTo>
                              <a:lnTo>
                                <a:pt x="1616579" y="888766"/>
                              </a:lnTo>
                              <a:lnTo>
                                <a:pt x="1624243" y="879515"/>
                              </a:lnTo>
                              <a:lnTo>
                                <a:pt x="1633227" y="870529"/>
                              </a:lnTo>
                              <a:lnTo>
                                <a:pt x="1642212" y="861542"/>
                              </a:lnTo>
                              <a:lnTo>
                                <a:pt x="1651462" y="852820"/>
                              </a:lnTo>
                              <a:lnTo>
                                <a:pt x="1661768" y="844362"/>
                              </a:lnTo>
                              <a:lnTo>
                                <a:pt x="1672338" y="836168"/>
                              </a:lnTo>
                              <a:lnTo>
                                <a:pt x="1682909" y="827974"/>
                              </a:lnTo>
                              <a:lnTo>
                                <a:pt x="1694272" y="819781"/>
                              </a:lnTo>
                              <a:lnTo>
                                <a:pt x="1706428" y="812116"/>
                              </a:lnTo>
                              <a:lnTo>
                                <a:pt x="1718848" y="804450"/>
                              </a:lnTo>
                              <a:lnTo>
                                <a:pt x="1731533" y="796521"/>
                              </a:lnTo>
                              <a:lnTo>
                                <a:pt x="1745010" y="788856"/>
                              </a:lnTo>
                              <a:lnTo>
                                <a:pt x="1758488" y="781720"/>
                              </a:lnTo>
                              <a:lnTo>
                                <a:pt x="1772493" y="774055"/>
                              </a:lnTo>
                              <a:lnTo>
                                <a:pt x="1787292" y="766654"/>
                              </a:lnTo>
                              <a:lnTo>
                                <a:pt x="1802091" y="759517"/>
                              </a:lnTo>
                              <a:lnTo>
                                <a:pt x="1817154" y="752117"/>
                              </a:lnTo>
                              <a:lnTo>
                                <a:pt x="1833009" y="744980"/>
                              </a:lnTo>
                              <a:lnTo>
                                <a:pt x="1849129" y="737844"/>
                              </a:lnTo>
                              <a:lnTo>
                                <a:pt x="1882691" y="723571"/>
                              </a:lnTo>
                              <a:lnTo>
                                <a:pt x="1917573" y="709034"/>
                              </a:lnTo>
                              <a:lnTo>
                                <a:pt x="1953777" y="694761"/>
                              </a:lnTo>
                              <a:lnTo>
                                <a:pt x="1991831" y="679695"/>
                              </a:lnTo>
                              <a:lnTo>
                                <a:pt x="2030942" y="664893"/>
                              </a:lnTo>
                              <a:lnTo>
                                <a:pt x="2046533" y="658814"/>
                              </a:lnTo>
                              <a:lnTo>
                                <a:pt x="2062389" y="652471"/>
                              </a:lnTo>
                              <a:lnTo>
                                <a:pt x="2078244" y="645599"/>
                              </a:lnTo>
                              <a:lnTo>
                                <a:pt x="2093572" y="638991"/>
                              </a:lnTo>
                              <a:lnTo>
                                <a:pt x="2109427" y="631590"/>
                              </a:lnTo>
                              <a:lnTo>
                                <a:pt x="2125283" y="624454"/>
                              </a:lnTo>
                              <a:lnTo>
                                <a:pt x="2140610" y="617053"/>
                              </a:lnTo>
                              <a:lnTo>
                                <a:pt x="2155937" y="609124"/>
                              </a:lnTo>
                              <a:lnTo>
                                <a:pt x="2171265" y="601458"/>
                              </a:lnTo>
                              <a:lnTo>
                                <a:pt x="2186592" y="593265"/>
                              </a:lnTo>
                              <a:lnTo>
                                <a:pt x="2201390" y="585335"/>
                              </a:lnTo>
                              <a:lnTo>
                                <a:pt x="2216189" y="577142"/>
                              </a:lnTo>
                              <a:lnTo>
                                <a:pt x="2230988" y="568684"/>
                              </a:lnTo>
                              <a:lnTo>
                                <a:pt x="2245786" y="560226"/>
                              </a:lnTo>
                              <a:lnTo>
                                <a:pt x="2260057" y="551239"/>
                              </a:lnTo>
                              <a:lnTo>
                                <a:pt x="2274327" y="542781"/>
                              </a:lnTo>
                              <a:lnTo>
                                <a:pt x="2288068" y="534059"/>
                              </a:lnTo>
                              <a:lnTo>
                                <a:pt x="2301810" y="525072"/>
                              </a:lnTo>
                              <a:lnTo>
                                <a:pt x="2315552" y="516350"/>
                              </a:lnTo>
                              <a:lnTo>
                                <a:pt x="2328500" y="507363"/>
                              </a:lnTo>
                              <a:lnTo>
                                <a:pt x="2341449" y="498641"/>
                              </a:lnTo>
                              <a:lnTo>
                                <a:pt x="2353869" y="489390"/>
                              </a:lnTo>
                              <a:lnTo>
                                <a:pt x="2366554" y="480403"/>
                              </a:lnTo>
                              <a:lnTo>
                                <a:pt x="2378446" y="471417"/>
                              </a:lnTo>
                              <a:lnTo>
                                <a:pt x="2390073" y="462694"/>
                              </a:lnTo>
                              <a:lnTo>
                                <a:pt x="2401437" y="453443"/>
                              </a:lnTo>
                              <a:lnTo>
                                <a:pt x="2412536" y="444721"/>
                              </a:lnTo>
                              <a:lnTo>
                                <a:pt x="2423106" y="435999"/>
                              </a:lnTo>
                              <a:lnTo>
                                <a:pt x="2433412" y="427277"/>
                              </a:lnTo>
                              <a:lnTo>
                                <a:pt x="2443190" y="418554"/>
                              </a:lnTo>
                              <a:lnTo>
                                <a:pt x="2452703" y="410096"/>
                              </a:lnTo>
                              <a:lnTo>
                                <a:pt x="2461688" y="401638"/>
                              </a:lnTo>
                              <a:close/>
                              <a:moveTo>
                                <a:pt x="2439185" y="288925"/>
                              </a:moveTo>
                              <a:lnTo>
                                <a:pt x="2443685" y="304536"/>
                              </a:lnTo>
                              <a:lnTo>
                                <a:pt x="2448186" y="320940"/>
                              </a:lnTo>
                              <a:lnTo>
                                <a:pt x="2452157" y="337873"/>
                              </a:lnTo>
                              <a:lnTo>
                                <a:pt x="2455863" y="355600"/>
                              </a:lnTo>
                              <a:lnTo>
                                <a:pt x="2447921" y="363802"/>
                              </a:lnTo>
                              <a:lnTo>
                                <a:pt x="2439714" y="372004"/>
                              </a:lnTo>
                              <a:lnTo>
                                <a:pt x="2431243" y="379942"/>
                              </a:lnTo>
                              <a:lnTo>
                                <a:pt x="2422507" y="388144"/>
                              </a:lnTo>
                              <a:lnTo>
                                <a:pt x="2413241" y="396082"/>
                              </a:lnTo>
                              <a:lnTo>
                                <a:pt x="2403975" y="403490"/>
                              </a:lnTo>
                              <a:lnTo>
                                <a:pt x="2394445" y="411427"/>
                              </a:lnTo>
                              <a:lnTo>
                                <a:pt x="2384385" y="419100"/>
                              </a:lnTo>
                              <a:lnTo>
                                <a:pt x="2374061" y="427038"/>
                              </a:lnTo>
                              <a:lnTo>
                                <a:pt x="2363736" y="434446"/>
                              </a:lnTo>
                              <a:lnTo>
                                <a:pt x="2353147" y="441855"/>
                              </a:lnTo>
                              <a:lnTo>
                                <a:pt x="2342293" y="449527"/>
                              </a:lnTo>
                              <a:lnTo>
                                <a:pt x="2331174" y="456671"/>
                              </a:lnTo>
                              <a:lnTo>
                                <a:pt x="2319790" y="464080"/>
                              </a:lnTo>
                              <a:lnTo>
                                <a:pt x="2296759" y="478367"/>
                              </a:lnTo>
                              <a:lnTo>
                                <a:pt x="2272668" y="492655"/>
                              </a:lnTo>
                              <a:lnTo>
                                <a:pt x="2247783" y="506413"/>
                              </a:lnTo>
                              <a:lnTo>
                                <a:pt x="2222369" y="519907"/>
                              </a:lnTo>
                              <a:lnTo>
                                <a:pt x="2196690" y="533136"/>
                              </a:lnTo>
                              <a:lnTo>
                                <a:pt x="2170481" y="546100"/>
                              </a:lnTo>
                              <a:lnTo>
                                <a:pt x="2143478" y="558800"/>
                              </a:lnTo>
                              <a:lnTo>
                                <a:pt x="2116211" y="570971"/>
                              </a:lnTo>
                              <a:lnTo>
                                <a:pt x="2088414" y="582878"/>
                              </a:lnTo>
                              <a:lnTo>
                                <a:pt x="2060882" y="594784"/>
                              </a:lnTo>
                              <a:lnTo>
                                <a:pt x="2033085" y="605896"/>
                              </a:lnTo>
                              <a:lnTo>
                                <a:pt x="2004494" y="617009"/>
                              </a:lnTo>
                              <a:lnTo>
                                <a:pt x="1976432" y="627328"/>
                              </a:lnTo>
                              <a:lnTo>
                                <a:pt x="1948370" y="637646"/>
                              </a:lnTo>
                              <a:lnTo>
                                <a:pt x="1920309" y="647701"/>
                              </a:lnTo>
                              <a:lnTo>
                                <a:pt x="1892247" y="657226"/>
                              </a:lnTo>
                              <a:lnTo>
                                <a:pt x="1864450" y="666486"/>
                              </a:lnTo>
                              <a:lnTo>
                                <a:pt x="1837183" y="675217"/>
                              </a:lnTo>
                              <a:lnTo>
                                <a:pt x="1809915" y="683948"/>
                              </a:lnTo>
                              <a:lnTo>
                                <a:pt x="1782912" y="691621"/>
                              </a:lnTo>
                              <a:lnTo>
                                <a:pt x="1756704" y="699559"/>
                              </a:lnTo>
                              <a:lnTo>
                                <a:pt x="1731025" y="706967"/>
                              </a:lnTo>
                              <a:lnTo>
                                <a:pt x="1705610" y="713582"/>
                              </a:lnTo>
                              <a:lnTo>
                                <a:pt x="1680990" y="720461"/>
                              </a:lnTo>
                              <a:lnTo>
                                <a:pt x="1656900" y="726282"/>
                              </a:lnTo>
                              <a:lnTo>
                                <a:pt x="1635721" y="732103"/>
                              </a:lnTo>
                              <a:lnTo>
                                <a:pt x="1614807" y="737923"/>
                              </a:lnTo>
                              <a:lnTo>
                                <a:pt x="1594687" y="744273"/>
                              </a:lnTo>
                              <a:lnTo>
                                <a:pt x="1575362" y="751153"/>
                              </a:lnTo>
                              <a:lnTo>
                                <a:pt x="1557095" y="757767"/>
                              </a:lnTo>
                              <a:lnTo>
                                <a:pt x="1538829" y="765176"/>
                              </a:lnTo>
                              <a:lnTo>
                                <a:pt x="1521621" y="772319"/>
                              </a:lnTo>
                              <a:lnTo>
                                <a:pt x="1504943" y="779992"/>
                              </a:lnTo>
                              <a:lnTo>
                                <a:pt x="1489059" y="787930"/>
                              </a:lnTo>
                              <a:lnTo>
                                <a:pt x="1473705" y="795867"/>
                              </a:lnTo>
                              <a:lnTo>
                                <a:pt x="1459144" y="803540"/>
                              </a:lnTo>
                              <a:lnTo>
                                <a:pt x="1445113" y="811478"/>
                              </a:lnTo>
                              <a:lnTo>
                                <a:pt x="1431612" y="819680"/>
                              </a:lnTo>
                              <a:lnTo>
                                <a:pt x="1418640" y="827617"/>
                              </a:lnTo>
                              <a:lnTo>
                                <a:pt x="1406727" y="835819"/>
                              </a:lnTo>
                              <a:lnTo>
                                <a:pt x="1395079" y="843757"/>
                              </a:lnTo>
                              <a:lnTo>
                                <a:pt x="1384225" y="851430"/>
                              </a:lnTo>
                              <a:lnTo>
                                <a:pt x="1373900" y="859367"/>
                              </a:lnTo>
                              <a:lnTo>
                                <a:pt x="1364370" y="867040"/>
                              </a:lnTo>
                              <a:lnTo>
                                <a:pt x="1355369" y="874449"/>
                              </a:lnTo>
                              <a:lnTo>
                                <a:pt x="1346368" y="881592"/>
                              </a:lnTo>
                              <a:lnTo>
                                <a:pt x="1338691" y="888736"/>
                              </a:lnTo>
                              <a:lnTo>
                                <a:pt x="1331278" y="895351"/>
                              </a:lnTo>
                              <a:lnTo>
                                <a:pt x="1324660" y="901701"/>
                              </a:lnTo>
                              <a:lnTo>
                                <a:pt x="1312482" y="913607"/>
                              </a:lnTo>
                              <a:lnTo>
                                <a:pt x="1303217" y="923661"/>
                              </a:lnTo>
                              <a:lnTo>
                                <a:pt x="1295539" y="932128"/>
                              </a:lnTo>
                              <a:lnTo>
                                <a:pt x="1290245" y="938742"/>
                              </a:lnTo>
                              <a:lnTo>
                                <a:pt x="1170321" y="946944"/>
                              </a:lnTo>
                              <a:lnTo>
                                <a:pt x="1109962" y="950649"/>
                              </a:lnTo>
                              <a:lnTo>
                                <a:pt x="1049338" y="954088"/>
                              </a:lnTo>
                              <a:lnTo>
                                <a:pt x="1056486" y="943769"/>
                              </a:lnTo>
                              <a:lnTo>
                                <a:pt x="1063369" y="933980"/>
                              </a:lnTo>
                              <a:lnTo>
                                <a:pt x="1071046" y="923926"/>
                              </a:lnTo>
                              <a:lnTo>
                                <a:pt x="1078723" y="914401"/>
                              </a:lnTo>
                              <a:lnTo>
                                <a:pt x="1086665" y="905140"/>
                              </a:lnTo>
                              <a:lnTo>
                                <a:pt x="1094872" y="895880"/>
                              </a:lnTo>
                              <a:lnTo>
                                <a:pt x="1102814" y="886884"/>
                              </a:lnTo>
                              <a:lnTo>
                                <a:pt x="1111550" y="878153"/>
                              </a:lnTo>
                              <a:lnTo>
                                <a:pt x="1120286" y="869686"/>
                              </a:lnTo>
                              <a:lnTo>
                                <a:pt x="1129287" y="861219"/>
                              </a:lnTo>
                              <a:lnTo>
                                <a:pt x="1138288" y="853017"/>
                              </a:lnTo>
                              <a:lnTo>
                                <a:pt x="1147289" y="845080"/>
                              </a:lnTo>
                              <a:lnTo>
                                <a:pt x="1157084" y="837142"/>
                              </a:lnTo>
                              <a:lnTo>
                                <a:pt x="1166615" y="829734"/>
                              </a:lnTo>
                              <a:lnTo>
                                <a:pt x="1176674" y="822061"/>
                              </a:lnTo>
                              <a:lnTo>
                                <a:pt x="1186470" y="814653"/>
                              </a:lnTo>
                              <a:lnTo>
                                <a:pt x="1196794" y="807774"/>
                              </a:lnTo>
                              <a:lnTo>
                                <a:pt x="1207383" y="800630"/>
                              </a:lnTo>
                              <a:lnTo>
                                <a:pt x="1217973" y="794015"/>
                              </a:lnTo>
                              <a:lnTo>
                                <a:pt x="1228562" y="787136"/>
                              </a:lnTo>
                              <a:lnTo>
                                <a:pt x="1239416" y="780521"/>
                              </a:lnTo>
                              <a:lnTo>
                                <a:pt x="1250535" y="774171"/>
                              </a:lnTo>
                              <a:lnTo>
                                <a:pt x="1261918" y="768086"/>
                              </a:lnTo>
                              <a:lnTo>
                                <a:pt x="1273302" y="761736"/>
                              </a:lnTo>
                              <a:lnTo>
                                <a:pt x="1285215" y="755651"/>
                              </a:lnTo>
                              <a:lnTo>
                                <a:pt x="1296863" y="749830"/>
                              </a:lnTo>
                              <a:lnTo>
                                <a:pt x="1320689" y="738453"/>
                              </a:lnTo>
                              <a:lnTo>
                                <a:pt x="1345574" y="727340"/>
                              </a:lnTo>
                              <a:lnTo>
                                <a:pt x="1370724" y="716757"/>
                              </a:lnTo>
                              <a:lnTo>
                                <a:pt x="1396667" y="706703"/>
                              </a:lnTo>
                              <a:lnTo>
                                <a:pt x="1423141" y="696648"/>
                              </a:lnTo>
                              <a:lnTo>
                                <a:pt x="1449879" y="687123"/>
                              </a:lnTo>
                              <a:lnTo>
                                <a:pt x="1477411" y="677598"/>
                              </a:lnTo>
                              <a:lnTo>
                                <a:pt x="1505473" y="668603"/>
                              </a:lnTo>
                              <a:lnTo>
                                <a:pt x="1534064" y="659607"/>
                              </a:lnTo>
                              <a:lnTo>
                                <a:pt x="1563184" y="650876"/>
                              </a:lnTo>
                              <a:lnTo>
                                <a:pt x="1592570" y="642409"/>
                              </a:lnTo>
                              <a:lnTo>
                                <a:pt x="1622484" y="633942"/>
                              </a:lnTo>
                              <a:lnTo>
                                <a:pt x="1652929" y="625475"/>
                              </a:lnTo>
                              <a:lnTo>
                                <a:pt x="1714611" y="608542"/>
                              </a:lnTo>
                              <a:lnTo>
                                <a:pt x="1778147" y="591080"/>
                              </a:lnTo>
                              <a:lnTo>
                                <a:pt x="1842742" y="573617"/>
                              </a:lnTo>
                              <a:lnTo>
                                <a:pt x="1872921" y="564886"/>
                              </a:lnTo>
                              <a:lnTo>
                                <a:pt x="1902572" y="556155"/>
                              </a:lnTo>
                              <a:lnTo>
                                <a:pt x="1931427" y="547159"/>
                              </a:lnTo>
                              <a:lnTo>
                                <a:pt x="1959224" y="537898"/>
                              </a:lnTo>
                              <a:lnTo>
                                <a:pt x="1986757" y="528638"/>
                              </a:lnTo>
                              <a:lnTo>
                                <a:pt x="2012965" y="519113"/>
                              </a:lnTo>
                              <a:lnTo>
                                <a:pt x="2038909" y="509323"/>
                              </a:lnTo>
                              <a:lnTo>
                                <a:pt x="2063794" y="499534"/>
                              </a:lnTo>
                              <a:lnTo>
                                <a:pt x="2087885" y="489744"/>
                              </a:lnTo>
                              <a:lnTo>
                                <a:pt x="2111446" y="479955"/>
                              </a:lnTo>
                              <a:lnTo>
                                <a:pt x="2133948" y="469900"/>
                              </a:lnTo>
                              <a:lnTo>
                                <a:pt x="2155656" y="460111"/>
                              </a:lnTo>
                              <a:lnTo>
                                <a:pt x="2176835" y="450057"/>
                              </a:lnTo>
                              <a:lnTo>
                                <a:pt x="2197219" y="439738"/>
                              </a:lnTo>
                              <a:lnTo>
                                <a:pt x="2216809" y="430213"/>
                              </a:lnTo>
                              <a:lnTo>
                                <a:pt x="2235870" y="420159"/>
                              </a:lnTo>
                              <a:lnTo>
                                <a:pt x="2254137" y="410634"/>
                              </a:lnTo>
                              <a:lnTo>
                                <a:pt x="2271344" y="400844"/>
                              </a:lnTo>
                              <a:lnTo>
                                <a:pt x="2288023" y="391319"/>
                              </a:lnTo>
                              <a:lnTo>
                                <a:pt x="2303642" y="382059"/>
                              </a:lnTo>
                              <a:lnTo>
                                <a:pt x="2318996" y="372798"/>
                              </a:lnTo>
                              <a:lnTo>
                                <a:pt x="2333557" y="363802"/>
                              </a:lnTo>
                              <a:lnTo>
                                <a:pt x="2347323" y="355071"/>
                              </a:lnTo>
                              <a:lnTo>
                                <a:pt x="2360030" y="346340"/>
                              </a:lnTo>
                              <a:lnTo>
                                <a:pt x="2372472" y="338138"/>
                              </a:lnTo>
                              <a:lnTo>
                                <a:pt x="2384120" y="330200"/>
                              </a:lnTo>
                              <a:lnTo>
                                <a:pt x="2405034" y="315119"/>
                              </a:lnTo>
                              <a:lnTo>
                                <a:pt x="2423566" y="301361"/>
                              </a:lnTo>
                              <a:lnTo>
                                <a:pt x="2439185" y="288925"/>
                              </a:lnTo>
                              <a:close/>
                              <a:moveTo>
                                <a:pt x="1526531" y="31750"/>
                              </a:moveTo>
                              <a:lnTo>
                                <a:pt x="1531819" y="31750"/>
                              </a:lnTo>
                              <a:lnTo>
                                <a:pt x="1537107" y="32015"/>
                              </a:lnTo>
                              <a:lnTo>
                                <a:pt x="1542395" y="32810"/>
                              </a:lnTo>
                              <a:lnTo>
                                <a:pt x="1547419" y="33870"/>
                              </a:lnTo>
                              <a:lnTo>
                                <a:pt x="1552442" y="35195"/>
                              </a:lnTo>
                              <a:lnTo>
                                <a:pt x="1557201" y="37049"/>
                              </a:lnTo>
                              <a:lnTo>
                                <a:pt x="1562225" y="39169"/>
                              </a:lnTo>
                              <a:lnTo>
                                <a:pt x="1567248" y="41288"/>
                              </a:lnTo>
                              <a:lnTo>
                                <a:pt x="1572272" y="44203"/>
                              </a:lnTo>
                              <a:lnTo>
                                <a:pt x="1577295" y="47117"/>
                              </a:lnTo>
                              <a:lnTo>
                                <a:pt x="1582055" y="50826"/>
                              </a:lnTo>
                              <a:lnTo>
                                <a:pt x="1586814" y="54536"/>
                              </a:lnTo>
                              <a:lnTo>
                                <a:pt x="1591837" y="58775"/>
                              </a:lnTo>
                              <a:lnTo>
                                <a:pt x="1596861" y="63279"/>
                              </a:lnTo>
                              <a:lnTo>
                                <a:pt x="1601356" y="68048"/>
                              </a:lnTo>
                              <a:lnTo>
                                <a:pt x="1606379" y="73347"/>
                              </a:lnTo>
                              <a:lnTo>
                                <a:pt x="1611403" y="78646"/>
                              </a:lnTo>
                              <a:lnTo>
                                <a:pt x="1644981" y="117857"/>
                              </a:lnTo>
                              <a:lnTo>
                                <a:pt x="1684641" y="163693"/>
                              </a:lnTo>
                              <a:lnTo>
                                <a:pt x="1738313" y="225425"/>
                              </a:lnTo>
                              <a:lnTo>
                                <a:pt x="1720598" y="224630"/>
                              </a:lnTo>
                              <a:lnTo>
                                <a:pt x="1703148" y="223041"/>
                              </a:lnTo>
                              <a:lnTo>
                                <a:pt x="1685698" y="221186"/>
                              </a:lnTo>
                              <a:lnTo>
                                <a:pt x="1669041" y="218537"/>
                              </a:lnTo>
                              <a:lnTo>
                                <a:pt x="1652913" y="215092"/>
                              </a:lnTo>
                              <a:lnTo>
                                <a:pt x="1636785" y="211648"/>
                              </a:lnTo>
                              <a:lnTo>
                                <a:pt x="1621185" y="207939"/>
                              </a:lnTo>
                              <a:lnTo>
                                <a:pt x="1606115" y="203435"/>
                              </a:lnTo>
                              <a:lnTo>
                                <a:pt x="1591573" y="198931"/>
                              </a:lnTo>
                              <a:lnTo>
                                <a:pt x="1577560" y="194162"/>
                              </a:lnTo>
                              <a:lnTo>
                                <a:pt x="1563811" y="188863"/>
                              </a:lnTo>
                              <a:lnTo>
                                <a:pt x="1550591" y="183299"/>
                              </a:lnTo>
                              <a:lnTo>
                                <a:pt x="1537636" y="177735"/>
                              </a:lnTo>
                              <a:lnTo>
                                <a:pt x="1525474" y="171906"/>
                              </a:lnTo>
                              <a:lnTo>
                                <a:pt x="1513840" y="166077"/>
                              </a:lnTo>
                              <a:lnTo>
                                <a:pt x="1502736" y="160249"/>
                              </a:lnTo>
                              <a:lnTo>
                                <a:pt x="1492953" y="155215"/>
                              </a:lnTo>
                              <a:lnTo>
                                <a:pt x="1483435" y="150446"/>
                              </a:lnTo>
                              <a:lnTo>
                                <a:pt x="1473916" y="146472"/>
                              </a:lnTo>
                              <a:lnTo>
                                <a:pt x="1464663" y="142762"/>
                              </a:lnTo>
                              <a:lnTo>
                                <a:pt x="1455409" y="139318"/>
                              </a:lnTo>
                              <a:lnTo>
                                <a:pt x="1446419" y="136404"/>
                              </a:lnTo>
                              <a:lnTo>
                                <a:pt x="1437694" y="134019"/>
                              </a:lnTo>
                              <a:lnTo>
                                <a:pt x="1428705" y="132165"/>
                              </a:lnTo>
                              <a:lnTo>
                                <a:pt x="1420244" y="130575"/>
                              </a:lnTo>
                              <a:lnTo>
                                <a:pt x="1411783" y="129250"/>
                              </a:lnTo>
                              <a:lnTo>
                                <a:pt x="1403322" y="128190"/>
                              </a:lnTo>
                              <a:lnTo>
                                <a:pt x="1395126" y="127925"/>
                              </a:lnTo>
                              <a:lnTo>
                                <a:pt x="1387194" y="127660"/>
                              </a:lnTo>
                              <a:lnTo>
                                <a:pt x="1379262" y="127925"/>
                              </a:lnTo>
                              <a:lnTo>
                                <a:pt x="1371595" y="128720"/>
                              </a:lnTo>
                              <a:lnTo>
                                <a:pt x="1363663" y="129515"/>
                              </a:lnTo>
                              <a:lnTo>
                                <a:pt x="1383757" y="113088"/>
                              </a:lnTo>
                              <a:lnTo>
                                <a:pt x="1402001" y="98516"/>
                              </a:lnTo>
                              <a:lnTo>
                                <a:pt x="1418129" y="85799"/>
                              </a:lnTo>
                              <a:lnTo>
                                <a:pt x="1432406" y="74936"/>
                              </a:lnTo>
                              <a:lnTo>
                                <a:pt x="1439545" y="69372"/>
                              </a:lnTo>
                              <a:lnTo>
                                <a:pt x="1446948" y="64603"/>
                              </a:lnTo>
                              <a:lnTo>
                                <a:pt x="1453822" y="59834"/>
                              </a:lnTo>
                              <a:lnTo>
                                <a:pt x="1460697" y="55330"/>
                              </a:lnTo>
                              <a:lnTo>
                                <a:pt x="1467306" y="51621"/>
                              </a:lnTo>
                              <a:lnTo>
                                <a:pt x="1473916" y="47912"/>
                              </a:lnTo>
                              <a:lnTo>
                                <a:pt x="1480262" y="44733"/>
                              </a:lnTo>
                              <a:lnTo>
                                <a:pt x="1486343" y="41553"/>
                              </a:lnTo>
                              <a:lnTo>
                                <a:pt x="1492424" y="39434"/>
                              </a:lnTo>
                              <a:lnTo>
                                <a:pt x="1498505" y="37049"/>
                              </a:lnTo>
                              <a:lnTo>
                                <a:pt x="1504586" y="35195"/>
                              </a:lnTo>
                              <a:lnTo>
                                <a:pt x="1510139" y="33870"/>
                              </a:lnTo>
                              <a:lnTo>
                                <a:pt x="1515427" y="32810"/>
                              </a:lnTo>
                              <a:lnTo>
                                <a:pt x="1520979" y="32015"/>
                              </a:lnTo>
                              <a:lnTo>
                                <a:pt x="1526531" y="31750"/>
                              </a:lnTo>
                              <a:close/>
                              <a:moveTo>
                                <a:pt x="2194719" y="0"/>
                              </a:moveTo>
                              <a:lnTo>
                                <a:pt x="2198423" y="0"/>
                              </a:lnTo>
                              <a:lnTo>
                                <a:pt x="2202127" y="265"/>
                              </a:lnTo>
                              <a:lnTo>
                                <a:pt x="2205567" y="1059"/>
                              </a:lnTo>
                              <a:lnTo>
                                <a:pt x="2209535" y="1589"/>
                              </a:lnTo>
                              <a:lnTo>
                                <a:pt x="2212975" y="2383"/>
                              </a:lnTo>
                              <a:lnTo>
                                <a:pt x="2216415" y="3706"/>
                              </a:lnTo>
                              <a:lnTo>
                                <a:pt x="2220383" y="4765"/>
                              </a:lnTo>
                              <a:lnTo>
                                <a:pt x="2224087" y="6618"/>
                              </a:lnTo>
                              <a:lnTo>
                                <a:pt x="2227527" y="8207"/>
                              </a:lnTo>
                              <a:lnTo>
                                <a:pt x="2231761" y="10325"/>
                              </a:lnTo>
                              <a:lnTo>
                                <a:pt x="2235465" y="12707"/>
                              </a:lnTo>
                              <a:lnTo>
                                <a:pt x="2239698" y="15355"/>
                              </a:lnTo>
                              <a:lnTo>
                                <a:pt x="2247900" y="21443"/>
                              </a:lnTo>
                              <a:lnTo>
                                <a:pt x="2256896" y="28856"/>
                              </a:lnTo>
                              <a:lnTo>
                                <a:pt x="2266156" y="37856"/>
                              </a:lnTo>
                              <a:lnTo>
                                <a:pt x="2276739" y="47916"/>
                              </a:lnTo>
                              <a:lnTo>
                                <a:pt x="2287852" y="59829"/>
                              </a:lnTo>
                              <a:lnTo>
                                <a:pt x="2300023" y="73065"/>
                              </a:lnTo>
                              <a:lnTo>
                                <a:pt x="2313517" y="88420"/>
                              </a:lnTo>
                              <a:lnTo>
                                <a:pt x="2328069" y="105362"/>
                              </a:lnTo>
                              <a:lnTo>
                                <a:pt x="2343944" y="124423"/>
                              </a:lnTo>
                              <a:lnTo>
                                <a:pt x="2353469" y="136071"/>
                              </a:lnTo>
                              <a:lnTo>
                                <a:pt x="2362994" y="148248"/>
                              </a:lnTo>
                              <a:lnTo>
                                <a:pt x="2371989" y="160690"/>
                              </a:lnTo>
                              <a:lnTo>
                                <a:pt x="2380985" y="173662"/>
                              </a:lnTo>
                              <a:lnTo>
                                <a:pt x="2389981" y="187693"/>
                              </a:lnTo>
                              <a:lnTo>
                                <a:pt x="2398977" y="202518"/>
                              </a:lnTo>
                              <a:lnTo>
                                <a:pt x="2407708" y="218137"/>
                              </a:lnTo>
                              <a:lnTo>
                                <a:pt x="2416175" y="235079"/>
                              </a:lnTo>
                              <a:lnTo>
                                <a:pt x="2405592" y="243550"/>
                              </a:lnTo>
                              <a:lnTo>
                                <a:pt x="2395008" y="251757"/>
                              </a:lnTo>
                              <a:lnTo>
                                <a:pt x="2384161" y="260228"/>
                              </a:lnTo>
                              <a:lnTo>
                                <a:pt x="2373048" y="268435"/>
                              </a:lnTo>
                              <a:lnTo>
                                <a:pt x="2361671" y="276377"/>
                              </a:lnTo>
                              <a:lnTo>
                                <a:pt x="2350294" y="284319"/>
                              </a:lnTo>
                              <a:lnTo>
                                <a:pt x="2338652" y="292260"/>
                              </a:lnTo>
                              <a:lnTo>
                                <a:pt x="2327011" y="299938"/>
                              </a:lnTo>
                              <a:lnTo>
                                <a:pt x="2314575" y="307615"/>
                              </a:lnTo>
                              <a:lnTo>
                                <a:pt x="2302669" y="315292"/>
                              </a:lnTo>
                              <a:lnTo>
                                <a:pt x="2290233" y="322704"/>
                              </a:lnTo>
                              <a:lnTo>
                                <a:pt x="2277533" y="329852"/>
                              </a:lnTo>
                              <a:lnTo>
                                <a:pt x="2264833" y="337264"/>
                              </a:lnTo>
                              <a:lnTo>
                                <a:pt x="2251869" y="344147"/>
                              </a:lnTo>
                              <a:lnTo>
                                <a:pt x="2225146" y="358178"/>
                              </a:lnTo>
                              <a:lnTo>
                                <a:pt x="2198158" y="371944"/>
                              </a:lnTo>
                              <a:lnTo>
                                <a:pt x="2170113" y="385180"/>
                              </a:lnTo>
                              <a:lnTo>
                                <a:pt x="2141537" y="397887"/>
                              </a:lnTo>
                              <a:lnTo>
                                <a:pt x="2111904" y="410594"/>
                              </a:lnTo>
                              <a:lnTo>
                                <a:pt x="2082006" y="422772"/>
                              </a:lnTo>
                              <a:lnTo>
                                <a:pt x="2051315" y="434684"/>
                              </a:lnTo>
                              <a:lnTo>
                                <a:pt x="2019829" y="446332"/>
                              </a:lnTo>
                              <a:lnTo>
                                <a:pt x="1987815" y="457716"/>
                              </a:lnTo>
                              <a:lnTo>
                                <a:pt x="1955271" y="468570"/>
                              </a:lnTo>
                              <a:lnTo>
                                <a:pt x="1921933" y="479423"/>
                              </a:lnTo>
                              <a:lnTo>
                                <a:pt x="1887802" y="489748"/>
                              </a:lnTo>
                              <a:lnTo>
                                <a:pt x="1853406" y="500072"/>
                              </a:lnTo>
                              <a:lnTo>
                                <a:pt x="1818217" y="509867"/>
                              </a:lnTo>
                              <a:lnTo>
                                <a:pt x="1782233" y="519662"/>
                              </a:lnTo>
                              <a:lnTo>
                                <a:pt x="1745985" y="528928"/>
                              </a:lnTo>
                              <a:lnTo>
                                <a:pt x="1709208" y="538458"/>
                              </a:lnTo>
                              <a:lnTo>
                                <a:pt x="1671902" y="547459"/>
                              </a:lnTo>
                              <a:lnTo>
                                <a:pt x="1633802" y="556459"/>
                              </a:lnTo>
                              <a:lnTo>
                                <a:pt x="1595173" y="564931"/>
                              </a:lnTo>
                              <a:lnTo>
                                <a:pt x="1556015" y="573402"/>
                              </a:lnTo>
                              <a:lnTo>
                                <a:pt x="1516592" y="581873"/>
                              </a:lnTo>
                              <a:lnTo>
                                <a:pt x="1476375" y="590080"/>
                              </a:lnTo>
                              <a:lnTo>
                                <a:pt x="1435629" y="598287"/>
                              </a:lnTo>
                              <a:lnTo>
                                <a:pt x="1394883" y="606228"/>
                              </a:lnTo>
                              <a:lnTo>
                                <a:pt x="1374246" y="610199"/>
                              </a:lnTo>
                              <a:lnTo>
                                <a:pt x="1354402" y="614435"/>
                              </a:lnTo>
                              <a:lnTo>
                                <a:pt x="1334823" y="618935"/>
                              </a:lnTo>
                              <a:lnTo>
                                <a:pt x="1316037" y="623700"/>
                              </a:lnTo>
                              <a:lnTo>
                                <a:pt x="1297252" y="628730"/>
                              </a:lnTo>
                              <a:lnTo>
                                <a:pt x="1278731" y="633760"/>
                              </a:lnTo>
                              <a:lnTo>
                                <a:pt x="1260740" y="639055"/>
                              </a:lnTo>
                              <a:lnTo>
                                <a:pt x="1243277" y="644614"/>
                              </a:lnTo>
                              <a:lnTo>
                                <a:pt x="1225815" y="650438"/>
                              </a:lnTo>
                              <a:lnTo>
                                <a:pt x="1208881" y="656262"/>
                              </a:lnTo>
                              <a:lnTo>
                                <a:pt x="1192213" y="662086"/>
                              </a:lnTo>
                              <a:lnTo>
                                <a:pt x="1176337" y="668175"/>
                              </a:lnTo>
                              <a:lnTo>
                                <a:pt x="1160463" y="674528"/>
                              </a:lnTo>
                              <a:lnTo>
                                <a:pt x="1145117" y="681147"/>
                              </a:lnTo>
                              <a:lnTo>
                                <a:pt x="1130035" y="687500"/>
                              </a:lnTo>
                              <a:lnTo>
                                <a:pt x="1115219" y="694118"/>
                              </a:lnTo>
                              <a:lnTo>
                                <a:pt x="1100931" y="701001"/>
                              </a:lnTo>
                              <a:lnTo>
                                <a:pt x="1086908" y="707619"/>
                              </a:lnTo>
                              <a:lnTo>
                                <a:pt x="1073150" y="714767"/>
                              </a:lnTo>
                              <a:lnTo>
                                <a:pt x="1059921" y="721650"/>
                              </a:lnTo>
                              <a:lnTo>
                                <a:pt x="1046692" y="728798"/>
                              </a:lnTo>
                              <a:lnTo>
                                <a:pt x="1034256" y="735681"/>
                              </a:lnTo>
                              <a:lnTo>
                                <a:pt x="1022085" y="743093"/>
                              </a:lnTo>
                              <a:lnTo>
                                <a:pt x="1009915" y="750241"/>
                              </a:lnTo>
                              <a:lnTo>
                                <a:pt x="998273" y="757388"/>
                              </a:lnTo>
                              <a:lnTo>
                                <a:pt x="986896" y="764536"/>
                              </a:lnTo>
                              <a:lnTo>
                                <a:pt x="975783" y="771948"/>
                              </a:lnTo>
                              <a:lnTo>
                                <a:pt x="965200" y="779361"/>
                              </a:lnTo>
                              <a:lnTo>
                                <a:pt x="944827" y="793656"/>
                              </a:lnTo>
                              <a:lnTo>
                                <a:pt x="925777" y="808216"/>
                              </a:lnTo>
                              <a:lnTo>
                                <a:pt x="907785" y="822247"/>
                              </a:lnTo>
                              <a:lnTo>
                                <a:pt x="891117" y="836277"/>
                              </a:lnTo>
                              <a:lnTo>
                                <a:pt x="875506" y="850043"/>
                              </a:lnTo>
                              <a:lnTo>
                                <a:pt x="861219" y="863280"/>
                              </a:lnTo>
                              <a:lnTo>
                                <a:pt x="847990" y="875987"/>
                              </a:lnTo>
                              <a:lnTo>
                                <a:pt x="836083" y="888429"/>
                              </a:lnTo>
                              <a:lnTo>
                                <a:pt x="825235" y="899812"/>
                              </a:lnTo>
                              <a:lnTo>
                                <a:pt x="815710" y="910931"/>
                              </a:lnTo>
                              <a:lnTo>
                                <a:pt x="806979" y="920726"/>
                              </a:lnTo>
                              <a:lnTo>
                                <a:pt x="799042" y="930256"/>
                              </a:lnTo>
                              <a:lnTo>
                                <a:pt x="792692" y="938727"/>
                              </a:lnTo>
                              <a:lnTo>
                                <a:pt x="786871" y="946140"/>
                              </a:lnTo>
                              <a:lnTo>
                                <a:pt x="778669" y="957523"/>
                              </a:lnTo>
                              <a:lnTo>
                                <a:pt x="773906" y="964671"/>
                              </a:lnTo>
                              <a:lnTo>
                                <a:pt x="718608" y="965200"/>
                              </a:lnTo>
                              <a:lnTo>
                                <a:pt x="690827" y="965200"/>
                              </a:lnTo>
                              <a:lnTo>
                                <a:pt x="663046" y="964935"/>
                              </a:lnTo>
                              <a:lnTo>
                                <a:pt x="635000" y="964671"/>
                              </a:lnTo>
                              <a:lnTo>
                                <a:pt x="607219" y="964141"/>
                              </a:lnTo>
                              <a:lnTo>
                                <a:pt x="579702" y="963082"/>
                              </a:lnTo>
                              <a:lnTo>
                                <a:pt x="551921" y="962288"/>
                              </a:lnTo>
                              <a:lnTo>
                                <a:pt x="524140" y="961229"/>
                              </a:lnTo>
                              <a:lnTo>
                                <a:pt x="496094" y="959641"/>
                              </a:lnTo>
                              <a:lnTo>
                                <a:pt x="468313" y="958317"/>
                              </a:lnTo>
                              <a:lnTo>
                                <a:pt x="440267" y="956199"/>
                              </a:lnTo>
                              <a:lnTo>
                                <a:pt x="412485" y="954346"/>
                              </a:lnTo>
                              <a:lnTo>
                                <a:pt x="384440" y="951964"/>
                              </a:lnTo>
                              <a:lnTo>
                                <a:pt x="356658" y="949846"/>
                              </a:lnTo>
                              <a:lnTo>
                                <a:pt x="328613" y="946934"/>
                              </a:lnTo>
                              <a:lnTo>
                                <a:pt x="298185" y="943492"/>
                              </a:lnTo>
                              <a:lnTo>
                                <a:pt x="268023" y="939522"/>
                              </a:lnTo>
                              <a:lnTo>
                                <a:pt x="238390" y="935021"/>
                              </a:lnTo>
                              <a:lnTo>
                                <a:pt x="209021" y="930256"/>
                              </a:lnTo>
                              <a:lnTo>
                                <a:pt x="180710" y="925226"/>
                              </a:lnTo>
                              <a:lnTo>
                                <a:pt x="153458" y="919932"/>
                              </a:lnTo>
                              <a:lnTo>
                                <a:pt x="127794" y="914637"/>
                              </a:lnTo>
                              <a:lnTo>
                                <a:pt x="103452" y="909607"/>
                              </a:lnTo>
                              <a:lnTo>
                                <a:pt x="81492" y="904577"/>
                              </a:lnTo>
                              <a:lnTo>
                                <a:pt x="61119" y="900077"/>
                              </a:lnTo>
                              <a:lnTo>
                                <a:pt x="28575" y="891870"/>
                              </a:lnTo>
                              <a:lnTo>
                                <a:pt x="7408" y="886576"/>
                              </a:lnTo>
                              <a:lnTo>
                                <a:pt x="0" y="884458"/>
                              </a:lnTo>
                              <a:lnTo>
                                <a:pt x="794" y="805304"/>
                              </a:lnTo>
                              <a:lnTo>
                                <a:pt x="1058" y="799745"/>
                              </a:lnTo>
                              <a:lnTo>
                                <a:pt x="1323" y="794186"/>
                              </a:lnTo>
                              <a:lnTo>
                                <a:pt x="1852" y="788626"/>
                              </a:lnTo>
                              <a:lnTo>
                                <a:pt x="2381" y="783332"/>
                              </a:lnTo>
                              <a:lnTo>
                                <a:pt x="3440" y="778302"/>
                              </a:lnTo>
                              <a:lnTo>
                                <a:pt x="4498" y="773007"/>
                              </a:lnTo>
                              <a:lnTo>
                                <a:pt x="5556" y="768507"/>
                              </a:lnTo>
                              <a:lnTo>
                                <a:pt x="7144" y="763477"/>
                              </a:lnTo>
                              <a:lnTo>
                                <a:pt x="8996" y="758712"/>
                              </a:lnTo>
                              <a:lnTo>
                                <a:pt x="10583" y="754212"/>
                              </a:lnTo>
                              <a:lnTo>
                                <a:pt x="12700" y="749711"/>
                              </a:lnTo>
                              <a:lnTo>
                                <a:pt x="15081" y="745476"/>
                              </a:lnTo>
                              <a:lnTo>
                                <a:pt x="17463" y="740975"/>
                              </a:lnTo>
                              <a:lnTo>
                                <a:pt x="20108" y="737004"/>
                              </a:lnTo>
                              <a:lnTo>
                                <a:pt x="23019" y="732769"/>
                              </a:lnTo>
                              <a:lnTo>
                                <a:pt x="25929" y="728798"/>
                              </a:lnTo>
                              <a:lnTo>
                                <a:pt x="29104" y="724827"/>
                              </a:lnTo>
                              <a:lnTo>
                                <a:pt x="32279" y="721121"/>
                              </a:lnTo>
                              <a:lnTo>
                                <a:pt x="35719" y="717414"/>
                              </a:lnTo>
                              <a:lnTo>
                                <a:pt x="39158" y="713708"/>
                              </a:lnTo>
                              <a:lnTo>
                                <a:pt x="47096" y="706825"/>
                              </a:lnTo>
                              <a:lnTo>
                                <a:pt x="55563" y="699678"/>
                              </a:lnTo>
                              <a:lnTo>
                                <a:pt x="65087" y="693324"/>
                              </a:lnTo>
                              <a:lnTo>
                                <a:pt x="74613" y="687235"/>
                              </a:lnTo>
                              <a:lnTo>
                                <a:pt x="85196" y="681411"/>
                              </a:lnTo>
                              <a:lnTo>
                                <a:pt x="96308" y="675587"/>
                              </a:lnTo>
                              <a:lnTo>
                                <a:pt x="107950" y="670293"/>
                              </a:lnTo>
                              <a:lnTo>
                                <a:pt x="120121" y="664733"/>
                              </a:lnTo>
                              <a:lnTo>
                                <a:pt x="133085" y="659704"/>
                              </a:lnTo>
                              <a:lnTo>
                                <a:pt x="146579" y="654674"/>
                              </a:lnTo>
                              <a:lnTo>
                                <a:pt x="160602" y="649644"/>
                              </a:lnTo>
                              <a:lnTo>
                                <a:pt x="175154" y="645143"/>
                              </a:lnTo>
                              <a:lnTo>
                                <a:pt x="190235" y="640378"/>
                              </a:lnTo>
                              <a:lnTo>
                                <a:pt x="205846" y="635878"/>
                              </a:lnTo>
                              <a:lnTo>
                                <a:pt x="238654" y="626877"/>
                              </a:lnTo>
                              <a:lnTo>
                                <a:pt x="273315" y="617876"/>
                              </a:lnTo>
                              <a:lnTo>
                                <a:pt x="309827" y="609140"/>
                              </a:lnTo>
                              <a:lnTo>
                                <a:pt x="348192" y="599875"/>
                              </a:lnTo>
                              <a:lnTo>
                                <a:pt x="375708" y="592992"/>
                              </a:lnTo>
                              <a:lnTo>
                                <a:pt x="411163" y="584521"/>
                              </a:lnTo>
                              <a:lnTo>
                                <a:pt x="434446" y="578961"/>
                              </a:lnTo>
                              <a:lnTo>
                                <a:pt x="460640" y="572343"/>
                              </a:lnTo>
                              <a:lnTo>
                                <a:pt x="491067" y="564401"/>
                              </a:lnTo>
                              <a:lnTo>
                                <a:pt x="524669" y="555136"/>
                              </a:lnTo>
                              <a:lnTo>
                                <a:pt x="561975" y="544282"/>
                              </a:lnTo>
                              <a:lnTo>
                                <a:pt x="603250" y="531840"/>
                              </a:lnTo>
                              <a:lnTo>
                                <a:pt x="649287" y="643555"/>
                              </a:lnTo>
                              <a:lnTo>
                                <a:pt x="650875" y="646467"/>
                              </a:lnTo>
                              <a:lnTo>
                                <a:pt x="652727" y="649379"/>
                              </a:lnTo>
                              <a:lnTo>
                                <a:pt x="654315" y="652026"/>
                              </a:lnTo>
                              <a:lnTo>
                                <a:pt x="656696" y="654409"/>
                              </a:lnTo>
                              <a:lnTo>
                                <a:pt x="659077" y="656527"/>
                              </a:lnTo>
                              <a:lnTo>
                                <a:pt x="661458" y="658115"/>
                              </a:lnTo>
                              <a:lnTo>
                                <a:pt x="664369" y="659968"/>
                              </a:lnTo>
                              <a:lnTo>
                                <a:pt x="667015" y="661557"/>
                              </a:lnTo>
                              <a:lnTo>
                                <a:pt x="669925" y="662351"/>
                              </a:lnTo>
                              <a:lnTo>
                                <a:pt x="673100" y="663145"/>
                              </a:lnTo>
                              <a:lnTo>
                                <a:pt x="676010" y="663674"/>
                              </a:lnTo>
                              <a:lnTo>
                                <a:pt x="679185" y="663674"/>
                              </a:lnTo>
                              <a:lnTo>
                                <a:pt x="682360" y="663674"/>
                              </a:lnTo>
                              <a:lnTo>
                                <a:pt x="685535" y="663145"/>
                              </a:lnTo>
                              <a:lnTo>
                                <a:pt x="688975" y="662616"/>
                              </a:lnTo>
                              <a:lnTo>
                                <a:pt x="692150" y="661557"/>
                              </a:lnTo>
                              <a:lnTo>
                                <a:pt x="695060" y="659968"/>
                              </a:lnTo>
                              <a:lnTo>
                                <a:pt x="697971" y="658115"/>
                              </a:lnTo>
                              <a:lnTo>
                                <a:pt x="700617" y="656527"/>
                              </a:lnTo>
                              <a:lnTo>
                                <a:pt x="702998" y="654144"/>
                              </a:lnTo>
                              <a:lnTo>
                                <a:pt x="704850" y="651762"/>
                              </a:lnTo>
                              <a:lnTo>
                                <a:pt x="706967" y="649114"/>
                              </a:lnTo>
                              <a:lnTo>
                                <a:pt x="708554" y="646467"/>
                              </a:lnTo>
                              <a:lnTo>
                                <a:pt x="709877" y="643555"/>
                              </a:lnTo>
                              <a:lnTo>
                                <a:pt x="710671" y="640643"/>
                              </a:lnTo>
                              <a:lnTo>
                                <a:pt x="711729" y="637731"/>
                              </a:lnTo>
                              <a:lnTo>
                                <a:pt x="712258" y="634554"/>
                              </a:lnTo>
                              <a:lnTo>
                                <a:pt x="712258" y="631378"/>
                              </a:lnTo>
                              <a:lnTo>
                                <a:pt x="712258" y="628201"/>
                              </a:lnTo>
                              <a:lnTo>
                                <a:pt x="711729" y="625024"/>
                              </a:lnTo>
                              <a:lnTo>
                                <a:pt x="710935" y="621847"/>
                              </a:lnTo>
                              <a:lnTo>
                                <a:pt x="709877" y="618671"/>
                              </a:lnTo>
                              <a:lnTo>
                                <a:pt x="665956" y="511720"/>
                              </a:lnTo>
                              <a:lnTo>
                                <a:pt x="687652" y="504308"/>
                              </a:lnTo>
                              <a:lnTo>
                                <a:pt x="713052" y="495572"/>
                              </a:lnTo>
                              <a:lnTo>
                                <a:pt x="760677" y="478629"/>
                              </a:lnTo>
                              <a:lnTo>
                                <a:pt x="813065" y="590345"/>
                              </a:lnTo>
                              <a:lnTo>
                                <a:pt x="814917" y="593257"/>
                              </a:lnTo>
                              <a:lnTo>
                                <a:pt x="816504" y="596169"/>
                              </a:lnTo>
                              <a:lnTo>
                                <a:pt x="818621" y="598551"/>
                              </a:lnTo>
                              <a:lnTo>
                                <a:pt x="821002" y="600934"/>
                              </a:lnTo>
                              <a:lnTo>
                                <a:pt x="823383" y="603052"/>
                              </a:lnTo>
                              <a:lnTo>
                                <a:pt x="826029" y="604640"/>
                              </a:lnTo>
                              <a:lnTo>
                                <a:pt x="828940" y="606228"/>
                              </a:lnTo>
                              <a:lnTo>
                                <a:pt x="831850" y="607287"/>
                              </a:lnTo>
                              <a:lnTo>
                                <a:pt x="834760" y="608346"/>
                              </a:lnTo>
                              <a:lnTo>
                                <a:pt x="837671" y="608876"/>
                              </a:lnTo>
                              <a:lnTo>
                                <a:pt x="840846" y="609405"/>
                              </a:lnTo>
                              <a:lnTo>
                                <a:pt x="844021" y="609405"/>
                              </a:lnTo>
                              <a:lnTo>
                                <a:pt x="847196" y="609140"/>
                              </a:lnTo>
                              <a:lnTo>
                                <a:pt x="850371" y="608611"/>
                              </a:lnTo>
                              <a:lnTo>
                                <a:pt x="853546" y="607552"/>
                              </a:lnTo>
                              <a:lnTo>
                                <a:pt x="856456" y="606228"/>
                              </a:lnTo>
                              <a:lnTo>
                                <a:pt x="859896" y="604640"/>
                              </a:lnTo>
                              <a:lnTo>
                                <a:pt x="862542" y="603052"/>
                              </a:lnTo>
                              <a:lnTo>
                                <a:pt x="864658" y="600934"/>
                              </a:lnTo>
                              <a:lnTo>
                                <a:pt x="867040" y="598551"/>
                              </a:lnTo>
                              <a:lnTo>
                                <a:pt x="869156" y="595904"/>
                              </a:lnTo>
                              <a:lnTo>
                                <a:pt x="871008" y="593257"/>
                              </a:lnTo>
                              <a:lnTo>
                                <a:pt x="872331" y="590609"/>
                              </a:lnTo>
                              <a:lnTo>
                                <a:pt x="873654" y="587697"/>
                              </a:lnTo>
                              <a:lnTo>
                                <a:pt x="874448" y="584785"/>
                              </a:lnTo>
                              <a:lnTo>
                                <a:pt x="875242" y="581609"/>
                              </a:lnTo>
                              <a:lnTo>
                                <a:pt x="875506" y="578432"/>
                              </a:lnTo>
                              <a:lnTo>
                                <a:pt x="875506" y="575520"/>
                              </a:lnTo>
                              <a:lnTo>
                                <a:pt x="875242" y="572343"/>
                              </a:lnTo>
                              <a:lnTo>
                                <a:pt x="874713" y="569166"/>
                              </a:lnTo>
                              <a:lnTo>
                                <a:pt x="873919" y="565725"/>
                              </a:lnTo>
                              <a:lnTo>
                                <a:pt x="872331" y="562548"/>
                              </a:lnTo>
                              <a:lnTo>
                                <a:pt x="822590" y="455863"/>
                              </a:lnTo>
                              <a:lnTo>
                                <a:pt x="864129" y="440244"/>
                              </a:lnTo>
                              <a:lnTo>
                                <a:pt x="885560" y="431508"/>
                              </a:lnTo>
                              <a:lnTo>
                                <a:pt x="905669" y="423566"/>
                              </a:lnTo>
                              <a:lnTo>
                                <a:pt x="968375" y="535811"/>
                              </a:lnTo>
                              <a:lnTo>
                                <a:pt x="970492" y="538723"/>
                              </a:lnTo>
                              <a:lnTo>
                                <a:pt x="972608" y="541370"/>
                              </a:lnTo>
                              <a:lnTo>
                                <a:pt x="974990" y="543223"/>
                              </a:lnTo>
                              <a:lnTo>
                                <a:pt x="977635" y="545341"/>
                              </a:lnTo>
                              <a:lnTo>
                                <a:pt x="980281" y="547194"/>
                              </a:lnTo>
                              <a:lnTo>
                                <a:pt x="982927" y="548518"/>
                              </a:lnTo>
                              <a:lnTo>
                                <a:pt x="985837" y="549841"/>
                              </a:lnTo>
                              <a:lnTo>
                                <a:pt x="989013" y="550635"/>
                              </a:lnTo>
                              <a:lnTo>
                                <a:pt x="991923" y="551165"/>
                              </a:lnTo>
                              <a:lnTo>
                                <a:pt x="995098" y="551430"/>
                              </a:lnTo>
                              <a:lnTo>
                                <a:pt x="998273" y="551430"/>
                              </a:lnTo>
                              <a:lnTo>
                                <a:pt x="1001448" y="551165"/>
                              </a:lnTo>
                              <a:lnTo>
                                <a:pt x="1004358" y="550635"/>
                              </a:lnTo>
                              <a:lnTo>
                                <a:pt x="1007533" y="549841"/>
                              </a:lnTo>
                              <a:lnTo>
                                <a:pt x="1010444" y="548253"/>
                              </a:lnTo>
                              <a:lnTo>
                                <a:pt x="1013619" y="546929"/>
                              </a:lnTo>
                              <a:lnTo>
                                <a:pt x="1016529" y="544811"/>
                              </a:lnTo>
                              <a:lnTo>
                                <a:pt x="1018646" y="542694"/>
                              </a:lnTo>
                              <a:lnTo>
                                <a:pt x="1021027" y="540311"/>
                              </a:lnTo>
                              <a:lnTo>
                                <a:pt x="1023144" y="537664"/>
                              </a:lnTo>
                              <a:lnTo>
                                <a:pt x="1024996" y="535016"/>
                              </a:lnTo>
                              <a:lnTo>
                                <a:pt x="1026319" y="532634"/>
                              </a:lnTo>
                              <a:lnTo>
                                <a:pt x="1027642" y="529457"/>
                              </a:lnTo>
                              <a:lnTo>
                                <a:pt x="1028435" y="526280"/>
                              </a:lnTo>
                              <a:lnTo>
                                <a:pt x="1028965" y="523368"/>
                              </a:lnTo>
                              <a:lnTo>
                                <a:pt x="1029229" y="520192"/>
                              </a:lnTo>
                              <a:lnTo>
                                <a:pt x="1029229" y="517015"/>
                              </a:lnTo>
                              <a:lnTo>
                                <a:pt x="1028965" y="514103"/>
                              </a:lnTo>
                              <a:lnTo>
                                <a:pt x="1028435" y="510926"/>
                              </a:lnTo>
                              <a:lnTo>
                                <a:pt x="1027642" y="507749"/>
                              </a:lnTo>
                              <a:lnTo>
                                <a:pt x="1026054" y="504837"/>
                              </a:lnTo>
                              <a:lnTo>
                                <a:pt x="1024731" y="501925"/>
                              </a:lnTo>
                              <a:lnTo>
                                <a:pt x="966523" y="397358"/>
                              </a:lnTo>
                              <a:lnTo>
                                <a:pt x="988748" y="387298"/>
                              </a:lnTo>
                              <a:lnTo>
                                <a:pt x="1009650" y="377238"/>
                              </a:lnTo>
                              <a:lnTo>
                                <a:pt x="1030552" y="366914"/>
                              </a:lnTo>
                              <a:lnTo>
                                <a:pt x="1051719" y="356325"/>
                              </a:lnTo>
                              <a:lnTo>
                                <a:pt x="1126067" y="469364"/>
                              </a:lnTo>
                              <a:lnTo>
                                <a:pt x="1127919" y="472011"/>
                              </a:lnTo>
                              <a:lnTo>
                                <a:pt x="1130300" y="474394"/>
                              </a:lnTo>
                              <a:lnTo>
                                <a:pt x="1132681" y="476247"/>
                              </a:lnTo>
                              <a:lnTo>
                                <a:pt x="1135327" y="478365"/>
                              </a:lnTo>
                              <a:lnTo>
                                <a:pt x="1138237" y="479953"/>
                              </a:lnTo>
                              <a:lnTo>
                                <a:pt x="1141148" y="481012"/>
                              </a:lnTo>
                              <a:lnTo>
                                <a:pt x="1144058" y="481806"/>
                              </a:lnTo>
                              <a:lnTo>
                                <a:pt x="1146969" y="482865"/>
                              </a:lnTo>
                              <a:lnTo>
                                <a:pt x="1150144" y="483130"/>
                              </a:lnTo>
                              <a:lnTo>
                                <a:pt x="1153583" y="483130"/>
                              </a:lnTo>
                              <a:lnTo>
                                <a:pt x="1156758" y="483130"/>
                              </a:lnTo>
                              <a:lnTo>
                                <a:pt x="1159669" y="482600"/>
                              </a:lnTo>
                              <a:lnTo>
                                <a:pt x="1162844" y="481541"/>
                              </a:lnTo>
                              <a:lnTo>
                                <a:pt x="1165754" y="480482"/>
                              </a:lnTo>
                              <a:lnTo>
                                <a:pt x="1168665" y="478894"/>
                              </a:lnTo>
                              <a:lnTo>
                                <a:pt x="1171575" y="477306"/>
                              </a:lnTo>
                              <a:lnTo>
                                <a:pt x="1174221" y="475188"/>
                              </a:lnTo>
                              <a:lnTo>
                                <a:pt x="1176602" y="472805"/>
                              </a:lnTo>
                              <a:lnTo>
                                <a:pt x="1178719" y="470158"/>
                              </a:lnTo>
                              <a:lnTo>
                                <a:pt x="1180306" y="467511"/>
                              </a:lnTo>
                              <a:lnTo>
                                <a:pt x="1182158" y="464863"/>
                              </a:lnTo>
                              <a:lnTo>
                                <a:pt x="1183217" y="461951"/>
                              </a:lnTo>
                              <a:lnTo>
                                <a:pt x="1184275" y="459039"/>
                              </a:lnTo>
                              <a:lnTo>
                                <a:pt x="1185069" y="455863"/>
                              </a:lnTo>
                              <a:lnTo>
                                <a:pt x="1185333" y="452686"/>
                              </a:lnTo>
                              <a:lnTo>
                                <a:pt x="1185333" y="449774"/>
                              </a:lnTo>
                              <a:lnTo>
                                <a:pt x="1185069" y="446597"/>
                              </a:lnTo>
                              <a:lnTo>
                                <a:pt x="1184540" y="443420"/>
                              </a:lnTo>
                              <a:lnTo>
                                <a:pt x="1183746" y="440508"/>
                              </a:lnTo>
                              <a:lnTo>
                                <a:pt x="1182687" y="437067"/>
                              </a:lnTo>
                              <a:lnTo>
                                <a:pt x="1181100" y="434155"/>
                              </a:lnTo>
                              <a:lnTo>
                                <a:pt x="1179248" y="431508"/>
                              </a:lnTo>
                              <a:lnTo>
                                <a:pt x="1109927" y="324822"/>
                              </a:lnTo>
                              <a:lnTo>
                                <a:pt x="1130565" y="312645"/>
                              </a:lnTo>
                              <a:lnTo>
                                <a:pt x="1150673" y="300732"/>
                              </a:lnTo>
                              <a:lnTo>
                                <a:pt x="1170252" y="288025"/>
                              </a:lnTo>
                              <a:lnTo>
                                <a:pt x="1188773" y="275583"/>
                              </a:lnTo>
                              <a:lnTo>
                                <a:pt x="1272646" y="382268"/>
                              </a:lnTo>
                              <a:lnTo>
                                <a:pt x="1275027" y="384915"/>
                              </a:lnTo>
                              <a:lnTo>
                                <a:pt x="1277408" y="387298"/>
                              </a:lnTo>
                              <a:lnTo>
                                <a:pt x="1280054" y="388886"/>
                              </a:lnTo>
                              <a:lnTo>
                                <a:pt x="1282700" y="390739"/>
                              </a:lnTo>
                              <a:lnTo>
                                <a:pt x="1285610" y="392063"/>
                              </a:lnTo>
                              <a:lnTo>
                                <a:pt x="1288521" y="393122"/>
                              </a:lnTo>
                              <a:lnTo>
                                <a:pt x="1291696" y="393916"/>
                              </a:lnTo>
                              <a:lnTo>
                                <a:pt x="1294606" y="394446"/>
                              </a:lnTo>
                              <a:lnTo>
                                <a:pt x="1297781" y="394446"/>
                              </a:lnTo>
                              <a:lnTo>
                                <a:pt x="1300956" y="394446"/>
                              </a:lnTo>
                              <a:lnTo>
                                <a:pt x="1304131" y="394181"/>
                              </a:lnTo>
                              <a:lnTo>
                                <a:pt x="1307042" y="393387"/>
                              </a:lnTo>
                              <a:lnTo>
                                <a:pt x="1310217" y="392328"/>
                              </a:lnTo>
                              <a:lnTo>
                                <a:pt x="1313392" y="391004"/>
                              </a:lnTo>
                              <a:lnTo>
                                <a:pt x="1316037" y="389416"/>
                              </a:lnTo>
                              <a:lnTo>
                                <a:pt x="1318948" y="387563"/>
                              </a:lnTo>
                              <a:lnTo>
                                <a:pt x="1321065" y="385180"/>
                              </a:lnTo>
                              <a:lnTo>
                                <a:pt x="1323446" y="382798"/>
                              </a:lnTo>
                              <a:lnTo>
                                <a:pt x="1325298" y="380150"/>
                              </a:lnTo>
                              <a:lnTo>
                                <a:pt x="1327150" y="377503"/>
                              </a:lnTo>
                              <a:lnTo>
                                <a:pt x="1328473" y="374591"/>
                              </a:lnTo>
                              <a:lnTo>
                                <a:pt x="1329796" y="371679"/>
                              </a:lnTo>
                              <a:lnTo>
                                <a:pt x="1330325" y="368502"/>
                              </a:lnTo>
                              <a:lnTo>
                                <a:pt x="1330854" y="365590"/>
                              </a:lnTo>
                              <a:lnTo>
                                <a:pt x="1331119" y="362414"/>
                              </a:lnTo>
                              <a:lnTo>
                                <a:pt x="1330854" y="359237"/>
                              </a:lnTo>
                              <a:lnTo>
                                <a:pt x="1330590" y="356325"/>
                              </a:lnTo>
                              <a:lnTo>
                                <a:pt x="1329796" y="352883"/>
                              </a:lnTo>
                              <a:lnTo>
                                <a:pt x="1328737" y="349971"/>
                              </a:lnTo>
                              <a:lnTo>
                                <a:pt x="1327415" y="347059"/>
                              </a:lnTo>
                              <a:lnTo>
                                <a:pt x="1325827" y="344147"/>
                              </a:lnTo>
                              <a:lnTo>
                                <a:pt x="1323710" y="341500"/>
                              </a:lnTo>
                              <a:lnTo>
                                <a:pt x="1240896" y="235873"/>
                              </a:lnTo>
                              <a:lnTo>
                                <a:pt x="1249363" y="228461"/>
                              </a:lnTo>
                              <a:lnTo>
                                <a:pt x="1257565" y="221313"/>
                              </a:lnTo>
                              <a:lnTo>
                                <a:pt x="1277408" y="203312"/>
                              </a:lnTo>
                              <a:lnTo>
                                <a:pt x="1296987" y="186369"/>
                              </a:lnTo>
                              <a:lnTo>
                                <a:pt x="1303867" y="181339"/>
                              </a:lnTo>
                              <a:lnTo>
                                <a:pt x="1311540" y="177104"/>
                              </a:lnTo>
                              <a:lnTo>
                                <a:pt x="1320006" y="172603"/>
                              </a:lnTo>
                              <a:lnTo>
                                <a:pt x="1324769" y="170750"/>
                              </a:lnTo>
                              <a:lnTo>
                                <a:pt x="1329267" y="169162"/>
                              </a:lnTo>
                              <a:lnTo>
                                <a:pt x="1334294" y="167309"/>
                              </a:lnTo>
                              <a:lnTo>
                                <a:pt x="1339321" y="165985"/>
                              </a:lnTo>
                              <a:lnTo>
                                <a:pt x="1344613" y="164397"/>
                              </a:lnTo>
                              <a:lnTo>
                                <a:pt x="1349904" y="163338"/>
                              </a:lnTo>
                              <a:lnTo>
                                <a:pt x="1355460" y="162014"/>
                              </a:lnTo>
                              <a:lnTo>
                                <a:pt x="1361017" y="161220"/>
                              </a:lnTo>
                              <a:lnTo>
                                <a:pt x="1366837" y="160690"/>
                              </a:lnTo>
                              <a:lnTo>
                                <a:pt x="1372923" y="160426"/>
                              </a:lnTo>
                              <a:lnTo>
                                <a:pt x="1379008" y="159896"/>
                              </a:lnTo>
                              <a:lnTo>
                                <a:pt x="1385094" y="159896"/>
                              </a:lnTo>
                              <a:lnTo>
                                <a:pt x="1391708" y="159896"/>
                              </a:lnTo>
                              <a:lnTo>
                                <a:pt x="1398058" y="160690"/>
                              </a:lnTo>
                              <a:lnTo>
                                <a:pt x="1404408" y="161220"/>
                              </a:lnTo>
                              <a:lnTo>
                                <a:pt x="1411552" y="162279"/>
                              </a:lnTo>
                              <a:lnTo>
                                <a:pt x="1418167" y="163602"/>
                              </a:lnTo>
                              <a:lnTo>
                                <a:pt x="1425310" y="164926"/>
                              </a:lnTo>
                              <a:lnTo>
                                <a:pt x="1432190" y="167044"/>
                              </a:lnTo>
                              <a:lnTo>
                                <a:pt x="1439598" y="169162"/>
                              </a:lnTo>
                              <a:lnTo>
                                <a:pt x="1446742" y="171544"/>
                              </a:lnTo>
                              <a:lnTo>
                                <a:pt x="1454150" y="174456"/>
                              </a:lnTo>
                              <a:lnTo>
                                <a:pt x="1461558" y="177633"/>
                              </a:lnTo>
                              <a:lnTo>
                                <a:pt x="1468967" y="181075"/>
                              </a:lnTo>
                              <a:lnTo>
                                <a:pt x="1476640" y="184781"/>
                              </a:lnTo>
                              <a:lnTo>
                                <a:pt x="1484577" y="189016"/>
                              </a:lnTo>
                              <a:lnTo>
                                <a:pt x="1492250" y="192987"/>
                              </a:lnTo>
                              <a:lnTo>
                                <a:pt x="1500717" y="197488"/>
                              </a:lnTo>
                              <a:lnTo>
                                <a:pt x="1509448" y="201723"/>
                              </a:lnTo>
                              <a:lnTo>
                                <a:pt x="1518708" y="205959"/>
                              </a:lnTo>
                              <a:lnTo>
                                <a:pt x="1528233" y="210195"/>
                              </a:lnTo>
                              <a:lnTo>
                                <a:pt x="1538552" y="214430"/>
                              </a:lnTo>
                              <a:lnTo>
                                <a:pt x="1549400" y="218401"/>
                              </a:lnTo>
                              <a:lnTo>
                                <a:pt x="1560513" y="222637"/>
                              </a:lnTo>
                              <a:lnTo>
                                <a:pt x="1572154" y="226343"/>
                              </a:lnTo>
                              <a:lnTo>
                                <a:pt x="1583796" y="230314"/>
                              </a:lnTo>
                              <a:lnTo>
                                <a:pt x="1596231" y="234020"/>
                              </a:lnTo>
                              <a:lnTo>
                                <a:pt x="1608667" y="237462"/>
                              </a:lnTo>
                              <a:lnTo>
                                <a:pt x="1621631" y="240638"/>
                              </a:lnTo>
                              <a:lnTo>
                                <a:pt x="1635125" y="243815"/>
                              </a:lnTo>
                              <a:lnTo>
                                <a:pt x="1648090" y="246727"/>
                              </a:lnTo>
                              <a:lnTo>
                                <a:pt x="1661848" y="249374"/>
                              </a:lnTo>
                              <a:lnTo>
                                <a:pt x="1675871" y="251757"/>
                              </a:lnTo>
                              <a:lnTo>
                                <a:pt x="1689894" y="253875"/>
                              </a:lnTo>
                              <a:lnTo>
                                <a:pt x="1704181" y="255728"/>
                              </a:lnTo>
                              <a:lnTo>
                                <a:pt x="1718469" y="257052"/>
                              </a:lnTo>
                              <a:lnTo>
                                <a:pt x="1733021" y="258375"/>
                              </a:lnTo>
                              <a:lnTo>
                                <a:pt x="1747573" y="258905"/>
                              </a:lnTo>
                              <a:lnTo>
                                <a:pt x="1762390" y="259434"/>
                              </a:lnTo>
                              <a:lnTo>
                                <a:pt x="1776942" y="259169"/>
                              </a:lnTo>
                              <a:lnTo>
                                <a:pt x="1791758" y="258905"/>
                              </a:lnTo>
                              <a:lnTo>
                                <a:pt x="1806575" y="257846"/>
                              </a:lnTo>
                              <a:lnTo>
                                <a:pt x="1821127" y="256522"/>
                              </a:lnTo>
                              <a:lnTo>
                                <a:pt x="1835944" y="254404"/>
                              </a:lnTo>
                              <a:lnTo>
                                <a:pt x="1850760" y="252022"/>
                              </a:lnTo>
                              <a:lnTo>
                                <a:pt x="1865313" y="249110"/>
                              </a:lnTo>
                              <a:lnTo>
                                <a:pt x="1879600" y="245668"/>
                              </a:lnTo>
                              <a:lnTo>
                                <a:pt x="1893887" y="241962"/>
                              </a:lnTo>
                              <a:lnTo>
                                <a:pt x="1903677" y="238785"/>
                              </a:lnTo>
                              <a:lnTo>
                                <a:pt x="1913202" y="235344"/>
                              </a:lnTo>
                              <a:lnTo>
                                <a:pt x="1922727" y="231902"/>
                              </a:lnTo>
                              <a:lnTo>
                                <a:pt x="1932252" y="228196"/>
                              </a:lnTo>
                              <a:lnTo>
                                <a:pt x="1941248" y="224225"/>
                              </a:lnTo>
                              <a:lnTo>
                                <a:pt x="1950244" y="220519"/>
                              </a:lnTo>
                              <a:lnTo>
                                <a:pt x="1958975" y="216548"/>
                              </a:lnTo>
                              <a:lnTo>
                                <a:pt x="1967442" y="212312"/>
                              </a:lnTo>
                              <a:lnTo>
                                <a:pt x="1975908" y="208077"/>
                              </a:lnTo>
                              <a:lnTo>
                                <a:pt x="1984375" y="203312"/>
                              </a:lnTo>
                              <a:lnTo>
                                <a:pt x="1992313" y="198547"/>
                              </a:lnTo>
                              <a:lnTo>
                                <a:pt x="2000515" y="194046"/>
                              </a:lnTo>
                              <a:lnTo>
                                <a:pt x="2008187" y="189016"/>
                              </a:lnTo>
                              <a:lnTo>
                                <a:pt x="2015860" y="183722"/>
                              </a:lnTo>
                              <a:lnTo>
                                <a:pt x="2023004" y="178427"/>
                              </a:lnTo>
                              <a:lnTo>
                                <a:pt x="2030413" y="173133"/>
                              </a:lnTo>
                              <a:lnTo>
                                <a:pt x="2037292" y="167573"/>
                              </a:lnTo>
                              <a:lnTo>
                                <a:pt x="2044171" y="161749"/>
                              </a:lnTo>
                              <a:lnTo>
                                <a:pt x="2050785" y="155925"/>
                              </a:lnTo>
                              <a:lnTo>
                                <a:pt x="2057135" y="150101"/>
                              </a:lnTo>
                              <a:lnTo>
                                <a:pt x="2063485" y="144013"/>
                              </a:lnTo>
                              <a:lnTo>
                                <a:pt x="2069571" y="137924"/>
                              </a:lnTo>
                              <a:lnTo>
                                <a:pt x="2075392" y="131306"/>
                              </a:lnTo>
                              <a:lnTo>
                                <a:pt x="2080948" y="124952"/>
                              </a:lnTo>
                              <a:lnTo>
                                <a:pt x="2086240" y="118334"/>
                              </a:lnTo>
                              <a:lnTo>
                                <a:pt x="2091531" y="111451"/>
                              </a:lnTo>
                              <a:lnTo>
                                <a:pt x="2096294" y="104833"/>
                              </a:lnTo>
                              <a:lnTo>
                                <a:pt x="2101056" y="97685"/>
                              </a:lnTo>
                              <a:lnTo>
                                <a:pt x="2105819" y="90802"/>
                              </a:lnTo>
                              <a:lnTo>
                                <a:pt x="2110052" y="83390"/>
                              </a:lnTo>
                              <a:lnTo>
                                <a:pt x="2114285" y="75977"/>
                              </a:lnTo>
                              <a:lnTo>
                                <a:pt x="2117989" y="68565"/>
                              </a:lnTo>
                              <a:lnTo>
                                <a:pt x="2125663" y="54005"/>
                              </a:lnTo>
                              <a:lnTo>
                                <a:pt x="2129367" y="47122"/>
                              </a:lnTo>
                              <a:lnTo>
                                <a:pt x="2133071" y="40768"/>
                              </a:lnTo>
                              <a:lnTo>
                                <a:pt x="2136775" y="34944"/>
                              </a:lnTo>
                              <a:lnTo>
                                <a:pt x="2140479" y="29385"/>
                              </a:lnTo>
                              <a:lnTo>
                                <a:pt x="2144448" y="24355"/>
                              </a:lnTo>
                              <a:lnTo>
                                <a:pt x="2148152" y="19590"/>
                              </a:lnTo>
                              <a:lnTo>
                                <a:pt x="2152121" y="15619"/>
                              </a:lnTo>
                              <a:lnTo>
                                <a:pt x="2156619" y="11913"/>
                              </a:lnTo>
                              <a:lnTo>
                                <a:pt x="2161117" y="8472"/>
                              </a:lnTo>
                              <a:lnTo>
                                <a:pt x="2165615" y="5824"/>
                              </a:lnTo>
                              <a:lnTo>
                                <a:pt x="2170642" y="3971"/>
                              </a:lnTo>
                              <a:lnTo>
                                <a:pt x="2175669" y="2118"/>
                              </a:lnTo>
                              <a:lnTo>
                                <a:pt x="2181225" y="1059"/>
                              </a:lnTo>
                              <a:lnTo>
                                <a:pt x="2187046" y="265"/>
                              </a:lnTo>
                              <a:lnTo>
                                <a:pt x="219471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.75pt;margin-top:63.8pt;height:23.85pt;width:52.25pt;z-index:251667456;v-text-anchor:middle;mso-width-relative:page;mso-height-relative:page;" fillcolor="#2A3D52 [3204]" filled="t" stroked="f" coordsize="2465388,1123951" o:gfxdata="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" path="m2374901,909638l2374901,1047939,2152626,1054009,1954696,1059288,1769202,1064303,1731098,1065358,1691671,1066414,1609376,1069845,1523112,1073540,1433673,1077499,1341323,1081722,1246856,1085417,1198432,1087265,1150008,1088584,1101055,1090168,1051837,1091224,1051837,1123951,1009763,1123951,1009763,1092279,967160,1092807,924293,1093071,881690,1093335,839088,1093071,839088,1123951,797014,1123951,797014,1092807,748326,1092015,699901,1090432,651477,1088584,603582,1086737,555952,1083834,508586,1080402,461750,1076707,415443,1072484,415443,1123951,373369,1123951,373369,1067470,345320,1064303,317536,1060344,289751,1056385,262496,1051898,235506,1047675,208780,1042660,182319,1037381,156122,1032103,156122,1074860,114048,1074860,114048,1022337,85206,1015211,56892,1007293,29108,999111,1588,990665,1588,918084,13760,922307,27785,926266,43661,930753,60597,934976,78855,939199,98966,943422,119341,947908,141039,951867,163266,956090,186023,959785,209045,963744,232330,967439,256146,970607,279432,973774,302717,976677,325739,979316,357228,982220,388717,985123,419941,987762,451695,989874,482919,991985,514408,993569,545632,994888,577121,995944,608610,996736,639834,997264,671059,997792,702283,997792,733507,997792,764732,997528,795956,996736,827180,995944,889100,994361,951019,991985,1012938,988818,1074329,985387,1135983,981692,1197109,977733,1318566,969551,1507500,956882,1669972,947117,1821595,938143,1959988,930753,2083562,923891,2188613,918612,2274083,914389,2374901,909638xm2461688,401638l2463010,419347,2464595,438378,2465124,457672,2465388,478025,2465388,490976,2465124,503927,2464595,517407,2464067,531151,2463010,545160,2461688,559168,2460103,573441,2458517,587450,2456403,601458,2454025,615467,2451382,629211,2448739,642956,2445833,656700,2442661,670180,2436319,696082,2429184,721456,2422049,745509,2414650,768240,2407515,789649,2400380,809208,2393773,826917,2387431,842776,2381881,855991,2373953,876079,2285426,880044,2116034,888502,2005837,894317,1880841,901189,1743425,908854,1595438,917576,1601780,907797,1608915,898017,1616579,888766,1624243,879515,1633227,870529,1642212,861542,1651462,852820,1661768,844362,1672338,836168,1682909,827974,1694272,819781,1706428,812116,1718848,804450,1731533,796521,1745010,788856,1758488,781720,1772493,774055,1787292,766654,1802091,759517,1817154,752117,1833009,744980,1849129,737844,1882691,723571,1917573,709034,1953777,694761,1991831,679695,2030942,664893,2046533,658814,2062389,652471,2078244,645599,2093572,638991,2109427,631590,2125283,624454,2140610,617053,2155937,609124,2171265,601458,2186592,593265,2201390,585335,2216189,577142,2230988,568684,2245786,560226,2260057,551239,2274327,542781,2288068,534059,2301810,525072,2315552,516350,2328500,507363,2341449,498641,2353869,489390,2366554,480403,2378446,471417,2390073,462694,2401437,453443,2412536,444721,2423106,435999,2433412,427277,2443190,418554,2452703,410096,2461688,401638xm2439185,288925l2443685,304536,2448186,320940,2452157,337873,2455863,355600,2447921,363802,2439714,372004,2431243,379942,2422507,388144,2413241,396082,2403975,403490,2394445,411427,2384385,419100,2374061,427038,2363736,434446,2353147,441855,2342293,449527,2331174,456671,2319790,464080,2296759,478367,2272668,492655,2247783,506413,2222369,519907,2196690,533136,2170481,546100,2143478,558800,2116211,570971,2088414,582878,2060882,594784,2033085,605896,2004494,617009,1976432,627328,1948370,637646,1920309,647701,1892247,657226,1864450,666486,1837183,675217,1809915,683948,1782912,691621,1756704,699559,1731025,706967,1705610,713582,1680990,720461,1656900,726282,1635721,732103,1614807,737923,1594687,744273,1575362,751153,1557095,757767,1538829,765176,1521621,772319,1504943,779992,1489059,787930,1473705,795867,1459144,803540,1445113,811478,1431612,819680,1418640,827617,1406727,835819,1395079,843757,1384225,851430,1373900,859367,1364370,867040,1355369,874449,1346368,881592,1338691,888736,1331278,895351,1324660,901701,1312482,913607,1303217,923661,1295539,932128,1290245,938742,1170321,946944,1109962,950649,1049338,954088,1056486,943769,1063369,933980,1071046,923926,1078723,914401,1086665,905140,1094872,895880,1102814,886884,1111550,878153,1120286,869686,1129287,861219,1138288,853017,1147289,845080,1157084,837142,1166615,829734,1176674,822061,1186470,814653,1196794,807774,1207383,800630,1217973,794015,1228562,787136,1239416,780521,1250535,774171,1261918,768086,1273302,761736,1285215,755651,1296863,749830,1320689,738453,1345574,727340,1370724,716757,1396667,706703,1423141,696648,1449879,687123,1477411,677598,1505473,668603,1534064,659607,1563184,650876,1592570,642409,1622484,633942,1652929,625475,1714611,608542,1778147,591080,1842742,573617,1872921,564886,1902572,556155,1931427,547159,1959224,537898,1986757,528638,2012965,519113,2038909,509323,2063794,499534,2087885,489744,2111446,479955,2133948,469900,2155656,460111,2176835,450057,2197219,439738,2216809,430213,2235870,420159,2254137,410634,2271344,400844,2288023,391319,2303642,382059,2318996,372798,2333557,363802,2347323,355071,2360030,346340,2372472,338138,2384120,330200,2405034,315119,2423566,301361,2439185,288925xm1526531,31750l1531819,31750,1537107,32015,1542395,32810,1547419,33870,1552442,35195,1557201,37049,1562225,39169,1567248,41288,1572272,44203,1577295,47117,1582055,50826,1586814,54536,1591837,58775,1596861,63279,1601356,68048,1606379,73347,1611403,78646,1644981,117857,1684641,163693,1738313,225425,1720598,224630,1703148,223041,1685698,221186,1669041,218537,1652913,215092,1636785,211648,1621185,207939,1606115,203435,1591573,198931,1577560,194162,1563811,188863,1550591,183299,1537636,177735,1525474,171906,1513840,166077,1502736,160249,1492953,155215,1483435,150446,1473916,146472,1464663,142762,1455409,139318,1446419,136404,1437694,134019,1428705,132165,1420244,130575,1411783,129250,1403322,128190,1395126,127925,1387194,127660,1379262,127925,1371595,128720,1363663,129515,1383757,113088,1402001,98516,1418129,85799,1432406,74936,1439545,69372,1446948,64603,1453822,59834,1460697,55330,1467306,51621,1473916,47912,1480262,44733,1486343,41553,1492424,39434,1498505,37049,1504586,35195,1510139,33870,1515427,32810,1520979,32015,1526531,31750xm2194719,0l2198423,0,2202127,265,2205567,1059,2209535,1589,2212975,2383,2216415,3706,2220383,4765,2224087,6618,2227527,8207,2231761,10325,2235465,12707,2239698,15355,2247900,21443,2256896,28856,2266156,37856,2276739,47916,2287852,59829,2300023,73065,2313517,88420,2328069,105362,2343944,124423,2353469,136071,2362994,148248,2371989,160690,2380985,173662,2389981,187693,2398977,202518,2407708,218137,2416175,235079,2405592,243550,2395008,251757,2384161,260228,2373048,268435,2361671,276377,2350294,284319,2338652,292260,2327011,299938,2314575,307615,2302669,315292,2290233,322704,2277533,329852,2264833,337264,2251869,344147,2225146,358178,2198158,371944,2170113,385180,2141537,397887,2111904,410594,2082006,422772,2051315,434684,2019829,446332,1987815,457716,1955271,468570,1921933,479423,1887802,489748,1853406,500072,1818217,509867,1782233,519662,1745985,528928,1709208,538458,1671902,547459,1633802,556459,1595173,564931,1556015,573402,1516592,581873,1476375,590080,1435629,598287,1394883,606228,1374246,610199,1354402,614435,1334823,618935,1316037,623700,1297252,628730,1278731,633760,1260740,639055,1243277,644614,1225815,650438,1208881,656262,1192213,662086,1176337,668175,1160463,674528,1145117,681147,1130035,687500,1115219,694118,1100931,701001,1086908,707619,1073150,714767,1059921,721650,1046692,728798,1034256,735681,1022085,743093,1009915,750241,998273,757388,986896,764536,975783,771948,965200,779361,944827,793656,925777,808216,907785,822247,891117,836277,875506,850043,861219,863280,847990,875987,836083,888429,825235,899812,815710,910931,806979,920726,799042,930256,792692,938727,786871,946140,778669,957523,773906,964671,718608,965200,690827,965200,663046,964935,635000,964671,607219,964141,579702,963082,551921,962288,524140,961229,496094,959641,468313,958317,440267,956199,412485,954346,384440,951964,356658,949846,328613,946934,298185,943492,268023,939522,238390,935021,209021,930256,180710,925226,153458,919932,127794,914637,103452,909607,81492,904577,61119,900077,28575,891870,7408,886576,0,884458,794,805304,1058,799745,1323,794186,1852,788626,2381,783332,3440,778302,4498,773007,5556,768507,7144,763477,8996,758712,10583,754212,12700,749711,15081,745476,17463,740975,20108,737004,23019,732769,25929,728798,29104,724827,32279,721121,35719,717414,39158,713708,47096,706825,55563,699678,65087,693324,74613,687235,85196,681411,96308,675587,107950,670293,120121,664733,133085,659704,146579,654674,160602,649644,175154,645143,190235,640378,205846,635878,238654,626877,273315,617876,309827,609140,348192,599875,375708,592992,411163,584521,434446,578961,460640,572343,491067,564401,524669,555136,561975,544282,603250,531840,649287,643555,650875,646467,652727,649379,654315,652026,656696,654409,659077,656527,661458,658115,664369,659968,667015,661557,669925,662351,673100,663145,676010,663674,679185,663674,682360,663674,685535,663145,688975,662616,692150,661557,695060,659968,697971,658115,700617,656527,702998,654144,704850,651762,706967,649114,708554,646467,709877,643555,710671,640643,711729,637731,712258,634554,712258,631378,712258,628201,711729,625024,710935,621847,709877,618671,665956,511720,687652,504308,713052,495572,760677,478629,813065,590345,814917,593257,816504,596169,818621,598551,821002,600934,823383,603052,826029,604640,828940,606228,831850,607287,834760,608346,837671,608876,840846,609405,844021,609405,847196,609140,850371,608611,853546,607552,856456,606228,859896,604640,862542,603052,864658,600934,867040,598551,869156,595904,871008,593257,872331,590609,873654,587697,874448,584785,875242,581609,875506,578432,875506,575520,875242,572343,874713,569166,873919,565725,872331,562548,822590,455863,864129,440244,885560,431508,905669,423566,968375,535811,970492,538723,972608,541370,974990,543223,977635,545341,980281,547194,982927,548518,985837,549841,989013,550635,991923,551165,995098,551430,998273,551430,1001448,551165,1004358,550635,1007533,549841,1010444,548253,1013619,546929,1016529,544811,1018646,542694,1021027,540311,1023144,537664,1024996,535016,1026319,532634,1027642,529457,1028435,526280,1028965,523368,1029229,520192,1029229,517015,1028965,514103,1028435,510926,1027642,507749,1026054,504837,1024731,501925,966523,397358,988748,387298,1009650,377238,1030552,366914,1051719,356325,1126067,469364,1127919,472011,1130300,474394,1132681,476247,1135327,478365,1138237,479953,1141148,481012,1144058,481806,1146969,482865,1150144,483130,1153583,483130,1156758,483130,1159669,482600,1162844,481541,1165754,480482,1168665,478894,1171575,477306,1174221,475188,1176602,472805,1178719,470158,1180306,467511,1182158,464863,1183217,461951,1184275,459039,1185069,455863,1185333,452686,1185333,449774,1185069,446597,1184540,443420,1183746,440508,1182687,437067,1181100,434155,1179248,431508,1109927,324822,1130565,312645,1150673,300732,1170252,288025,1188773,275583,1272646,382268,1275027,384915,1277408,387298,1280054,388886,1282700,390739,1285610,392063,1288521,393122,1291696,393916,1294606,394446,1297781,394446,1300956,394446,1304131,394181,1307042,393387,1310217,392328,1313392,391004,1316037,389416,1318948,387563,1321065,385180,1323446,382798,1325298,380150,1327150,377503,1328473,374591,1329796,371679,1330325,368502,1330854,365590,1331119,362414,1330854,359237,1330590,356325,1329796,352883,1328737,349971,1327415,347059,1325827,344147,1323710,341500,1240896,235873,1249363,228461,1257565,221313,1277408,203312,1296987,186369,1303867,181339,1311540,177104,1320006,172603,1324769,170750,1329267,169162,1334294,167309,1339321,165985,1344613,164397,1349904,163338,1355460,162014,1361017,161220,1366837,160690,1372923,160426,1379008,159896,1385094,159896,1391708,159896,1398058,160690,1404408,161220,1411552,162279,1418167,163602,1425310,164926,1432190,167044,1439598,169162,1446742,171544,1454150,174456,1461558,177633,1468967,181075,1476640,184781,1484577,189016,1492250,192987,1500717,197488,1509448,201723,1518708,205959,1528233,210195,1538552,214430,1549400,218401,1560513,222637,1572154,226343,1583796,230314,1596231,234020,1608667,237462,1621631,240638,1635125,243815,1648090,246727,1661848,249374,1675871,251757,1689894,253875,1704181,255728,1718469,257052,1733021,258375,1747573,258905,1762390,259434,1776942,259169,1791758,258905,1806575,257846,1821127,256522,1835944,254404,1850760,252022,1865313,249110,1879600,245668,1893887,241962,1903677,238785,1913202,235344,1922727,231902,1932252,228196,1941248,224225,1950244,220519,1958975,216548,1967442,212312,1975908,208077,1984375,203312,1992313,198547,2000515,194046,2008187,189016,2015860,183722,2023004,178427,2030413,173133,2037292,167573,2044171,161749,2050785,155925,2057135,150101,2063485,144013,2069571,137924,2075392,131306,2080948,124952,2086240,118334,2091531,111451,2096294,104833,2101056,97685,2105819,90802,2110052,83390,2114285,75977,2117989,68565,2125663,54005,2129367,47122,2133071,40768,2136775,34944,2140479,29385,2144448,24355,2148152,19590,2152121,15619,2156619,11913,2161117,8472,2165615,5824,2170642,3971,2175669,2118,2181225,1059,2187046,265,2194719,0xe">
                <v:path o:connectlocs="296492,294068;162532,293142;42040,278405;32136,255694;138520,268011;305898,264807;663881,128945;656053,187765;429620,247512;469897,212790;559630,174147;619832,141635;656825,77936;633656,119188;539771,166435;434836,199051;372744,229669;284491,254577;319493,219749;383224,187917;527580,145095;616120,105556;416689,9136;453641,44155;410780,46370;373544,34435;400243,11208;597905,1285;633743,36704;626618,80906;535279,123466;386586,161385;308357,183736;254423,214085;208397,260215;88489,255431;284,215727;6982,196590;43246,175238;162443,143461;184601,178880;191797,169454;223217,163527;234545,160028;260764,144532;272092,147888;276723,136963;308072,129965;318617,124609;320113,74337;353670,105471;357803,94403;360653,44773;385660,45059;420215,60055;474577,69981;525162,59484;555656,38846;575391,9425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625475</wp:posOffset>
                </wp:positionV>
                <wp:extent cx="414655" cy="673100"/>
                <wp:effectExtent l="0" t="0" r="4445" b="0"/>
                <wp:wrapNone/>
                <wp:docPr id="12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14925" cy="672873"/>
                        </a:xfrm>
                        <a:custGeom>
                          <a:avLst/>
                          <a:gdLst>
                            <a:gd name="T0" fmla="*/ 1136520 w 957263"/>
                            <a:gd name="T1" fmla="*/ 1705853 h 1554163"/>
                            <a:gd name="T2" fmla="*/ 1166003 w 957263"/>
                            <a:gd name="T3" fmla="*/ 1734976 h 1554163"/>
                            <a:gd name="T4" fmla="*/ 1174426 w 957263"/>
                            <a:gd name="T5" fmla="*/ 1777044 h 1554163"/>
                            <a:gd name="T6" fmla="*/ 1157903 w 957263"/>
                            <a:gd name="T7" fmla="*/ 1816198 h 1554163"/>
                            <a:gd name="T8" fmla="*/ 1123237 w 957263"/>
                            <a:gd name="T9" fmla="*/ 1839496 h 1554163"/>
                            <a:gd name="T10" fmla="*/ 1079825 w 957263"/>
                            <a:gd name="T11" fmla="*/ 1839496 h 1554163"/>
                            <a:gd name="T12" fmla="*/ 1045159 w 957263"/>
                            <a:gd name="T13" fmla="*/ 1816198 h 1554163"/>
                            <a:gd name="T14" fmla="*/ 1028960 w 957263"/>
                            <a:gd name="T15" fmla="*/ 1777044 h 1554163"/>
                            <a:gd name="T16" fmla="*/ 1037384 w 957263"/>
                            <a:gd name="T17" fmla="*/ 1734976 h 1554163"/>
                            <a:gd name="T18" fmla="*/ 1066866 w 957263"/>
                            <a:gd name="T19" fmla="*/ 1705853 h 1554163"/>
                            <a:gd name="T20" fmla="*/ 305351 w 957263"/>
                            <a:gd name="T21" fmla="*/ 319121 h 1554163"/>
                            <a:gd name="T22" fmla="*/ 348033 w 957263"/>
                            <a:gd name="T23" fmla="*/ 323343 h 1554163"/>
                            <a:gd name="T24" fmla="*/ 385828 w 957263"/>
                            <a:gd name="T25" fmla="*/ 339252 h 1554163"/>
                            <a:gd name="T26" fmla="*/ 417107 w 957263"/>
                            <a:gd name="T27" fmla="*/ 364903 h 1554163"/>
                            <a:gd name="T28" fmla="*/ 439914 w 957263"/>
                            <a:gd name="T29" fmla="*/ 397696 h 1554163"/>
                            <a:gd name="T30" fmla="*/ 452296 w 957263"/>
                            <a:gd name="T31" fmla="*/ 436984 h 1554163"/>
                            <a:gd name="T32" fmla="*/ 452296 w 957263"/>
                            <a:gd name="T33" fmla="*/ 479518 h 1554163"/>
                            <a:gd name="T34" fmla="*/ 439914 w 957263"/>
                            <a:gd name="T35" fmla="*/ 518806 h 1554163"/>
                            <a:gd name="T36" fmla="*/ 417107 w 957263"/>
                            <a:gd name="T37" fmla="*/ 551924 h 1554163"/>
                            <a:gd name="T38" fmla="*/ 385828 w 957263"/>
                            <a:gd name="T39" fmla="*/ 577250 h 1554163"/>
                            <a:gd name="T40" fmla="*/ 348033 w 957263"/>
                            <a:gd name="T41" fmla="*/ 592834 h 1554163"/>
                            <a:gd name="T42" fmla="*/ 305351 w 957263"/>
                            <a:gd name="T43" fmla="*/ 597056 h 1554163"/>
                            <a:gd name="T44" fmla="*/ 264298 w 957263"/>
                            <a:gd name="T45" fmla="*/ 588939 h 1554163"/>
                            <a:gd name="T46" fmla="*/ 228457 w 957263"/>
                            <a:gd name="T47" fmla="*/ 569782 h 1554163"/>
                            <a:gd name="T48" fmla="*/ 199460 w 957263"/>
                            <a:gd name="T49" fmla="*/ 541533 h 1554163"/>
                            <a:gd name="T50" fmla="*/ 180236 w 957263"/>
                            <a:gd name="T51" fmla="*/ 506142 h 1554163"/>
                            <a:gd name="T52" fmla="*/ 171765 w 957263"/>
                            <a:gd name="T53" fmla="*/ 464907 h 1554163"/>
                            <a:gd name="T54" fmla="*/ 176001 w 957263"/>
                            <a:gd name="T55" fmla="*/ 423346 h 1554163"/>
                            <a:gd name="T56" fmla="*/ 191640 w 957263"/>
                            <a:gd name="T57" fmla="*/ 385683 h 1554163"/>
                            <a:gd name="T58" fmla="*/ 217706 w 957263"/>
                            <a:gd name="T59" fmla="*/ 355487 h 1554163"/>
                            <a:gd name="T60" fmla="*/ 251591 w 957263"/>
                            <a:gd name="T61" fmla="*/ 333083 h 1554163"/>
                            <a:gd name="T62" fmla="*/ 291341 w 957263"/>
                            <a:gd name="T63" fmla="*/ 320744 h 1554163"/>
                            <a:gd name="T64" fmla="*/ 1005258 w 957263"/>
                            <a:gd name="T65" fmla="*/ 552625 h 1554163"/>
                            <a:gd name="T66" fmla="*/ 1022467 w 957263"/>
                            <a:gd name="T67" fmla="*/ 577597 h 1554163"/>
                            <a:gd name="T68" fmla="*/ 1027662 w 957263"/>
                            <a:gd name="T69" fmla="*/ 614244 h 1554163"/>
                            <a:gd name="T70" fmla="*/ 1011427 w 957263"/>
                            <a:gd name="T71" fmla="*/ 651540 h 1554163"/>
                            <a:gd name="T72" fmla="*/ 977009 w 957263"/>
                            <a:gd name="T73" fmla="*/ 673917 h 1554163"/>
                            <a:gd name="T74" fmla="*/ 751021 w 957263"/>
                            <a:gd name="T75" fmla="*/ 1306323 h 1554163"/>
                            <a:gd name="T76" fmla="*/ 689005 w 957263"/>
                            <a:gd name="T77" fmla="*/ 1835597 h 1554163"/>
                            <a:gd name="T78" fmla="*/ 676990 w 957263"/>
                            <a:gd name="T79" fmla="*/ 1866408 h 1554163"/>
                            <a:gd name="T80" fmla="*/ 640949 w 957263"/>
                            <a:gd name="T81" fmla="*/ 1897217 h 1554163"/>
                            <a:gd name="T82" fmla="*/ 600687 w 957263"/>
                            <a:gd name="T83" fmla="*/ 1904676 h 1554163"/>
                            <a:gd name="T84" fmla="*/ 575685 w 957263"/>
                            <a:gd name="T85" fmla="*/ 1899487 h 1554163"/>
                            <a:gd name="T86" fmla="*/ 537371 w 957263"/>
                            <a:gd name="T87" fmla="*/ 1869974 h 1554163"/>
                            <a:gd name="T88" fmla="*/ 521786 w 957263"/>
                            <a:gd name="T89" fmla="*/ 1825220 h 1554163"/>
                            <a:gd name="T90" fmla="*/ 562698 w 957263"/>
                            <a:gd name="T91" fmla="*/ 1239190 h 1554163"/>
                            <a:gd name="T92" fmla="*/ 152282 w 957263"/>
                            <a:gd name="T93" fmla="*/ 1857651 h 1554163"/>
                            <a:gd name="T94" fmla="*/ 113318 w 957263"/>
                            <a:gd name="T95" fmla="*/ 1886839 h 1554163"/>
                            <a:gd name="T96" fmla="*/ 65913 w 957263"/>
                            <a:gd name="T97" fmla="*/ 1890406 h 1554163"/>
                            <a:gd name="T98" fmla="*/ 37989 w 957263"/>
                            <a:gd name="T99" fmla="*/ 1879056 h 1554163"/>
                            <a:gd name="T100" fmla="*/ 12338 w 957263"/>
                            <a:gd name="T101" fmla="*/ 1852786 h 1554163"/>
                            <a:gd name="T102" fmla="*/ 0 w 957263"/>
                            <a:gd name="T103" fmla="*/ 1807383 h 1554163"/>
                            <a:gd name="T104" fmla="*/ 7144 w 957263"/>
                            <a:gd name="T105" fmla="*/ 1775600 h 1554163"/>
                            <a:gd name="T106" fmla="*/ 276965 w 957263"/>
                            <a:gd name="T107" fmla="*/ 710240 h 1554163"/>
                            <a:gd name="T108" fmla="*/ 289953 w 957263"/>
                            <a:gd name="T109" fmla="*/ 670674 h 1554163"/>
                            <a:gd name="T110" fmla="*/ 323072 w 957263"/>
                            <a:gd name="T111" fmla="*/ 644730 h 1554163"/>
                            <a:gd name="T112" fmla="*/ 162997 w 957263"/>
                            <a:gd name="T113" fmla="*/ 162156 h 1554163"/>
                            <a:gd name="T114" fmla="*/ 142541 w 957263"/>
                            <a:gd name="T115" fmla="*/ 179668 h 1554163"/>
                            <a:gd name="T116" fmla="*/ 118189 w 957263"/>
                            <a:gd name="T117" fmla="*/ 181938 h 1554163"/>
                            <a:gd name="T118" fmla="*/ 94487 w 957263"/>
                            <a:gd name="T119" fmla="*/ 167019 h 1554163"/>
                            <a:gd name="T120" fmla="*/ 84096 w 957263"/>
                            <a:gd name="T121" fmla="*/ 142047 h 1554163"/>
                            <a:gd name="T122" fmla="*/ 89291 w 957263"/>
                            <a:gd name="T123" fmla="*/ 115130 h 1554163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957263" h="1554163">
                              <a:moveTo>
                                <a:pt x="897599" y="1384300"/>
                              </a:moveTo>
                              <a:lnTo>
                                <a:pt x="903671" y="1384564"/>
                              </a:lnTo>
                              <a:lnTo>
                                <a:pt x="909479" y="1385620"/>
                              </a:lnTo>
                              <a:lnTo>
                                <a:pt x="915287" y="1386940"/>
                              </a:lnTo>
                              <a:lnTo>
                                <a:pt x="920831" y="1389052"/>
                              </a:lnTo>
                              <a:lnTo>
                                <a:pt x="926111" y="1391692"/>
                              </a:lnTo>
                              <a:lnTo>
                                <a:pt x="930863" y="1394332"/>
                              </a:lnTo>
                              <a:lnTo>
                                <a:pt x="935615" y="1397764"/>
                              </a:lnTo>
                              <a:lnTo>
                                <a:pt x="939839" y="1401460"/>
                              </a:lnTo>
                              <a:lnTo>
                                <a:pt x="943535" y="1405948"/>
                              </a:lnTo>
                              <a:lnTo>
                                <a:pt x="946967" y="1410436"/>
                              </a:lnTo>
                              <a:lnTo>
                                <a:pt x="950135" y="1415452"/>
                              </a:lnTo>
                              <a:lnTo>
                                <a:pt x="952511" y="1420732"/>
                              </a:lnTo>
                              <a:lnTo>
                                <a:pt x="954623" y="1426012"/>
                              </a:lnTo>
                              <a:lnTo>
                                <a:pt x="955943" y="1431820"/>
                              </a:lnTo>
                              <a:lnTo>
                                <a:pt x="956999" y="1437628"/>
                              </a:lnTo>
                              <a:lnTo>
                                <a:pt x="957263" y="1443700"/>
                              </a:lnTo>
                              <a:lnTo>
                                <a:pt x="956999" y="1449772"/>
                              </a:lnTo>
                              <a:lnTo>
                                <a:pt x="955943" y="1455580"/>
                              </a:lnTo>
                              <a:lnTo>
                                <a:pt x="954623" y="1461387"/>
                              </a:lnTo>
                              <a:lnTo>
                                <a:pt x="952511" y="1466931"/>
                              </a:lnTo>
                              <a:lnTo>
                                <a:pt x="950135" y="1472211"/>
                              </a:lnTo>
                              <a:lnTo>
                                <a:pt x="946967" y="1476963"/>
                              </a:lnTo>
                              <a:lnTo>
                                <a:pt x="943535" y="1481715"/>
                              </a:lnTo>
                              <a:lnTo>
                                <a:pt x="939839" y="1485939"/>
                              </a:lnTo>
                              <a:lnTo>
                                <a:pt x="935615" y="1489635"/>
                              </a:lnTo>
                              <a:lnTo>
                                <a:pt x="930863" y="1493067"/>
                              </a:lnTo>
                              <a:lnTo>
                                <a:pt x="926111" y="1496235"/>
                              </a:lnTo>
                              <a:lnTo>
                                <a:pt x="920831" y="1498611"/>
                              </a:lnTo>
                              <a:lnTo>
                                <a:pt x="915287" y="1500723"/>
                              </a:lnTo>
                              <a:lnTo>
                                <a:pt x="909479" y="1502043"/>
                              </a:lnTo>
                              <a:lnTo>
                                <a:pt x="903671" y="1503099"/>
                              </a:lnTo>
                              <a:lnTo>
                                <a:pt x="897599" y="1503363"/>
                              </a:lnTo>
                              <a:lnTo>
                                <a:pt x="891528" y="1503099"/>
                              </a:lnTo>
                              <a:lnTo>
                                <a:pt x="885720" y="1502043"/>
                              </a:lnTo>
                              <a:lnTo>
                                <a:pt x="879912" y="1500723"/>
                              </a:lnTo>
                              <a:lnTo>
                                <a:pt x="874632" y="1498611"/>
                              </a:lnTo>
                              <a:lnTo>
                                <a:pt x="869352" y="1496235"/>
                              </a:lnTo>
                              <a:lnTo>
                                <a:pt x="864336" y="1493067"/>
                              </a:lnTo>
                              <a:lnTo>
                                <a:pt x="859848" y="1489635"/>
                              </a:lnTo>
                              <a:lnTo>
                                <a:pt x="855360" y="1485939"/>
                              </a:lnTo>
                              <a:lnTo>
                                <a:pt x="851664" y="1481715"/>
                              </a:lnTo>
                              <a:lnTo>
                                <a:pt x="848232" y="1476963"/>
                              </a:lnTo>
                              <a:lnTo>
                                <a:pt x="845328" y="1472211"/>
                              </a:lnTo>
                              <a:lnTo>
                                <a:pt x="842952" y="1466931"/>
                              </a:lnTo>
                              <a:lnTo>
                                <a:pt x="840840" y="1461387"/>
                              </a:lnTo>
                              <a:lnTo>
                                <a:pt x="839256" y="1455580"/>
                              </a:lnTo>
                              <a:lnTo>
                                <a:pt x="838464" y="1449772"/>
                              </a:lnTo>
                              <a:lnTo>
                                <a:pt x="838200" y="1443700"/>
                              </a:lnTo>
                              <a:lnTo>
                                <a:pt x="838464" y="1437628"/>
                              </a:lnTo>
                              <a:lnTo>
                                <a:pt x="839256" y="1431820"/>
                              </a:lnTo>
                              <a:lnTo>
                                <a:pt x="840840" y="1426012"/>
                              </a:lnTo>
                              <a:lnTo>
                                <a:pt x="842952" y="1420732"/>
                              </a:lnTo>
                              <a:lnTo>
                                <a:pt x="845328" y="1415452"/>
                              </a:lnTo>
                              <a:lnTo>
                                <a:pt x="848232" y="1410436"/>
                              </a:lnTo>
                              <a:lnTo>
                                <a:pt x="851664" y="1405948"/>
                              </a:lnTo>
                              <a:lnTo>
                                <a:pt x="855360" y="1401460"/>
                              </a:lnTo>
                              <a:lnTo>
                                <a:pt x="859848" y="1397764"/>
                              </a:lnTo>
                              <a:lnTo>
                                <a:pt x="864336" y="1394332"/>
                              </a:lnTo>
                              <a:lnTo>
                                <a:pt x="869352" y="1391692"/>
                              </a:lnTo>
                              <a:lnTo>
                                <a:pt x="874632" y="1389052"/>
                              </a:lnTo>
                              <a:lnTo>
                                <a:pt x="879912" y="1386940"/>
                              </a:lnTo>
                              <a:lnTo>
                                <a:pt x="885720" y="1385620"/>
                              </a:lnTo>
                              <a:lnTo>
                                <a:pt x="891528" y="1384564"/>
                              </a:lnTo>
                              <a:lnTo>
                                <a:pt x="897599" y="1384300"/>
                              </a:lnTo>
                              <a:close/>
                              <a:moveTo>
                                <a:pt x="248820" y="260350"/>
                              </a:moveTo>
                              <a:lnTo>
                                <a:pt x="254927" y="260350"/>
                              </a:lnTo>
                              <a:lnTo>
                                <a:pt x="260767" y="260350"/>
                              </a:lnTo>
                              <a:lnTo>
                                <a:pt x="266608" y="261145"/>
                              </a:lnTo>
                              <a:lnTo>
                                <a:pt x="272184" y="261674"/>
                              </a:lnTo>
                              <a:lnTo>
                                <a:pt x="278025" y="262734"/>
                              </a:lnTo>
                              <a:lnTo>
                                <a:pt x="283600" y="263794"/>
                              </a:lnTo>
                              <a:lnTo>
                                <a:pt x="288910" y="265648"/>
                              </a:lnTo>
                              <a:lnTo>
                                <a:pt x="294486" y="267237"/>
                              </a:lnTo>
                              <a:lnTo>
                                <a:pt x="299530" y="269356"/>
                              </a:lnTo>
                              <a:lnTo>
                                <a:pt x="304575" y="271740"/>
                              </a:lnTo>
                              <a:lnTo>
                                <a:pt x="309885" y="274124"/>
                              </a:lnTo>
                              <a:lnTo>
                                <a:pt x="314398" y="276773"/>
                              </a:lnTo>
                              <a:lnTo>
                                <a:pt x="319177" y="279687"/>
                              </a:lnTo>
                              <a:lnTo>
                                <a:pt x="323691" y="283131"/>
                              </a:lnTo>
                              <a:lnTo>
                                <a:pt x="328204" y="286309"/>
                              </a:lnTo>
                              <a:lnTo>
                                <a:pt x="332187" y="290018"/>
                              </a:lnTo>
                              <a:lnTo>
                                <a:pt x="336169" y="293726"/>
                              </a:lnTo>
                              <a:lnTo>
                                <a:pt x="339886" y="297700"/>
                              </a:lnTo>
                              <a:lnTo>
                                <a:pt x="343603" y="301673"/>
                              </a:lnTo>
                              <a:lnTo>
                                <a:pt x="347055" y="305911"/>
                              </a:lnTo>
                              <a:lnTo>
                                <a:pt x="350241" y="310150"/>
                              </a:lnTo>
                              <a:lnTo>
                                <a:pt x="353427" y="315183"/>
                              </a:lnTo>
                              <a:lnTo>
                                <a:pt x="356082" y="319686"/>
                              </a:lnTo>
                              <a:lnTo>
                                <a:pt x="358471" y="324454"/>
                              </a:lnTo>
                              <a:lnTo>
                                <a:pt x="360861" y="329752"/>
                              </a:lnTo>
                              <a:lnTo>
                                <a:pt x="363250" y="334785"/>
                              </a:lnTo>
                              <a:lnTo>
                                <a:pt x="364843" y="339818"/>
                              </a:lnTo>
                              <a:lnTo>
                                <a:pt x="366171" y="345380"/>
                              </a:lnTo>
                              <a:lnTo>
                                <a:pt x="367764" y="350678"/>
                              </a:lnTo>
                              <a:lnTo>
                                <a:pt x="368560" y="356506"/>
                              </a:lnTo>
                              <a:lnTo>
                                <a:pt x="369357" y="362069"/>
                              </a:lnTo>
                              <a:lnTo>
                                <a:pt x="369622" y="367631"/>
                              </a:lnTo>
                              <a:lnTo>
                                <a:pt x="369888" y="373724"/>
                              </a:lnTo>
                              <a:lnTo>
                                <a:pt x="369622" y="379287"/>
                              </a:lnTo>
                              <a:lnTo>
                                <a:pt x="369357" y="385379"/>
                              </a:lnTo>
                              <a:lnTo>
                                <a:pt x="368560" y="391207"/>
                              </a:lnTo>
                              <a:lnTo>
                                <a:pt x="367764" y="396505"/>
                              </a:lnTo>
                              <a:lnTo>
                                <a:pt x="366171" y="402067"/>
                              </a:lnTo>
                              <a:lnTo>
                                <a:pt x="364843" y="407365"/>
                              </a:lnTo>
                              <a:lnTo>
                                <a:pt x="362719" y="412928"/>
                              </a:lnTo>
                              <a:lnTo>
                                <a:pt x="360861" y="417961"/>
                              </a:lnTo>
                              <a:lnTo>
                                <a:pt x="358471" y="423259"/>
                              </a:lnTo>
                              <a:lnTo>
                                <a:pt x="356082" y="428027"/>
                              </a:lnTo>
                              <a:lnTo>
                                <a:pt x="353427" y="432530"/>
                              </a:lnTo>
                              <a:lnTo>
                                <a:pt x="350241" y="437033"/>
                              </a:lnTo>
                              <a:lnTo>
                                <a:pt x="347055" y="441801"/>
                              </a:lnTo>
                              <a:lnTo>
                                <a:pt x="343603" y="446040"/>
                              </a:lnTo>
                              <a:lnTo>
                                <a:pt x="339886" y="450278"/>
                              </a:lnTo>
                              <a:lnTo>
                                <a:pt x="336169" y="453986"/>
                              </a:lnTo>
                              <a:lnTo>
                                <a:pt x="332187" y="457960"/>
                              </a:lnTo>
                              <a:lnTo>
                                <a:pt x="327939" y="461403"/>
                              </a:lnTo>
                              <a:lnTo>
                                <a:pt x="323691" y="464847"/>
                              </a:lnTo>
                              <a:lnTo>
                                <a:pt x="319177" y="468026"/>
                              </a:lnTo>
                              <a:lnTo>
                                <a:pt x="314398" y="470940"/>
                              </a:lnTo>
                              <a:lnTo>
                                <a:pt x="309619" y="473853"/>
                              </a:lnTo>
                              <a:lnTo>
                                <a:pt x="304575" y="476237"/>
                              </a:lnTo>
                              <a:lnTo>
                                <a:pt x="299530" y="478621"/>
                              </a:lnTo>
                              <a:lnTo>
                                <a:pt x="294486" y="480476"/>
                              </a:lnTo>
                              <a:lnTo>
                                <a:pt x="288910" y="482330"/>
                              </a:lnTo>
                              <a:lnTo>
                                <a:pt x="283600" y="483654"/>
                              </a:lnTo>
                              <a:lnTo>
                                <a:pt x="278025" y="485244"/>
                              </a:lnTo>
                              <a:lnTo>
                                <a:pt x="272184" y="486038"/>
                              </a:lnTo>
                              <a:lnTo>
                                <a:pt x="266608" y="486833"/>
                              </a:lnTo>
                              <a:lnTo>
                                <a:pt x="260767" y="487098"/>
                              </a:lnTo>
                              <a:lnTo>
                                <a:pt x="254927" y="487363"/>
                              </a:lnTo>
                              <a:lnTo>
                                <a:pt x="248820" y="487098"/>
                              </a:lnTo>
                              <a:lnTo>
                                <a:pt x="242979" y="486833"/>
                              </a:lnTo>
                              <a:lnTo>
                                <a:pt x="237404" y="486038"/>
                              </a:lnTo>
                              <a:lnTo>
                                <a:pt x="231563" y="485244"/>
                              </a:lnTo>
                              <a:lnTo>
                                <a:pt x="226253" y="483654"/>
                              </a:lnTo>
                              <a:lnTo>
                                <a:pt x="220412" y="482330"/>
                              </a:lnTo>
                              <a:lnTo>
                                <a:pt x="215367" y="480476"/>
                              </a:lnTo>
                              <a:lnTo>
                                <a:pt x="210057" y="478621"/>
                              </a:lnTo>
                              <a:lnTo>
                                <a:pt x="205013" y="476237"/>
                              </a:lnTo>
                              <a:lnTo>
                                <a:pt x="199703" y="473853"/>
                              </a:lnTo>
                              <a:lnTo>
                                <a:pt x="195189" y="470940"/>
                              </a:lnTo>
                              <a:lnTo>
                                <a:pt x="190410" y="468026"/>
                              </a:lnTo>
                              <a:lnTo>
                                <a:pt x="186162" y="464847"/>
                              </a:lnTo>
                              <a:lnTo>
                                <a:pt x="181383" y="461403"/>
                              </a:lnTo>
                              <a:lnTo>
                                <a:pt x="177401" y="457960"/>
                              </a:lnTo>
                              <a:lnTo>
                                <a:pt x="173418" y="453986"/>
                              </a:lnTo>
                              <a:lnTo>
                                <a:pt x="169701" y="450278"/>
                              </a:lnTo>
                              <a:lnTo>
                                <a:pt x="165984" y="446040"/>
                              </a:lnTo>
                              <a:lnTo>
                                <a:pt x="162533" y="441801"/>
                              </a:lnTo>
                              <a:lnTo>
                                <a:pt x="159347" y="437033"/>
                              </a:lnTo>
                              <a:lnTo>
                                <a:pt x="156161" y="432530"/>
                              </a:lnTo>
                              <a:lnTo>
                                <a:pt x="153771" y="428027"/>
                              </a:lnTo>
                              <a:lnTo>
                                <a:pt x="151116" y="423259"/>
                              </a:lnTo>
                              <a:lnTo>
                                <a:pt x="148727" y="417961"/>
                              </a:lnTo>
                              <a:lnTo>
                                <a:pt x="146868" y="412928"/>
                              </a:lnTo>
                              <a:lnTo>
                                <a:pt x="144744" y="407365"/>
                              </a:lnTo>
                              <a:lnTo>
                                <a:pt x="143417" y="402067"/>
                              </a:lnTo>
                              <a:lnTo>
                                <a:pt x="141824" y="396505"/>
                              </a:lnTo>
                              <a:lnTo>
                                <a:pt x="141027" y="391207"/>
                              </a:lnTo>
                              <a:lnTo>
                                <a:pt x="140231" y="385379"/>
                              </a:lnTo>
                              <a:lnTo>
                                <a:pt x="139965" y="379287"/>
                              </a:lnTo>
                              <a:lnTo>
                                <a:pt x="139700" y="373724"/>
                              </a:lnTo>
                              <a:lnTo>
                                <a:pt x="139965" y="367631"/>
                              </a:lnTo>
                              <a:lnTo>
                                <a:pt x="140231" y="362069"/>
                              </a:lnTo>
                              <a:lnTo>
                                <a:pt x="141027" y="356506"/>
                              </a:lnTo>
                              <a:lnTo>
                                <a:pt x="141824" y="350678"/>
                              </a:lnTo>
                              <a:lnTo>
                                <a:pt x="143417" y="345380"/>
                              </a:lnTo>
                              <a:lnTo>
                                <a:pt x="144744" y="339818"/>
                              </a:lnTo>
                              <a:lnTo>
                                <a:pt x="146868" y="334785"/>
                              </a:lnTo>
                              <a:lnTo>
                                <a:pt x="148727" y="329752"/>
                              </a:lnTo>
                              <a:lnTo>
                                <a:pt x="151116" y="324454"/>
                              </a:lnTo>
                              <a:lnTo>
                                <a:pt x="153771" y="319686"/>
                              </a:lnTo>
                              <a:lnTo>
                                <a:pt x="156161" y="314653"/>
                              </a:lnTo>
                              <a:lnTo>
                                <a:pt x="159347" y="310150"/>
                              </a:lnTo>
                              <a:lnTo>
                                <a:pt x="162533" y="305911"/>
                              </a:lnTo>
                              <a:lnTo>
                                <a:pt x="165984" y="301673"/>
                              </a:lnTo>
                              <a:lnTo>
                                <a:pt x="169436" y="297700"/>
                              </a:lnTo>
                              <a:lnTo>
                                <a:pt x="173418" y="293726"/>
                              </a:lnTo>
                              <a:lnTo>
                                <a:pt x="177401" y="290018"/>
                              </a:lnTo>
                              <a:lnTo>
                                <a:pt x="181383" y="286309"/>
                              </a:lnTo>
                              <a:lnTo>
                                <a:pt x="185631" y="282866"/>
                              </a:lnTo>
                              <a:lnTo>
                                <a:pt x="190410" y="279687"/>
                              </a:lnTo>
                              <a:lnTo>
                                <a:pt x="195189" y="276773"/>
                              </a:lnTo>
                              <a:lnTo>
                                <a:pt x="199703" y="274124"/>
                              </a:lnTo>
                              <a:lnTo>
                                <a:pt x="205013" y="271740"/>
                              </a:lnTo>
                              <a:lnTo>
                                <a:pt x="209792" y="269356"/>
                              </a:lnTo>
                              <a:lnTo>
                                <a:pt x="215367" y="267237"/>
                              </a:lnTo>
                              <a:lnTo>
                                <a:pt x="220412" y="265648"/>
                              </a:lnTo>
                              <a:lnTo>
                                <a:pt x="225987" y="263794"/>
                              </a:lnTo>
                              <a:lnTo>
                                <a:pt x="231563" y="262734"/>
                              </a:lnTo>
                              <a:lnTo>
                                <a:pt x="237404" y="261674"/>
                              </a:lnTo>
                              <a:lnTo>
                                <a:pt x="242979" y="261145"/>
                              </a:lnTo>
                              <a:lnTo>
                                <a:pt x="248820" y="260350"/>
                              </a:lnTo>
                              <a:close/>
                              <a:moveTo>
                                <a:pt x="137319" y="0"/>
                              </a:moveTo>
                              <a:lnTo>
                                <a:pt x="811742" y="444500"/>
                              </a:lnTo>
                              <a:lnTo>
                                <a:pt x="815446" y="447940"/>
                              </a:lnTo>
                              <a:lnTo>
                                <a:pt x="819150" y="450850"/>
                              </a:lnTo>
                              <a:lnTo>
                                <a:pt x="823119" y="455613"/>
                              </a:lnTo>
                              <a:lnTo>
                                <a:pt x="825500" y="457994"/>
                              </a:lnTo>
                              <a:lnTo>
                                <a:pt x="827617" y="460904"/>
                              </a:lnTo>
                              <a:lnTo>
                                <a:pt x="829469" y="464079"/>
                              </a:lnTo>
                              <a:lnTo>
                                <a:pt x="831585" y="467519"/>
                              </a:lnTo>
                              <a:lnTo>
                                <a:pt x="833173" y="471223"/>
                              </a:lnTo>
                              <a:lnTo>
                                <a:pt x="835025" y="475192"/>
                              </a:lnTo>
                              <a:lnTo>
                                <a:pt x="836348" y="479160"/>
                              </a:lnTo>
                              <a:lnTo>
                                <a:pt x="837142" y="483923"/>
                              </a:lnTo>
                              <a:lnTo>
                                <a:pt x="838200" y="489744"/>
                              </a:lnTo>
                              <a:lnTo>
                                <a:pt x="838200" y="495565"/>
                              </a:lnTo>
                              <a:lnTo>
                                <a:pt x="837406" y="501121"/>
                              </a:lnTo>
                              <a:lnTo>
                                <a:pt x="836613" y="506942"/>
                              </a:lnTo>
                              <a:lnTo>
                                <a:pt x="835025" y="512498"/>
                              </a:lnTo>
                              <a:lnTo>
                                <a:pt x="832908" y="517525"/>
                              </a:lnTo>
                              <a:lnTo>
                                <a:pt x="830527" y="522288"/>
                              </a:lnTo>
                              <a:lnTo>
                                <a:pt x="827617" y="527315"/>
                              </a:lnTo>
                              <a:lnTo>
                                <a:pt x="824177" y="531548"/>
                              </a:lnTo>
                              <a:lnTo>
                                <a:pt x="820473" y="535781"/>
                              </a:lnTo>
                              <a:lnTo>
                                <a:pt x="815975" y="539221"/>
                              </a:lnTo>
                              <a:lnTo>
                                <a:pt x="811477" y="542660"/>
                              </a:lnTo>
                              <a:lnTo>
                                <a:pt x="806715" y="545571"/>
                              </a:lnTo>
                              <a:lnTo>
                                <a:pt x="801423" y="547688"/>
                              </a:lnTo>
                              <a:lnTo>
                                <a:pt x="796131" y="549804"/>
                              </a:lnTo>
                              <a:lnTo>
                                <a:pt x="790046" y="550863"/>
                              </a:lnTo>
                              <a:lnTo>
                                <a:pt x="497417" y="603779"/>
                              </a:lnTo>
                              <a:lnTo>
                                <a:pt x="609600" y="1051454"/>
                              </a:lnTo>
                              <a:lnTo>
                                <a:pt x="610394" y="1055423"/>
                              </a:lnTo>
                              <a:lnTo>
                                <a:pt x="611452" y="1060450"/>
                              </a:lnTo>
                              <a:lnTo>
                                <a:pt x="611981" y="1065742"/>
                              </a:lnTo>
                              <a:lnTo>
                                <a:pt x="612510" y="1071563"/>
                              </a:lnTo>
                              <a:lnTo>
                                <a:pt x="612775" y="1077119"/>
                              </a:lnTo>
                              <a:lnTo>
                                <a:pt x="613040" y="1082940"/>
                              </a:lnTo>
                              <a:lnTo>
                                <a:pt x="612775" y="1087702"/>
                              </a:lnTo>
                              <a:lnTo>
                                <a:pt x="612510" y="1092200"/>
                              </a:lnTo>
                              <a:lnTo>
                                <a:pt x="561446" y="1497542"/>
                              </a:lnTo>
                              <a:lnTo>
                                <a:pt x="560917" y="1500982"/>
                              </a:lnTo>
                              <a:lnTo>
                                <a:pt x="559858" y="1504422"/>
                              </a:lnTo>
                              <a:lnTo>
                                <a:pt x="558800" y="1507597"/>
                              </a:lnTo>
                              <a:lnTo>
                                <a:pt x="557742" y="1510772"/>
                              </a:lnTo>
                              <a:lnTo>
                                <a:pt x="555096" y="1516857"/>
                              </a:lnTo>
                              <a:lnTo>
                                <a:pt x="551656" y="1522678"/>
                              </a:lnTo>
                              <a:lnTo>
                                <a:pt x="547952" y="1527969"/>
                              </a:lnTo>
                              <a:lnTo>
                                <a:pt x="543454" y="1532997"/>
                              </a:lnTo>
                              <a:lnTo>
                                <a:pt x="538692" y="1537230"/>
                              </a:lnTo>
                              <a:lnTo>
                                <a:pt x="533665" y="1541463"/>
                              </a:lnTo>
                              <a:lnTo>
                                <a:pt x="527844" y="1544903"/>
                              </a:lnTo>
                              <a:lnTo>
                                <a:pt x="522287" y="1547813"/>
                              </a:lnTo>
                              <a:lnTo>
                                <a:pt x="515937" y="1550459"/>
                              </a:lnTo>
                              <a:lnTo>
                                <a:pt x="509587" y="1552047"/>
                              </a:lnTo>
                              <a:lnTo>
                                <a:pt x="502973" y="1553369"/>
                              </a:lnTo>
                              <a:lnTo>
                                <a:pt x="496358" y="1553899"/>
                              </a:lnTo>
                              <a:lnTo>
                                <a:pt x="492919" y="1554163"/>
                              </a:lnTo>
                              <a:lnTo>
                                <a:pt x="489479" y="1553899"/>
                              </a:lnTo>
                              <a:lnTo>
                                <a:pt x="486040" y="1553634"/>
                              </a:lnTo>
                              <a:lnTo>
                                <a:pt x="482600" y="1553105"/>
                              </a:lnTo>
                              <a:lnTo>
                                <a:pt x="479160" y="1552311"/>
                              </a:lnTo>
                              <a:lnTo>
                                <a:pt x="475721" y="1551517"/>
                              </a:lnTo>
                              <a:lnTo>
                                <a:pt x="472281" y="1550459"/>
                              </a:lnTo>
                              <a:lnTo>
                                <a:pt x="469106" y="1549665"/>
                              </a:lnTo>
                              <a:lnTo>
                                <a:pt x="462756" y="1546755"/>
                              </a:lnTo>
                              <a:lnTo>
                                <a:pt x="457200" y="1543580"/>
                              </a:lnTo>
                              <a:lnTo>
                                <a:pt x="451644" y="1539611"/>
                              </a:lnTo>
                              <a:lnTo>
                                <a:pt x="446617" y="1535378"/>
                              </a:lnTo>
                              <a:lnTo>
                                <a:pt x="442119" y="1530615"/>
                              </a:lnTo>
                              <a:lnTo>
                                <a:pt x="437885" y="1525588"/>
                              </a:lnTo>
                              <a:lnTo>
                                <a:pt x="434181" y="1520032"/>
                              </a:lnTo>
                              <a:lnTo>
                                <a:pt x="431535" y="1514476"/>
                              </a:lnTo>
                              <a:lnTo>
                                <a:pt x="428890" y="1508390"/>
                              </a:lnTo>
                              <a:lnTo>
                                <a:pt x="426773" y="1502040"/>
                              </a:lnTo>
                              <a:lnTo>
                                <a:pt x="425715" y="1495690"/>
                              </a:lnTo>
                              <a:lnTo>
                                <a:pt x="425185" y="1489076"/>
                              </a:lnTo>
                              <a:lnTo>
                                <a:pt x="425185" y="1485636"/>
                              </a:lnTo>
                              <a:lnTo>
                                <a:pt x="425185" y="1482196"/>
                              </a:lnTo>
                              <a:lnTo>
                                <a:pt x="425450" y="1478757"/>
                              </a:lnTo>
                              <a:lnTo>
                                <a:pt x="425979" y="1475317"/>
                              </a:lnTo>
                              <a:lnTo>
                                <a:pt x="475721" y="1080029"/>
                              </a:lnTo>
                              <a:lnTo>
                                <a:pt x="458523" y="1010973"/>
                              </a:lnTo>
                              <a:lnTo>
                                <a:pt x="443971" y="1033463"/>
                              </a:lnTo>
                              <a:lnTo>
                                <a:pt x="406400" y="1090348"/>
                              </a:lnTo>
                              <a:lnTo>
                                <a:pt x="292629" y="1261798"/>
                              </a:lnTo>
                              <a:lnTo>
                                <a:pt x="127794" y="1509713"/>
                              </a:lnTo>
                              <a:lnTo>
                                <a:pt x="126206" y="1512624"/>
                              </a:lnTo>
                              <a:lnTo>
                                <a:pt x="124089" y="1515534"/>
                              </a:lnTo>
                              <a:lnTo>
                                <a:pt x="119856" y="1520826"/>
                              </a:lnTo>
                              <a:lnTo>
                                <a:pt x="115094" y="1525588"/>
                              </a:lnTo>
                              <a:lnTo>
                                <a:pt x="109802" y="1529822"/>
                              </a:lnTo>
                              <a:lnTo>
                                <a:pt x="104510" y="1533526"/>
                              </a:lnTo>
                              <a:lnTo>
                                <a:pt x="98689" y="1536701"/>
                              </a:lnTo>
                              <a:lnTo>
                                <a:pt x="92339" y="1539347"/>
                              </a:lnTo>
                              <a:lnTo>
                                <a:pt x="86519" y="1541199"/>
                              </a:lnTo>
                              <a:lnTo>
                                <a:pt x="79904" y="1542786"/>
                              </a:lnTo>
                              <a:lnTo>
                                <a:pt x="73289" y="1543580"/>
                              </a:lnTo>
                              <a:lnTo>
                                <a:pt x="66675" y="1543580"/>
                              </a:lnTo>
                              <a:lnTo>
                                <a:pt x="60325" y="1543315"/>
                              </a:lnTo>
                              <a:lnTo>
                                <a:pt x="53710" y="1542257"/>
                              </a:lnTo>
                              <a:lnTo>
                                <a:pt x="47096" y="1540405"/>
                              </a:lnTo>
                              <a:lnTo>
                                <a:pt x="43656" y="1539347"/>
                              </a:lnTo>
                              <a:lnTo>
                                <a:pt x="40481" y="1537759"/>
                              </a:lnTo>
                              <a:lnTo>
                                <a:pt x="37306" y="1536436"/>
                              </a:lnTo>
                              <a:lnTo>
                                <a:pt x="34131" y="1534849"/>
                              </a:lnTo>
                              <a:lnTo>
                                <a:pt x="30956" y="1532997"/>
                              </a:lnTo>
                              <a:lnTo>
                                <a:pt x="28310" y="1530880"/>
                              </a:lnTo>
                              <a:lnTo>
                                <a:pt x="25664" y="1529028"/>
                              </a:lnTo>
                              <a:lnTo>
                                <a:pt x="23019" y="1526647"/>
                              </a:lnTo>
                              <a:lnTo>
                                <a:pt x="18256" y="1522149"/>
                              </a:lnTo>
                              <a:lnTo>
                                <a:pt x="14023" y="1517122"/>
                              </a:lnTo>
                              <a:lnTo>
                                <a:pt x="10054" y="1511565"/>
                              </a:lnTo>
                              <a:lnTo>
                                <a:pt x="6879" y="1506009"/>
                              </a:lnTo>
                              <a:lnTo>
                                <a:pt x="4233" y="1499924"/>
                              </a:lnTo>
                              <a:lnTo>
                                <a:pt x="2116" y="1493574"/>
                              </a:lnTo>
                              <a:lnTo>
                                <a:pt x="794" y="1487224"/>
                              </a:lnTo>
                              <a:lnTo>
                                <a:pt x="0" y="1481138"/>
                              </a:lnTo>
                              <a:lnTo>
                                <a:pt x="0" y="1474524"/>
                              </a:lnTo>
                              <a:lnTo>
                                <a:pt x="264" y="1467909"/>
                              </a:lnTo>
                              <a:lnTo>
                                <a:pt x="1587" y="1461294"/>
                              </a:lnTo>
                              <a:lnTo>
                                <a:pt x="2116" y="1457855"/>
                              </a:lnTo>
                              <a:lnTo>
                                <a:pt x="3439" y="1454680"/>
                              </a:lnTo>
                              <a:lnTo>
                                <a:pt x="4498" y="1451505"/>
                              </a:lnTo>
                              <a:lnTo>
                                <a:pt x="5821" y="1448594"/>
                              </a:lnTo>
                              <a:lnTo>
                                <a:pt x="7408" y="1445419"/>
                              </a:lnTo>
                              <a:lnTo>
                                <a:pt x="8996" y="1442244"/>
                              </a:lnTo>
                              <a:lnTo>
                                <a:pt x="324644" y="968640"/>
                              </a:lnTo>
                              <a:lnTo>
                                <a:pt x="227277" y="590815"/>
                              </a:lnTo>
                              <a:lnTo>
                                <a:pt x="226219" y="585258"/>
                              </a:lnTo>
                              <a:lnTo>
                                <a:pt x="225689" y="579438"/>
                              </a:lnTo>
                              <a:lnTo>
                                <a:pt x="226219" y="573881"/>
                              </a:lnTo>
                              <a:lnTo>
                                <a:pt x="227012" y="568060"/>
                              </a:lnTo>
                              <a:lnTo>
                                <a:pt x="228600" y="562504"/>
                              </a:lnTo>
                              <a:lnTo>
                                <a:pt x="230716" y="557213"/>
                              </a:lnTo>
                              <a:lnTo>
                                <a:pt x="233362" y="552185"/>
                              </a:lnTo>
                              <a:lnTo>
                                <a:pt x="236273" y="547158"/>
                              </a:lnTo>
                              <a:lnTo>
                                <a:pt x="239712" y="542660"/>
                              </a:lnTo>
                              <a:lnTo>
                                <a:pt x="243681" y="538692"/>
                              </a:lnTo>
                              <a:lnTo>
                                <a:pt x="248179" y="534723"/>
                              </a:lnTo>
                              <a:lnTo>
                                <a:pt x="252941" y="531548"/>
                              </a:lnTo>
                              <a:lnTo>
                                <a:pt x="257969" y="528373"/>
                              </a:lnTo>
                              <a:lnTo>
                                <a:pt x="263260" y="525992"/>
                              </a:lnTo>
                              <a:lnTo>
                                <a:pt x="268816" y="524140"/>
                              </a:lnTo>
                              <a:lnTo>
                                <a:pt x="274902" y="522817"/>
                              </a:lnTo>
                              <a:lnTo>
                                <a:pt x="723635" y="442119"/>
                              </a:lnTo>
                              <a:lnTo>
                                <a:pt x="159279" y="68792"/>
                              </a:lnTo>
                              <a:lnTo>
                                <a:pt x="134937" y="128852"/>
                              </a:lnTo>
                              <a:lnTo>
                                <a:pt x="132821" y="132292"/>
                              </a:lnTo>
                              <a:lnTo>
                                <a:pt x="130439" y="135202"/>
                              </a:lnTo>
                              <a:lnTo>
                                <a:pt x="127794" y="138112"/>
                              </a:lnTo>
                              <a:lnTo>
                                <a:pt x="125148" y="140494"/>
                              </a:lnTo>
                              <a:lnTo>
                                <a:pt x="122237" y="142875"/>
                              </a:lnTo>
                              <a:lnTo>
                                <a:pt x="119327" y="144727"/>
                              </a:lnTo>
                              <a:lnTo>
                                <a:pt x="116152" y="146579"/>
                              </a:lnTo>
                              <a:lnTo>
                                <a:pt x="112977" y="147637"/>
                              </a:lnTo>
                              <a:lnTo>
                                <a:pt x="109537" y="148431"/>
                              </a:lnTo>
                              <a:lnTo>
                                <a:pt x="106098" y="149225"/>
                              </a:lnTo>
                              <a:lnTo>
                                <a:pt x="102923" y="149490"/>
                              </a:lnTo>
                              <a:lnTo>
                                <a:pt x="99483" y="149225"/>
                              </a:lnTo>
                              <a:lnTo>
                                <a:pt x="96308" y="148431"/>
                              </a:lnTo>
                              <a:lnTo>
                                <a:pt x="92869" y="147637"/>
                              </a:lnTo>
                              <a:lnTo>
                                <a:pt x="89429" y="146050"/>
                              </a:lnTo>
                              <a:lnTo>
                                <a:pt x="85989" y="143933"/>
                              </a:lnTo>
                              <a:lnTo>
                                <a:pt x="82814" y="141817"/>
                              </a:lnTo>
                              <a:lnTo>
                                <a:pt x="79639" y="139171"/>
                              </a:lnTo>
                              <a:lnTo>
                                <a:pt x="76994" y="136260"/>
                              </a:lnTo>
                              <a:lnTo>
                                <a:pt x="74877" y="133350"/>
                              </a:lnTo>
                              <a:lnTo>
                                <a:pt x="73025" y="129910"/>
                              </a:lnTo>
                              <a:lnTo>
                                <a:pt x="71437" y="126735"/>
                              </a:lnTo>
                              <a:lnTo>
                                <a:pt x="70114" y="123296"/>
                              </a:lnTo>
                              <a:lnTo>
                                <a:pt x="69056" y="119592"/>
                              </a:lnTo>
                              <a:lnTo>
                                <a:pt x="68527" y="115887"/>
                              </a:lnTo>
                              <a:lnTo>
                                <a:pt x="68262" y="112448"/>
                              </a:lnTo>
                              <a:lnTo>
                                <a:pt x="68527" y="108744"/>
                              </a:lnTo>
                              <a:lnTo>
                                <a:pt x="69056" y="105040"/>
                              </a:lnTo>
                              <a:lnTo>
                                <a:pt x="69850" y="101335"/>
                              </a:lnTo>
                              <a:lnTo>
                                <a:pt x="71173" y="97631"/>
                              </a:lnTo>
                              <a:lnTo>
                                <a:pt x="72760" y="93927"/>
                              </a:lnTo>
                              <a:lnTo>
                                <a:pt x="74877" y="90487"/>
                              </a:lnTo>
                              <a:lnTo>
                                <a:pt x="13731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91.7pt;margin-top:49.25pt;height:53pt;width:32.65pt;z-index:251668480;v-text-anchor:middle;mso-width-relative:page;mso-height-relative:page;" fillcolor="#2A3D52 [3204]" filled="t" stroked="f" coordsize="957263,1554163" o:gfxdata="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" path="m897599,1384300l903671,1384564,909479,1385620,915287,1386940,920831,1389052,926111,1391692,930863,1394332,935615,1397764,939839,1401460,943535,1405948,946967,1410436,950135,1415452,952511,1420732,954623,1426012,955943,1431820,956999,1437628,957263,1443700,956999,1449772,955943,1455580,954623,1461387,952511,1466931,950135,1472211,946967,1476963,943535,1481715,939839,1485939,935615,1489635,930863,1493067,926111,1496235,920831,1498611,915287,1500723,909479,1502043,903671,1503099,897599,1503363,891528,1503099,885720,1502043,879912,1500723,874632,1498611,869352,1496235,864336,1493067,859848,1489635,855360,1485939,851664,1481715,848232,1476963,845328,1472211,842952,1466931,840840,1461387,839256,1455580,838464,1449772,838200,1443700,838464,1437628,839256,1431820,840840,1426012,842952,1420732,845328,1415452,848232,1410436,851664,1405948,855360,1401460,859848,1397764,864336,1394332,869352,1391692,874632,1389052,879912,1386940,885720,1385620,891528,1384564,897599,1384300xm248820,260350l254927,260350,260767,260350,266608,261145,272184,261674,278025,262734,283600,263794,288910,265648,294486,267237,299530,269356,304575,271740,309885,274124,314398,276773,319177,279687,323691,283131,328204,286309,332187,290018,336169,293726,339886,297700,343603,301673,347055,305911,350241,310150,353427,315183,356082,319686,358471,324454,360861,329752,363250,334785,364843,339818,366171,345380,367764,350678,368560,356506,369357,362069,369622,367631,369888,373724,369622,379287,369357,385379,368560,391207,367764,396505,366171,402067,364843,407365,362719,412928,360861,417961,358471,423259,356082,428027,353427,432530,350241,437033,347055,441801,343603,446040,339886,450278,336169,453986,332187,457960,327939,461403,323691,464847,319177,468026,314398,470940,309619,473853,304575,476237,299530,478621,294486,480476,288910,482330,283600,483654,278025,485244,272184,486038,266608,486833,260767,487098,254927,487363,248820,487098,242979,486833,237404,486038,231563,485244,226253,483654,220412,482330,215367,480476,210057,478621,205013,476237,199703,473853,195189,470940,190410,468026,186162,464847,181383,461403,177401,457960,173418,453986,169701,450278,165984,446040,162533,441801,159347,437033,156161,432530,153771,428027,151116,423259,148727,417961,146868,412928,144744,407365,143417,402067,141824,396505,141027,391207,140231,385379,139965,379287,139700,373724,139965,367631,140231,362069,141027,356506,141824,350678,143417,345380,144744,339818,146868,334785,148727,329752,151116,324454,153771,319686,156161,314653,159347,310150,162533,305911,165984,301673,169436,297700,173418,293726,177401,290018,181383,286309,185631,282866,190410,279687,195189,276773,199703,274124,205013,271740,209792,269356,215367,267237,220412,265648,225987,263794,231563,262734,237404,261674,242979,261145,248820,260350xm137319,0l811742,444500,815446,447940,819150,450850,823119,455613,825500,457994,827617,460904,829469,464079,831585,467519,833173,471223,835025,475192,836348,479160,837142,483923,838200,489744,838200,495565,837406,501121,836613,506942,835025,512498,832908,517525,830527,522288,827617,527315,824177,531548,820473,535781,815975,539221,811477,542660,806715,545571,801423,547688,796131,549804,790046,550863,497417,603779,609600,1051454,610394,1055423,611452,1060450,611981,1065742,612510,1071563,612775,1077119,613040,1082940,612775,1087702,612510,1092200,561446,1497542,560917,1500982,559858,1504422,558800,1507597,557742,1510772,555096,1516857,551656,1522678,547952,1527969,543454,1532997,538692,1537230,533665,1541463,527844,1544903,522287,1547813,515937,1550459,509587,1552047,502973,1553369,496358,1553899,492919,1554163,489479,1553899,486040,1553634,482600,1553105,479160,1552311,475721,1551517,472281,1550459,469106,1549665,462756,1546755,457200,1543580,451644,1539611,446617,1535378,442119,1530615,437885,1525588,434181,1520032,431535,1514476,428890,1508390,426773,1502040,425715,1495690,425185,1489076,425185,1485636,425185,1482196,425450,1478757,425979,1475317,475721,1080029,458523,1010973,443971,1033463,406400,1090348,292629,1261798,127794,1509713,126206,1512624,124089,1515534,119856,1520826,115094,1525588,109802,1529822,104510,1533526,98689,1536701,92339,1539347,86519,1541199,79904,1542786,73289,1543580,66675,1543580,60325,1543315,53710,1542257,47096,1540405,43656,1539347,40481,1537759,37306,1536436,34131,1534849,30956,1532997,28310,1530880,25664,1529028,23019,1526647,18256,1522149,14023,1517122,10054,1511565,6879,1506009,4233,1499924,2116,1493574,794,1487224,0,1481138,0,1474524,264,1467909,1587,1461294,2116,1457855,3439,1454680,4498,1451505,5821,1448594,7408,1445419,8996,1442244,324644,968640,227277,590815,226219,585258,225689,579438,226219,573881,227012,568060,228600,562504,230716,557213,233362,552185,236273,547158,239712,542660,243681,538692,248179,534723,252941,531548,257969,528373,263260,525992,268816,524140,274902,522817,723635,442119,159279,68792,134937,128852,132821,132292,130439,135202,127794,138112,125148,140494,122237,142875,119327,144727,116152,146579,112977,147637,109537,148431,106098,149225,102923,149490,99483,149225,96308,148431,92869,147637,89429,146050,85989,143933,82814,141817,79639,139171,76994,136260,74877,133350,73025,129910,71437,126735,70114,123296,69056,119592,68527,115887,68262,112448,68527,108744,69056,105040,69850,101335,71173,97631,72760,93927,74877,90487,137319,0xe">
                <v:path o:connectlocs="492623,738547;505403,751155;509054,769369;501892,786320;486866,796407;468049,796407;453023,786320;446002,769369;449653,751155;462432,738547;132354,138163;150854,139990;167236,146878;180794,157984;190680,172182;196047,189191;196047,207606;190680,224616;180794,238954;167236,249919;150854,256666;132354,258494;114559,254980;99024,246686;86455,234456;78123,219133;74451,201280;76287,183287;83066,166980;94364,153907;109051,144207;126281,138865;435728,239258;443187,250069;445439,265936;438402,282083;423483,291771;325529,565570;298648,794719;293440,808059;277818,821397;260367,824627;249530,822380;232923,809602;226167,790226;243901,536505;66006,804267;49117,816904;28569,818449;16466,813535;5347,802161;0,782504;3096,768743;120050,307497;125679,290367;140035,279135;70650,70205;61784,77787;51228,78769;40955,72310;36451,61499;38703,49845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712470</wp:posOffset>
                </wp:positionV>
                <wp:extent cx="470535" cy="497840"/>
                <wp:effectExtent l="0" t="0" r="6350" b="0"/>
                <wp:wrapNone/>
                <wp:docPr id="1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0526" cy="497926"/>
                        </a:xfrm>
                        <a:custGeom>
                          <a:avLst/>
                          <a:gdLst>
                            <a:gd name="T0" fmla="*/ 1602329 w 1268413"/>
                            <a:gd name="T1" fmla="*/ 1764979 h 1341437"/>
                            <a:gd name="T2" fmla="*/ 1629366 w 1268413"/>
                            <a:gd name="T3" fmla="*/ 1804443 h 1341437"/>
                            <a:gd name="T4" fmla="*/ 1624860 w 1268413"/>
                            <a:gd name="T5" fmla="*/ 1852635 h 1341437"/>
                            <a:gd name="T6" fmla="*/ 1587683 w 1268413"/>
                            <a:gd name="T7" fmla="*/ 1892858 h 1341437"/>
                            <a:gd name="T8" fmla="*/ 1052197 w 1268413"/>
                            <a:gd name="T9" fmla="*/ 1837835 h 1341437"/>
                            <a:gd name="T10" fmla="*/ 1549756 w 1268413"/>
                            <a:gd name="T11" fmla="*/ 1828728 h 1341437"/>
                            <a:gd name="T12" fmla="*/ 1562149 w 1268413"/>
                            <a:gd name="T13" fmla="*/ 1805203 h 1341437"/>
                            <a:gd name="T14" fmla="*/ 1548254 w 1268413"/>
                            <a:gd name="T15" fmla="*/ 1752077 h 1341437"/>
                            <a:gd name="T16" fmla="*/ 395043 w 1268413"/>
                            <a:gd name="T17" fmla="*/ 1814306 h 1341437"/>
                            <a:gd name="T18" fmla="*/ 425836 w 1268413"/>
                            <a:gd name="T19" fmla="*/ 1814306 h 1341437"/>
                            <a:gd name="T20" fmla="*/ 452498 w 1268413"/>
                            <a:gd name="T21" fmla="*/ 1758973 h 1341437"/>
                            <a:gd name="T22" fmla="*/ 483290 w 1268413"/>
                            <a:gd name="T23" fmla="*/ 1796991 h 1341437"/>
                            <a:gd name="T24" fmla="*/ 483666 w 1268413"/>
                            <a:gd name="T25" fmla="*/ 1848559 h 1341437"/>
                            <a:gd name="T26" fmla="*/ 451746 w 1268413"/>
                            <a:gd name="T27" fmla="*/ 1883190 h 1341437"/>
                            <a:gd name="T28" fmla="*/ 400300 w 1268413"/>
                            <a:gd name="T29" fmla="*/ 1892976 h 1341437"/>
                            <a:gd name="T30" fmla="*/ 339468 w 1268413"/>
                            <a:gd name="T31" fmla="*/ 1859475 h 1341437"/>
                            <a:gd name="T32" fmla="*/ 1412462 w 1268413"/>
                            <a:gd name="T33" fmla="*/ 300213 h 1341437"/>
                            <a:gd name="T34" fmla="*/ 1484103 w 1268413"/>
                            <a:gd name="T35" fmla="*/ 336642 h 1341437"/>
                            <a:gd name="T36" fmla="*/ 1529863 w 1268413"/>
                            <a:gd name="T37" fmla="*/ 404992 h 1341437"/>
                            <a:gd name="T38" fmla="*/ 1538491 w 1268413"/>
                            <a:gd name="T39" fmla="*/ 483859 h 1341437"/>
                            <a:gd name="T40" fmla="*/ 1519362 w 1268413"/>
                            <a:gd name="T41" fmla="*/ 552210 h 1341437"/>
                            <a:gd name="T42" fmla="*/ 1425215 w 1268413"/>
                            <a:gd name="T43" fmla="*/ 1200418 h 1341437"/>
                            <a:gd name="T44" fmla="*/ 1445845 w 1268413"/>
                            <a:gd name="T45" fmla="*/ 1244358 h 1341437"/>
                            <a:gd name="T46" fmla="*/ 1445469 w 1268413"/>
                            <a:gd name="T47" fmla="*/ 1728073 h 1341437"/>
                            <a:gd name="T48" fmla="*/ 1398209 w 1268413"/>
                            <a:gd name="T49" fmla="*/ 1796425 h 1341437"/>
                            <a:gd name="T50" fmla="*/ 1350199 w 1268413"/>
                            <a:gd name="T51" fmla="*/ 1818582 h 1341437"/>
                            <a:gd name="T52" fmla="*/ 1302562 w 1268413"/>
                            <a:gd name="T53" fmla="*/ 1812198 h 1341437"/>
                            <a:gd name="T54" fmla="*/ 1263179 w 1268413"/>
                            <a:gd name="T55" fmla="*/ 1787035 h 1341437"/>
                            <a:gd name="T56" fmla="*/ 1238048 w 1268413"/>
                            <a:gd name="T57" fmla="*/ 1747977 h 1341437"/>
                            <a:gd name="T58" fmla="*/ 960110 w 1268413"/>
                            <a:gd name="T59" fmla="*/ 1118547 h 1341437"/>
                            <a:gd name="T60" fmla="*/ 364477 w 1268413"/>
                            <a:gd name="T61" fmla="*/ 1692770 h 1341437"/>
                            <a:gd name="T62" fmla="*/ 318342 w 1268413"/>
                            <a:gd name="T63" fmla="*/ 1692770 h 1341437"/>
                            <a:gd name="T64" fmla="*/ 276333 w 1268413"/>
                            <a:gd name="T65" fmla="*/ 1673617 h 1341437"/>
                            <a:gd name="T66" fmla="*/ 245950 w 1268413"/>
                            <a:gd name="T67" fmla="*/ 1637188 h 1341437"/>
                            <a:gd name="T68" fmla="*/ 239199 w 1268413"/>
                            <a:gd name="T69" fmla="*/ 1556820 h 1341437"/>
                            <a:gd name="T70" fmla="*/ 814203 w 1268413"/>
                            <a:gd name="T71" fmla="*/ 964194 h 1341437"/>
                            <a:gd name="T72" fmla="*/ 787197 w 1268413"/>
                            <a:gd name="T73" fmla="*/ 902227 h 1341437"/>
                            <a:gd name="T74" fmla="*/ 784946 w 1268413"/>
                            <a:gd name="T75" fmla="*/ 829746 h 1341437"/>
                            <a:gd name="T76" fmla="*/ 814203 w 1268413"/>
                            <a:gd name="T77" fmla="*/ 753132 h 1341437"/>
                            <a:gd name="T78" fmla="*/ 457873 w 1268413"/>
                            <a:gd name="T79" fmla="*/ 461326 h 1341437"/>
                            <a:gd name="T80" fmla="*/ 403860 w 1268413"/>
                            <a:gd name="T81" fmla="*/ 412503 h 1341437"/>
                            <a:gd name="T82" fmla="*/ 407611 w 1268413"/>
                            <a:gd name="T83" fmla="*/ 338145 h 1341437"/>
                            <a:gd name="T84" fmla="*/ 465749 w 1268413"/>
                            <a:gd name="T85" fmla="*/ 294954 h 1341437"/>
                            <a:gd name="T86" fmla="*/ 1676327 w 1268413"/>
                            <a:gd name="T87" fmla="*/ 7873 h 1341437"/>
                            <a:gd name="T88" fmla="*/ 1742207 w 1268413"/>
                            <a:gd name="T89" fmla="*/ 45742 h 1341437"/>
                            <a:gd name="T90" fmla="*/ 1786376 w 1268413"/>
                            <a:gd name="T91" fmla="*/ 107232 h 1341437"/>
                            <a:gd name="T92" fmla="*/ 1799850 w 1268413"/>
                            <a:gd name="T93" fmla="*/ 184844 h 1341437"/>
                            <a:gd name="T94" fmla="*/ 1778889 w 1268413"/>
                            <a:gd name="T95" fmla="*/ 259832 h 1341437"/>
                            <a:gd name="T96" fmla="*/ 1729480 w 1268413"/>
                            <a:gd name="T97" fmla="*/ 316823 h 1341437"/>
                            <a:gd name="T98" fmla="*/ 1659481 w 1268413"/>
                            <a:gd name="T99" fmla="*/ 347943 h 1341437"/>
                            <a:gd name="T100" fmla="*/ 1580127 w 1268413"/>
                            <a:gd name="T101" fmla="*/ 346069 h 1341437"/>
                            <a:gd name="T102" fmla="*/ 1512375 w 1268413"/>
                            <a:gd name="T103" fmla="*/ 311574 h 1341437"/>
                            <a:gd name="T104" fmla="*/ 1465961 w 1268413"/>
                            <a:gd name="T105" fmla="*/ 251959 h 1341437"/>
                            <a:gd name="T106" fmla="*/ 1448742 w 1268413"/>
                            <a:gd name="T107" fmla="*/ 175846 h 1341437"/>
                            <a:gd name="T108" fmla="*/ 1465961 w 1268413"/>
                            <a:gd name="T109" fmla="*/ 99359 h 1341437"/>
                            <a:gd name="T110" fmla="*/ 1512375 w 1268413"/>
                            <a:gd name="T111" fmla="*/ 40118 h 1341437"/>
                            <a:gd name="T112" fmla="*/ 1580127 w 1268413"/>
                            <a:gd name="T113" fmla="*/ 5624 h 1341437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1268413" h="1341437">
                              <a:moveTo>
                                <a:pt x="1096699" y="1233487"/>
                              </a:moveTo>
                              <a:lnTo>
                                <a:pt x="1100138" y="1233754"/>
                              </a:lnTo>
                              <a:lnTo>
                                <a:pt x="1103843" y="1234022"/>
                              </a:lnTo>
                              <a:lnTo>
                                <a:pt x="1107547" y="1234556"/>
                              </a:lnTo>
                              <a:lnTo>
                                <a:pt x="1111780" y="1235358"/>
                              </a:lnTo>
                              <a:lnTo>
                                <a:pt x="1116013" y="1236694"/>
                              </a:lnTo>
                              <a:lnTo>
                                <a:pt x="1120511" y="1238297"/>
                              </a:lnTo>
                              <a:lnTo>
                                <a:pt x="1124745" y="1240435"/>
                              </a:lnTo>
                              <a:lnTo>
                                <a:pt x="1128978" y="1242839"/>
                              </a:lnTo>
                              <a:lnTo>
                                <a:pt x="1133211" y="1245779"/>
                              </a:lnTo>
                              <a:lnTo>
                                <a:pt x="1137445" y="1249519"/>
                              </a:lnTo>
                              <a:lnTo>
                                <a:pt x="1139561" y="1251924"/>
                              </a:lnTo>
                              <a:lnTo>
                                <a:pt x="1141413" y="1254863"/>
                              </a:lnTo>
                              <a:lnTo>
                                <a:pt x="1143266" y="1257536"/>
                              </a:lnTo>
                              <a:lnTo>
                                <a:pt x="1144853" y="1260475"/>
                              </a:lnTo>
                              <a:lnTo>
                                <a:pt x="1146176" y="1263681"/>
                              </a:lnTo>
                              <a:lnTo>
                                <a:pt x="1147234" y="1267155"/>
                              </a:lnTo>
                              <a:lnTo>
                                <a:pt x="1148028" y="1270628"/>
                              </a:lnTo>
                              <a:lnTo>
                                <a:pt x="1148557" y="1274369"/>
                              </a:lnTo>
                              <a:lnTo>
                                <a:pt x="1149351" y="1277843"/>
                              </a:lnTo>
                              <a:lnTo>
                                <a:pt x="1149351" y="1281584"/>
                              </a:lnTo>
                              <a:lnTo>
                                <a:pt x="1149351" y="1285592"/>
                              </a:lnTo>
                              <a:lnTo>
                                <a:pt x="1149086" y="1289333"/>
                              </a:lnTo>
                              <a:lnTo>
                                <a:pt x="1148293" y="1293074"/>
                              </a:lnTo>
                              <a:lnTo>
                                <a:pt x="1147499" y="1297082"/>
                              </a:lnTo>
                              <a:lnTo>
                                <a:pt x="1146441" y="1300822"/>
                              </a:lnTo>
                              <a:lnTo>
                                <a:pt x="1144853" y="1304563"/>
                              </a:lnTo>
                              <a:lnTo>
                                <a:pt x="1143266" y="1308304"/>
                              </a:lnTo>
                              <a:lnTo>
                                <a:pt x="1141149" y="1311778"/>
                              </a:lnTo>
                              <a:lnTo>
                                <a:pt x="1139032" y="1315519"/>
                              </a:lnTo>
                              <a:lnTo>
                                <a:pt x="1136386" y="1318725"/>
                              </a:lnTo>
                              <a:lnTo>
                                <a:pt x="1133476" y="1321931"/>
                              </a:lnTo>
                              <a:lnTo>
                                <a:pt x="1130036" y="1325138"/>
                              </a:lnTo>
                              <a:lnTo>
                                <a:pt x="1126597" y="1328077"/>
                              </a:lnTo>
                              <a:lnTo>
                                <a:pt x="1122893" y="1330482"/>
                              </a:lnTo>
                              <a:lnTo>
                                <a:pt x="1118659" y="1332887"/>
                              </a:lnTo>
                              <a:lnTo>
                                <a:pt x="1114161" y="1335292"/>
                              </a:lnTo>
                              <a:lnTo>
                                <a:pt x="1109134" y="1336895"/>
                              </a:lnTo>
                              <a:lnTo>
                                <a:pt x="1104107" y="1338765"/>
                              </a:lnTo>
                              <a:lnTo>
                                <a:pt x="1098286" y="1339834"/>
                              </a:lnTo>
                              <a:lnTo>
                                <a:pt x="1092730" y="1340636"/>
                              </a:lnTo>
                              <a:lnTo>
                                <a:pt x="1086380" y="1341170"/>
                              </a:lnTo>
                              <a:lnTo>
                                <a:pt x="1079501" y="1341437"/>
                              </a:lnTo>
                              <a:lnTo>
                                <a:pt x="741363" y="1341437"/>
                              </a:lnTo>
                              <a:lnTo>
                                <a:pt x="741363" y="1294142"/>
                              </a:lnTo>
                              <a:lnTo>
                                <a:pt x="1061774" y="1294142"/>
                              </a:lnTo>
                              <a:lnTo>
                                <a:pt x="1063626" y="1294142"/>
                              </a:lnTo>
                              <a:lnTo>
                                <a:pt x="1068124" y="1294142"/>
                              </a:lnTo>
                              <a:lnTo>
                                <a:pt x="1074209" y="1293608"/>
                              </a:lnTo>
                              <a:lnTo>
                                <a:pt x="1077913" y="1293074"/>
                              </a:lnTo>
                              <a:lnTo>
                                <a:pt x="1081353" y="1292272"/>
                              </a:lnTo>
                              <a:lnTo>
                                <a:pt x="1085057" y="1291203"/>
                              </a:lnTo>
                              <a:lnTo>
                                <a:pt x="1088497" y="1289600"/>
                              </a:lnTo>
                              <a:lnTo>
                                <a:pt x="1091936" y="1287729"/>
                              </a:lnTo>
                              <a:lnTo>
                                <a:pt x="1094582" y="1285325"/>
                              </a:lnTo>
                              <a:lnTo>
                                <a:pt x="1095905" y="1284256"/>
                              </a:lnTo>
                              <a:lnTo>
                                <a:pt x="1096963" y="1282653"/>
                              </a:lnTo>
                              <a:lnTo>
                                <a:pt x="1098022" y="1281049"/>
                              </a:lnTo>
                              <a:lnTo>
                                <a:pt x="1099080" y="1279179"/>
                              </a:lnTo>
                              <a:lnTo>
                                <a:pt x="1099874" y="1277576"/>
                              </a:lnTo>
                              <a:lnTo>
                                <a:pt x="1100138" y="1275438"/>
                              </a:lnTo>
                              <a:lnTo>
                                <a:pt x="1100668" y="1273568"/>
                              </a:lnTo>
                              <a:lnTo>
                                <a:pt x="1100668" y="1271163"/>
                              </a:lnTo>
                              <a:lnTo>
                                <a:pt x="1100403" y="1269292"/>
                              </a:lnTo>
                              <a:lnTo>
                                <a:pt x="1100138" y="1266888"/>
                              </a:lnTo>
                              <a:lnTo>
                                <a:pt x="1098286" y="1261276"/>
                              </a:lnTo>
                              <a:lnTo>
                                <a:pt x="1096170" y="1255131"/>
                              </a:lnTo>
                              <a:lnTo>
                                <a:pt x="1093259" y="1248985"/>
                              </a:lnTo>
                              <a:lnTo>
                                <a:pt x="1088497" y="1238564"/>
                              </a:lnTo>
                              <a:lnTo>
                                <a:pt x="1086115" y="1234289"/>
                              </a:lnTo>
                              <a:lnTo>
                                <a:pt x="1087174" y="1234289"/>
                              </a:lnTo>
                              <a:lnTo>
                                <a:pt x="1090878" y="1233754"/>
                              </a:lnTo>
                              <a:lnTo>
                                <a:pt x="1096699" y="1233487"/>
                              </a:lnTo>
                              <a:close/>
                              <a:moveTo>
                                <a:pt x="33073" y="1036637"/>
                              </a:moveTo>
                              <a:lnTo>
                                <a:pt x="259821" y="1263525"/>
                              </a:lnTo>
                              <a:lnTo>
                                <a:pt x="261144" y="1264586"/>
                              </a:lnTo>
                              <a:lnTo>
                                <a:pt x="264319" y="1267766"/>
                              </a:lnTo>
                              <a:lnTo>
                                <a:pt x="269082" y="1271742"/>
                              </a:lnTo>
                              <a:lnTo>
                                <a:pt x="271992" y="1273863"/>
                              </a:lnTo>
                              <a:lnTo>
                                <a:pt x="275167" y="1275718"/>
                              </a:lnTo>
                              <a:lnTo>
                                <a:pt x="278342" y="1277573"/>
                              </a:lnTo>
                              <a:lnTo>
                                <a:pt x="282046" y="1278899"/>
                              </a:lnTo>
                              <a:lnTo>
                                <a:pt x="285221" y="1279959"/>
                              </a:lnTo>
                              <a:lnTo>
                                <a:pt x="289190" y="1280489"/>
                              </a:lnTo>
                              <a:lnTo>
                                <a:pt x="291042" y="1280489"/>
                              </a:lnTo>
                              <a:lnTo>
                                <a:pt x="292894" y="1280489"/>
                              </a:lnTo>
                              <a:lnTo>
                                <a:pt x="294746" y="1279694"/>
                              </a:lnTo>
                              <a:lnTo>
                                <a:pt x="296599" y="1279164"/>
                              </a:lnTo>
                              <a:lnTo>
                                <a:pt x="298186" y="1278634"/>
                              </a:lnTo>
                              <a:lnTo>
                                <a:pt x="300038" y="1277573"/>
                              </a:lnTo>
                              <a:lnTo>
                                <a:pt x="301626" y="1276248"/>
                              </a:lnTo>
                              <a:lnTo>
                                <a:pt x="303213" y="1274658"/>
                              </a:lnTo>
                              <a:lnTo>
                                <a:pt x="304801" y="1273332"/>
                              </a:lnTo>
                              <a:lnTo>
                                <a:pt x="305859" y="1271212"/>
                              </a:lnTo>
                              <a:lnTo>
                                <a:pt x="308769" y="1266176"/>
                              </a:lnTo>
                              <a:lnTo>
                                <a:pt x="311415" y="1260345"/>
                              </a:lnTo>
                              <a:lnTo>
                                <a:pt x="313532" y="1253983"/>
                              </a:lnTo>
                              <a:lnTo>
                                <a:pt x="317236" y="1243116"/>
                              </a:lnTo>
                              <a:lnTo>
                                <a:pt x="318824" y="1238610"/>
                              </a:lnTo>
                              <a:lnTo>
                                <a:pt x="319882" y="1239405"/>
                              </a:lnTo>
                              <a:lnTo>
                                <a:pt x="322792" y="1241791"/>
                              </a:lnTo>
                              <a:lnTo>
                                <a:pt x="326761" y="1245502"/>
                              </a:lnTo>
                              <a:lnTo>
                                <a:pt x="329142" y="1248152"/>
                              </a:lnTo>
                              <a:lnTo>
                                <a:pt x="331524" y="1250803"/>
                              </a:lnTo>
                              <a:lnTo>
                                <a:pt x="333905" y="1253983"/>
                              </a:lnTo>
                              <a:lnTo>
                                <a:pt x="336286" y="1257429"/>
                              </a:lnTo>
                              <a:lnTo>
                                <a:pt x="338403" y="1261405"/>
                              </a:lnTo>
                              <a:lnTo>
                                <a:pt x="340519" y="1265381"/>
                              </a:lnTo>
                              <a:lnTo>
                                <a:pt x="341842" y="1270152"/>
                              </a:lnTo>
                              <a:lnTo>
                                <a:pt x="343430" y="1274923"/>
                              </a:lnTo>
                              <a:lnTo>
                                <a:pt x="344224" y="1279959"/>
                              </a:lnTo>
                              <a:lnTo>
                                <a:pt x="344488" y="1285525"/>
                              </a:lnTo>
                              <a:lnTo>
                                <a:pt x="344224" y="1288971"/>
                              </a:lnTo>
                              <a:lnTo>
                                <a:pt x="343959" y="1292151"/>
                              </a:lnTo>
                              <a:lnTo>
                                <a:pt x="343165" y="1295332"/>
                              </a:lnTo>
                              <a:lnTo>
                                <a:pt x="341842" y="1298778"/>
                              </a:lnTo>
                              <a:lnTo>
                                <a:pt x="340784" y="1301693"/>
                              </a:lnTo>
                              <a:lnTo>
                                <a:pt x="338932" y="1304874"/>
                              </a:lnTo>
                              <a:lnTo>
                                <a:pt x="337344" y="1307790"/>
                              </a:lnTo>
                              <a:lnTo>
                                <a:pt x="335228" y="1310970"/>
                              </a:lnTo>
                              <a:lnTo>
                                <a:pt x="332847" y="1313886"/>
                              </a:lnTo>
                              <a:lnTo>
                                <a:pt x="330465" y="1316802"/>
                              </a:lnTo>
                              <a:lnTo>
                                <a:pt x="327555" y="1319187"/>
                              </a:lnTo>
                              <a:lnTo>
                                <a:pt x="324644" y="1321573"/>
                              </a:lnTo>
                              <a:lnTo>
                                <a:pt x="321734" y="1323958"/>
                              </a:lnTo>
                              <a:lnTo>
                                <a:pt x="318294" y="1326079"/>
                              </a:lnTo>
                              <a:lnTo>
                                <a:pt x="314855" y="1327934"/>
                              </a:lnTo>
                              <a:lnTo>
                                <a:pt x="311151" y="1329524"/>
                              </a:lnTo>
                              <a:lnTo>
                                <a:pt x="307447" y="1331115"/>
                              </a:lnTo>
                              <a:lnTo>
                                <a:pt x="303213" y="1332175"/>
                              </a:lnTo>
                              <a:lnTo>
                                <a:pt x="299244" y="1332970"/>
                              </a:lnTo>
                              <a:lnTo>
                                <a:pt x="295011" y="1333500"/>
                              </a:lnTo>
                              <a:lnTo>
                                <a:pt x="290778" y="1333500"/>
                              </a:lnTo>
                              <a:lnTo>
                                <a:pt x="286544" y="1333500"/>
                              </a:lnTo>
                              <a:lnTo>
                                <a:pt x="282046" y="1332970"/>
                              </a:lnTo>
                              <a:lnTo>
                                <a:pt x="277284" y="1332175"/>
                              </a:lnTo>
                              <a:lnTo>
                                <a:pt x="272786" y="1330850"/>
                              </a:lnTo>
                              <a:lnTo>
                                <a:pt x="268024" y="1329259"/>
                              </a:lnTo>
                              <a:lnTo>
                                <a:pt x="263261" y="1326874"/>
                              </a:lnTo>
                              <a:lnTo>
                                <a:pt x="258499" y="1324488"/>
                              </a:lnTo>
                              <a:lnTo>
                                <a:pt x="253736" y="1321308"/>
                              </a:lnTo>
                              <a:lnTo>
                                <a:pt x="248709" y="1317862"/>
                              </a:lnTo>
                              <a:lnTo>
                                <a:pt x="243946" y="1313886"/>
                              </a:lnTo>
                              <a:lnTo>
                                <a:pt x="239184" y="1309380"/>
                              </a:lnTo>
                              <a:lnTo>
                                <a:pt x="0" y="1069769"/>
                              </a:lnTo>
                              <a:lnTo>
                                <a:pt x="33073" y="1036637"/>
                              </a:lnTo>
                              <a:close/>
                              <a:moveTo>
                                <a:pt x="340582" y="206375"/>
                              </a:moveTo>
                              <a:lnTo>
                                <a:pt x="966659" y="206640"/>
                              </a:lnTo>
                              <a:lnTo>
                                <a:pt x="970359" y="206904"/>
                              </a:lnTo>
                              <a:lnTo>
                                <a:pt x="974851" y="207433"/>
                              </a:lnTo>
                              <a:lnTo>
                                <a:pt x="980666" y="208226"/>
                              </a:lnTo>
                              <a:lnTo>
                                <a:pt x="987537" y="209549"/>
                              </a:lnTo>
                              <a:lnTo>
                                <a:pt x="995201" y="211400"/>
                              </a:lnTo>
                              <a:lnTo>
                                <a:pt x="1003658" y="214044"/>
                              </a:lnTo>
                              <a:lnTo>
                                <a:pt x="1012908" y="217482"/>
                              </a:lnTo>
                              <a:lnTo>
                                <a:pt x="1017665" y="219598"/>
                              </a:lnTo>
                              <a:lnTo>
                                <a:pt x="1022157" y="221713"/>
                              </a:lnTo>
                              <a:lnTo>
                                <a:pt x="1027179" y="224093"/>
                              </a:lnTo>
                              <a:lnTo>
                                <a:pt x="1031671" y="227002"/>
                              </a:lnTo>
                              <a:lnTo>
                                <a:pt x="1036428" y="230176"/>
                              </a:lnTo>
                              <a:lnTo>
                                <a:pt x="1041185" y="233085"/>
                              </a:lnTo>
                              <a:lnTo>
                                <a:pt x="1045678" y="237052"/>
                              </a:lnTo>
                              <a:lnTo>
                                <a:pt x="1049907" y="241019"/>
                              </a:lnTo>
                              <a:lnTo>
                                <a:pt x="1054135" y="245250"/>
                              </a:lnTo>
                              <a:lnTo>
                                <a:pt x="1058364" y="249745"/>
                              </a:lnTo>
                              <a:lnTo>
                                <a:pt x="1062064" y="254506"/>
                              </a:lnTo>
                              <a:lnTo>
                                <a:pt x="1066028" y="260059"/>
                              </a:lnTo>
                              <a:lnTo>
                                <a:pt x="1069199" y="265877"/>
                              </a:lnTo>
                              <a:lnTo>
                                <a:pt x="1072370" y="271695"/>
                              </a:lnTo>
                              <a:lnTo>
                                <a:pt x="1075277" y="278306"/>
                              </a:lnTo>
                              <a:lnTo>
                                <a:pt x="1077920" y="285182"/>
                              </a:lnTo>
                              <a:lnTo>
                                <a:pt x="1078977" y="288356"/>
                              </a:lnTo>
                              <a:lnTo>
                                <a:pt x="1079770" y="291794"/>
                              </a:lnTo>
                              <a:lnTo>
                                <a:pt x="1081092" y="296554"/>
                              </a:lnTo>
                              <a:lnTo>
                                <a:pt x="1082149" y="302901"/>
                              </a:lnTo>
                              <a:lnTo>
                                <a:pt x="1083206" y="309776"/>
                              </a:lnTo>
                              <a:lnTo>
                                <a:pt x="1083999" y="317710"/>
                              </a:lnTo>
                              <a:lnTo>
                                <a:pt x="1084263" y="326437"/>
                              </a:lnTo>
                              <a:lnTo>
                                <a:pt x="1084263" y="335957"/>
                              </a:lnTo>
                              <a:lnTo>
                                <a:pt x="1083999" y="340717"/>
                              </a:lnTo>
                              <a:lnTo>
                                <a:pt x="1083206" y="345742"/>
                              </a:lnTo>
                              <a:lnTo>
                                <a:pt x="1082413" y="351031"/>
                              </a:lnTo>
                              <a:lnTo>
                                <a:pt x="1081620" y="356320"/>
                              </a:lnTo>
                              <a:lnTo>
                                <a:pt x="1080563" y="361609"/>
                              </a:lnTo>
                              <a:lnTo>
                                <a:pt x="1078977" y="366898"/>
                              </a:lnTo>
                              <a:lnTo>
                                <a:pt x="1077392" y="372187"/>
                              </a:lnTo>
                              <a:lnTo>
                                <a:pt x="1075277" y="378005"/>
                              </a:lnTo>
                              <a:lnTo>
                                <a:pt x="1073163" y="383294"/>
                              </a:lnTo>
                              <a:lnTo>
                                <a:pt x="1070521" y="388848"/>
                              </a:lnTo>
                              <a:lnTo>
                                <a:pt x="1067613" y="394137"/>
                              </a:lnTo>
                              <a:lnTo>
                                <a:pt x="1064178" y="399955"/>
                              </a:lnTo>
                              <a:lnTo>
                                <a:pt x="1060478" y="405244"/>
                              </a:lnTo>
                              <a:lnTo>
                                <a:pt x="1056514" y="410533"/>
                              </a:lnTo>
                              <a:lnTo>
                                <a:pt x="813377" y="653566"/>
                              </a:lnTo>
                              <a:lnTo>
                                <a:pt x="996522" y="836567"/>
                              </a:lnTo>
                              <a:lnTo>
                                <a:pt x="999429" y="839476"/>
                              </a:lnTo>
                              <a:lnTo>
                                <a:pt x="1002072" y="842121"/>
                              </a:lnTo>
                              <a:lnTo>
                                <a:pt x="1004186" y="845294"/>
                              </a:lnTo>
                              <a:lnTo>
                                <a:pt x="1006565" y="848203"/>
                              </a:lnTo>
                              <a:lnTo>
                                <a:pt x="1008679" y="851377"/>
                              </a:lnTo>
                              <a:lnTo>
                                <a:pt x="1010529" y="854550"/>
                              </a:lnTo>
                              <a:lnTo>
                                <a:pt x="1012379" y="857988"/>
                              </a:lnTo>
                              <a:lnTo>
                                <a:pt x="1013965" y="861426"/>
                              </a:lnTo>
                              <a:lnTo>
                                <a:pt x="1015286" y="865128"/>
                              </a:lnTo>
                              <a:lnTo>
                                <a:pt x="1016872" y="868566"/>
                              </a:lnTo>
                              <a:lnTo>
                                <a:pt x="1017665" y="872533"/>
                              </a:lnTo>
                              <a:lnTo>
                                <a:pt x="1018722" y="876235"/>
                              </a:lnTo>
                              <a:lnTo>
                                <a:pt x="1019515" y="879938"/>
                              </a:lnTo>
                              <a:lnTo>
                                <a:pt x="1020043" y="883904"/>
                              </a:lnTo>
                              <a:lnTo>
                                <a:pt x="1020307" y="887871"/>
                              </a:lnTo>
                              <a:lnTo>
                                <a:pt x="1020307" y="892367"/>
                              </a:lnTo>
                              <a:lnTo>
                                <a:pt x="1020307" y="1204422"/>
                              </a:lnTo>
                              <a:lnTo>
                                <a:pt x="1020307" y="1207331"/>
                              </a:lnTo>
                              <a:lnTo>
                                <a:pt x="1020043" y="1210504"/>
                              </a:lnTo>
                              <a:lnTo>
                                <a:pt x="1019515" y="1213678"/>
                              </a:lnTo>
                              <a:lnTo>
                                <a:pt x="1018457" y="1216851"/>
                              </a:lnTo>
                              <a:lnTo>
                                <a:pt x="1017665" y="1220289"/>
                              </a:lnTo>
                              <a:lnTo>
                                <a:pt x="1016607" y="1223462"/>
                              </a:lnTo>
                              <a:lnTo>
                                <a:pt x="1013965" y="1230074"/>
                              </a:lnTo>
                              <a:lnTo>
                                <a:pt x="1010529" y="1236156"/>
                              </a:lnTo>
                              <a:lnTo>
                                <a:pt x="1006301" y="1242503"/>
                              </a:lnTo>
                              <a:lnTo>
                                <a:pt x="1001808" y="1248850"/>
                              </a:lnTo>
                              <a:lnTo>
                                <a:pt x="996522" y="1254403"/>
                              </a:lnTo>
                              <a:lnTo>
                                <a:pt x="991237" y="1260221"/>
                              </a:lnTo>
                              <a:lnTo>
                                <a:pt x="985158" y="1264982"/>
                              </a:lnTo>
                              <a:lnTo>
                                <a:pt x="978816" y="1269742"/>
                              </a:lnTo>
                              <a:lnTo>
                                <a:pt x="975380" y="1271593"/>
                              </a:lnTo>
                              <a:lnTo>
                                <a:pt x="972473" y="1273444"/>
                              </a:lnTo>
                              <a:lnTo>
                                <a:pt x="969037" y="1275031"/>
                              </a:lnTo>
                              <a:lnTo>
                                <a:pt x="965602" y="1276353"/>
                              </a:lnTo>
                              <a:lnTo>
                                <a:pt x="962166" y="1277940"/>
                              </a:lnTo>
                              <a:lnTo>
                                <a:pt x="958466" y="1278998"/>
                              </a:lnTo>
                              <a:lnTo>
                                <a:pt x="955031" y="1279791"/>
                              </a:lnTo>
                              <a:lnTo>
                                <a:pt x="951331" y="1280584"/>
                              </a:lnTo>
                              <a:lnTo>
                                <a:pt x="947895" y="1280849"/>
                              </a:lnTo>
                              <a:lnTo>
                                <a:pt x="944195" y="1281113"/>
                              </a:lnTo>
                              <a:lnTo>
                                <a:pt x="940231" y="1280849"/>
                              </a:lnTo>
                              <a:lnTo>
                                <a:pt x="936531" y="1280584"/>
                              </a:lnTo>
                              <a:lnTo>
                                <a:pt x="932303" y="1280055"/>
                              </a:lnTo>
                              <a:lnTo>
                                <a:pt x="928603" y="1279262"/>
                              </a:lnTo>
                              <a:lnTo>
                                <a:pt x="924903" y="1278469"/>
                              </a:lnTo>
                              <a:lnTo>
                                <a:pt x="921203" y="1277675"/>
                              </a:lnTo>
                              <a:lnTo>
                                <a:pt x="917767" y="1276089"/>
                              </a:lnTo>
                              <a:lnTo>
                                <a:pt x="914067" y="1275031"/>
                              </a:lnTo>
                              <a:lnTo>
                                <a:pt x="910896" y="1273444"/>
                              </a:lnTo>
                              <a:lnTo>
                                <a:pt x="907725" y="1271593"/>
                              </a:lnTo>
                              <a:lnTo>
                                <a:pt x="904553" y="1270006"/>
                              </a:lnTo>
                              <a:lnTo>
                                <a:pt x="901382" y="1267891"/>
                              </a:lnTo>
                              <a:lnTo>
                                <a:pt x="898211" y="1265510"/>
                              </a:lnTo>
                              <a:lnTo>
                                <a:pt x="895304" y="1263395"/>
                              </a:lnTo>
                              <a:lnTo>
                                <a:pt x="892397" y="1261015"/>
                              </a:lnTo>
                              <a:lnTo>
                                <a:pt x="890018" y="1258370"/>
                              </a:lnTo>
                              <a:lnTo>
                                <a:pt x="887375" y="1255990"/>
                              </a:lnTo>
                              <a:lnTo>
                                <a:pt x="884997" y="1253081"/>
                              </a:lnTo>
                              <a:lnTo>
                                <a:pt x="882882" y="1250172"/>
                              </a:lnTo>
                              <a:lnTo>
                                <a:pt x="880504" y="1247263"/>
                              </a:lnTo>
                              <a:lnTo>
                                <a:pt x="878390" y="1244090"/>
                              </a:lnTo>
                              <a:lnTo>
                                <a:pt x="876804" y="1240916"/>
                              </a:lnTo>
                              <a:lnTo>
                                <a:pt x="874954" y="1237743"/>
                              </a:lnTo>
                              <a:lnTo>
                                <a:pt x="873633" y="1234305"/>
                              </a:lnTo>
                              <a:lnTo>
                                <a:pt x="872311" y="1230867"/>
                              </a:lnTo>
                              <a:lnTo>
                                <a:pt x="870990" y="1227165"/>
                              </a:lnTo>
                              <a:lnTo>
                                <a:pt x="869933" y="1223727"/>
                              </a:lnTo>
                              <a:lnTo>
                                <a:pt x="869140" y="1220025"/>
                              </a:lnTo>
                              <a:lnTo>
                                <a:pt x="868611" y="1216322"/>
                              </a:lnTo>
                              <a:lnTo>
                                <a:pt x="867819" y="1212355"/>
                              </a:lnTo>
                              <a:lnTo>
                                <a:pt x="867554" y="1208653"/>
                              </a:lnTo>
                              <a:lnTo>
                                <a:pt x="867554" y="1204422"/>
                              </a:lnTo>
                              <a:lnTo>
                                <a:pt x="867026" y="979901"/>
                              </a:lnTo>
                              <a:lnTo>
                                <a:pt x="676480" y="787643"/>
                              </a:lnTo>
                              <a:lnTo>
                                <a:pt x="288519" y="1176390"/>
                              </a:lnTo>
                              <a:lnTo>
                                <a:pt x="281912" y="1181150"/>
                              </a:lnTo>
                              <a:lnTo>
                                <a:pt x="278476" y="1183530"/>
                              </a:lnTo>
                              <a:lnTo>
                                <a:pt x="274776" y="1185646"/>
                              </a:lnTo>
                              <a:lnTo>
                                <a:pt x="271340" y="1187232"/>
                              </a:lnTo>
                              <a:lnTo>
                                <a:pt x="267641" y="1188819"/>
                              </a:lnTo>
                              <a:lnTo>
                                <a:pt x="264205" y="1189877"/>
                              </a:lnTo>
                              <a:lnTo>
                                <a:pt x="260505" y="1191199"/>
                              </a:lnTo>
                              <a:lnTo>
                                <a:pt x="256805" y="1191992"/>
                              </a:lnTo>
                              <a:lnTo>
                                <a:pt x="253369" y="1192786"/>
                              </a:lnTo>
                              <a:lnTo>
                                <a:pt x="249670" y="1193315"/>
                              </a:lnTo>
                              <a:lnTo>
                                <a:pt x="245970" y="1193579"/>
                              </a:lnTo>
                              <a:lnTo>
                                <a:pt x="242270" y="1194108"/>
                              </a:lnTo>
                              <a:lnTo>
                                <a:pt x="238306" y="1194108"/>
                              </a:lnTo>
                              <a:lnTo>
                                <a:pt x="235134" y="1193579"/>
                              </a:lnTo>
                              <a:lnTo>
                                <a:pt x="231434" y="1193315"/>
                              </a:lnTo>
                              <a:lnTo>
                                <a:pt x="227470" y="1192786"/>
                              </a:lnTo>
                              <a:lnTo>
                                <a:pt x="224299" y="1191992"/>
                              </a:lnTo>
                              <a:lnTo>
                                <a:pt x="220863" y="1191199"/>
                              </a:lnTo>
                              <a:lnTo>
                                <a:pt x="217428" y="1190141"/>
                              </a:lnTo>
                              <a:lnTo>
                                <a:pt x="213992" y="1189083"/>
                              </a:lnTo>
                              <a:lnTo>
                                <a:pt x="210556" y="1187761"/>
                              </a:lnTo>
                              <a:lnTo>
                                <a:pt x="207121" y="1186175"/>
                              </a:lnTo>
                              <a:lnTo>
                                <a:pt x="203949" y="1184588"/>
                              </a:lnTo>
                              <a:lnTo>
                                <a:pt x="200778" y="1182472"/>
                              </a:lnTo>
                              <a:lnTo>
                                <a:pt x="197607" y="1180621"/>
                              </a:lnTo>
                              <a:lnTo>
                                <a:pt x="194700" y="1178505"/>
                              </a:lnTo>
                              <a:lnTo>
                                <a:pt x="192057" y="1176390"/>
                              </a:lnTo>
                              <a:lnTo>
                                <a:pt x="189150" y="1173745"/>
                              </a:lnTo>
                              <a:lnTo>
                                <a:pt x="186507" y="1171101"/>
                              </a:lnTo>
                              <a:lnTo>
                                <a:pt x="183864" y="1168456"/>
                              </a:lnTo>
                              <a:lnTo>
                                <a:pt x="181750" y="1165812"/>
                              </a:lnTo>
                              <a:lnTo>
                                <a:pt x="179371" y="1162638"/>
                              </a:lnTo>
                              <a:lnTo>
                                <a:pt x="176993" y="1159465"/>
                              </a:lnTo>
                              <a:lnTo>
                                <a:pt x="175143" y="1156291"/>
                              </a:lnTo>
                              <a:lnTo>
                                <a:pt x="173293" y="1152853"/>
                              </a:lnTo>
                              <a:lnTo>
                                <a:pt x="170650" y="1146771"/>
                              </a:lnTo>
                              <a:lnTo>
                                <a:pt x="168272" y="1140689"/>
                              </a:lnTo>
                              <a:lnTo>
                                <a:pt x="166950" y="1134342"/>
                              </a:lnTo>
                              <a:lnTo>
                                <a:pt x="165629" y="1127730"/>
                              </a:lnTo>
                              <a:lnTo>
                                <a:pt x="165100" y="1121383"/>
                              </a:lnTo>
                              <a:lnTo>
                                <a:pt x="165100" y="1115301"/>
                              </a:lnTo>
                              <a:lnTo>
                                <a:pt x="165629" y="1108690"/>
                              </a:lnTo>
                              <a:lnTo>
                                <a:pt x="166950" y="1102607"/>
                              </a:lnTo>
                              <a:lnTo>
                                <a:pt x="168536" y="1096260"/>
                              </a:lnTo>
                              <a:lnTo>
                                <a:pt x="170650" y="1090442"/>
                              </a:lnTo>
                              <a:lnTo>
                                <a:pt x="173029" y="1084624"/>
                              </a:lnTo>
                              <a:lnTo>
                                <a:pt x="176200" y="1079335"/>
                              </a:lnTo>
                              <a:lnTo>
                                <a:pt x="179636" y="1073782"/>
                              </a:lnTo>
                              <a:lnTo>
                                <a:pt x="183600" y="1069022"/>
                              </a:lnTo>
                              <a:lnTo>
                                <a:pt x="188357" y="1063997"/>
                              </a:lnTo>
                              <a:lnTo>
                                <a:pt x="193114" y="1059766"/>
                              </a:lnTo>
                              <a:lnTo>
                                <a:pt x="573412" y="678953"/>
                              </a:lnTo>
                              <a:lnTo>
                                <a:pt x="573676" y="678953"/>
                              </a:lnTo>
                              <a:lnTo>
                                <a:pt x="568390" y="671020"/>
                              </a:lnTo>
                              <a:lnTo>
                                <a:pt x="566540" y="666788"/>
                              </a:lnTo>
                              <a:lnTo>
                                <a:pt x="564162" y="662557"/>
                              </a:lnTo>
                              <a:lnTo>
                                <a:pt x="562048" y="658326"/>
                              </a:lnTo>
                              <a:lnTo>
                                <a:pt x="560462" y="653566"/>
                              </a:lnTo>
                              <a:lnTo>
                                <a:pt x="558876" y="649334"/>
                              </a:lnTo>
                              <a:lnTo>
                                <a:pt x="557291" y="644574"/>
                              </a:lnTo>
                              <a:lnTo>
                                <a:pt x="555969" y="640079"/>
                              </a:lnTo>
                              <a:lnTo>
                                <a:pt x="554648" y="635318"/>
                              </a:lnTo>
                              <a:lnTo>
                                <a:pt x="553855" y="630558"/>
                              </a:lnTo>
                              <a:lnTo>
                                <a:pt x="553062" y="625798"/>
                              </a:lnTo>
                              <a:lnTo>
                                <a:pt x="552534" y="620773"/>
                              </a:lnTo>
                              <a:lnTo>
                                <a:pt x="552005" y="615749"/>
                              </a:lnTo>
                              <a:lnTo>
                                <a:pt x="551741" y="610460"/>
                              </a:lnTo>
                              <a:lnTo>
                                <a:pt x="551741" y="605700"/>
                              </a:lnTo>
                              <a:lnTo>
                                <a:pt x="551741" y="598295"/>
                              </a:lnTo>
                              <a:lnTo>
                                <a:pt x="552269" y="591155"/>
                              </a:lnTo>
                              <a:lnTo>
                                <a:pt x="553062" y="584279"/>
                              </a:lnTo>
                              <a:lnTo>
                                <a:pt x="553855" y="577668"/>
                              </a:lnTo>
                              <a:lnTo>
                                <a:pt x="555441" y="571056"/>
                              </a:lnTo>
                              <a:lnTo>
                                <a:pt x="557026" y="564974"/>
                              </a:lnTo>
                              <a:lnTo>
                                <a:pt x="559140" y="558891"/>
                              </a:lnTo>
                              <a:lnTo>
                                <a:pt x="561255" y="552809"/>
                              </a:lnTo>
                              <a:lnTo>
                                <a:pt x="563898" y="547255"/>
                              </a:lnTo>
                              <a:lnTo>
                                <a:pt x="567069" y="541437"/>
                              </a:lnTo>
                              <a:lnTo>
                                <a:pt x="570240" y="535884"/>
                              </a:lnTo>
                              <a:lnTo>
                                <a:pt x="573676" y="530330"/>
                              </a:lnTo>
                              <a:lnTo>
                                <a:pt x="577640" y="525041"/>
                              </a:lnTo>
                              <a:lnTo>
                                <a:pt x="581604" y="519752"/>
                              </a:lnTo>
                              <a:lnTo>
                                <a:pt x="586097" y="514728"/>
                              </a:lnTo>
                              <a:lnTo>
                                <a:pt x="590590" y="509439"/>
                              </a:lnTo>
                              <a:lnTo>
                                <a:pt x="772942" y="328288"/>
                              </a:lnTo>
                              <a:lnTo>
                                <a:pt x="340582" y="327759"/>
                              </a:lnTo>
                              <a:lnTo>
                                <a:pt x="334239" y="327495"/>
                              </a:lnTo>
                              <a:lnTo>
                                <a:pt x="328160" y="326172"/>
                              </a:lnTo>
                              <a:lnTo>
                                <a:pt x="322611" y="324850"/>
                              </a:lnTo>
                              <a:lnTo>
                                <a:pt x="316796" y="322735"/>
                              </a:lnTo>
                              <a:lnTo>
                                <a:pt x="311775" y="320354"/>
                              </a:lnTo>
                              <a:lnTo>
                                <a:pt x="306490" y="317445"/>
                              </a:lnTo>
                              <a:lnTo>
                                <a:pt x="301997" y="313743"/>
                              </a:lnTo>
                              <a:lnTo>
                                <a:pt x="297768" y="310041"/>
                              </a:lnTo>
                              <a:lnTo>
                                <a:pt x="293804" y="305810"/>
                              </a:lnTo>
                              <a:lnTo>
                                <a:pt x="290369" y="300785"/>
                              </a:lnTo>
                              <a:lnTo>
                                <a:pt x="287197" y="296025"/>
                              </a:lnTo>
                              <a:lnTo>
                                <a:pt x="284554" y="290471"/>
                              </a:lnTo>
                              <a:lnTo>
                                <a:pt x="282704" y="285182"/>
                              </a:lnTo>
                              <a:lnTo>
                                <a:pt x="281119" y="279100"/>
                              </a:lnTo>
                              <a:lnTo>
                                <a:pt x="280062" y="273282"/>
                              </a:lnTo>
                              <a:lnTo>
                                <a:pt x="279797" y="266935"/>
                              </a:lnTo>
                              <a:lnTo>
                                <a:pt x="280062" y="260852"/>
                              </a:lnTo>
                              <a:lnTo>
                                <a:pt x="281119" y="255035"/>
                              </a:lnTo>
                              <a:lnTo>
                                <a:pt x="282704" y="248952"/>
                              </a:lnTo>
                              <a:lnTo>
                                <a:pt x="284554" y="243399"/>
                              </a:lnTo>
                              <a:lnTo>
                                <a:pt x="287197" y="238110"/>
                              </a:lnTo>
                              <a:lnTo>
                                <a:pt x="290369" y="233085"/>
                              </a:lnTo>
                              <a:lnTo>
                                <a:pt x="293804" y="228325"/>
                              </a:lnTo>
                              <a:lnTo>
                                <a:pt x="297768" y="224093"/>
                              </a:lnTo>
                              <a:lnTo>
                                <a:pt x="301997" y="220391"/>
                              </a:lnTo>
                              <a:lnTo>
                                <a:pt x="306490" y="216953"/>
                              </a:lnTo>
                              <a:lnTo>
                                <a:pt x="311775" y="213780"/>
                              </a:lnTo>
                              <a:lnTo>
                                <a:pt x="316796" y="211135"/>
                              </a:lnTo>
                              <a:lnTo>
                                <a:pt x="322611" y="209284"/>
                              </a:lnTo>
                              <a:lnTo>
                                <a:pt x="328160" y="207697"/>
                              </a:lnTo>
                              <a:lnTo>
                                <a:pt x="334239" y="206640"/>
                              </a:lnTo>
                              <a:lnTo>
                                <a:pt x="340582" y="206375"/>
                              </a:lnTo>
                              <a:close/>
                              <a:moveTo>
                                <a:pt x="1144192" y="0"/>
                              </a:moveTo>
                              <a:lnTo>
                                <a:pt x="1150522" y="264"/>
                              </a:lnTo>
                              <a:lnTo>
                                <a:pt x="1157116" y="528"/>
                              </a:lnTo>
                              <a:lnTo>
                                <a:pt x="1162918" y="1320"/>
                              </a:lnTo>
                              <a:lnTo>
                                <a:pt x="1169247" y="2640"/>
                              </a:lnTo>
                              <a:lnTo>
                                <a:pt x="1175313" y="3960"/>
                              </a:lnTo>
                              <a:lnTo>
                                <a:pt x="1181116" y="5544"/>
                              </a:lnTo>
                              <a:lnTo>
                                <a:pt x="1186918" y="7392"/>
                              </a:lnTo>
                              <a:lnTo>
                                <a:pt x="1192720" y="9769"/>
                              </a:lnTo>
                              <a:lnTo>
                                <a:pt x="1197995" y="12145"/>
                              </a:lnTo>
                              <a:lnTo>
                                <a:pt x="1203533" y="15049"/>
                              </a:lnTo>
                              <a:lnTo>
                                <a:pt x="1208544" y="17953"/>
                              </a:lnTo>
                              <a:lnTo>
                                <a:pt x="1213819" y="21121"/>
                              </a:lnTo>
                              <a:lnTo>
                                <a:pt x="1218567" y="24554"/>
                              </a:lnTo>
                              <a:lnTo>
                                <a:pt x="1223050" y="28250"/>
                              </a:lnTo>
                              <a:lnTo>
                                <a:pt x="1227534" y="32210"/>
                              </a:lnTo>
                              <a:lnTo>
                                <a:pt x="1232017" y="36171"/>
                              </a:lnTo>
                              <a:lnTo>
                                <a:pt x="1236237" y="40395"/>
                              </a:lnTo>
                              <a:lnTo>
                                <a:pt x="1239929" y="44883"/>
                              </a:lnTo>
                              <a:lnTo>
                                <a:pt x="1243622" y="49899"/>
                              </a:lnTo>
                              <a:lnTo>
                                <a:pt x="1247050" y="54652"/>
                              </a:lnTo>
                              <a:lnTo>
                                <a:pt x="1250479" y="59404"/>
                              </a:lnTo>
                              <a:lnTo>
                                <a:pt x="1253380" y="64685"/>
                              </a:lnTo>
                              <a:lnTo>
                                <a:pt x="1256017" y="69965"/>
                              </a:lnTo>
                              <a:lnTo>
                                <a:pt x="1258655" y="75509"/>
                              </a:lnTo>
                              <a:lnTo>
                                <a:pt x="1260765" y="81054"/>
                              </a:lnTo>
                              <a:lnTo>
                                <a:pt x="1262611" y="86862"/>
                              </a:lnTo>
                              <a:lnTo>
                                <a:pt x="1264457" y="92935"/>
                              </a:lnTo>
                              <a:lnTo>
                                <a:pt x="1265776" y="98743"/>
                              </a:lnTo>
                              <a:lnTo>
                                <a:pt x="1266831" y="104815"/>
                              </a:lnTo>
                              <a:lnTo>
                                <a:pt x="1267886" y="111152"/>
                              </a:lnTo>
                              <a:lnTo>
                                <a:pt x="1268149" y="117488"/>
                              </a:lnTo>
                              <a:lnTo>
                                <a:pt x="1268413" y="123825"/>
                              </a:lnTo>
                              <a:lnTo>
                                <a:pt x="1268149" y="130161"/>
                              </a:lnTo>
                              <a:lnTo>
                                <a:pt x="1267886" y="136498"/>
                              </a:lnTo>
                              <a:lnTo>
                                <a:pt x="1266831" y="142834"/>
                              </a:lnTo>
                              <a:lnTo>
                                <a:pt x="1265776" y="148643"/>
                              </a:lnTo>
                              <a:lnTo>
                                <a:pt x="1264457" y="154715"/>
                              </a:lnTo>
                              <a:lnTo>
                                <a:pt x="1262611" y="160788"/>
                              </a:lnTo>
                              <a:lnTo>
                                <a:pt x="1260765" y="166332"/>
                              </a:lnTo>
                              <a:lnTo>
                                <a:pt x="1258655" y="172140"/>
                              </a:lnTo>
                              <a:lnTo>
                                <a:pt x="1256017" y="177421"/>
                              </a:lnTo>
                              <a:lnTo>
                                <a:pt x="1253380" y="182965"/>
                              </a:lnTo>
                              <a:lnTo>
                                <a:pt x="1250479" y="187982"/>
                              </a:lnTo>
                              <a:lnTo>
                                <a:pt x="1247050" y="192998"/>
                              </a:lnTo>
                              <a:lnTo>
                                <a:pt x="1243622" y="197750"/>
                              </a:lnTo>
                              <a:lnTo>
                                <a:pt x="1239929" y="202503"/>
                              </a:lnTo>
                              <a:lnTo>
                                <a:pt x="1236237" y="207255"/>
                              </a:lnTo>
                              <a:lnTo>
                                <a:pt x="1232017" y="211480"/>
                              </a:lnTo>
                              <a:lnTo>
                                <a:pt x="1227534" y="215440"/>
                              </a:lnTo>
                              <a:lnTo>
                                <a:pt x="1223050" y="219400"/>
                              </a:lnTo>
                              <a:lnTo>
                                <a:pt x="1218567" y="223096"/>
                              </a:lnTo>
                              <a:lnTo>
                                <a:pt x="1213819" y="226529"/>
                              </a:lnTo>
                              <a:lnTo>
                                <a:pt x="1208544" y="229697"/>
                              </a:lnTo>
                              <a:lnTo>
                                <a:pt x="1203533" y="232865"/>
                              </a:lnTo>
                              <a:lnTo>
                                <a:pt x="1197995" y="235241"/>
                              </a:lnTo>
                              <a:lnTo>
                                <a:pt x="1192720" y="237881"/>
                              </a:lnTo>
                              <a:lnTo>
                                <a:pt x="1186918" y="240258"/>
                              </a:lnTo>
                              <a:lnTo>
                                <a:pt x="1181116" y="242106"/>
                              </a:lnTo>
                              <a:lnTo>
                                <a:pt x="1175313" y="243690"/>
                              </a:lnTo>
                              <a:lnTo>
                                <a:pt x="1169247" y="245010"/>
                              </a:lnTo>
                              <a:lnTo>
                                <a:pt x="1162918" y="246066"/>
                              </a:lnTo>
                              <a:lnTo>
                                <a:pt x="1157116" y="247122"/>
                              </a:lnTo>
                              <a:lnTo>
                                <a:pt x="1150522" y="247650"/>
                              </a:lnTo>
                              <a:lnTo>
                                <a:pt x="1144192" y="247650"/>
                              </a:lnTo>
                              <a:lnTo>
                                <a:pt x="1137863" y="247650"/>
                              </a:lnTo>
                              <a:lnTo>
                                <a:pt x="1131797" y="247122"/>
                              </a:lnTo>
                              <a:lnTo>
                                <a:pt x="1125467" y="246066"/>
                              </a:lnTo>
                              <a:lnTo>
                                <a:pt x="1119137" y="245010"/>
                              </a:lnTo>
                              <a:lnTo>
                                <a:pt x="1113335" y="243690"/>
                              </a:lnTo>
                              <a:lnTo>
                                <a:pt x="1107533" y="242106"/>
                              </a:lnTo>
                              <a:lnTo>
                                <a:pt x="1101731" y="240258"/>
                              </a:lnTo>
                              <a:lnTo>
                                <a:pt x="1096192" y="237881"/>
                              </a:lnTo>
                              <a:lnTo>
                                <a:pt x="1090654" y="235241"/>
                              </a:lnTo>
                              <a:lnTo>
                                <a:pt x="1085379" y="232865"/>
                              </a:lnTo>
                              <a:lnTo>
                                <a:pt x="1080104" y="229697"/>
                              </a:lnTo>
                              <a:lnTo>
                                <a:pt x="1075093" y="226529"/>
                              </a:lnTo>
                              <a:lnTo>
                                <a:pt x="1070346" y="223096"/>
                              </a:lnTo>
                              <a:lnTo>
                                <a:pt x="1065598" y="219400"/>
                              </a:lnTo>
                              <a:lnTo>
                                <a:pt x="1061115" y="215440"/>
                              </a:lnTo>
                              <a:lnTo>
                                <a:pt x="1056895" y="211480"/>
                              </a:lnTo>
                              <a:lnTo>
                                <a:pt x="1052939" y="207255"/>
                              </a:lnTo>
                              <a:lnTo>
                                <a:pt x="1048983" y="202503"/>
                              </a:lnTo>
                              <a:lnTo>
                                <a:pt x="1045291" y="197750"/>
                              </a:lnTo>
                              <a:lnTo>
                                <a:pt x="1041862" y="192998"/>
                              </a:lnTo>
                              <a:lnTo>
                                <a:pt x="1038697" y="187982"/>
                              </a:lnTo>
                              <a:lnTo>
                                <a:pt x="1035532" y="182965"/>
                              </a:lnTo>
                              <a:lnTo>
                                <a:pt x="1032895" y="177421"/>
                              </a:lnTo>
                              <a:lnTo>
                                <a:pt x="1030258" y="172140"/>
                              </a:lnTo>
                              <a:lnTo>
                                <a:pt x="1028148" y="166332"/>
                              </a:lnTo>
                              <a:lnTo>
                                <a:pt x="1026038" y="160788"/>
                              </a:lnTo>
                              <a:lnTo>
                                <a:pt x="1024719" y="154715"/>
                              </a:lnTo>
                              <a:lnTo>
                                <a:pt x="1023137" y="148643"/>
                              </a:lnTo>
                              <a:lnTo>
                                <a:pt x="1022082" y="142834"/>
                              </a:lnTo>
                              <a:lnTo>
                                <a:pt x="1021290" y="136498"/>
                              </a:lnTo>
                              <a:lnTo>
                                <a:pt x="1020763" y="130161"/>
                              </a:lnTo>
                              <a:lnTo>
                                <a:pt x="1020763" y="123825"/>
                              </a:lnTo>
                              <a:lnTo>
                                <a:pt x="1020763" y="117488"/>
                              </a:lnTo>
                              <a:lnTo>
                                <a:pt x="1021290" y="111152"/>
                              </a:lnTo>
                              <a:lnTo>
                                <a:pt x="1022082" y="104815"/>
                              </a:lnTo>
                              <a:lnTo>
                                <a:pt x="1023137" y="98743"/>
                              </a:lnTo>
                              <a:lnTo>
                                <a:pt x="1024719" y="92935"/>
                              </a:lnTo>
                              <a:lnTo>
                                <a:pt x="1026038" y="86862"/>
                              </a:lnTo>
                              <a:lnTo>
                                <a:pt x="1028148" y="81054"/>
                              </a:lnTo>
                              <a:lnTo>
                                <a:pt x="1030258" y="75509"/>
                              </a:lnTo>
                              <a:lnTo>
                                <a:pt x="1032895" y="69965"/>
                              </a:lnTo>
                              <a:lnTo>
                                <a:pt x="1035532" y="64685"/>
                              </a:lnTo>
                              <a:lnTo>
                                <a:pt x="1038697" y="59404"/>
                              </a:lnTo>
                              <a:lnTo>
                                <a:pt x="1041862" y="54652"/>
                              </a:lnTo>
                              <a:lnTo>
                                <a:pt x="1045291" y="49899"/>
                              </a:lnTo>
                              <a:lnTo>
                                <a:pt x="1048983" y="44883"/>
                              </a:lnTo>
                              <a:lnTo>
                                <a:pt x="1052939" y="40395"/>
                              </a:lnTo>
                              <a:lnTo>
                                <a:pt x="1056895" y="36171"/>
                              </a:lnTo>
                              <a:lnTo>
                                <a:pt x="1061115" y="32210"/>
                              </a:lnTo>
                              <a:lnTo>
                                <a:pt x="1065598" y="28250"/>
                              </a:lnTo>
                              <a:lnTo>
                                <a:pt x="1070346" y="24554"/>
                              </a:lnTo>
                              <a:lnTo>
                                <a:pt x="1075093" y="21121"/>
                              </a:lnTo>
                              <a:lnTo>
                                <a:pt x="1080104" y="17953"/>
                              </a:lnTo>
                              <a:lnTo>
                                <a:pt x="1085379" y="15049"/>
                              </a:lnTo>
                              <a:lnTo>
                                <a:pt x="1090654" y="12145"/>
                              </a:lnTo>
                              <a:lnTo>
                                <a:pt x="1096192" y="9769"/>
                              </a:lnTo>
                              <a:lnTo>
                                <a:pt x="1101731" y="7392"/>
                              </a:lnTo>
                              <a:lnTo>
                                <a:pt x="1107533" y="5544"/>
                              </a:lnTo>
                              <a:lnTo>
                                <a:pt x="1113335" y="3960"/>
                              </a:lnTo>
                              <a:lnTo>
                                <a:pt x="1119137" y="2640"/>
                              </a:lnTo>
                              <a:lnTo>
                                <a:pt x="1125467" y="1320"/>
                              </a:lnTo>
                              <a:lnTo>
                                <a:pt x="1131797" y="528"/>
                              </a:lnTo>
                              <a:lnTo>
                                <a:pt x="1137863" y="264"/>
                              </a:lnTo>
                              <a:lnTo>
                                <a:pt x="11441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88.35pt;margin-top:56.1pt;height:39.2pt;width:37.05pt;z-index:251669504;v-text-anchor:middle;mso-width-relative:page;mso-height-relative:page;" fillcolor="#2A3D52 [3204]" filled="t" stroked="f" coordsize="1268413,1341437" o:gfxdata="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" path="m1096699,1233487l1100138,1233754,1103843,1234022,1107547,1234556,1111780,1235358,1116013,1236694,1120511,1238297,1124745,1240435,1128978,1242839,1133211,1245779,1137445,1249519,1139561,1251924,1141413,1254863,1143266,1257536,1144853,1260475,1146176,1263681,1147234,1267155,1148028,1270628,1148557,1274369,1149351,1277843,1149351,1281584,1149351,1285592,1149086,1289333,1148293,1293074,1147499,1297082,1146441,1300822,1144853,1304563,1143266,1308304,1141149,1311778,1139032,1315519,1136386,1318725,1133476,1321931,1130036,1325138,1126597,1328077,1122893,1330482,1118659,1332887,1114161,1335292,1109134,1336895,1104107,1338765,1098286,1339834,1092730,1340636,1086380,1341170,1079501,1341437,741363,1341437,741363,1294142,1061774,1294142,1063626,1294142,1068124,1294142,1074209,1293608,1077913,1293074,1081353,1292272,1085057,1291203,1088497,1289600,1091936,1287729,1094582,1285325,1095905,1284256,1096963,1282653,1098022,1281049,1099080,1279179,1099874,1277576,1100138,1275438,1100668,1273568,1100668,1271163,1100403,1269292,1100138,1266888,1098286,1261276,1096170,1255131,1093259,1248985,1088497,1238564,1086115,1234289,1087174,1234289,1090878,1233754,1096699,1233487xm33073,1036637l259821,1263525,261144,1264586,264319,1267766,269082,1271742,271992,1273863,275167,1275718,278342,1277573,282046,1278899,285221,1279959,289190,1280489,291042,1280489,292894,1280489,294746,1279694,296599,1279164,298186,1278634,300038,1277573,301626,1276248,303213,1274658,304801,1273332,305859,1271212,308769,1266176,311415,1260345,313532,1253983,317236,1243116,318824,1238610,319882,1239405,322792,1241791,326761,1245502,329142,1248152,331524,1250803,333905,1253983,336286,1257429,338403,1261405,340519,1265381,341842,1270152,343430,1274923,344224,1279959,344488,1285525,344224,1288971,343959,1292151,343165,1295332,341842,1298778,340784,1301693,338932,1304874,337344,1307790,335228,1310970,332847,1313886,330465,1316802,327555,1319187,324644,1321573,321734,1323958,318294,1326079,314855,1327934,311151,1329524,307447,1331115,303213,1332175,299244,1332970,295011,1333500,290778,1333500,286544,1333500,282046,1332970,277284,1332175,272786,1330850,268024,1329259,263261,1326874,258499,1324488,253736,1321308,248709,1317862,243946,1313886,239184,1309380,0,1069769,33073,1036637xm340582,206375l966659,206640,970359,206904,974851,207433,980666,208226,987537,209549,995201,211400,1003658,214044,1012908,217482,1017665,219598,1022157,221713,1027179,224093,1031671,227002,1036428,230176,1041185,233085,1045678,237052,1049907,241019,1054135,245250,1058364,249745,1062064,254506,1066028,260059,1069199,265877,1072370,271695,1075277,278306,1077920,285182,1078977,288356,1079770,291794,1081092,296554,1082149,302901,1083206,309776,1083999,317710,1084263,326437,1084263,335957,1083999,340717,1083206,345742,1082413,351031,1081620,356320,1080563,361609,1078977,366898,1077392,372187,1075277,378005,1073163,383294,1070521,388848,1067613,394137,1064178,399955,1060478,405244,1056514,410533,813377,653566,996522,836567,999429,839476,1002072,842121,1004186,845294,1006565,848203,1008679,851377,1010529,854550,1012379,857988,1013965,861426,1015286,865128,1016872,868566,1017665,872533,1018722,876235,1019515,879938,1020043,883904,1020307,887871,1020307,892367,1020307,1204422,1020307,1207331,1020043,1210504,1019515,1213678,1018457,1216851,1017665,1220289,1016607,1223462,1013965,1230074,1010529,1236156,1006301,1242503,1001808,1248850,996522,1254403,991237,1260221,985158,1264982,978816,1269742,975380,1271593,972473,1273444,969037,1275031,965602,1276353,962166,1277940,958466,1278998,955031,1279791,951331,1280584,947895,1280849,944195,1281113,940231,1280849,936531,1280584,932303,1280055,928603,1279262,924903,1278469,921203,1277675,917767,1276089,914067,1275031,910896,1273444,907725,1271593,904553,1270006,901382,1267891,898211,1265510,895304,1263395,892397,1261015,890018,1258370,887375,1255990,884997,1253081,882882,1250172,880504,1247263,878390,1244090,876804,1240916,874954,1237743,873633,1234305,872311,1230867,870990,1227165,869933,1223727,869140,1220025,868611,1216322,867819,1212355,867554,1208653,867554,1204422,867026,979901,676480,787643,288519,1176390,281912,1181150,278476,1183530,274776,1185646,271340,1187232,267641,1188819,264205,1189877,260505,1191199,256805,1191992,253369,1192786,249670,1193315,245970,1193579,242270,1194108,238306,1194108,235134,1193579,231434,1193315,227470,1192786,224299,1191992,220863,1191199,217428,1190141,213992,1189083,210556,1187761,207121,1186175,203949,1184588,200778,1182472,197607,1180621,194700,1178505,192057,1176390,189150,1173745,186507,1171101,183864,1168456,181750,1165812,179371,1162638,176993,1159465,175143,1156291,173293,1152853,170650,1146771,168272,1140689,166950,1134342,165629,1127730,165100,1121383,165100,1115301,165629,1108690,166950,1102607,168536,1096260,170650,1090442,173029,1084624,176200,1079335,179636,1073782,183600,1069022,188357,1063997,193114,1059766,573412,678953,573676,678953,568390,671020,566540,666788,564162,662557,562048,658326,560462,653566,558876,649334,557291,644574,555969,640079,554648,635318,553855,630558,553062,625798,552534,620773,552005,615749,551741,610460,551741,605700,551741,598295,552269,591155,553062,584279,553855,577668,555441,571056,557026,564974,559140,558891,561255,552809,563898,547255,567069,541437,570240,535884,573676,530330,577640,525041,581604,519752,586097,514728,590590,509439,772942,328288,340582,327759,334239,327495,328160,326172,322611,324850,316796,322735,311775,320354,306490,317445,301997,313743,297768,310041,293804,305810,290369,300785,287197,296025,284554,290471,282704,285182,281119,279100,280062,273282,279797,266935,280062,260852,281119,255035,282704,248952,284554,243399,287197,238110,290369,233085,293804,228325,297768,224093,301997,220391,306490,216953,311775,213780,316796,211135,322611,209284,328160,207697,334239,206640,340582,206375xm1144192,0l1150522,264,1157116,528,1162918,1320,1169247,2640,1175313,3960,1181116,5544,1186918,7392,1192720,9769,1197995,12145,1203533,15049,1208544,17953,1213819,21121,1218567,24554,1223050,28250,1227534,32210,1232017,36171,1236237,40395,1239929,44883,1243622,49899,1247050,54652,1250479,59404,1253380,64685,1256017,69965,1258655,75509,1260765,81054,1262611,86862,1264457,92935,1265776,98743,1266831,104815,1267886,111152,1268149,117488,1268413,123825,1268149,130161,1267886,136498,1266831,142834,1265776,148643,1264457,154715,1262611,160788,1260765,166332,1258655,172140,1256017,177421,1253380,182965,1250479,187982,1247050,192998,1243622,197750,1239929,202503,1236237,207255,1232017,211480,1227534,215440,1223050,219400,1218567,223096,1213819,226529,1208544,229697,1203533,232865,1197995,235241,1192720,237881,1186918,240258,1181116,242106,1175313,243690,1169247,245010,1162918,246066,1157116,247122,1150522,247650,1144192,247650,1137863,247650,1131797,247122,1125467,246066,1119137,245010,1113335,243690,1107533,242106,1101731,240258,1096192,237881,1090654,235241,1085379,232865,1080104,229697,1075093,226529,1070346,223096,1065598,219400,1061115,215440,1056895,211480,1052939,207255,1048983,202503,1045291,197750,1041862,192998,1038697,187982,1035532,182965,1032895,177421,1030258,172140,1028148,166332,1026038,160788,1024719,154715,1023137,148643,1022082,142834,1021290,136498,1020763,130161,1020763,123825,1020763,117488,1021290,111152,1022082,104815,1023137,98743,1024719,92935,1026038,86862,1028148,81054,1030258,75509,1032895,69965,1035532,64685,1038697,59404,1041862,54652,1045291,49899,1048983,44883,1052939,40395,1056895,36171,1061115,32210,1065598,28250,1070346,24554,1075093,21121,1080104,17953,1085379,15049,1090654,12145,1096192,9769,1101731,7392,1107533,5544,1113335,3960,1119137,2640,1125467,1320,1131797,528,1137863,264,1144192,0xe">
                <v:path o:connectlocs="594394,655139;604423,669788;602752,687676;588961,702607;390319,682183;574892,678802;579489,670070;574334,650350;146543,673449;157966,673449;167857,652910;179279,667022;179419,686163;167578,699018;148493,702650;125927,690215;523961,111435;550537,124957;567512,150328;570713,179602;563617,204974;528692,445581;536345,461891;536206,641440;518674,666812;500865,675036;483193,672667;468584,663326;459261,648828;356159,415191;135205,628336;118091,628336;102507,621227;91236,607705;88732,577873;302033,357897;292015,334896;291180,307992;302033,279553;169850,171238;149814,153116;151205,125515;172772,109483;621844,2922;646282,16978;662667,39803;667665,68611;659890,96446;641561,117601;615595,129152;586158,128456;561025,115652;543807,93524;537420,65272;543807,36880;561025,14891;586158,2087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833755</wp:posOffset>
                </wp:positionV>
                <wp:extent cx="663575" cy="255905"/>
                <wp:effectExtent l="0" t="0" r="3175" b="0"/>
                <wp:wrapNone/>
                <wp:docPr id="14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3881" cy="255602"/>
                        </a:xfrm>
                        <a:custGeom>
                          <a:avLst/>
                          <a:gdLst>
                            <a:gd name="T0" fmla="*/ 2147483646 w 4409"/>
                            <a:gd name="T1" fmla="*/ 2147483646 h 1696"/>
                            <a:gd name="T2" fmla="*/ 2147483646 w 4409"/>
                            <a:gd name="T3" fmla="*/ 2147483646 h 1696"/>
                            <a:gd name="T4" fmla="*/ 2147483646 w 4409"/>
                            <a:gd name="T5" fmla="*/ 2147483646 h 1696"/>
                            <a:gd name="T6" fmla="*/ 2147483646 w 4409"/>
                            <a:gd name="T7" fmla="*/ 2147483646 h 1696"/>
                            <a:gd name="T8" fmla="*/ 2147483646 w 4409"/>
                            <a:gd name="T9" fmla="*/ 2147483646 h 1696"/>
                            <a:gd name="T10" fmla="*/ 2147483646 w 4409"/>
                            <a:gd name="T11" fmla="*/ 2147483646 h 1696"/>
                            <a:gd name="T12" fmla="*/ 2147483646 w 4409"/>
                            <a:gd name="T13" fmla="*/ 2147483646 h 1696"/>
                            <a:gd name="T14" fmla="*/ 2147483646 w 4409"/>
                            <a:gd name="T15" fmla="*/ 2147483646 h 1696"/>
                            <a:gd name="T16" fmla="*/ 2147483646 w 4409"/>
                            <a:gd name="T17" fmla="*/ 2147483646 h 1696"/>
                            <a:gd name="T18" fmla="*/ 2147483646 w 4409"/>
                            <a:gd name="T19" fmla="*/ 2147483646 h 1696"/>
                            <a:gd name="T20" fmla="*/ 2147483646 w 4409"/>
                            <a:gd name="T21" fmla="*/ 161948543 h 1696"/>
                            <a:gd name="T22" fmla="*/ 2147483646 w 4409"/>
                            <a:gd name="T23" fmla="*/ 324084334 h 1696"/>
                            <a:gd name="T24" fmla="*/ 2147483646 w 4409"/>
                            <a:gd name="T25" fmla="*/ 2147483646 h 1696"/>
                            <a:gd name="T26" fmla="*/ 2147483646 w 4409"/>
                            <a:gd name="T27" fmla="*/ 2147483646 h 1696"/>
                            <a:gd name="T28" fmla="*/ 2147483646 w 4409"/>
                            <a:gd name="T29" fmla="*/ 2147483646 h 1696"/>
                            <a:gd name="T30" fmla="*/ 2147483646 w 4409"/>
                            <a:gd name="T31" fmla="*/ 2147483646 h 1696"/>
                            <a:gd name="T32" fmla="*/ 2147483646 w 4409"/>
                            <a:gd name="T33" fmla="*/ 2147483646 h 1696"/>
                            <a:gd name="T34" fmla="*/ 2147483646 w 4409"/>
                            <a:gd name="T35" fmla="*/ 1134202410 h 1696"/>
                            <a:gd name="T36" fmla="*/ 2147483646 w 4409"/>
                            <a:gd name="T37" fmla="*/ 0 h 1696"/>
                            <a:gd name="T38" fmla="*/ 2147483646 w 4409"/>
                            <a:gd name="T39" fmla="*/ 1134202410 h 1696"/>
                            <a:gd name="T40" fmla="*/ 2147483646 w 4409"/>
                            <a:gd name="T41" fmla="*/ 2147483646 h 1696"/>
                            <a:gd name="T42" fmla="*/ 2147483646 w 4409"/>
                            <a:gd name="T43" fmla="*/ 2147483646 h 1696"/>
                            <a:gd name="T44" fmla="*/ 2147483646 w 4409"/>
                            <a:gd name="T45" fmla="*/ 2147483646 h 1696"/>
                            <a:gd name="T46" fmla="*/ 2147483646 w 4409"/>
                            <a:gd name="T47" fmla="*/ 2147483646 h 1696"/>
                            <a:gd name="T48" fmla="*/ 2147483646 w 4409"/>
                            <a:gd name="T49" fmla="*/ 2147483646 h 1696"/>
                            <a:gd name="T50" fmla="*/ 2147483646 w 4409"/>
                            <a:gd name="T51" fmla="*/ 2147483646 h 1696"/>
                            <a:gd name="T52" fmla="*/ 2147483646 w 4409"/>
                            <a:gd name="T53" fmla="*/ 2147483646 h 1696"/>
                            <a:gd name="T54" fmla="*/ 2147483646 w 4409"/>
                            <a:gd name="T55" fmla="*/ 2147483646 h 1696"/>
                            <a:gd name="T56" fmla="*/ 2147483646 w 4409"/>
                            <a:gd name="T57" fmla="*/ 2147483646 h 1696"/>
                            <a:gd name="T58" fmla="*/ 0 w 4409"/>
                            <a:gd name="T59" fmla="*/ 2147483646 h 1696"/>
                            <a:gd name="T60" fmla="*/ 2147483646 w 4409"/>
                            <a:gd name="T61" fmla="*/ 2147483646 h 1696"/>
                            <a:gd name="T62" fmla="*/ 2147483646 w 4409"/>
                            <a:gd name="T63" fmla="*/ 2147483646 h 1696"/>
                            <a:gd name="T64" fmla="*/ 2147483646 w 4409"/>
                            <a:gd name="T65" fmla="*/ 2147483646 h 1696"/>
                            <a:gd name="T66" fmla="*/ 2147483646 w 4409"/>
                            <a:gd name="T67" fmla="*/ 2147483646 h 1696"/>
                            <a:gd name="T68" fmla="*/ 2147483646 w 4409"/>
                            <a:gd name="T69" fmla="*/ 2147483646 h 1696"/>
                            <a:gd name="T70" fmla="*/ 2147483646 w 4409"/>
                            <a:gd name="T71" fmla="*/ 2147483646 h 1696"/>
                            <a:gd name="T72" fmla="*/ 2147483646 w 4409"/>
                            <a:gd name="T73" fmla="*/ 2147483646 h 1696"/>
                            <a:gd name="T74" fmla="*/ 2147483646 w 4409"/>
                            <a:gd name="T75" fmla="*/ 2147483646 h 1696"/>
                            <a:gd name="T76" fmla="*/ 2147483646 w 4409"/>
                            <a:gd name="T77" fmla="*/ 2147483646 h 1696"/>
                            <a:gd name="T78" fmla="*/ 2147483646 w 4409"/>
                            <a:gd name="T79" fmla="*/ 2147483646 h 1696"/>
                            <a:gd name="T80" fmla="*/ 2147483646 w 4409"/>
                            <a:gd name="T81" fmla="*/ 2147483646 h 1696"/>
                            <a:gd name="T82" fmla="*/ 2147483646 w 4409"/>
                            <a:gd name="T83" fmla="*/ 2147483646 h 1696"/>
                            <a:gd name="T84" fmla="*/ 2147483646 w 4409"/>
                            <a:gd name="T85" fmla="*/ 2147483646 h 1696"/>
                            <a:gd name="T86" fmla="*/ 2147483646 w 4409"/>
                            <a:gd name="T87" fmla="*/ 2147483646 h 1696"/>
                            <a:gd name="T88" fmla="*/ 2147483646 w 4409"/>
                            <a:gd name="T89" fmla="*/ 2147483646 h 1696"/>
                            <a:gd name="T90" fmla="*/ 2147483646 w 4409"/>
                            <a:gd name="T91" fmla="*/ 2147483646 h 1696"/>
                            <a:gd name="T92" fmla="*/ 2147483646 w 4409"/>
                            <a:gd name="T93" fmla="*/ 2147483646 h 1696"/>
                            <a:gd name="T94" fmla="*/ 2147483646 w 4409"/>
                            <a:gd name="T95" fmla="*/ 2147483646 h 1696"/>
                            <a:gd name="T96" fmla="*/ 2147483646 w 4409"/>
                            <a:gd name="T97" fmla="*/ 2147483646 h 1696"/>
                            <a:gd name="T98" fmla="*/ 2147483646 w 4409"/>
                            <a:gd name="T99" fmla="*/ 2147483646 h 1696"/>
                            <a:gd name="T100" fmla="*/ 2147483646 w 4409"/>
                            <a:gd name="T101" fmla="*/ 2147483646 h 1696"/>
                            <a:gd name="T102" fmla="*/ 2147483646 w 4409"/>
                            <a:gd name="T103" fmla="*/ 2147483646 h 1696"/>
                            <a:gd name="T104" fmla="*/ 2147483646 w 4409"/>
                            <a:gd name="T105" fmla="*/ 2147483646 h 1696"/>
                            <a:gd name="T106" fmla="*/ 2147483646 w 4409"/>
                            <a:gd name="T107" fmla="*/ 2147483646 h 1696"/>
                            <a:gd name="T108" fmla="*/ 2147483646 w 4409"/>
                            <a:gd name="T109" fmla="*/ 2147483646 h 1696"/>
                            <a:gd name="T110" fmla="*/ 2147483646 w 4409"/>
                            <a:gd name="T111" fmla="*/ 2147483646 h 1696"/>
                            <a:gd name="T112" fmla="*/ 2147483646 w 4409"/>
                            <a:gd name="T113" fmla="*/ 2147483646 h 1696"/>
                            <a:gd name="T114" fmla="*/ 2147483646 w 4409"/>
                            <a:gd name="T115" fmla="*/ 2147483646 h 1696"/>
                            <a:gd name="T116" fmla="*/ 2147483646 w 4409"/>
                            <a:gd name="T117" fmla="*/ 2147483646 h 1696"/>
                            <a:gd name="T118" fmla="*/ 2147483646 w 4409"/>
                            <a:gd name="T119" fmla="*/ 2147483646 h 169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4409" h="1696">
                              <a:moveTo>
                                <a:pt x="4409" y="679"/>
                              </a:moveTo>
                              <a:lnTo>
                                <a:pt x="4069" y="679"/>
                              </a:lnTo>
                              <a:lnTo>
                                <a:pt x="4069" y="340"/>
                              </a:lnTo>
                              <a:lnTo>
                                <a:pt x="4069" y="322"/>
                              </a:lnTo>
                              <a:lnTo>
                                <a:pt x="4066" y="306"/>
                              </a:lnTo>
                              <a:lnTo>
                                <a:pt x="4063" y="290"/>
                              </a:lnTo>
                              <a:lnTo>
                                <a:pt x="4056" y="274"/>
                              </a:lnTo>
                              <a:lnTo>
                                <a:pt x="4049" y="259"/>
                              </a:lnTo>
                              <a:lnTo>
                                <a:pt x="4041" y="244"/>
                              </a:lnTo>
                              <a:lnTo>
                                <a:pt x="4031" y="232"/>
                              </a:lnTo>
                              <a:lnTo>
                                <a:pt x="4020" y="220"/>
                              </a:lnTo>
                              <a:lnTo>
                                <a:pt x="4009" y="209"/>
                              </a:lnTo>
                              <a:lnTo>
                                <a:pt x="3996" y="199"/>
                              </a:lnTo>
                              <a:lnTo>
                                <a:pt x="3981" y="191"/>
                              </a:lnTo>
                              <a:lnTo>
                                <a:pt x="3966" y="184"/>
                              </a:lnTo>
                              <a:lnTo>
                                <a:pt x="3950" y="177"/>
                              </a:lnTo>
                              <a:lnTo>
                                <a:pt x="3934" y="174"/>
                              </a:lnTo>
                              <a:lnTo>
                                <a:pt x="3917" y="171"/>
                              </a:lnTo>
                              <a:lnTo>
                                <a:pt x="3900" y="170"/>
                              </a:lnTo>
                              <a:lnTo>
                                <a:pt x="3561" y="170"/>
                              </a:lnTo>
                              <a:lnTo>
                                <a:pt x="3544" y="171"/>
                              </a:lnTo>
                              <a:lnTo>
                                <a:pt x="3527" y="174"/>
                              </a:lnTo>
                              <a:lnTo>
                                <a:pt x="3511" y="177"/>
                              </a:lnTo>
                              <a:lnTo>
                                <a:pt x="3495" y="183"/>
                              </a:lnTo>
                              <a:lnTo>
                                <a:pt x="3481" y="191"/>
                              </a:lnTo>
                              <a:lnTo>
                                <a:pt x="3467" y="199"/>
                              </a:lnTo>
                              <a:lnTo>
                                <a:pt x="3454" y="208"/>
                              </a:lnTo>
                              <a:lnTo>
                                <a:pt x="3442" y="219"/>
                              </a:lnTo>
                              <a:lnTo>
                                <a:pt x="3431" y="231"/>
                              </a:lnTo>
                              <a:lnTo>
                                <a:pt x="3421" y="244"/>
                              </a:lnTo>
                              <a:lnTo>
                                <a:pt x="3413" y="259"/>
                              </a:lnTo>
                              <a:lnTo>
                                <a:pt x="3405" y="273"/>
                              </a:lnTo>
                              <a:lnTo>
                                <a:pt x="3400" y="288"/>
                              </a:lnTo>
                              <a:lnTo>
                                <a:pt x="3395" y="305"/>
                              </a:lnTo>
                              <a:lnTo>
                                <a:pt x="3393" y="321"/>
                              </a:lnTo>
                              <a:lnTo>
                                <a:pt x="3392" y="339"/>
                              </a:lnTo>
                              <a:lnTo>
                                <a:pt x="3392" y="170"/>
                              </a:lnTo>
                              <a:lnTo>
                                <a:pt x="3391" y="153"/>
                              </a:lnTo>
                              <a:lnTo>
                                <a:pt x="3389" y="136"/>
                              </a:lnTo>
                              <a:lnTo>
                                <a:pt x="3384" y="120"/>
                              </a:lnTo>
                              <a:lnTo>
                                <a:pt x="3379" y="104"/>
                              </a:lnTo>
                              <a:lnTo>
                                <a:pt x="3371" y="89"/>
                              </a:lnTo>
                              <a:lnTo>
                                <a:pt x="3362" y="75"/>
                              </a:lnTo>
                              <a:lnTo>
                                <a:pt x="3354" y="62"/>
                              </a:lnTo>
                              <a:lnTo>
                                <a:pt x="3343" y="50"/>
                              </a:lnTo>
                              <a:lnTo>
                                <a:pt x="3331" y="39"/>
                              </a:lnTo>
                              <a:lnTo>
                                <a:pt x="3317" y="30"/>
                              </a:lnTo>
                              <a:lnTo>
                                <a:pt x="3303" y="21"/>
                              </a:lnTo>
                              <a:lnTo>
                                <a:pt x="3289" y="14"/>
                              </a:lnTo>
                              <a:lnTo>
                                <a:pt x="3272" y="8"/>
                              </a:lnTo>
                              <a:lnTo>
                                <a:pt x="3257" y="4"/>
                              </a:lnTo>
                              <a:lnTo>
                                <a:pt x="3239" y="2"/>
                              </a:lnTo>
                              <a:lnTo>
                                <a:pt x="3222" y="0"/>
                              </a:lnTo>
                              <a:lnTo>
                                <a:pt x="2883" y="0"/>
                              </a:lnTo>
                              <a:lnTo>
                                <a:pt x="2866" y="2"/>
                              </a:lnTo>
                              <a:lnTo>
                                <a:pt x="2849" y="4"/>
                              </a:lnTo>
                              <a:lnTo>
                                <a:pt x="2833" y="8"/>
                              </a:lnTo>
                              <a:lnTo>
                                <a:pt x="2817" y="14"/>
                              </a:lnTo>
                              <a:lnTo>
                                <a:pt x="2802" y="21"/>
                              </a:lnTo>
                              <a:lnTo>
                                <a:pt x="2789" y="30"/>
                              </a:lnTo>
                              <a:lnTo>
                                <a:pt x="2775" y="39"/>
                              </a:lnTo>
                              <a:lnTo>
                                <a:pt x="2763" y="50"/>
                              </a:lnTo>
                              <a:lnTo>
                                <a:pt x="2752" y="62"/>
                              </a:lnTo>
                              <a:lnTo>
                                <a:pt x="2742" y="75"/>
                              </a:lnTo>
                              <a:lnTo>
                                <a:pt x="2734" y="89"/>
                              </a:lnTo>
                              <a:lnTo>
                                <a:pt x="2727" y="104"/>
                              </a:lnTo>
                              <a:lnTo>
                                <a:pt x="2722" y="120"/>
                              </a:lnTo>
                              <a:lnTo>
                                <a:pt x="2717" y="136"/>
                              </a:lnTo>
                              <a:lnTo>
                                <a:pt x="2714" y="153"/>
                              </a:lnTo>
                              <a:lnTo>
                                <a:pt x="2714" y="170"/>
                              </a:lnTo>
                              <a:lnTo>
                                <a:pt x="2714" y="679"/>
                              </a:lnTo>
                              <a:lnTo>
                                <a:pt x="1696" y="679"/>
                              </a:lnTo>
                              <a:lnTo>
                                <a:pt x="1696" y="170"/>
                              </a:lnTo>
                              <a:lnTo>
                                <a:pt x="1695" y="153"/>
                              </a:lnTo>
                              <a:lnTo>
                                <a:pt x="1693" y="136"/>
                              </a:lnTo>
                              <a:lnTo>
                                <a:pt x="1688" y="120"/>
                              </a:lnTo>
                              <a:lnTo>
                                <a:pt x="1683" y="104"/>
                              </a:lnTo>
                              <a:lnTo>
                                <a:pt x="1675" y="89"/>
                              </a:lnTo>
                              <a:lnTo>
                                <a:pt x="1668" y="75"/>
                              </a:lnTo>
                              <a:lnTo>
                                <a:pt x="1658" y="62"/>
                              </a:lnTo>
                              <a:lnTo>
                                <a:pt x="1647" y="50"/>
                              </a:lnTo>
                              <a:lnTo>
                                <a:pt x="1635" y="39"/>
                              </a:lnTo>
                              <a:lnTo>
                                <a:pt x="1621" y="30"/>
                              </a:lnTo>
                              <a:lnTo>
                                <a:pt x="1607" y="21"/>
                              </a:lnTo>
                              <a:lnTo>
                                <a:pt x="1593" y="14"/>
                              </a:lnTo>
                              <a:lnTo>
                                <a:pt x="1577" y="8"/>
                              </a:lnTo>
                              <a:lnTo>
                                <a:pt x="1561" y="4"/>
                              </a:lnTo>
                              <a:lnTo>
                                <a:pt x="1543" y="2"/>
                              </a:lnTo>
                              <a:lnTo>
                                <a:pt x="1527" y="0"/>
                              </a:lnTo>
                              <a:lnTo>
                                <a:pt x="1187" y="0"/>
                              </a:lnTo>
                              <a:lnTo>
                                <a:pt x="1170" y="2"/>
                              </a:lnTo>
                              <a:lnTo>
                                <a:pt x="1153" y="4"/>
                              </a:lnTo>
                              <a:lnTo>
                                <a:pt x="1137" y="8"/>
                              </a:lnTo>
                              <a:lnTo>
                                <a:pt x="1121" y="14"/>
                              </a:lnTo>
                              <a:lnTo>
                                <a:pt x="1107" y="21"/>
                              </a:lnTo>
                              <a:lnTo>
                                <a:pt x="1093" y="30"/>
                              </a:lnTo>
                              <a:lnTo>
                                <a:pt x="1079" y="39"/>
                              </a:lnTo>
                              <a:lnTo>
                                <a:pt x="1067" y="50"/>
                              </a:lnTo>
                              <a:lnTo>
                                <a:pt x="1056" y="62"/>
                              </a:lnTo>
                              <a:lnTo>
                                <a:pt x="1047" y="75"/>
                              </a:lnTo>
                              <a:lnTo>
                                <a:pt x="1039" y="89"/>
                              </a:lnTo>
                              <a:lnTo>
                                <a:pt x="1031" y="104"/>
                              </a:lnTo>
                              <a:lnTo>
                                <a:pt x="1026" y="120"/>
                              </a:lnTo>
                              <a:lnTo>
                                <a:pt x="1021" y="136"/>
                              </a:lnTo>
                              <a:lnTo>
                                <a:pt x="1019" y="153"/>
                              </a:lnTo>
                              <a:lnTo>
                                <a:pt x="1018" y="170"/>
                              </a:lnTo>
                              <a:lnTo>
                                <a:pt x="1018" y="340"/>
                              </a:lnTo>
                              <a:lnTo>
                                <a:pt x="1017" y="322"/>
                              </a:lnTo>
                              <a:lnTo>
                                <a:pt x="1015" y="306"/>
                              </a:lnTo>
                              <a:lnTo>
                                <a:pt x="1010" y="290"/>
                              </a:lnTo>
                              <a:lnTo>
                                <a:pt x="1005" y="274"/>
                              </a:lnTo>
                              <a:lnTo>
                                <a:pt x="997" y="259"/>
                              </a:lnTo>
                              <a:lnTo>
                                <a:pt x="989" y="244"/>
                              </a:lnTo>
                              <a:lnTo>
                                <a:pt x="979" y="232"/>
                              </a:lnTo>
                              <a:lnTo>
                                <a:pt x="968" y="220"/>
                              </a:lnTo>
                              <a:lnTo>
                                <a:pt x="956" y="209"/>
                              </a:lnTo>
                              <a:lnTo>
                                <a:pt x="943" y="199"/>
                              </a:lnTo>
                              <a:lnTo>
                                <a:pt x="929" y="191"/>
                              </a:lnTo>
                              <a:lnTo>
                                <a:pt x="915" y="184"/>
                              </a:lnTo>
                              <a:lnTo>
                                <a:pt x="899" y="177"/>
                              </a:lnTo>
                              <a:lnTo>
                                <a:pt x="883" y="174"/>
                              </a:lnTo>
                              <a:lnTo>
                                <a:pt x="865" y="171"/>
                              </a:lnTo>
                              <a:lnTo>
                                <a:pt x="849" y="170"/>
                              </a:lnTo>
                              <a:lnTo>
                                <a:pt x="509" y="170"/>
                              </a:lnTo>
                              <a:lnTo>
                                <a:pt x="491" y="171"/>
                              </a:lnTo>
                              <a:lnTo>
                                <a:pt x="475" y="174"/>
                              </a:lnTo>
                              <a:lnTo>
                                <a:pt x="458" y="177"/>
                              </a:lnTo>
                              <a:lnTo>
                                <a:pt x="443" y="184"/>
                              </a:lnTo>
                              <a:lnTo>
                                <a:pt x="429" y="191"/>
                              </a:lnTo>
                              <a:lnTo>
                                <a:pt x="415" y="199"/>
                              </a:lnTo>
                              <a:lnTo>
                                <a:pt x="401" y="209"/>
                              </a:lnTo>
                              <a:lnTo>
                                <a:pt x="389" y="220"/>
                              </a:lnTo>
                              <a:lnTo>
                                <a:pt x="378" y="232"/>
                              </a:lnTo>
                              <a:lnTo>
                                <a:pt x="368" y="244"/>
                              </a:lnTo>
                              <a:lnTo>
                                <a:pt x="360" y="259"/>
                              </a:lnTo>
                              <a:lnTo>
                                <a:pt x="353" y="274"/>
                              </a:lnTo>
                              <a:lnTo>
                                <a:pt x="347" y="290"/>
                              </a:lnTo>
                              <a:lnTo>
                                <a:pt x="343" y="306"/>
                              </a:lnTo>
                              <a:lnTo>
                                <a:pt x="341" y="322"/>
                              </a:lnTo>
                              <a:lnTo>
                                <a:pt x="340" y="340"/>
                              </a:lnTo>
                              <a:lnTo>
                                <a:pt x="340" y="679"/>
                              </a:lnTo>
                              <a:lnTo>
                                <a:pt x="0" y="679"/>
                              </a:lnTo>
                              <a:lnTo>
                                <a:pt x="0" y="1018"/>
                              </a:lnTo>
                              <a:lnTo>
                                <a:pt x="340" y="1018"/>
                              </a:lnTo>
                              <a:lnTo>
                                <a:pt x="340" y="1357"/>
                              </a:lnTo>
                              <a:lnTo>
                                <a:pt x="341" y="1374"/>
                              </a:lnTo>
                              <a:lnTo>
                                <a:pt x="343" y="1391"/>
                              </a:lnTo>
                              <a:lnTo>
                                <a:pt x="347" y="1407"/>
                              </a:lnTo>
                              <a:lnTo>
                                <a:pt x="353" y="1423"/>
                              </a:lnTo>
                              <a:lnTo>
                                <a:pt x="360" y="1438"/>
                              </a:lnTo>
                              <a:lnTo>
                                <a:pt x="368" y="1452"/>
                              </a:lnTo>
                              <a:lnTo>
                                <a:pt x="378" y="1464"/>
                              </a:lnTo>
                              <a:lnTo>
                                <a:pt x="389" y="1477"/>
                              </a:lnTo>
                              <a:lnTo>
                                <a:pt x="401" y="1487"/>
                              </a:lnTo>
                              <a:lnTo>
                                <a:pt x="415" y="1497"/>
                              </a:lnTo>
                              <a:lnTo>
                                <a:pt x="429" y="1506"/>
                              </a:lnTo>
                              <a:lnTo>
                                <a:pt x="443" y="1514"/>
                              </a:lnTo>
                              <a:lnTo>
                                <a:pt x="458" y="1519"/>
                              </a:lnTo>
                              <a:lnTo>
                                <a:pt x="475" y="1524"/>
                              </a:lnTo>
                              <a:lnTo>
                                <a:pt x="491" y="1526"/>
                              </a:lnTo>
                              <a:lnTo>
                                <a:pt x="509" y="1527"/>
                              </a:lnTo>
                              <a:lnTo>
                                <a:pt x="849" y="1527"/>
                              </a:lnTo>
                              <a:lnTo>
                                <a:pt x="865" y="1526"/>
                              </a:lnTo>
                              <a:lnTo>
                                <a:pt x="883" y="1524"/>
                              </a:lnTo>
                              <a:lnTo>
                                <a:pt x="899" y="1519"/>
                              </a:lnTo>
                              <a:lnTo>
                                <a:pt x="915" y="1514"/>
                              </a:lnTo>
                              <a:lnTo>
                                <a:pt x="929" y="1506"/>
                              </a:lnTo>
                              <a:lnTo>
                                <a:pt x="943" y="1497"/>
                              </a:lnTo>
                              <a:lnTo>
                                <a:pt x="956" y="1487"/>
                              </a:lnTo>
                              <a:lnTo>
                                <a:pt x="968" y="1477"/>
                              </a:lnTo>
                              <a:lnTo>
                                <a:pt x="979" y="1464"/>
                              </a:lnTo>
                              <a:lnTo>
                                <a:pt x="989" y="1452"/>
                              </a:lnTo>
                              <a:lnTo>
                                <a:pt x="997" y="1438"/>
                              </a:lnTo>
                              <a:lnTo>
                                <a:pt x="1005" y="1423"/>
                              </a:lnTo>
                              <a:lnTo>
                                <a:pt x="1010" y="1407"/>
                              </a:lnTo>
                              <a:lnTo>
                                <a:pt x="1015" y="1391"/>
                              </a:lnTo>
                              <a:lnTo>
                                <a:pt x="1017" y="1374"/>
                              </a:lnTo>
                              <a:lnTo>
                                <a:pt x="1018" y="1357"/>
                              </a:lnTo>
                              <a:lnTo>
                                <a:pt x="1018" y="1527"/>
                              </a:lnTo>
                              <a:lnTo>
                                <a:pt x="1019" y="1544"/>
                              </a:lnTo>
                              <a:lnTo>
                                <a:pt x="1021" y="1561"/>
                              </a:lnTo>
                              <a:lnTo>
                                <a:pt x="1026" y="1577"/>
                              </a:lnTo>
                              <a:lnTo>
                                <a:pt x="1031" y="1593"/>
                              </a:lnTo>
                              <a:lnTo>
                                <a:pt x="1039" y="1607"/>
                              </a:lnTo>
                              <a:lnTo>
                                <a:pt x="1047" y="1622"/>
                              </a:lnTo>
                              <a:lnTo>
                                <a:pt x="1056" y="1635"/>
                              </a:lnTo>
                              <a:lnTo>
                                <a:pt x="1067" y="1647"/>
                              </a:lnTo>
                              <a:lnTo>
                                <a:pt x="1079" y="1658"/>
                              </a:lnTo>
                              <a:lnTo>
                                <a:pt x="1093" y="1668"/>
                              </a:lnTo>
                              <a:lnTo>
                                <a:pt x="1107" y="1675"/>
                              </a:lnTo>
                              <a:lnTo>
                                <a:pt x="1121" y="1683"/>
                              </a:lnTo>
                              <a:lnTo>
                                <a:pt x="1137" y="1689"/>
                              </a:lnTo>
                              <a:lnTo>
                                <a:pt x="1153" y="1693"/>
                              </a:lnTo>
                              <a:lnTo>
                                <a:pt x="1170" y="1695"/>
                              </a:lnTo>
                              <a:lnTo>
                                <a:pt x="1187" y="1696"/>
                              </a:lnTo>
                              <a:lnTo>
                                <a:pt x="1527" y="1696"/>
                              </a:lnTo>
                              <a:lnTo>
                                <a:pt x="1543" y="1695"/>
                              </a:lnTo>
                              <a:lnTo>
                                <a:pt x="1561" y="1693"/>
                              </a:lnTo>
                              <a:lnTo>
                                <a:pt x="1577" y="1689"/>
                              </a:lnTo>
                              <a:lnTo>
                                <a:pt x="1593" y="1683"/>
                              </a:lnTo>
                              <a:lnTo>
                                <a:pt x="1607" y="1675"/>
                              </a:lnTo>
                              <a:lnTo>
                                <a:pt x="1621" y="1668"/>
                              </a:lnTo>
                              <a:lnTo>
                                <a:pt x="1635" y="1658"/>
                              </a:lnTo>
                              <a:lnTo>
                                <a:pt x="1647" y="1647"/>
                              </a:lnTo>
                              <a:lnTo>
                                <a:pt x="1658" y="1635"/>
                              </a:lnTo>
                              <a:lnTo>
                                <a:pt x="1668" y="1622"/>
                              </a:lnTo>
                              <a:lnTo>
                                <a:pt x="1675" y="1607"/>
                              </a:lnTo>
                              <a:lnTo>
                                <a:pt x="1683" y="1593"/>
                              </a:lnTo>
                              <a:lnTo>
                                <a:pt x="1688" y="1577"/>
                              </a:lnTo>
                              <a:lnTo>
                                <a:pt x="1693" y="1561"/>
                              </a:lnTo>
                              <a:lnTo>
                                <a:pt x="1695" y="1544"/>
                              </a:lnTo>
                              <a:lnTo>
                                <a:pt x="1696" y="1527"/>
                              </a:lnTo>
                              <a:lnTo>
                                <a:pt x="1696" y="1018"/>
                              </a:lnTo>
                              <a:lnTo>
                                <a:pt x="2714" y="1018"/>
                              </a:lnTo>
                              <a:lnTo>
                                <a:pt x="2714" y="1527"/>
                              </a:lnTo>
                              <a:lnTo>
                                <a:pt x="2714" y="1544"/>
                              </a:lnTo>
                              <a:lnTo>
                                <a:pt x="2717" y="1561"/>
                              </a:lnTo>
                              <a:lnTo>
                                <a:pt x="2722" y="1577"/>
                              </a:lnTo>
                              <a:lnTo>
                                <a:pt x="2727" y="1593"/>
                              </a:lnTo>
                              <a:lnTo>
                                <a:pt x="2734" y="1607"/>
                              </a:lnTo>
                              <a:lnTo>
                                <a:pt x="2742" y="1622"/>
                              </a:lnTo>
                              <a:lnTo>
                                <a:pt x="2752" y="1635"/>
                              </a:lnTo>
                              <a:lnTo>
                                <a:pt x="2763" y="1647"/>
                              </a:lnTo>
                              <a:lnTo>
                                <a:pt x="2775" y="1658"/>
                              </a:lnTo>
                              <a:lnTo>
                                <a:pt x="2789" y="1668"/>
                              </a:lnTo>
                              <a:lnTo>
                                <a:pt x="2802" y="1675"/>
                              </a:lnTo>
                              <a:lnTo>
                                <a:pt x="2817" y="1683"/>
                              </a:lnTo>
                              <a:lnTo>
                                <a:pt x="2833" y="1689"/>
                              </a:lnTo>
                              <a:lnTo>
                                <a:pt x="2849" y="1693"/>
                              </a:lnTo>
                              <a:lnTo>
                                <a:pt x="2866" y="1695"/>
                              </a:lnTo>
                              <a:lnTo>
                                <a:pt x="2883" y="1696"/>
                              </a:lnTo>
                              <a:lnTo>
                                <a:pt x="3222" y="1696"/>
                              </a:lnTo>
                              <a:lnTo>
                                <a:pt x="3239" y="1695"/>
                              </a:lnTo>
                              <a:lnTo>
                                <a:pt x="3257" y="1693"/>
                              </a:lnTo>
                              <a:lnTo>
                                <a:pt x="3272" y="1689"/>
                              </a:lnTo>
                              <a:lnTo>
                                <a:pt x="3289" y="1683"/>
                              </a:lnTo>
                              <a:lnTo>
                                <a:pt x="3303" y="1675"/>
                              </a:lnTo>
                              <a:lnTo>
                                <a:pt x="3317" y="1668"/>
                              </a:lnTo>
                              <a:lnTo>
                                <a:pt x="3331" y="1658"/>
                              </a:lnTo>
                              <a:lnTo>
                                <a:pt x="3343" y="1647"/>
                              </a:lnTo>
                              <a:lnTo>
                                <a:pt x="3354" y="1635"/>
                              </a:lnTo>
                              <a:lnTo>
                                <a:pt x="3362" y="1622"/>
                              </a:lnTo>
                              <a:lnTo>
                                <a:pt x="3371" y="1607"/>
                              </a:lnTo>
                              <a:lnTo>
                                <a:pt x="3379" y="1593"/>
                              </a:lnTo>
                              <a:lnTo>
                                <a:pt x="3384" y="1577"/>
                              </a:lnTo>
                              <a:lnTo>
                                <a:pt x="3389" y="1561"/>
                              </a:lnTo>
                              <a:lnTo>
                                <a:pt x="3391" y="1544"/>
                              </a:lnTo>
                              <a:lnTo>
                                <a:pt x="3392" y="1527"/>
                              </a:lnTo>
                              <a:lnTo>
                                <a:pt x="3392" y="1358"/>
                              </a:lnTo>
                              <a:lnTo>
                                <a:pt x="3393" y="1375"/>
                              </a:lnTo>
                              <a:lnTo>
                                <a:pt x="3395" y="1392"/>
                              </a:lnTo>
                              <a:lnTo>
                                <a:pt x="3400" y="1408"/>
                              </a:lnTo>
                              <a:lnTo>
                                <a:pt x="3405" y="1424"/>
                              </a:lnTo>
                              <a:lnTo>
                                <a:pt x="3413" y="1438"/>
                              </a:lnTo>
                              <a:lnTo>
                                <a:pt x="3421" y="1452"/>
                              </a:lnTo>
                              <a:lnTo>
                                <a:pt x="3431" y="1466"/>
                              </a:lnTo>
                              <a:lnTo>
                                <a:pt x="3442" y="1478"/>
                              </a:lnTo>
                              <a:lnTo>
                                <a:pt x="3454" y="1489"/>
                              </a:lnTo>
                              <a:lnTo>
                                <a:pt x="3467" y="1497"/>
                              </a:lnTo>
                              <a:lnTo>
                                <a:pt x="3481" y="1506"/>
                              </a:lnTo>
                              <a:lnTo>
                                <a:pt x="3495" y="1514"/>
                              </a:lnTo>
                              <a:lnTo>
                                <a:pt x="3511" y="1519"/>
                              </a:lnTo>
                              <a:lnTo>
                                <a:pt x="3527" y="1524"/>
                              </a:lnTo>
                              <a:lnTo>
                                <a:pt x="3544" y="1526"/>
                              </a:lnTo>
                              <a:lnTo>
                                <a:pt x="3561" y="1527"/>
                              </a:lnTo>
                              <a:lnTo>
                                <a:pt x="3900" y="1527"/>
                              </a:lnTo>
                              <a:lnTo>
                                <a:pt x="3917" y="1526"/>
                              </a:lnTo>
                              <a:lnTo>
                                <a:pt x="3934" y="1524"/>
                              </a:lnTo>
                              <a:lnTo>
                                <a:pt x="3950" y="1519"/>
                              </a:lnTo>
                              <a:lnTo>
                                <a:pt x="3966" y="1514"/>
                              </a:lnTo>
                              <a:lnTo>
                                <a:pt x="3981" y="1506"/>
                              </a:lnTo>
                              <a:lnTo>
                                <a:pt x="3996" y="1497"/>
                              </a:lnTo>
                              <a:lnTo>
                                <a:pt x="4009" y="1487"/>
                              </a:lnTo>
                              <a:lnTo>
                                <a:pt x="4020" y="1477"/>
                              </a:lnTo>
                              <a:lnTo>
                                <a:pt x="4031" y="1464"/>
                              </a:lnTo>
                              <a:lnTo>
                                <a:pt x="4041" y="1452"/>
                              </a:lnTo>
                              <a:lnTo>
                                <a:pt x="4049" y="1438"/>
                              </a:lnTo>
                              <a:lnTo>
                                <a:pt x="4056" y="1423"/>
                              </a:lnTo>
                              <a:lnTo>
                                <a:pt x="4063" y="1407"/>
                              </a:lnTo>
                              <a:lnTo>
                                <a:pt x="4066" y="1391"/>
                              </a:lnTo>
                              <a:lnTo>
                                <a:pt x="4069" y="1374"/>
                              </a:lnTo>
                              <a:lnTo>
                                <a:pt x="4069" y="1357"/>
                              </a:lnTo>
                              <a:lnTo>
                                <a:pt x="4069" y="1018"/>
                              </a:lnTo>
                              <a:lnTo>
                                <a:pt x="4409" y="1018"/>
                              </a:lnTo>
                              <a:lnTo>
                                <a:pt x="4409" y="67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6.9pt;margin-top:65.65pt;height:20.15pt;width:52.25pt;z-index:251670528;v-text-anchor:middle;mso-width-relative:page;mso-height-relative:page;" fillcolor="#2A3D52 [3204]" filled="t" stroked="f" coordsize="4409,1696" o:gfxdata="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" path="m4409,679l4069,679,4069,340,4069,322,4066,306,4063,290,4056,274,4049,259,4041,244,4031,232,4020,220,4009,209,3996,199,3981,191,3966,184,3950,177,3934,174,3917,171,3900,170,3561,170,3544,171,3527,174,3511,177,3495,183,3481,191,3467,199,3454,208,3442,219,3431,231,3421,244,3413,259,3405,273,3400,288,3395,305,3393,321,3392,339,3392,170,3391,153,3389,136,3384,120,3379,104,3371,89,3362,75,3354,62,3343,50,3331,39,3317,30,3303,21,3289,14,3272,8,3257,4,3239,2,3222,0,2883,0,2866,2,2849,4,2833,8,2817,14,2802,21,2789,30,2775,39,2763,50,2752,62,2742,75,2734,89,2727,104,2722,120,2717,136,2714,153,2714,170,2714,679,1696,679,1696,170,1695,153,1693,136,1688,120,1683,104,1675,89,1668,75,1658,62,1647,50,1635,39,1621,30,1607,21,1593,14,1577,8,1561,4,1543,2,1527,0,1187,0,1170,2,1153,4,1137,8,1121,14,1107,21,1093,30,1079,39,1067,50,1056,62,1047,75,1039,89,1031,104,1026,120,1021,136,1019,153,1018,170,1018,340,1017,322,1015,306,1010,290,1005,274,997,259,989,244,979,232,968,220,956,209,943,199,929,191,915,184,899,177,883,174,865,171,849,170,509,170,491,171,475,174,458,177,443,184,429,191,415,199,401,209,389,220,378,232,368,244,360,259,353,274,347,290,343,306,341,322,340,340,340,679,0,679,0,1018,340,1018,340,1357,341,1374,343,1391,347,1407,353,1423,360,1438,368,1452,378,1464,389,1477,401,1487,415,1497,429,1506,443,1514,458,1519,475,1524,491,1526,509,1527,849,1527,865,1526,883,1524,899,1519,915,1514,929,1506,943,1497,956,1487,968,1477,979,1464,989,1452,997,1438,1005,1423,1010,1407,1015,1391,1017,1374,1018,1357,1018,1527,1019,1544,1021,1561,1026,1577,1031,1593,1039,1607,1047,1622,1056,1635,1067,1647,1079,1658,1093,1668,1107,1675,1121,1683,1137,1689,1153,1693,1170,1695,1187,1696,1527,1696,1543,1695,1561,1693,1577,1689,1593,1683,1607,1675,1621,1668,1635,1658,1647,1647,1658,1635,1668,1622,1675,1607,1683,1593,1688,1577,1693,1561,1695,1544,1696,1527,1696,1018,2714,1018,2714,1527,2714,1544,2717,1561,2722,1577,2727,1593,2734,1607,2742,1622,2752,1635,2763,1647,2775,1658,2789,1668,2802,1675,2817,1683,2833,1689,2849,1693,2866,1695,2883,1696,3222,1696,3239,1695,3257,1693,3272,1689,3289,1683,3303,1675,3317,1668,3331,1658,3343,1647,3354,1635,3362,1622,3371,1607,3379,1593,3384,1577,3389,1561,3391,1544,3392,1527,3392,1358,3393,1375,3395,1392,3400,1408,3405,1424,3413,1438,3421,1452,3431,1466,3442,1478,3454,1489,3467,1497,3481,1506,3495,1514,3511,1519,3527,1524,3544,1526,3561,1527,3900,1527,3917,1526,3934,1524,3950,1519,3966,1514,3981,1506,3996,1497,4009,1487,4020,1477,4031,1464,4041,1452,4049,1438,4056,1423,4063,1407,4066,1391,4069,1374,4069,1357,4069,1018,4409,1018,4409,679xe">
                <v:path o:connectlocs="@0,@0;@0,@0;@0,@0;@0,@0;@0,@0;@0,@0;@0,@0;@0,@0;@0,@0;@0,@0;@0,@0;@0,@0;@0,@0;@0,@0;@0,@0;@0,@0;@0,@0;@0,@0;@0,0;@0,@0;@0,@0;@0,@0;@0,@0;@0,@0;@0,@0;@0,@0;@0,@0;@0,@0;@0,@0;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712470</wp:posOffset>
                </wp:positionV>
                <wp:extent cx="489585" cy="497840"/>
                <wp:effectExtent l="0" t="0" r="6350" b="0"/>
                <wp:wrapNone/>
                <wp:docPr id="15" name="Freeform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489288" cy="497926"/>
                        </a:xfrm>
                        <a:custGeom>
                          <a:avLst/>
                          <a:gdLst>
                            <a:gd name="T0" fmla="*/ 6 w 96"/>
                            <a:gd name="T1" fmla="*/ 41 h 98"/>
                            <a:gd name="T2" fmla="*/ 75 w 96"/>
                            <a:gd name="T3" fmla="*/ 41 h 98"/>
                            <a:gd name="T4" fmla="*/ 78 w 96"/>
                            <a:gd name="T5" fmla="*/ 41 h 98"/>
                            <a:gd name="T6" fmla="*/ 91 w 96"/>
                            <a:gd name="T7" fmla="*/ 46 h 98"/>
                            <a:gd name="T8" fmla="*/ 96 w 96"/>
                            <a:gd name="T9" fmla="*/ 60 h 98"/>
                            <a:gd name="T10" fmla="*/ 91 w 96"/>
                            <a:gd name="T11" fmla="*/ 73 h 98"/>
                            <a:gd name="T12" fmla="*/ 78 w 96"/>
                            <a:gd name="T13" fmla="*/ 78 h 98"/>
                            <a:gd name="T14" fmla="*/ 69 w 96"/>
                            <a:gd name="T15" fmla="*/ 76 h 98"/>
                            <a:gd name="T16" fmla="*/ 63 w 96"/>
                            <a:gd name="T17" fmla="*/ 85 h 98"/>
                            <a:gd name="T18" fmla="*/ 67 w 96"/>
                            <a:gd name="T19" fmla="*/ 85 h 98"/>
                            <a:gd name="T20" fmla="*/ 84 w 96"/>
                            <a:gd name="T21" fmla="*/ 85 h 98"/>
                            <a:gd name="T22" fmla="*/ 71 w 96"/>
                            <a:gd name="T23" fmla="*/ 98 h 98"/>
                            <a:gd name="T24" fmla="*/ 17 w 96"/>
                            <a:gd name="T25" fmla="*/ 98 h 98"/>
                            <a:gd name="T26" fmla="*/ 13 w 96"/>
                            <a:gd name="T27" fmla="*/ 98 h 98"/>
                            <a:gd name="T28" fmla="*/ 0 w 96"/>
                            <a:gd name="T29" fmla="*/ 85 h 98"/>
                            <a:gd name="T30" fmla="*/ 17 w 96"/>
                            <a:gd name="T31" fmla="*/ 85 h 98"/>
                            <a:gd name="T32" fmla="*/ 21 w 96"/>
                            <a:gd name="T33" fmla="*/ 85 h 98"/>
                            <a:gd name="T34" fmla="*/ 6 w 96"/>
                            <a:gd name="T35" fmla="*/ 41 h 98"/>
                            <a:gd name="T36" fmla="*/ 57 w 96"/>
                            <a:gd name="T37" fmla="*/ 35 h 98"/>
                            <a:gd name="T38" fmla="*/ 55 w 96"/>
                            <a:gd name="T39" fmla="*/ 6 h 98"/>
                            <a:gd name="T40" fmla="*/ 57 w 96"/>
                            <a:gd name="T41" fmla="*/ 35 h 98"/>
                            <a:gd name="T42" fmla="*/ 44 w 96"/>
                            <a:gd name="T43" fmla="*/ 30 h 98"/>
                            <a:gd name="T44" fmla="*/ 43 w 96"/>
                            <a:gd name="T45" fmla="*/ 0 h 98"/>
                            <a:gd name="T46" fmla="*/ 44 w 96"/>
                            <a:gd name="T47" fmla="*/ 30 h 98"/>
                            <a:gd name="T48" fmla="*/ 31 w 96"/>
                            <a:gd name="T49" fmla="*/ 34 h 98"/>
                            <a:gd name="T50" fmla="*/ 30 w 96"/>
                            <a:gd name="T51" fmla="*/ 4 h 98"/>
                            <a:gd name="T52" fmla="*/ 31 w 96"/>
                            <a:gd name="T53" fmla="*/ 34 h 98"/>
                            <a:gd name="T54" fmla="*/ 16 w 96"/>
                            <a:gd name="T55" fmla="*/ 53 h 98"/>
                            <a:gd name="T56" fmla="*/ 26 w 96"/>
                            <a:gd name="T57" fmla="*/ 79 h 98"/>
                            <a:gd name="T58" fmla="*/ 34 w 96"/>
                            <a:gd name="T59" fmla="*/ 74 h 98"/>
                            <a:gd name="T60" fmla="*/ 25 w 96"/>
                            <a:gd name="T61" fmla="*/ 51 h 98"/>
                            <a:gd name="T62" fmla="*/ 16 w 96"/>
                            <a:gd name="T63" fmla="*/ 53 h 98"/>
                            <a:gd name="T64" fmla="*/ 78 w 96"/>
                            <a:gd name="T65" fmla="*/ 50 h 98"/>
                            <a:gd name="T66" fmla="*/ 73 w 96"/>
                            <a:gd name="T67" fmla="*/ 68 h 98"/>
                            <a:gd name="T68" fmla="*/ 78 w 96"/>
                            <a:gd name="T69" fmla="*/ 69 h 98"/>
                            <a:gd name="T70" fmla="*/ 85 w 96"/>
                            <a:gd name="T71" fmla="*/ 67 h 98"/>
                            <a:gd name="T72" fmla="*/ 88 w 96"/>
                            <a:gd name="T73" fmla="*/ 60 h 98"/>
                            <a:gd name="T74" fmla="*/ 85 w 96"/>
                            <a:gd name="T75" fmla="*/ 53 h 98"/>
                            <a:gd name="T76" fmla="*/ 78 w 96"/>
                            <a:gd name="T77" fmla="*/ 50 h 98"/>
                            <a:gd name="T78" fmla="*/ 78 w 96"/>
                            <a:gd name="T79" fmla="*/ 50 h 98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w 96"/>
                            <a:gd name="T121" fmla="*/ 0 h 98"/>
                            <a:gd name="T122" fmla="*/ 96 w 96"/>
                            <a:gd name="T123" fmla="*/ 98 h 98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T120" t="T121" r="T122" b="T123"/>
                          <a:pathLst>
                            <a:path w="96" h="98">
                              <a:moveTo>
                                <a:pt x="6" y="41"/>
                              </a:moveTo>
                              <a:cubicBezTo>
                                <a:pt x="29" y="41"/>
                                <a:pt x="52" y="41"/>
                                <a:pt x="75" y="41"/>
                              </a:cubicBezTo>
                              <a:cubicBezTo>
                                <a:pt x="76" y="41"/>
                                <a:pt x="77" y="41"/>
                                <a:pt x="78" y="41"/>
                              </a:cubicBezTo>
                              <a:cubicBezTo>
                                <a:pt x="83" y="41"/>
                                <a:pt x="88" y="43"/>
                                <a:pt x="91" y="46"/>
                              </a:cubicBezTo>
                              <a:cubicBezTo>
                                <a:pt x="94" y="50"/>
                                <a:pt x="96" y="54"/>
                                <a:pt x="96" y="60"/>
                              </a:cubicBezTo>
                              <a:cubicBezTo>
                                <a:pt x="96" y="65"/>
                                <a:pt x="94" y="69"/>
                                <a:pt x="91" y="73"/>
                              </a:cubicBezTo>
                              <a:cubicBezTo>
                                <a:pt x="88" y="76"/>
                                <a:pt x="83" y="78"/>
                                <a:pt x="78" y="78"/>
                              </a:cubicBezTo>
                              <a:cubicBezTo>
                                <a:pt x="75" y="78"/>
                                <a:pt x="71" y="77"/>
                                <a:pt x="69" y="76"/>
                              </a:cubicBezTo>
                              <a:cubicBezTo>
                                <a:pt x="67" y="79"/>
                                <a:pt x="65" y="82"/>
                                <a:pt x="63" y="85"/>
                              </a:cubicBezTo>
                              <a:cubicBezTo>
                                <a:pt x="67" y="85"/>
                                <a:pt x="67" y="85"/>
                                <a:pt x="67" y="85"/>
                              </a:cubicBezTo>
                              <a:cubicBezTo>
                                <a:pt x="84" y="85"/>
                                <a:pt x="84" y="85"/>
                                <a:pt x="84" y="85"/>
                              </a:cubicBezTo>
                              <a:cubicBezTo>
                                <a:pt x="71" y="98"/>
                                <a:pt x="71" y="98"/>
                                <a:pt x="71" y="98"/>
                              </a:cubicBezTo>
                              <a:cubicBezTo>
                                <a:pt x="17" y="98"/>
                                <a:pt x="17" y="98"/>
                                <a:pt x="17" y="98"/>
                              </a:cubicBezTo>
                              <a:cubicBezTo>
                                <a:pt x="13" y="98"/>
                                <a:pt x="13" y="98"/>
                                <a:pt x="13" y="98"/>
                              </a:cubicBezTo>
                              <a:cubicBezTo>
                                <a:pt x="0" y="85"/>
                                <a:pt x="0" y="85"/>
                                <a:pt x="0" y="85"/>
                              </a:cubicBezTo>
                              <a:cubicBezTo>
                                <a:pt x="17" y="85"/>
                                <a:pt x="17" y="85"/>
                                <a:pt x="17" y="85"/>
                              </a:cubicBezTo>
                              <a:cubicBezTo>
                                <a:pt x="21" y="85"/>
                                <a:pt x="21" y="85"/>
                                <a:pt x="21" y="85"/>
                              </a:cubicBezTo>
                              <a:cubicBezTo>
                                <a:pt x="12" y="72"/>
                                <a:pt x="6" y="58"/>
                                <a:pt x="6" y="41"/>
                              </a:cubicBezTo>
                              <a:close/>
                              <a:moveTo>
                                <a:pt x="57" y="35"/>
                              </a:moveTo>
                              <a:cubicBezTo>
                                <a:pt x="43" y="15"/>
                                <a:pt x="59" y="19"/>
                                <a:pt x="55" y="6"/>
                              </a:cubicBezTo>
                              <a:cubicBezTo>
                                <a:pt x="64" y="18"/>
                                <a:pt x="51" y="18"/>
                                <a:pt x="57" y="35"/>
                              </a:cubicBezTo>
                              <a:close/>
                              <a:moveTo>
                                <a:pt x="44" y="30"/>
                              </a:moveTo>
                              <a:cubicBezTo>
                                <a:pt x="38" y="12"/>
                                <a:pt x="51" y="12"/>
                                <a:pt x="43" y="0"/>
                              </a:cubicBezTo>
                              <a:cubicBezTo>
                                <a:pt x="47" y="13"/>
                                <a:pt x="30" y="9"/>
                                <a:pt x="44" y="30"/>
                              </a:cubicBezTo>
                              <a:close/>
                              <a:moveTo>
                                <a:pt x="31" y="34"/>
                              </a:moveTo>
                              <a:cubicBezTo>
                                <a:pt x="17" y="14"/>
                                <a:pt x="34" y="18"/>
                                <a:pt x="30" y="4"/>
                              </a:cubicBezTo>
                              <a:cubicBezTo>
                                <a:pt x="38" y="16"/>
                                <a:pt x="25" y="17"/>
                                <a:pt x="31" y="34"/>
                              </a:cubicBezTo>
                              <a:close/>
                              <a:moveTo>
                                <a:pt x="16" y="53"/>
                              </a:moveTo>
                              <a:cubicBezTo>
                                <a:pt x="17" y="62"/>
                                <a:pt x="21" y="72"/>
                                <a:pt x="26" y="79"/>
                              </a:cubicBezTo>
                              <a:cubicBezTo>
                                <a:pt x="34" y="74"/>
                                <a:pt x="34" y="74"/>
                                <a:pt x="34" y="74"/>
                              </a:cubicBezTo>
                              <a:cubicBezTo>
                                <a:pt x="30" y="68"/>
                                <a:pt x="26" y="59"/>
                                <a:pt x="25" y="51"/>
                              </a:cubicBezTo>
                              <a:cubicBezTo>
                                <a:pt x="16" y="53"/>
                                <a:pt x="16" y="53"/>
                                <a:pt x="16" y="53"/>
                              </a:cubicBezTo>
                              <a:close/>
                              <a:moveTo>
                                <a:pt x="78" y="50"/>
                              </a:moveTo>
                              <a:cubicBezTo>
                                <a:pt x="77" y="56"/>
                                <a:pt x="75" y="62"/>
                                <a:pt x="73" y="68"/>
                              </a:cubicBezTo>
                              <a:cubicBezTo>
                                <a:pt x="74" y="69"/>
                                <a:pt x="76" y="69"/>
                                <a:pt x="78" y="69"/>
                              </a:cubicBezTo>
                              <a:cubicBezTo>
                                <a:pt x="81" y="69"/>
                                <a:pt x="83" y="68"/>
                                <a:pt x="85" y="67"/>
                              </a:cubicBezTo>
                              <a:cubicBezTo>
                                <a:pt x="87" y="65"/>
                                <a:pt x="88" y="62"/>
                                <a:pt x="88" y="60"/>
                              </a:cubicBezTo>
                              <a:cubicBezTo>
                                <a:pt x="88" y="57"/>
                                <a:pt x="87" y="54"/>
                                <a:pt x="85" y="53"/>
                              </a:cubicBezTo>
                              <a:cubicBezTo>
                                <a:pt x="83" y="51"/>
                                <a:pt x="81" y="50"/>
                                <a:pt x="78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" o:spid="_x0000_s1026" o:spt="100" style="position:absolute;left:0pt;margin-left:154.6pt;margin-top:56.1pt;height:39.2pt;width:38.55pt;z-index:251671552;mso-width-relative:page;mso-height-relative:page;" fillcolor="#2A3D52 [3204]" filled="t" stroked="f" coordsize="96,98" o:gfxdata="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" path="m6,41c29,41,52,41,75,41c76,41,77,41,78,41c83,41,88,43,91,46c94,50,96,54,96,60c96,65,94,69,91,73c88,76,83,78,78,78c75,78,71,77,69,76c67,79,65,82,63,85c67,85,67,85,67,85c84,85,84,85,84,85c71,98,71,98,71,98c17,98,17,98,17,98c13,98,13,98,13,98c0,85,0,85,0,85c17,85,17,85,17,85c21,85,21,85,21,85c12,72,6,58,6,41xm57,35c43,15,59,19,55,6c64,18,51,18,57,35xm44,30c38,12,51,12,43,0c47,13,30,9,44,30xm31,34c17,14,34,18,30,4c38,16,25,17,31,34xm16,53c17,62,21,72,26,79c34,74,34,74,34,74c30,68,26,59,25,51c16,53,16,53,16,53xm78,50c77,56,75,62,73,68c74,69,76,69,78,69c81,69,83,68,85,67c87,65,88,62,88,60c88,57,87,54,85,53c83,51,81,50,78,50c78,50,78,50,78,50xe">
                <v:path o:connectlocs="30580,208315;382256,208315;397546,208315;463804,233720;489288,304852;463804,370904;397546,396308;351675,386146;321095,431874;341482,431874;428127,431874;361869,497926;86644,497926;66257,497926;0,431874;86644,431874;107031,431874;30580,208315;290514,177830;280321,30485;290514,177830;224257,152426;219160,0;224257,152426;157999,172749;152902,20323;157999,172749;81548,269286;132515,401389;173289,375984;127418,259124;81548,269286;397546,254043;372062,345499;397546,350580;433223,340418;448514,304852;433223,269286;397546,254043;397546,254043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712470</wp:posOffset>
                </wp:positionV>
                <wp:extent cx="589280" cy="497840"/>
                <wp:effectExtent l="0" t="0" r="1905" b="0"/>
                <wp:wrapNone/>
                <wp:docPr id="16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89233" cy="497926"/>
                        </a:xfrm>
                        <a:custGeom>
                          <a:avLst/>
                          <a:gdLst>
                            <a:gd name="T0" fmla="*/ 19495829 w 5542"/>
                            <a:gd name="T1" fmla="*/ 167399387 h 4690"/>
                            <a:gd name="T2" fmla="*/ 12406562 w 5542"/>
                            <a:gd name="T3" fmla="*/ 166338479 h 4690"/>
                            <a:gd name="T4" fmla="*/ 37455490 w 5542"/>
                            <a:gd name="T5" fmla="*/ 150188029 h 4690"/>
                            <a:gd name="T6" fmla="*/ 15360309 w 5542"/>
                            <a:gd name="T7" fmla="*/ 154903253 h 4690"/>
                            <a:gd name="T8" fmla="*/ 21740787 w 5542"/>
                            <a:gd name="T9" fmla="*/ 152545641 h 4690"/>
                            <a:gd name="T10" fmla="*/ 41709257 w 5542"/>
                            <a:gd name="T11" fmla="*/ 99142928 h 4690"/>
                            <a:gd name="T12" fmla="*/ 45962680 w 5542"/>
                            <a:gd name="T13" fmla="*/ 53049191 h 4690"/>
                            <a:gd name="T14" fmla="*/ 40882221 w 5542"/>
                            <a:gd name="T15" fmla="*/ 12024543 h 4690"/>
                            <a:gd name="T16" fmla="*/ 53406685 w 5542"/>
                            <a:gd name="T17" fmla="*/ 1532499 h 4690"/>
                            <a:gd name="T18" fmla="*/ 82000591 w 5542"/>
                            <a:gd name="T19" fmla="*/ 21337608 h 4690"/>
                            <a:gd name="T20" fmla="*/ 114375279 w 5542"/>
                            <a:gd name="T21" fmla="*/ 38313171 h 4690"/>
                            <a:gd name="T22" fmla="*/ 161047091 w 5542"/>
                            <a:gd name="T23" fmla="*/ 43264534 h 4690"/>
                            <a:gd name="T24" fmla="*/ 180188526 w 5542"/>
                            <a:gd name="T25" fmla="*/ 27349880 h 4690"/>
                            <a:gd name="T26" fmla="*/ 220125122 w 5542"/>
                            <a:gd name="T27" fmla="*/ 6837384 h 4690"/>
                            <a:gd name="T28" fmla="*/ 224260642 w 5542"/>
                            <a:gd name="T29" fmla="*/ 37723854 h 4690"/>
                            <a:gd name="T30" fmla="*/ 217761918 w 5542"/>
                            <a:gd name="T31" fmla="*/ 79220093 h 4690"/>
                            <a:gd name="T32" fmla="*/ 214453777 w 5542"/>
                            <a:gd name="T33" fmla="*/ 115529174 h 4690"/>
                            <a:gd name="T34" fmla="*/ 218825446 w 5542"/>
                            <a:gd name="T35" fmla="*/ 165866888 h 4690"/>
                            <a:gd name="T36" fmla="*/ 237848634 w 5542"/>
                            <a:gd name="T37" fmla="*/ 183667906 h 4690"/>
                            <a:gd name="T38" fmla="*/ 320794506 w 5542"/>
                            <a:gd name="T39" fmla="*/ 189679835 h 4690"/>
                            <a:gd name="T40" fmla="*/ 368765995 w 5542"/>
                            <a:gd name="T41" fmla="*/ 216793919 h 4690"/>
                            <a:gd name="T42" fmla="*/ 418982441 w 5542"/>
                            <a:gd name="T43" fmla="*/ 313814687 h 4690"/>
                            <a:gd name="T44" fmla="*/ 429970737 w 5542"/>
                            <a:gd name="T45" fmla="*/ 400579551 h 4690"/>
                            <a:gd name="T46" fmla="*/ 421817942 w 5542"/>
                            <a:gd name="T47" fmla="*/ 442900903 h 4690"/>
                            <a:gd name="T48" fmla="*/ 461045749 w 5542"/>
                            <a:gd name="T49" fmla="*/ 465653285 h 4690"/>
                            <a:gd name="T50" fmla="*/ 534893545 w 5542"/>
                            <a:gd name="T51" fmla="*/ 493946004 h 4690"/>
                            <a:gd name="T52" fmla="*/ 615948854 w 5542"/>
                            <a:gd name="T53" fmla="*/ 501019184 h 4690"/>
                            <a:gd name="T54" fmla="*/ 654467872 w 5542"/>
                            <a:gd name="T55" fmla="*/ 522946109 h 4690"/>
                            <a:gd name="T56" fmla="*/ 642061310 w 5542"/>
                            <a:gd name="T57" fmla="*/ 547584512 h 4690"/>
                            <a:gd name="T58" fmla="*/ 550135607 w 5542"/>
                            <a:gd name="T59" fmla="*/ 542279627 h 4690"/>
                            <a:gd name="T60" fmla="*/ 462345769 w 5542"/>
                            <a:gd name="T61" fmla="*/ 523181905 h 4690"/>
                            <a:gd name="T62" fmla="*/ 389206762 w 5542"/>
                            <a:gd name="T63" fmla="*/ 506206342 h 4690"/>
                            <a:gd name="T64" fmla="*/ 373373813 w 5542"/>
                            <a:gd name="T65" fmla="*/ 508563954 h 4690"/>
                            <a:gd name="T66" fmla="*/ 365575756 w 5542"/>
                            <a:gd name="T67" fmla="*/ 538860764 h 4690"/>
                            <a:gd name="T68" fmla="*/ 291255319 w 5542"/>
                            <a:gd name="T69" fmla="*/ 540629059 h 4690"/>
                            <a:gd name="T70" fmla="*/ 241038873 w 5542"/>
                            <a:gd name="T71" fmla="*/ 545933943 h 4690"/>
                            <a:gd name="T72" fmla="*/ 189522751 w 5542"/>
                            <a:gd name="T73" fmla="*/ 552771671 h 4690"/>
                            <a:gd name="T74" fmla="*/ 167073175 w 5542"/>
                            <a:gd name="T75" fmla="*/ 540511333 h 4690"/>
                            <a:gd name="T76" fmla="*/ 163055557 w 5542"/>
                            <a:gd name="T77" fmla="*/ 511628953 h 4690"/>
                            <a:gd name="T78" fmla="*/ 196848510 w 5542"/>
                            <a:gd name="T79" fmla="*/ 491941914 h 4690"/>
                            <a:gd name="T80" fmla="*/ 192949138 w 5542"/>
                            <a:gd name="T81" fmla="*/ 468128623 h 4690"/>
                            <a:gd name="T82" fmla="*/ 188459223 w 5542"/>
                            <a:gd name="T83" fmla="*/ 455868628 h 4690"/>
                            <a:gd name="T84" fmla="*/ 156084535 w 5542"/>
                            <a:gd name="T85" fmla="*/ 507856568 h 4690"/>
                            <a:gd name="T86" fmla="*/ 117565518 w 5542"/>
                            <a:gd name="T87" fmla="*/ 529547698 h 4690"/>
                            <a:gd name="T88" fmla="*/ 98778822 w 5542"/>
                            <a:gd name="T89" fmla="*/ 522120997 h 4690"/>
                            <a:gd name="T90" fmla="*/ 88498971 w 5542"/>
                            <a:gd name="T91" fmla="*/ 512454066 h 4690"/>
                            <a:gd name="T92" fmla="*/ 90271288 w 5542"/>
                            <a:gd name="T93" fmla="*/ 493120891 h 4690"/>
                            <a:gd name="T94" fmla="*/ 111303286 w 5542"/>
                            <a:gd name="T95" fmla="*/ 478738393 h 4690"/>
                            <a:gd name="T96" fmla="*/ 123118961 w 5542"/>
                            <a:gd name="T97" fmla="*/ 447380675 h 4690"/>
                            <a:gd name="T98" fmla="*/ 115202314 w 5542"/>
                            <a:gd name="T99" fmla="*/ 447498402 h 4690"/>
                            <a:gd name="T100" fmla="*/ 77155937 w 5542"/>
                            <a:gd name="T101" fmla="*/ 450917265 h 4690"/>
                            <a:gd name="T102" fmla="*/ 58132749 w 5542"/>
                            <a:gd name="T103" fmla="*/ 424628637 h 4690"/>
                            <a:gd name="T104" fmla="*/ 77038035 w 5542"/>
                            <a:gd name="T105" fmla="*/ 403291028 h 4690"/>
                            <a:gd name="T106" fmla="*/ 94761204 w 5542"/>
                            <a:gd name="T107" fmla="*/ 387729896 h 4690"/>
                            <a:gd name="T108" fmla="*/ 73847796 w 5542"/>
                            <a:gd name="T109" fmla="*/ 348709338 h 4690"/>
                            <a:gd name="T110" fmla="*/ 38164623 w 5542"/>
                            <a:gd name="T111" fmla="*/ 292123557 h 4690"/>
                            <a:gd name="T112" fmla="*/ 29539187 w 5542"/>
                            <a:gd name="T113" fmla="*/ 232236982 h 4690"/>
                            <a:gd name="T114" fmla="*/ 39227807 w 5542"/>
                            <a:gd name="T115" fmla="*/ 171761090 h 4690"/>
                            <a:gd name="T116" fmla="*/ 35919665 w 5542"/>
                            <a:gd name="T117" fmla="*/ 162801889 h 4690"/>
                            <a:gd name="T118" fmla="*/ 25049272 w 5542"/>
                            <a:gd name="T119" fmla="*/ 174354841 h 4690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5542" h="4690">
                              <a:moveTo>
                                <a:pt x="352" y="1259"/>
                              </a:moveTo>
                              <a:lnTo>
                                <a:pt x="352" y="1259"/>
                              </a:lnTo>
                              <a:lnTo>
                                <a:pt x="341" y="1270"/>
                              </a:lnTo>
                              <a:lnTo>
                                <a:pt x="329" y="1283"/>
                              </a:lnTo>
                              <a:lnTo>
                                <a:pt x="319" y="1295"/>
                              </a:lnTo>
                              <a:lnTo>
                                <a:pt x="310" y="1308"/>
                              </a:lnTo>
                              <a:lnTo>
                                <a:pt x="291" y="1334"/>
                              </a:lnTo>
                              <a:lnTo>
                                <a:pt x="272" y="1361"/>
                              </a:lnTo>
                              <a:lnTo>
                                <a:pt x="263" y="1372"/>
                              </a:lnTo>
                              <a:lnTo>
                                <a:pt x="253" y="1383"/>
                              </a:lnTo>
                              <a:lnTo>
                                <a:pt x="243" y="1391"/>
                              </a:lnTo>
                              <a:lnTo>
                                <a:pt x="232" y="1400"/>
                              </a:lnTo>
                              <a:lnTo>
                                <a:pt x="221" y="1406"/>
                              </a:lnTo>
                              <a:lnTo>
                                <a:pt x="208" y="1411"/>
                              </a:lnTo>
                              <a:lnTo>
                                <a:pt x="194" y="1415"/>
                              </a:lnTo>
                              <a:lnTo>
                                <a:pt x="178" y="1418"/>
                              </a:lnTo>
                              <a:lnTo>
                                <a:pt x="165" y="1420"/>
                              </a:lnTo>
                              <a:lnTo>
                                <a:pt x="150" y="1422"/>
                              </a:lnTo>
                              <a:lnTo>
                                <a:pt x="137" y="1422"/>
                              </a:lnTo>
                              <a:lnTo>
                                <a:pt x="125" y="1422"/>
                              </a:lnTo>
                              <a:lnTo>
                                <a:pt x="102" y="1418"/>
                              </a:lnTo>
                              <a:lnTo>
                                <a:pt x="80" y="1415"/>
                              </a:lnTo>
                              <a:lnTo>
                                <a:pt x="59" y="1411"/>
                              </a:lnTo>
                              <a:lnTo>
                                <a:pt x="39" y="1409"/>
                              </a:lnTo>
                              <a:lnTo>
                                <a:pt x="19" y="1407"/>
                              </a:lnTo>
                              <a:lnTo>
                                <a:pt x="9" y="1408"/>
                              </a:lnTo>
                              <a:lnTo>
                                <a:pt x="0" y="1409"/>
                              </a:lnTo>
                              <a:lnTo>
                                <a:pt x="8" y="1406"/>
                              </a:lnTo>
                              <a:lnTo>
                                <a:pt x="16" y="1403"/>
                              </a:lnTo>
                              <a:lnTo>
                                <a:pt x="24" y="1402"/>
                              </a:lnTo>
                              <a:lnTo>
                                <a:pt x="32" y="1401"/>
                              </a:lnTo>
                              <a:lnTo>
                                <a:pt x="47" y="1402"/>
                              </a:lnTo>
                              <a:lnTo>
                                <a:pt x="62" y="1403"/>
                              </a:lnTo>
                              <a:lnTo>
                                <a:pt x="90" y="1409"/>
                              </a:lnTo>
                              <a:lnTo>
                                <a:pt x="105" y="1411"/>
                              </a:lnTo>
                              <a:lnTo>
                                <a:pt x="120" y="1411"/>
                              </a:lnTo>
                              <a:lnTo>
                                <a:pt x="152" y="1410"/>
                              </a:lnTo>
                              <a:lnTo>
                                <a:pt x="169" y="1408"/>
                              </a:lnTo>
                              <a:lnTo>
                                <a:pt x="184" y="1406"/>
                              </a:lnTo>
                              <a:lnTo>
                                <a:pt x="200" y="1402"/>
                              </a:lnTo>
                              <a:lnTo>
                                <a:pt x="214" y="1396"/>
                              </a:lnTo>
                              <a:lnTo>
                                <a:pt x="220" y="1392"/>
                              </a:lnTo>
                              <a:lnTo>
                                <a:pt x="226" y="1389"/>
                              </a:lnTo>
                              <a:lnTo>
                                <a:pt x="231" y="1384"/>
                              </a:lnTo>
                              <a:lnTo>
                                <a:pt x="235" y="1379"/>
                              </a:lnTo>
                              <a:lnTo>
                                <a:pt x="251" y="1359"/>
                              </a:lnTo>
                              <a:lnTo>
                                <a:pt x="265" y="1338"/>
                              </a:lnTo>
                              <a:lnTo>
                                <a:pt x="279" y="1317"/>
                              </a:lnTo>
                              <a:lnTo>
                                <a:pt x="287" y="1308"/>
                              </a:lnTo>
                              <a:lnTo>
                                <a:pt x="295" y="1297"/>
                              </a:lnTo>
                              <a:lnTo>
                                <a:pt x="317" y="1274"/>
                              </a:lnTo>
                              <a:lnTo>
                                <a:pt x="340" y="1251"/>
                              </a:lnTo>
                              <a:lnTo>
                                <a:pt x="367" y="1225"/>
                              </a:lnTo>
                              <a:lnTo>
                                <a:pt x="360" y="1210"/>
                              </a:lnTo>
                              <a:lnTo>
                                <a:pt x="321" y="1236"/>
                              </a:lnTo>
                              <a:lnTo>
                                <a:pt x="301" y="1247"/>
                              </a:lnTo>
                              <a:lnTo>
                                <a:pt x="281" y="1259"/>
                              </a:lnTo>
                              <a:lnTo>
                                <a:pt x="244" y="1279"/>
                              </a:lnTo>
                              <a:lnTo>
                                <a:pt x="227" y="1288"/>
                              </a:lnTo>
                              <a:lnTo>
                                <a:pt x="210" y="1295"/>
                              </a:lnTo>
                              <a:lnTo>
                                <a:pt x="194" y="1302"/>
                              </a:lnTo>
                              <a:lnTo>
                                <a:pt x="176" y="1307"/>
                              </a:lnTo>
                              <a:lnTo>
                                <a:pt x="158" y="1311"/>
                              </a:lnTo>
                              <a:lnTo>
                                <a:pt x="139" y="1313"/>
                              </a:lnTo>
                              <a:lnTo>
                                <a:pt x="130" y="1314"/>
                              </a:lnTo>
                              <a:lnTo>
                                <a:pt x="121" y="1314"/>
                              </a:lnTo>
                              <a:lnTo>
                                <a:pt x="112" y="1314"/>
                              </a:lnTo>
                              <a:lnTo>
                                <a:pt x="101" y="1315"/>
                              </a:lnTo>
                              <a:lnTo>
                                <a:pt x="87" y="1317"/>
                              </a:lnTo>
                              <a:lnTo>
                                <a:pt x="70" y="1321"/>
                              </a:lnTo>
                              <a:lnTo>
                                <a:pt x="47" y="1329"/>
                              </a:lnTo>
                              <a:lnTo>
                                <a:pt x="15" y="1340"/>
                              </a:lnTo>
                              <a:lnTo>
                                <a:pt x="33" y="1330"/>
                              </a:lnTo>
                              <a:lnTo>
                                <a:pt x="49" y="1322"/>
                              </a:lnTo>
                              <a:lnTo>
                                <a:pt x="64" y="1316"/>
                              </a:lnTo>
                              <a:lnTo>
                                <a:pt x="78" y="1311"/>
                              </a:lnTo>
                              <a:lnTo>
                                <a:pt x="91" y="1308"/>
                              </a:lnTo>
                              <a:lnTo>
                                <a:pt x="103" y="1305"/>
                              </a:lnTo>
                              <a:lnTo>
                                <a:pt x="126" y="1302"/>
                              </a:lnTo>
                              <a:lnTo>
                                <a:pt x="146" y="1300"/>
                              </a:lnTo>
                              <a:lnTo>
                                <a:pt x="165" y="1298"/>
                              </a:lnTo>
                              <a:lnTo>
                                <a:pt x="174" y="1297"/>
                              </a:lnTo>
                              <a:lnTo>
                                <a:pt x="184" y="1294"/>
                              </a:lnTo>
                              <a:lnTo>
                                <a:pt x="194" y="1291"/>
                              </a:lnTo>
                              <a:lnTo>
                                <a:pt x="204" y="1287"/>
                              </a:lnTo>
                              <a:lnTo>
                                <a:pt x="243" y="1265"/>
                              </a:lnTo>
                              <a:lnTo>
                                <a:pt x="280" y="1243"/>
                              </a:lnTo>
                              <a:lnTo>
                                <a:pt x="317" y="1220"/>
                              </a:lnTo>
                              <a:lnTo>
                                <a:pt x="354" y="1194"/>
                              </a:lnTo>
                              <a:lnTo>
                                <a:pt x="352" y="1183"/>
                              </a:lnTo>
                              <a:lnTo>
                                <a:pt x="350" y="1168"/>
                              </a:lnTo>
                              <a:lnTo>
                                <a:pt x="347" y="1134"/>
                              </a:lnTo>
                              <a:lnTo>
                                <a:pt x="346" y="1094"/>
                              </a:lnTo>
                              <a:lnTo>
                                <a:pt x="345" y="1051"/>
                              </a:lnTo>
                              <a:lnTo>
                                <a:pt x="345" y="1008"/>
                              </a:lnTo>
                              <a:lnTo>
                                <a:pt x="346" y="969"/>
                              </a:lnTo>
                              <a:lnTo>
                                <a:pt x="348" y="903"/>
                              </a:lnTo>
                              <a:lnTo>
                                <a:pt x="350" y="873"/>
                              </a:lnTo>
                              <a:lnTo>
                                <a:pt x="353" y="841"/>
                              </a:lnTo>
                              <a:lnTo>
                                <a:pt x="361" y="779"/>
                              </a:lnTo>
                              <a:lnTo>
                                <a:pt x="370" y="717"/>
                              </a:lnTo>
                              <a:lnTo>
                                <a:pt x="379" y="660"/>
                              </a:lnTo>
                              <a:lnTo>
                                <a:pt x="383" y="645"/>
                              </a:lnTo>
                              <a:lnTo>
                                <a:pt x="386" y="631"/>
                              </a:lnTo>
                              <a:lnTo>
                                <a:pt x="395" y="604"/>
                              </a:lnTo>
                              <a:lnTo>
                                <a:pt x="404" y="575"/>
                              </a:lnTo>
                              <a:lnTo>
                                <a:pt x="408" y="562"/>
                              </a:lnTo>
                              <a:lnTo>
                                <a:pt x="411" y="547"/>
                              </a:lnTo>
                              <a:lnTo>
                                <a:pt x="413" y="537"/>
                              </a:lnTo>
                              <a:lnTo>
                                <a:pt x="413" y="527"/>
                              </a:lnTo>
                              <a:lnTo>
                                <a:pt x="411" y="518"/>
                              </a:lnTo>
                              <a:lnTo>
                                <a:pt x="410" y="510"/>
                              </a:lnTo>
                              <a:lnTo>
                                <a:pt x="403" y="492"/>
                              </a:lnTo>
                              <a:lnTo>
                                <a:pt x="397" y="473"/>
                              </a:lnTo>
                              <a:lnTo>
                                <a:pt x="389" y="450"/>
                              </a:lnTo>
                              <a:lnTo>
                                <a:pt x="380" y="426"/>
                              </a:lnTo>
                              <a:lnTo>
                                <a:pt x="372" y="403"/>
                              </a:lnTo>
                              <a:lnTo>
                                <a:pt x="365" y="379"/>
                              </a:lnTo>
                              <a:lnTo>
                                <a:pt x="362" y="367"/>
                              </a:lnTo>
                              <a:lnTo>
                                <a:pt x="361" y="354"/>
                              </a:lnTo>
                              <a:lnTo>
                                <a:pt x="358" y="329"/>
                              </a:lnTo>
                              <a:lnTo>
                                <a:pt x="355" y="279"/>
                              </a:lnTo>
                              <a:lnTo>
                                <a:pt x="354" y="263"/>
                              </a:lnTo>
                              <a:lnTo>
                                <a:pt x="352" y="248"/>
                              </a:lnTo>
                              <a:lnTo>
                                <a:pt x="347" y="216"/>
                              </a:lnTo>
                              <a:lnTo>
                                <a:pt x="343" y="185"/>
                              </a:lnTo>
                              <a:lnTo>
                                <a:pt x="342" y="169"/>
                              </a:lnTo>
                              <a:lnTo>
                                <a:pt x="341" y="154"/>
                              </a:lnTo>
                              <a:lnTo>
                                <a:pt x="342" y="140"/>
                              </a:lnTo>
                              <a:lnTo>
                                <a:pt x="343" y="128"/>
                              </a:lnTo>
                              <a:lnTo>
                                <a:pt x="346" y="102"/>
                              </a:lnTo>
                              <a:lnTo>
                                <a:pt x="349" y="76"/>
                              </a:lnTo>
                              <a:lnTo>
                                <a:pt x="351" y="50"/>
                              </a:lnTo>
                              <a:lnTo>
                                <a:pt x="351" y="35"/>
                              </a:lnTo>
                              <a:lnTo>
                                <a:pt x="351" y="27"/>
                              </a:lnTo>
                              <a:lnTo>
                                <a:pt x="352" y="19"/>
                              </a:lnTo>
                              <a:lnTo>
                                <a:pt x="354" y="12"/>
                              </a:lnTo>
                              <a:lnTo>
                                <a:pt x="359" y="6"/>
                              </a:lnTo>
                              <a:lnTo>
                                <a:pt x="362" y="4"/>
                              </a:lnTo>
                              <a:lnTo>
                                <a:pt x="365" y="3"/>
                              </a:lnTo>
                              <a:lnTo>
                                <a:pt x="368" y="0"/>
                              </a:lnTo>
                              <a:lnTo>
                                <a:pt x="372" y="0"/>
                              </a:lnTo>
                              <a:lnTo>
                                <a:pt x="381" y="0"/>
                              </a:lnTo>
                              <a:lnTo>
                                <a:pt x="392" y="0"/>
                              </a:lnTo>
                              <a:lnTo>
                                <a:pt x="413" y="4"/>
                              </a:lnTo>
                              <a:lnTo>
                                <a:pt x="433" y="9"/>
                              </a:lnTo>
                              <a:lnTo>
                                <a:pt x="452" y="13"/>
                              </a:lnTo>
                              <a:lnTo>
                                <a:pt x="465" y="16"/>
                              </a:lnTo>
                              <a:lnTo>
                                <a:pt x="477" y="20"/>
                              </a:lnTo>
                              <a:lnTo>
                                <a:pt x="490" y="26"/>
                              </a:lnTo>
                              <a:lnTo>
                                <a:pt x="503" y="31"/>
                              </a:lnTo>
                              <a:lnTo>
                                <a:pt x="514" y="37"/>
                              </a:lnTo>
                              <a:lnTo>
                                <a:pt x="525" y="44"/>
                              </a:lnTo>
                              <a:lnTo>
                                <a:pt x="537" y="52"/>
                              </a:lnTo>
                              <a:lnTo>
                                <a:pt x="547" y="60"/>
                              </a:lnTo>
                              <a:lnTo>
                                <a:pt x="575" y="86"/>
                              </a:lnTo>
                              <a:lnTo>
                                <a:pt x="588" y="100"/>
                              </a:lnTo>
                              <a:lnTo>
                                <a:pt x="603" y="111"/>
                              </a:lnTo>
                              <a:lnTo>
                                <a:pt x="636" y="133"/>
                              </a:lnTo>
                              <a:lnTo>
                                <a:pt x="653" y="145"/>
                              </a:lnTo>
                              <a:lnTo>
                                <a:pt x="668" y="158"/>
                              </a:lnTo>
                              <a:lnTo>
                                <a:pt x="682" y="169"/>
                              </a:lnTo>
                              <a:lnTo>
                                <a:pt x="694" y="181"/>
                              </a:lnTo>
                              <a:lnTo>
                                <a:pt x="717" y="207"/>
                              </a:lnTo>
                              <a:lnTo>
                                <a:pt x="762" y="259"/>
                              </a:lnTo>
                              <a:lnTo>
                                <a:pt x="775" y="273"/>
                              </a:lnTo>
                              <a:lnTo>
                                <a:pt x="788" y="285"/>
                              </a:lnTo>
                              <a:lnTo>
                                <a:pt x="802" y="298"/>
                              </a:lnTo>
                              <a:lnTo>
                                <a:pt x="818" y="308"/>
                              </a:lnTo>
                              <a:lnTo>
                                <a:pt x="833" y="318"/>
                              </a:lnTo>
                              <a:lnTo>
                                <a:pt x="850" y="325"/>
                              </a:lnTo>
                              <a:lnTo>
                                <a:pt x="868" y="331"/>
                              </a:lnTo>
                              <a:lnTo>
                                <a:pt x="885" y="335"/>
                              </a:lnTo>
                              <a:lnTo>
                                <a:pt x="896" y="336"/>
                              </a:lnTo>
                              <a:lnTo>
                                <a:pt x="906" y="336"/>
                              </a:lnTo>
                              <a:lnTo>
                                <a:pt x="917" y="335"/>
                              </a:lnTo>
                              <a:lnTo>
                                <a:pt x="927" y="334"/>
                              </a:lnTo>
                              <a:lnTo>
                                <a:pt x="947" y="329"/>
                              </a:lnTo>
                              <a:lnTo>
                                <a:pt x="968" y="325"/>
                              </a:lnTo>
                              <a:lnTo>
                                <a:pt x="991" y="321"/>
                              </a:lnTo>
                              <a:lnTo>
                                <a:pt x="1014" y="318"/>
                              </a:lnTo>
                              <a:lnTo>
                                <a:pt x="1037" y="317"/>
                              </a:lnTo>
                              <a:lnTo>
                                <a:pt x="1060" y="316"/>
                              </a:lnTo>
                              <a:lnTo>
                                <a:pt x="1083" y="315"/>
                              </a:lnTo>
                              <a:lnTo>
                                <a:pt x="1107" y="316"/>
                              </a:lnTo>
                              <a:lnTo>
                                <a:pt x="1130" y="317"/>
                              </a:lnTo>
                              <a:lnTo>
                                <a:pt x="1152" y="319"/>
                              </a:lnTo>
                              <a:lnTo>
                                <a:pt x="1175" y="321"/>
                              </a:lnTo>
                              <a:lnTo>
                                <a:pt x="1198" y="325"/>
                              </a:lnTo>
                              <a:lnTo>
                                <a:pt x="1220" y="328"/>
                              </a:lnTo>
                              <a:lnTo>
                                <a:pt x="1243" y="333"/>
                              </a:lnTo>
                              <a:lnTo>
                                <a:pt x="1266" y="339"/>
                              </a:lnTo>
                              <a:lnTo>
                                <a:pt x="1288" y="345"/>
                              </a:lnTo>
                              <a:lnTo>
                                <a:pt x="1332" y="358"/>
                              </a:lnTo>
                              <a:lnTo>
                                <a:pt x="1348" y="363"/>
                              </a:lnTo>
                              <a:lnTo>
                                <a:pt x="1363" y="367"/>
                              </a:lnTo>
                              <a:lnTo>
                                <a:pt x="1376" y="369"/>
                              </a:lnTo>
                              <a:lnTo>
                                <a:pt x="1382" y="369"/>
                              </a:lnTo>
                              <a:lnTo>
                                <a:pt x="1387" y="369"/>
                              </a:lnTo>
                              <a:lnTo>
                                <a:pt x="1392" y="368"/>
                              </a:lnTo>
                              <a:lnTo>
                                <a:pt x="1398" y="366"/>
                              </a:lnTo>
                              <a:lnTo>
                                <a:pt x="1403" y="363"/>
                              </a:lnTo>
                              <a:lnTo>
                                <a:pt x="1407" y="359"/>
                              </a:lnTo>
                              <a:lnTo>
                                <a:pt x="1415" y="349"/>
                              </a:lnTo>
                              <a:lnTo>
                                <a:pt x="1423" y="337"/>
                              </a:lnTo>
                              <a:lnTo>
                                <a:pt x="1430" y="327"/>
                              </a:lnTo>
                              <a:lnTo>
                                <a:pt x="1438" y="316"/>
                              </a:lnTo>
                              <a:lnTo>
                                <a:pt x="1448" y="304"/>
                              </a:lnTo>
                              <a:lnTo>
                                <a:pt x="1457" y="293"/>
                              </a:lnTo>
                              <a:lnTo>
                                <a:pt x="1469" y="282"/>
                              </a:lnTo>
                              <a:lnTo>
                                <a:pt x="1479" y="272"/>
                              </a:lnTo>
                              <a:lnTo>
                                <a:pt x="1503" y="252"/>
                              </a:lnTo>
                              <a:lnTo>
                                <a:pt x="1525" y="232"/>
                              </a:lnTo>
                              <a:lnTo>
                                <a:pt x="1584" y="178"/>
                              </a:lnTo>
                              <a:lnTo>
                                <a:pt x="1616" y="151"/>
                              </a:lnTo>
                              <a:lnTo>
                                <a:pt x="1631" y="137"/>
                              </a:lnTo>
                              <a:lnTo>
                                <a:pt x="1648" y="125"/>
                              </a:lnTo>
                              <a:lnTo>
                                <a:pt x="1665" y="113"/>
                              </a:lnTo>
                              <a:lnTo>
                                <a:pt x="1682" y="103"/>
                              </a:lnTo>
                              <a:lnTo>
                                <a:pt x="1700" y="92"/>
                              </a:lnTo>
                              <a:lnTo>
                                <a:pt x="1718" y="83"/>
                              </a:lnTo>
                              <a:lnTo>
                                <a:pt x="1737" y="76"/>
                              </a:lnTo>
                              <a:lnTo>
                                <a:pt x="1755" y="69"/>
                              </a:lnTo>
                              <a:lnTo>
                                <a:pt x="1775" y="64"/>
                              </a:lnTo>
                              <a:lnTo>
                                <a:pt x="1795" y="61"/>
                              </a:lnTo>
                              <a:lnTo>
                                <a:pt x="1815" y="58"/>
                              </a:lnTo>
                              <a:lnTo>
                                <a:pt x="1835" y="55"/>
                              </a:lnTo>
                              <a:lnTo>
                                <a:pt x="1844" y="54"/>
                              </a:lnTo>
                              <a:lnTo>
                                <a:pt x="1854" y="55"/>
                              </a:lnTo>
                              <a:lnTo>
                                <a:pt x="1863" y="58"/>
                              </a:lnTo>
                              <a:lnTo>
                                <a:pt x="1872" y="63"/>
                              </a:lnTo>
                              <a:lnTo>
                                <a:pt x="1881" y="69"/>
                              </a:lnTo>
                              <a:lnTo>
                                <a:pt x="1888" y="76"/>
                              </a:lnTo>
                              <a:lnTo>
                                <a:pt x="1894" y="84"/>
                              </a:lnTo>
                              <a:lnTo>
                                <a:pt x="1900" y="91"/>
                              </a:lnTo>
                              <a:lnTo>
                                <a:pt x="1905" y="101"/>
                              </a:lnTo>
                              <a:lnTo>
                                <a:pt x="1909" y="109"/>
                              </a:lnTo>
                              <a:lnTo>
                                <a:pt x="1912" y="119"/>
                              </a:lnTo>
                              <a:lnTo>
                                <a:pt x="1913" y="129"/>
                              </a:lnTo>
                              <a:lnTo>
                                <a:pt x="1914" y="140"/>
                              </a:lnTo>
                              <a:lnTo>
                                <a:pt x="1914" y="152"/>
                              </a:lnTo>
                              <a:lnTo>
                                <a:pt x="1913" y="176"/>
                              </a:lnTo>
                              <a:lnTo>
                                <a:pt x="1911" y="199"/>
                              </a:lnTo>
                              <a:lnTo>
                                <a:pt x="1909" y="222"/>
                              </a:lnTo>
                              <a:lnTo>
                                <a:pt x="1905" y="271"/>
                              </a:lnTo>
                              <a:lnTo>
                                <a:pt x="1898" y="320"/>
                              </a:lnTo>
                              <a:lnTo>
                                <a:pt x="1896" y="344"/>
                              </a:lnTo>
                              <a:lnTo>
                                <a:pt x="1894" y="369"/>
                              </a:lnTo>
                              <a:lnTo>
                                <a:pt x="1894" y="393"/>
                              </a:lnTo>
                              <a:lnTo>
                                <a:pt x="1894" y="418"/>
                              </a:lnTo>
                              <a:lnTo>
                                <a:pt x="1894" y="438"/>
                              </a:lnTo>
                              <a:lnTo>
                                <a:pt x="1893" y="456"/>
                              </a:lnTo>
                              <a:lnTo>
                                <a:pt x="1892" y="474"/>
                              </a:lnTo>
                              <a:lnTo>
                                <a:pt x="1890" y="493"/>
                              </a:lnTo>
                              <a:lnTo>
                                <a:pt x="1887" y="511"/>
                              </a:lnTo>
                              <a:lnTo>
                                <a:pt x="1883" y="529"/>
                              </a:lnTo>
                              <a:lnTo>
                                <a:pt x="1879" y="547"/>
                              </a:lnTo>
                              <a:lnTo>
                                <a:pt x="1872" y="566"/>
                              </a:lnTo>
                              <a:lnTo>
                                <a:pt x="1861" y="601"/>
                              </a:lnTo>
                              <a:lnTo>
                                <a:pt x="1855" y="619"/>
                              </a:lnTo>
                              <a:lnTo>
                                <a:pt x="1850" y="637"/>
                              </a:lnTo>
                              <a:lnTo>
                                <a:pt x="1846" y="655"/>
                              </a:lnTo>
                              <a:lnTo>
                                <a:pt x="1843" y="672"/>
                              </a:lnTo>
                              <a:lnTo>
                                <a:pt x="1841" y="691"/>
                              </a:lnTo>
                              <a:lnTo>
                                <a:pt x="1841" y="710"/>
                              </a:lnTo>
                              <a:lnTo>
                                <a:pt x="1842" y="726"/>
                              </a:lnTo>
                              <a:lnTo>
                                <a:pt x="1844" y="740"/>
                              </a:lnTo>
                              <a:lnTo>
                                <a:pt x="1848" y="772"/>
                              </a:lnTo>
                              <a:lnTo>
                                <a:pt x="1852" y="802"/>
                              </a:lnTo>
                              <a:lnTo>
                                <a:pt x="1854" y="817"/>
                              </a:lnTo>
                              <a:lnTo>
                                <a:pt x="1855" y="833"/>
                              </a:lnTo>
                              <a:lnTo>
                                <a:pt x="1854" y="849"/>
                              </a:lnTo>
                              <a:lnTo>
                                <a:pt x="1851" y="863"/>
                              </a:lnTo>
                              <a:lnTo>
                                <a:pt x="1848" y="878"/>
                              </a:lnTo>
                              <a:lnTo>
                                <a:pt x="1844" y="891"/>
                              </a:lnTo>
                              <a:lnTo>
                                <a:pt x="1834" y="920"/>
                              </a:lnTo>
                              <a:lnTo>
                                <a:pt x="1823" y="948"/>
                              </a:lnTo>
                              <a:lnTo>
                                <a:pt x="1818" y="963"/>
                              </a:lnTo>
                              <a:lnTo>
                                <a:pt x="1815" y="980"/>
                              </a:lnTo>
                              <a:lnTo>
                                <a:pt x="1814" y="996"/>
                              </a:lnTo>
                              <a:lnTo>
                                <a:pt x="1815" y="1013"/>
                              </a:lnTo>
                              <a:lnTo>
                                <a:pt x="1816" y="1029"/>
                              </a:lnTo>
                              <a:lnTo>
                                <a:pt x="1819" y="1046"/>
                              </a:lnTo>
                              <a:lnTo>
                                <a:pt x="1822" y="1062"/>
                              </a:lnTo>
                              <a:lnTo>
                                <a:pt x="1826" y="1078"/>
                              </a:lnTo>
                              <a:lnTo>
                                <a:pt x="1845" y="1144"/>
                              </a:lnTo>
                              <a:lnTo>
                                <a:pt x="1849" y="1161"/>
                              </a:lnTo>
                              <a:lnTo>
                                <a:pt x="1852" y="1177"/>
                              </a:lnTo>
                              <a:lnTo>
                                <a:pt x="1855" y="1193"/>
                              </a:lnTo>
                              <a:lnTo>
                                <a:pt x="1856" y="1210"/>
                              </a:lnTo>
                              <a:lnTo>
                                <a:pt x="1857" y="1233"/>
                              </a:lnTo>
                              <a:lnTo>
                                <a:pt x="1856" y="1257"/>
                              </a:lnTo>
                              <a:lnTo>
                                <a:pt x="1854" y="1307"/>
                              </a:lnTo>
                              <a:lnTo>
                                <a:pt x="1851" y="1333"/>
                              </a:lnTo>
                              <a:lnTo>
                                <a:pt x="1850" y="1358"/>
                              </a:lnTo>
                              <a:lnTo>
                                <a:pt x="1851" y="1383"/>
                              </a:lnTo>
                              <a:lnTo>
                                <a:pt x="1852" y="1407"/>
                              </a:lnTo>
                              <a:lnTo>
                                <a:pt x="1856" y="1430"/>
                              </a:lnTo>
                              <a:lnTo>
                                <a:pt x="1858" y="1441"/>
                              </a:lnTo>
                              <a:lnTo>
                                <a:pt x="1861" y="1453"/>
                              </a:lnTo>
                              <a:lnTo>
                                <a:pt x="1864" y="1463"/>
                              </a:lnTo>
                              <a:lnTo>
                                <a:pt x="1868" y="1474"/>
                              </a:lnTo>
                              <a:lnTo>
                                <a:pt x="1873" y="1483"/>
                              </a:lnTo>
                              <a:lnTo>
                                <a:pt x="1879" y="1492"/>
                              </a:lnTo>
                              <a:lnTo>
                                <a:pt x="1885" y="1502"/>
                              </a:lnTo>
                              <a:lnTo>
                                <a:pt x="1892" y="1510"/>
                              </a:lnTo>
                              <a:lnTo>
                                <a:pt x="1900" y="1517"/>
                              </a:lnTo>
                              <a:lnTo>
                                <a:pt x="1910" y="1525"/>
                              </a:lnTo>
                              <a:lnTo>
                                <a:pt x="1920" y="1531"/>
                              </a:lnTo>
                              <a:lnTo>
                                <a:pt x="1931" y="1537"/>
                              </a:lnTo>
                              <a:lnTo>
                                <a:pt x="1943" y="1543"/>
                              </a:lnTo>
                              <a:lnTo>
                                <a:pt x="1957" y="1547"/>
                              </a:lnTo>
                              <a:lnTo>
                                <a:pt x="1976" y="1552"/>
                              </a:lnTo>
                              <a:lnTo>
                                <a:pt x="1994" y="1556"/>
                              </a:lnTo>
                              <a:lnTo>
                                <a:pt x="2013" y="1558"/>
                              </a:lnTo>
                              <a:lnTo>
                                <a:pt x="2032" y="1560"/>
                              </a:lnTo>
                              <a:lnTo>
                                <a:pt x="2051" y="1561"/>
                              </a:lnTo>
                              <a:lnTo>
                                <a:pt x="2069" y="1561"/>
                              </a:lnTo>
                              <a:lnTo>
                                <a:pt x="2107" y="1561"/>
                              </a:lnTo>
                              <a:lnTo>
                                <a:pt x="2146" y="1558"/>
                              </a:lnTo>
                              <a:lnTo>
                                <a:pt x="2183" y="1556"/>
                              </a:lnTo>
                              <a:lnTo>
                                <a:pt x="2221" y="1554"/>
                              </a:lnTo>
                              <a:lnTo>
                                <a:pt x="2259" y="1553"/>
                              </a:lnTo>
                              <a:lnTo>
                                <a:pt x="2542" y="1553"/>
                              </a:lnTo>
                              <a:lnTo>
                                <a:pt x="2553" y="1553"/>
                              </a:lnTo>
                              <a:lnTo>
                                <a:pt x="2562" y="1554"/>
                              </a:lnTo>
                              <a:lnTo>
                                <a:pt x="2584" y="1559"/>
                              </a:lnTo>
                              <a:lnTo>
                                <a:pt x="2606" y="1567"/>
                              </a:lnTo>
                              <a:lnTo>
                                <a:pt x="2629" y="1575"/>
                              </a:lnTo>
                              <a:lnTo>
                                <a:pt x="2675" y="1594"/>
                              </a:lnTo>
                              <a:lnTo>
                                <a:pt x="2695" y="1603"/>
                              </a:lnTo>
                              <a:lnTo>
                                <a:pt x="2715" y="1609"/>
                              </a:lnTo>
                              <a:lnTo>
                                <a:pt x="2779" y="1628"/>
                              </a:lnTo>
                              <a:lnTo>
                                <a:pt x="2843" y="1647"/>
                              </a:lnTo>
                              <a:lnTo>
                                <a:pt x="2874" y="1657"/>
                              </a:lnTo>
                              <a:lnTo>
                                <a:pt x="2905" y="1668"/>
                              </a:lnTo>
                              <a:lnTo>
                                <a:pt x="2935" y="1680"/>
                              </a:lnTo>
                              <a:lnTo>
                                <a:pt x="2966" y="1694"/>
                              </a:lnTo>
                              <a:lnTo>
                                <a:pt x="2983" y="1703"/>
                              </a:lnTo>
                              <a:lnTo>
                                <a:pt x="3000" y="1714"/>
                              </a:lnTo>
                              <a:lnTo>
                                <a:pt x="3016" y="1724"/>
                              </a:lnTo>
                              <a:lnTo>
                                <a:pt x="3030" y="1735"/>
                              </a:lnTo>
                              <a:lnTo>
                                <a:pt x="3044" y="1746"/>
                              </a:lnTo>
                              <a:lnTo>
                                <a:pt x="3056" y="1757"/>
                              </a:lnTo>
                              <a:lnTo>
                                <a:pt x="3069" y="1770"/>
                              </a:lnTo>
                              <a:lnTo>
                                <a:pt x="3079" y="1783"/>
                              </a:lnTo>
                              <a:lnTo>
                                <a:pt x="3091" y="1796"/>
                              </a:lnTo>
                              <a:lnTo>
                                <a:pt x="3101" y="1810"/>
                              </a:lnTo>
                              <a:lnTo>
                                <a:pt x="3121" y="1839"/>
                              </a:lnTo>
                              <a:lnTo>
                                <a:pt x="3140" y="1870"/>
                              </a:lnTo>
                              <a:lnTo>
                                <a:pt x="3160" y="1904"/>
                              </a:lnTo>
                              <a:lnTo>
                                <a:pt x="3187" y="1950"/>
                              </a:lnTo>
                              <a:lnTo>
                                <a:pt x="3216" y="1996"/>
                              </a:lnTo>
                              <a:lnTo>
                                <a:pt x="3245" y="2042"/>
                              </a:lnTo>
                              <a:lnTo>
                                <a:pt x="3273" y="2089"/>
                              </a:lnTo>
                              <a:lnTo>
                                <a:pt x="3304" y="2141"/>
                              </a:lnTo>
                              <a:lnTo>
                                <a:pt x="3334" y="2194"/>
                              </a:lnTo>
                              <a:lnTo>
                                <a:pt x="3364" y="2246"/>
                              </a:lnTo>
                              <a:lnTo>
                                <a:pt x="3392" y="2300"/>
                              </a:lnTo>
                              <a:lnTo>
                                <a:pt x="3419" y="2353"/>
                              </a:lnTo>
                              <a:lnTo>
                                <a:pt x="3446" y="2407"/>
                              </a:lnTo>
                              <a:lnTo>
                                <a:pt x="3471" y="2463"/>
                              </a:lnTo>
                              <a:lnTo>
                                <a:pt x="3494" y="2519"/>
                              </a:lnTo>
                              <a:lnTo>
                                <a:pt x="3521" y="2590"/>
                              </a:lnTo>
                              <a:lnTo>
                                <a:pt x="3546" y="2662"/>
                              </a:lnTo>
                              <a:lnTo>
                                <a:pt x="3570" y="2735"/>
                              </a:lnTo>
                              <a:lnTo>
                                <a:pt x="3580" y="2772"/>
                              </a:lnTo>
                              <a:lnTo>
                                <a:pt x="3591" y="2808"/>
                              </a:lnTo>
                              <a:lnTo>
                                <a:pt x="3599" y="2846"/>
                              </a:lnTo>
                              <a:lnTo>
                                <a:pt x="3608" y="2882"/>
                              </a:lnTo>
                              <a:lnTo>
                                <a:pt x="3616" y="2920"/>
                              </a:lnTo>
                              <a:lnTo>
                                <a:pt x="3622" y="2957"/>
                              </a:lnTo>
                              <a:lnTo>
                                <a:pt x="3628" y="2995"/>
                              </a:lnTo>
                              <a:lnTo>
                                <a:pt x="3633" y="3032"/>
                              </a:lnTo>
                              <a:lnTo>
                                <a:pt x="3636" y="3071"/>
                              </a:lnTo>
                              <a:lnTo>
                                <a:pt x="3640" y="3109"/>
                              </a:lnTo>
                              <a:lnTo>
                                <a:pt x="3643" y="3157"/>
                              </a:lnTo>
                              <a:lnTo>
                                <a:pt x="3645" y="3205"/>
                              </a:lnTo>
                              <a:lnTo>
                                <a:pt x="3646" y="3253"/>
                              </a:lnTo>
                              <a:lnTo>
                                <a:pt x="3646" y="3302"/>
                              </a:lnTo>
                              <a:lnTo>
                                <a:pt x="3644" y="3350"/>
                              </a:lnTo>
                              <a:lnTo>
                                <a:pt x="3642" y="3374"/>
                              </a:lnTo>
                              <a:lnTo>
                                <a:pt x="3639" y="3398"/>
                              </a:lnTo>
                              <a:lnTo>
                                <a:pt x="3635" y="3421"/>
                              </a:lnTo>
                              <a:lnTo>
                                <a:pt x="3632" y="3445"/>
                              </a:lnTo>
                              <a:lnTo>
                                <a:pt x="3627" y="3469"/>
                              </a:lnTo>
                              <a:lnTo>
                                <a:pt x="3622" y="3492"/>
                              </a:lnTo>
                              <a:lnTo>
                                <a:pt x="3618" y="3506"/>
                              </a:lnTo>
                              <a:lnTo>
                                <a:pt x="3612" y="3523"/>
                              </a:lnTo>
                              <a:lnTo>
                                <a:pt x="3599" y="3559"/>
                              </a:lnTo>
                              <a:lnTo>
                                <a:pt x="3584" y="3599"/>
                              </a:lnTo>
                              <a:lnTo>
                                <a:pt x="3578" y="3620"/>
                              </a:lnTo>
                              <a:lnTo>
                                <a:pt x="3572" y="3641"/>
                              </a:lnTo>
                              <a:lnTo>
                                <a:pt x="3568" y="3663"/>
                              </a:lnTo>
                              <a:lnTo>
                                <a:pt x="3563" y="3682"/>
                              </a:lnTo>
                              <a:lnTo>
                                <a:pt x="3562" y="3702"/>
                              </a:lnTo>
                              <a:lnTo>
                                <a:pt x="3562" y="3722"/>
                              </a:lnTo>
                              <a:lnTo>
                                <a:pt x="3563" y="3731"/>
                              </a:lnTo>
                              <a:lnTo>
                                <a:pt x="3564" y="3740"/>
                              </a:lnTo>
                              <a:lnTo>
                                <a:pt x="3568" y="3748"/>
                              </a:lnTo>
                              <a:lnTo>
                                <a:pt x="3570" y="3757"/>
                              </a:lnTo>
                              <a:lnTo>
                                <a:pt x="3574" y="3765"/>
                              </a:lnTo>
                              <a:lnTo>
                                <a:pt x="3578" y="3772"/>
                              </a:lnTo>
                              <a:lnTo>
                                <a:pt x="3583" y="3778"/>
                              </a:lnTo>
                              <a:lnTo>
                                <a:pt x="3590" y="3785"/>
                              </a:lnTo>
                              <a:lnTo>
                                <a:pt x="3604" y="3797"/>
                              </a:lnTo>
                              <a:lnTo>
                                <a:pt x="3620" y="3810"/>
                              </a:lnTo>
                              <a:lnTo>
                                <a:pt x="3635" y="3821"/>
                              </a:lnTo>
                              <a:lnTo>
                                <a:pt x="3652" y="3833"/>
                              </a:lnTo>
                              <a:lnTo>
                                <a:pt x="3685" y="3855"/>
                              </a:lnTo>
                              <a:lnTo>
                                <a:pt x="3718" y="3875"/>
                              </a:lnTo>
                              <a:lnTo>
                                <a:pt x="3743" y="3890"/>
                              </a:lnTo>
                              <a:lnTo>
                                <a:pt x="3768" y="3903"/>
                              </a:lnTo>
                              <a:lnTo>
                                <a:pt x="3794" y="3915"/>
                              </a:lnTo>
                              <a:lnTo>
                                <a:pt x="3821" y="3925"/>
                              </a:lnTo>
                              <a:lnTo>
                                <a:pt x="3847" y="3934"/>
                              </a:lnTo>
                              <a:lnTo>
                                <a:pt x="3875" y="3942"/>
                              </a:lnTo>
                              <a:lnTo>
                                <a:pt x="3902" y="3950"/>
                              </a:lnTo>
                              <a:lnTo>
                                <a:pt x="3931" y="3957"/>
                              </a:lnTo>
                              <a:lnTo>
                                <a:pt x="3987" y="3968"/>
                              </a:lnTo>
                              <a:lnTo>
                                <a:pt x="4043" y="3981"/>
                              </a:lnTo>
                              <a:lnTo>
                                <a:pt x="4099" y="3993"/>
                              </a:lnTo>
                              <a:lnTo>
                                <a:pt x="4127" y="4001"/>
                              </a:lnTo>
                              <a:lnTo>
                                <a:pt x="4154" y="4009"/>
                              </a:lnTo>
                              <a:lnTo>
                                <a:pt x="4180" y="4017"/>
                              </a:lnTo>
                              <a:lnTo>
                                <a:pt x="4206" y="4028"/>
                              </a:lnTo>
                              <a:lnTo>
                                <a:pt x="4231" y="4039"/>
                              </a:lnTo>
                              <a:lnTo>
                                <a:pt x="4256" y="4051"/>
                              </a:lnTo>
                              <a:lnTo>
                                <a:pt x="4305" y="4078"/>
                              </a:lnTo>
                              <a:lnTo>
                                <a:pt x="4354" y="4105"/>
                              </a:lnTo>
                              <a:lnTo>
                                <a:pt x="4402" y="4132"/>
                              </a:lnTo>
                              <a:lnTo>
                                <a:pt x="4427" y="4146"/>
                              </a:lnTo>
                              <a:lnTo>
                                <a:pt x="4451" y="4158"/>
                              </a:lnTo>
                              <a:lnTo>
                                <a:pt x="4476" y="4170"/>
                              </a:lnTo>
                              <a:lnTo>
                                <a:pt x="4501" y="4180"/>
                              </a:lnTo>
                              <a:lnTo>
                                <a:pt x="4527" y="4190"/>
                              </a:lnTo>
                              <a:lnTo>
                                <a:pt x="4553" y="4197"/>
                              </a:lnTo>
                              <a:lnTo>
                                <a:pt x="4579" y="4203"/>
                              </a:lnTo>
                              <a:lnTo>
                                <a:pt x="4605" y="4208"/>
                              </a:lnTo>
                              <a:lnTo>
                                <a:pt x="4631" y="4212"/>
                              </a:lnTo>
                              <a:lnTo>
                                <a:pt x="4656" y="4216"/>
                              </a:lnTo>
                              <a:lnTo>
                                <a:pt x="4682" y="4219"/>
                              </a:lnTo>
                              <a:lnTo>
                                <a:pt x="4708" y="4221"/>
                              </a:lnTo>
                              <a:lnTo>
                                <a:pt x="4760" y="4223"/>
                              </a:lnTo>
                              <a:lnTo>
                                <a:pt x="4812" y="4223"/>
                              </a:lnTo>
                              <a:lnTo>
                                <a:pt x="4865" y="4223"/>
                              </a:lnTo>
                              <a:lnTo>
                                <a:pt x="4918" y="4223"/>
                              </a:lnTo>
                              <a:lnTo>
                                <a:pt x="4970" y="4224"/>
                              </a:lnTo>
                              <a:lnTo>
                                <a:pt x="5019" y="4226"/>
                              </a:lnTo>
                              <a:lnTo>
                                <a:pt x="5068" y="4230"/>
                              </a:lnTo>
                              <a:lnTo>
                                <a:pt x="5117" y="4235"/>
                              </a:lnTo>
                              <a:lnTo>
                                <a:pt x="5165" y="4242"/>
                              </a:lnTo>
                              <a:lnTo>
                                <a:pt x="5213" y="4250"/>
                              </a:lnTo>
                              <a:lnTo>
                                <a:pt x="5261" y="4259"/>
                              </a:lnTo>
                              <a:lnTo>
                                <a:pt x="5309" y="4270"/>
                              </a:lnTo>
                              <a:lnTo>
                                <a:pt x="5356" y="4282"/>
                              </a:lnTo>
                              <a:lnTo>
                                <a:pt x="5387" y="4291"/>
                              </a:lnTo>
                              <a:lnTo>
                                <a:pt x="5417" y="4302"/>
                              </a:lnTo>
                              <a:lnTo>
                                <a:pt x="5433" y="4308"/>
                              </a:lnTo>
                              <a:lnTo>
                                <a:pt x="5446" y="4315"/>
                              </a:lnTo>
                              <a:lnTo>
                                <a:pt x="5461" y="4323"/>
                              </a:lnTo>
                              <a:lnTo>
                                <a:pt x="5474" y="4331"/>
                              </a:lnTo>
                              <a:lnTo>
                                <a:pt x="5486" y="4341"/>
                              </a:lnTo>
                              <a:lnTo>
                                <a:pt x="5498" y="4350"/>
                              </a:lnTo>
                              <a:lnTo>
                                <a:pt x="5508" y="4362"/>
                              </a:lnTo>
                              <a:lnTo>
                                <a:pt x="5517" y="4374"/>
                              </a:lnTo>
                              <a:lnTo>
                                <a:pt x="5525" y="4388"/>
                              </a:lnTo>
                              <a:lnTo>
                                <a:pt x="5531" y="4402"/>
                              </a:lnTo>
                              <a:lnTo>
                                <a:pt x="5536" y="4418"/>
                              </a:lnTo>
                              <a:lnTo>
                                <a:pt x="5539" y="4436"/>
                              </a:lnTo>
                              <a:lnTo>
                                <a:pt x="5541" y="4458"/>
                              </a:lnTo>
                              <a:lnTo>
                                <a:pt x="5542" y="4483"/>
                              </a:lnTo>
                              <a:lnTo>
                                <a:pt x="5541" y="4508"/>
                              </a:lnTo>
                              <a:lnTo>
                                <a:pt x="5538" y="4535"/>
                              </a:lnTo>
                              <a:lnTo>
                                <a:pt x="5536" y="4547"/>
                              </a:lnTo>
                              <a:lnTo>
                                <a:pt x="5533" y="4560"/>
                              </a:lnTo>
                              <a:lnTo>
                                <a:pt x="5530" y="4572"/>
                              </a:lnTo>
                              <a:lnTo>
                                <a:pt x="5525" y="4584"/>
                              </a:lnTo>
                              <a:lnTo>
                                <a:pt x="5520" y="4594"/>
                              </a:lnTo>
                              <a:lnTo>
                                <a:pt x="5513" y="4605"/>
                              </a:lnTo>
                              <a:lnTo>
                                <a:pt x="5506" y="4613"/>
                              </a:lnTo>
                              <a:lnTo>
                                <a:pt x="5498" y="4621"/>
                              </a:lnTo>
                              <a:lnTo>
                                <a:pt x="5490" y="4626"/>
                              </a:lnTo>
                              <a:lnTo>
                                <a:pt x="5484" y="4630"/>
                              </a:lnTo>
                              <a:lnTo>
                                <a:pt x="5477" y="4634"/>
                              </a:lnTo>
                              <a:lnTo>
                                <a:pt x="5468" y="4637"/>
                              </a:lnTo>
                              <a:lnTo>
                                <a:pt x="5452" y="4642"/>
                              </a:lnTo>
                              <a:lnTo>
                                <a:pt x="5434" y="4645"/>
                              </a:lnTo>
                              <a:lnTo>
                                <a:pt x="5415" y="4647"/>
                              </a:lnTo>
                              <a:lnTo>
                                <a:pt x="5395" y="4647"/>
                              </a:lnTo>
                              <a:lnTo>
                                <a:pt x="5376" y="4647"/>
                              </a:lnTo>
                              <a:lnTo>
                                <a:pt x="5355" y="4644"/>
                              </a:lnTo>
                              <a:lnTo>
                                <a:pt x="5314" y="4640"/>
                              </a:lnTo>
                              <a:lnTo>
                                <a:pt x="5273" y="4634"/>
                              </a:lnTo>
                              <a:lnTo>
                                <a:pt x="5237" y="4630"/>
                              </a:lnTo>
                              <a:lnTo>
                                <a:pt x="5219" y="4628"/>
                              </a:lnTo>
                              <a:lnTo>
                                <a:pt x="5204" y="4627"/>
                              </a:lnTo>
                              <a:lnTo>
                                <a:pt x="5155" y="4626"/>
                              </a:lnTo>
                              <a:lnTo>
                                <a:pt x="5107" y="4624"/>
                              </a:lnTo>
                              <a:lnTo>
                                <a:pt x="5011" y="4616"/>
                              </a:lnTo>
                              <a:lnTo>
                                <a:pt x="4915" y="4609"/>
                              </a:lnTo>
                              <a:lnTo>
                                <a:pt x="4820" y="4602"/>
                              </a:lnTo>
                              <a:lnTo>
                                <a:pt x="4779" y="4600"/>
                              </a:lnTo>
                              <a:lnTo>
                                <a:pt x="4738" y="4600"/>
                              </a:lnTo>
                              <a:lnTo>
                                <a:pt x="4656" y="4600"/>
                              </a:lnTo>
                              <a:lnTo>
                                <a:pt x="4615" y="4601"/>
                              </a:lnTo>
                              <a:lnTo>
                                <a:pt x="4574" y="4600"/>
                              </a:lnTo>
                              <a:lnTo>
                                <a:pt x="4534" y="4597"/>
                              </a:lnTo>
                              <a:lnTo>
                                <a:pt x="4514" y="4595"/>
                              </a:lnTo>
                              <a:lnTo>
                                <a:pt x="4494" y="4593"/>
                              </a:lnTo>
                              <a:lnTo>
                                <a:pt x="4455" y="4587"/>
                              </a:lnTo>
                              <a:lnTo>
                                <a:pt x="4418" y="4578"/>
                              </a:lnTo>
                              <a:lnTo>
                                <a:pt x="4380" y="4568"/>
                              </a:lnTo>
                              <a:lnTo>
                                <a:pt x="4344" y="4557"/>
                              </a:lnTo>
                              <a:lnTo>
                                <a:pt x="4270" y="4534"/>
                              </a:lnTo>
                              <a:lnTo>
                                <a:pt x="4233" y="4522"/>
                              </a:lnTo>
                              <a:lnTo>
                                <a:pt x="4197" y="4511"/>
                              </a:lnTo>
                              <a:lnTo>
                                <a:pt x="4116" y="4488"/>
                              </a:lnTo>
                              <a:lnTo>
                                <a:pt x="4035" y="4466"/>
                              </a:lnTo>
                              <a:lnTo>
                                <a:pt x="3994" y="4456"/>
                              </a:lnTo>
                              <a:lnTo>
                                <a:pt x="3954" y="4446"/>
                              </a:lnTo>
                              <a:lnTo>
                                <a:pt x="3913" y="4438"/>
                              </a:lnTo>
                              <a:lnTo>
                                <a:pt x="3871" y="4429"/>
                              </a:lnTo>
                              <a:lnTo>
                                <a:pt x="3832" y="4424"/>
                              </a:lnTo>
                              <a:lnTo>
                                <a:pt x="3792" y="4420"/>
                              </a:lnTo>
                              <a:lnTo>
                                <a:pt x="3752" y="4416"/>
                              </a:lnTo>
                              <a:lnTo>
                                <a:pt x="3713" y="4414"/>
                              </a:lnTo>
                              <a:lnTo>
                                <a:pt x="3672" y="4411"/>
                              </a:lnTo>
                              <a:lnTo>
                                <a:pt x="3632" y="4407"/>
                              </a:lnTo>
                              <a:lnTo>
                                <a:pt x="3593" y="4402"/>
                              </a:lnTo>
                              <a:lnTo>
                                <a:pt x="3553" y="4395"/>
                              </a:lnTo>
                              <a:lnTo>
                                <a:pt x="3520" y="4388"/>
                              </a:lnTo>
                              <a:lnTo>
                                <a:pt x="3486" y="4378"/>
                              </a:lnTo>
                              <a:lnTo>
                                <a:pt x="3453" y="4367"/>
                              </a:lnTo>
                              <a:lnTo>
                                <a:pt x="3419" y="4355"/>
                              </a:lnTo>
                              <a:lnTo>
                                <a:pt x="3387" y="4342"/>
                              </a:lnTo>
                              <a:lnTo>
                                <a:pt x="3355" y="4326"/>
                              </a:lnTo>
                              <a:lnTo>
                                <a:pt x="3325" y="4311"/>
                              </a:lnTo>
                              <a:lnTo>
                                <a:pt x="3294" y="4294"/>
                              </a:lnTo>
                              <a:lnTo>
                                <a:pt x="3283" y="4286"/>
                              </a:lnTo>
                              <a:lnTo>
                                <a:pt x="3268" y="4274"/>
                              </a:lnTo>
                              <a:lnTo>
                                <a:pt x="3251" y="4263"/>
                              </a:lnTo>
                              <a:lnTo>
                                <a:pt x="3235" y="4251"/>
                              </a:lnTo>
                              <a:lnTo>
                                <a:pt x="3226" y="4247"/>
                              </a:lnTo>
                              <a:lnTo>
                                <a:pt x="3217" y="4243"/>
                              </a:lnTo>
                              <a:lnTo>
                                <a:pt x="3209" y="4241"/>
                              </a:lnTo>
                              <a:lnTo>
                                <a:pt x="3201" y="4240"/>
                              </a:lnTo>
                              <a:lnTo>
                                <a:pt x="3193" y="4241"/>
                              </a:lnTo>
                              <a:lnTo>
                                <a:pt x="3187" y="4244"/>
                              </a:lnTo>
                              <a:lnTo>
                                <a:pt x="3180" y="4248"/>
                              </a:lnTo>
                              <a:lnTo>
                                <a:pt x="3174" y="4255"/>
                              </a:lnTo>
                              <a:lnTo>
                                <a:pt x="3170" y="4264"/>
                              </a:lnTo>
                              <a:lnTo>
                                <a:pt x="3167" y="4272"/>
                              </a:lnTo>
                              <a:lnTo>
                                <a:pt x="3164" y="4281"/>
                              </a:lnTo>
                              <a:lnTo>
                                <a:pt x="3162" y="4292"/>
                              </a:lnTo>
                              <a:lnTo>
                                <a:pt x="3160" y="4314"/>
                              </a:lnTo>
                              <a:lnTo>
                                <a:pt x="3160" y="4337"/>
                              </a:lnTo>
                              <a:lnTo>
                                <a:pt x="3161" y="4360"/>
                              </a:lnTo>
                              <a:lnTo>
                                <a:pt x="3162" y="4383"/>
                              </a:lnTo>
                              <a:lnTo>
                                <a:pt x="3164" y="4403"/>
                              </a:lnTo>
                              <a:lnTo>
                                <a:pt x="3164" y="4422"/>
                              </a:lnTo>
                              <a:lnTo>
                                <a:pt x="3163" y="4446"/>
                              </a:lnTo>
                              <a:lnTo>
                                <a:pt x="3161" y="4470"/>
                              </a:lnTo>
                              <a:lnTo>
                                <a:pt x="3159" y="4483"/>
                              </a:lnTo>
                              <a:lnTo>
                                <a:pt x="3157" y="4494"/>
                              </a:lnTo>
                              <a:lnTo>
                                <a:pt x="3153" y="4506"/>
                              </a:lnTo>
                              <a:lnTo>
                                <a:pt x="3149" y="4516"/>
                              </a:lnTo>
                              <a:lnTo>
                                <a:pt x="3145" y="4527"/>
                              </a:lnTo>
                              <a:lnTo>
                                <a:pt x="3140" y="4536"/>
                              </a:lnTo>
                              <a:lnTo>
                                <a:pt x="3133" y="4545"/>
                              </a:lnTo>
                              <a:lnTo>
                                <a:pt x="3125" y="4554"/>
                              </a:lnTo>
                              <a:lnTo>
                                <a:pt x="3116" y="4560"/>
                              </a:lnTo>
                              <a:lnTo>
                                <a:pt x="3105" y="4566"/>
                              </a:lnTo>
                              <a:lnTo>
                                <a:pt x="3094" y="4571"/>
                              </a:lnTo>
                              <a:lnTo>
                                <a:pt x="3081" y="4575"/>
                              </a:lnTo>
                              <a:lnTo>
                                <a:pt x="3064" y="4578"/>
                              </a:lnTo>
                              <a:lnTo>
                                <a:pt x="3046" y="4580"/>
                              </a:lnTo>
                              <a:lnTo>
                                <a:pt x="3011" y="4583"/>
                              </a:lnTo>
                              <a:lnTo>
                                <a:pt x="2975" y="4586"/>
                              </a:lnTo>
                              <a:lnTo>
                                <a:pt x="2940" y="4589"/>
                              </a:lnTo>
                              <a:lnTo>
                                <a:pt x="2857" y="4599"/>
                              </a:lnTo>
                              <a:lnTo>
                                <a:pt x="2815" y="4603"/>
                              </a:lnTo>
                              <a:lnTo>
                                <a:pt x="2775" y="4607"/>
                              </a:lnTo>
                              <a:lnTo>
                                <a:pt x="2733" y="4609"/>
                              </a:lnTo>
                              <a:lnTo>
                                <a:pt x="2691" y="4610"/>
                              </a:lnTo>
                              <a:lnTo>
                                <a:pt x="2650" y="4608"/>
                              </a:lnTo>
                              <a:lnTo>
                                <a:pt x="2609" y="4605"/>
                              </a:lnTo>
                              <a:lnTo>
                                <a:pt x="2561" y="4600"/>
                              </a:lnTo>
                              <a:lnTo>
                                <a:pt x="2513" y="4592"/>
                              </a:lnTo>
                              <a:lnTo>
                                <a:pt x="2465" y="4586"/>
                              </a:lnTo>
                              <a:lnTo>
                                <a:pt x="2416" y="4582"/>
                              </a:lnTo>
                              <a:lnTo>
                                <a:pt x="2392" y="4581"/>
                              </a:lnTo>
                              <a:lnTo>
                                <a:pt x="2368" y="4581"/>
                              </a:lnTo>
                              <a:lnTo>
                                <a:pt x="2344" y="4581"/>
                              </a:lnTo>
                              <a:lnTo>
                                <a:pt x="2321" y="4583"/>
                              </a:lnTo>
                              <a:lnTo>
                                <a:pt x="2297" y="4586"/>
                              </a:lnTo>
                              <a:lnTo>
                                <a:pt x="2273" y="4590"/>
                              </a:lnTo>
                              <a:lnTo>
                                <a:pt x="2249" y="4596"/>
                              </a:lnTo>
                              <a:lnTo>
                                <a:pt x="2226" y="4605"/>
                              </a:lnTo>
                              <a:lnTo>
                                <a:pt x="2205" y="4611"/>
                              </a:lnTo>
                              <a:lnTo>
                                <a:pt x="2185" y="4616"/>
                              </a:lnTo>
                              <a:lnTo>
                                <a:pt x="2165" y="4618"/>
                              </a:lnTo>
                              <a:lnTo>
                                <a:pt x="2147" y="4619"/>
                              </a:lnTo>
                              <a:lnTo>
                                <a:pt x="2107" y="4621"/>
                              </a:lnTo>
                              <a:lnTo>
                                <a:pt x="2087" y="4623"/>
                              </a:lnTo>
                              <a:lnTo>
                                <a:pt x="2065" y="4626"/>
                              </a:lnTo>
                              <a:lnTo>
                                <a:pt x="2040" y="4631"/>
                              </a:lnTo>
                              <a:lnTo>
                                <a:pt x="2015" y="4637"/>
                              </a:lnTo>
                              <a:lnTo>
                                <a:pt x="1990" y="4644"/>
                              </a:lnTo>
                              <a:lnTo>
                                <a:pt x="1965" y="4652"/>
                              </a:lnTo>
                              <a:lnTo>
                                <a:pt x="1937" y="4657"/>
                              </a:lnTo>
                              <a:lnTo>
                                <a:pt x="1907" y="4661"/>
                              </a:lnTo>
                              <a:lnTo>
                                <a:pt x="1878" y="4664"/>
                              </a:lnTo>
                              <a:lnTo>
                                <a:pt x="1847" y="4665"/>
                              </a:lnTo>
                              <a:lnTo>
                                <a:pt x="1787" y="4668"/>
                              </a:lnTo>
                              <a:lnTo>
                                <a:pt x="1758" y="4672"/>
                              </a:lnTo>
                              <a:lnTo>
                                <a:pt x="1728" y="4675"/>
                              </a:lnTo>
                              <a:lnTo>
                                <a:pt x="1705" y="4679"/>
                              </a:lnTo>
                              <a:lnTo>
                                <a:pt x="1683" y="4683"/>
                              </a:lnTo>
                              <a:lnTo>
                                <a:pt x="1661" y="4687"/>
                              </a:lnTo>
                              <a:lnTo>
                                <a:pt x="1638" y="4689"/>
                              </a:lnTo>
                              <a:lnTo>
                                <a:pt x="1626" y="4690"/>
                              </a:lnTo>
                              <a:lnTo>
                                <a:pt x="1616" y="4690"/>
                              </a:lnTo>
                              <a:lnTo>
                                <a:pt x="1604" y="4689"/>
                              </a:lnTo>
                              <a:lnTo>
                                <a:pt x="1594" y="4688"/>
                              </a:lnTo>
                              <a:lnTo>
                                <a:pt x="1582" y="4685"/>
                              </a:lnTo>
                              <a:lnTo>
                                <a:pt x="1572" y="4681"/>
                              </a:lnTo>
                              <a:lnTo>
                                <a:pt x="1561" y="4676"/>
                              </a:lnTo>
                              <a:lnTo>
                                <a:pt x="1551" y="4669"/>
                              </a:lnTo>
                              <a:lnTo>
                                <a:pt x="1543" y="4662"/>
                              </a:lnTo>
                              <a:lnTo>
                                <a:pt x="1534" y="4655"/>
                              </a:lnTo>
                              <a:lnTo>
                                <a:pt x="1519" y="4638"/>
                              </a:lnTo>
                              <a:lnTo>
                                <a:pt x="1511" y="4631"/>
                              </a:lnTo>
                              <a:lnTo>
                                <a:pt x="1503" y="4624"/>
                              </a:lnTo>
                              <a:lnTo>
                                <a:pt x="1494" y="4617"/>
                              </a:lnTo>
                              <a:lnTo>
                                <a:pt x="1483" y="4611"/>
                              </a:lnTo>
                              <a:lnTo>
                                <a:pt x="1472" y="4607"/>
                              </a:lnTo>
                              <a:lnTo>
                                <a:pt x="1460" y="4603"/>
                              </a:lnTo>
                              <a:lnTo>
                                <a:pt x="1436" y="4595"/>
                              </a:lnTo>
                              <a:lnTo>
                                <a:pt x="1426" y="4591"/>
                              </a:lnTo>
                              <a:lnTo>
                                <a:pt x="1414" y="4585"/>
                              </a:lnTo>
                              <a:lnTo>
                                <a:pt x="1405" y="4578"/>
                              </a:lnTo>
                              <a:lnTo>
                                <a:pt x="1396" y="4568"/>
                              </a:lnTo>
                              <a:lnTo>
                                <a:pt x="1389" y="4559"/>
                              </a:lnTo>
                              <a:lnTo>
                                <a:pt x="1383" y="4548"/>
                              </a:lnTo>
                              <a:lnTo>
                                <a:pt x="1378" y="4539"/>
                              </a:lnTo>
                              <a:lnTo>
                                <a:pt x="1373" y="4530"/>
                              </a:lnTo>
                              <a:lnTo>
                                <a:pt x="1365" y="4509"/>
                              </a:lnTo>
                              <a:lnTo>
                                <a:pt x="1360" y="4488"/>
                              </a:lnTo>
                              <a:lnTo>
                                <a:pt x="1356" y="4467"/>
                              </a:lnTo>
                              <a:lnTo>
                                <a:pt x="1353" y="4445"/>
                              </a:lnTo>
                              <a:lnTo>
                                <a:pt x="1349" y="4400"/>
                              </a:lnTo>
                              <a:lnTo>
                                <a:pt x="1350" y="4390"/>
                              </a:lnTo>
                              <a:lnTo>
                                <a:pt x="1352" y="4379"/>
                              </a:lnTo>
                              <a:lnTo>
                                <a:pt x="1356" y="4369"/>
                              </a:lnTo>
                              <a:lnTo>
                                <a:pt x="1362" y="4359"/>
                              </a:lnTo>
                              <a:lnTo>
                                <a:pt x="1371" y="4349"/>
                              </a:lnTo>
                              <a:lnTo>
                                <a:pt x="1380" y="4340"/>
                              </a:lnTo>
                              <a:lnTo>
                                <a:pt x="1390" y="4330"/>
                              </a:lnTo>
                              <a:lnTo>
                                <a:pt x="1401" y="4322"/>
                              </a:lnTo>
                              <a:lnTo>
                                <a:pt x="1412" y="4315"/>
                              </a:lnTo>
                              <a:lnTo>
                                <a:pt x="1425" y="4306"/>
                              </a:lnTo>
                              <a:lnTo>
                                <a:pt x="1449" y="4293"/>
                              </a:lnTo>
                              <a:lnTo>
                                <a:pt x="1471" y="4282"/>
                              </a:lnTo>
                              <a:lnTo>
                                <a:pt x="1489" y="4273"/>
                              </a:lnTo>
                              <a:lnTo>
                                <a:pt x="1511" y="4265"/>
                              </a:lnTo>
                              <a:lnTo>
                                <a:pt x="1541" y="4253"/>
                              </a:lnTo>
                              <a:lnTo>
                                <a:pt x="1573" y="4240"/>
                              </a:lnTo>
                              <a:lnTo>
                                <a:pt x="1590" y="4232"/>
                              </a:lnTo>
                              <a:lnTo>
                                <a:pt x="1605" y="4224"/>
                              </a:lnTo>
                              <a:lnTo>
                                <a:pt x="1621" y="4216"/>
                              </a:lnTo>
                              <a:lnTo>
                                <a:pt x="1634" y="4206"/>
                              </a:lnTo>
                              <a:lnTo>
                                <a:pt x="1647" y="4196"/>
                              </a:lnTo>
                              <a:lnTo>
                                <a:pt x="1657" y="4184"/>
                              </a:lnTo>
                              <a:lnTo>
                                <a:pt x="1662" y="4179"/>
                              </a:lnTo>
                              <a:lnTo>
                                <a:pt x="1666" y="4173"/>
                              </a:lnTo>
                              <a:lnTo>
                                <a:pt x="1668" y="4168"/>
                              </a:lnTo>
                              <a:lnTo>
                                <a:pt x="1670" y="4161"/>
                              </a:lnTo>
                              <a:lnTo>
                                <a:pt x="1671" y="4154"/>
                              </a:lnTo>
                              <a:lnTo>
                                <a:pt x="1672" y="4148"/>
                              </a:lnTo>
                              <a:lnTo>
                                <a:pt x="1671" y="4142"/>
                              </a:lnTo>
                              <a:lnTo>
                                <a:pt x="1670" y="4134"/>
                              </a:lnTo>
                              <a:lnTo>
                                <a:pt x="1666" y="4124"/>
                              </a:lnTo>
                              <a:lnTo>
                                <a:pt x="1662" y="4114"/>
                              </a:lnTo>
                              <a:lnTo>
                                <a:pt x="1652" y="4095"/>
                              </a:lnTo>
                              <a:lnTo>
                                <a:pt x="1643" y="4075"/>
                              </a:lnTo>
                              <a:lnTo>
                                <a:pt x="1639" y="4064"/>
                              </a:lnTo>
                              <a:lnTo>
                                <a:pt x="1635" y="4054"/>
                              </a:lnTo>
                              <a:lnTo>
                                <a:pt x="1633" y="4044"/>
                              </a:lnTo>
                              <a:lnTo>
                                <a:pt x="1632" y="4035"/>
                              </a:lnTo>
                              <a:lnTo>
                                <a:pt x="1631" y="4015"/>
                              </a:lnTo>
                              <a:lnTo>
                                <a:pt x="1631" y="3993"/>
                              </a:lnTo>
                              <a:lnTo>
                                <a:pt x="1633" y="3971"/>
                              </a:lnTo>
                              <a:lnTo>
                                <a:pt x="1638" y="3923"/>
                              </a:lnTo>
                              <a:lnTo>
                                <a:pt x="1641" y="3898"/>
                              </a:lnTo>
                              <a:lnTo>
                                <a:pt x="1642" y="3874"/>
                              </a:lnTo>
                              <a:lnTo>
                                <a:pt x="1642" y="3863"/>
                              </a:lnTo>
                              <a:lnTo>
                                <a:pt x="1642" y="3854"/>
                              </a:lnTo>
                              <a:lnTo>
                                <a:pt x="1640" y="3847"/>
                              </a:lnTo>
                              <a:lnTo>
                                <a:pt x="1639" y="3842"/>
                              </a:lnTo>
                              <a:lnTo>
                                <a:pt x="1635" y="3838"/>
                              </a:lnTo>
                              <a:lnTo>
                                <a:pt x="1633" y="3836"/>
                              </a:lnTo>
                              <a:lnTo>
                                <a:pt x="1630" y="3835"/>
                              </a:lnTo>
                              <a:lnTo>
                                <a:pt x="1627" y="3835"/>
                              </a:lnTo>
                              <a:lnTo>
                                <a:pt x="1621" y="3837"/>
                              </a:lnTo>
                              <a:lnTo>
                                <a:pt x="1616" y="3841"/>
                              </a:lnTo>
                              <a:lnTo>
                                <a:pt x="1610" y="3845"/>
                              </a:lnTo>
                              <a:lnTo>
                                <a:pt x="1602" y="3857"/>
                              </a:lnTo>
                              <a:lnTo>
                                <a:pt x="1595" y="3867"/>
                              </a:lnTo>
                              <a:lnTo>
                                <a:pt x="1559" y="3914"/>
                              </a:lnTo>
                              <a:lnTo>
                                <a:pt x="1524" y="3961"/>
                              </a:lnTo>
                              <a:lnTo>
                                <a:pt x="1494" y="4002"/>
                              </a:lnTo>
                              <a:lnTo>
                                <a:pt x="1485" y="4013"/>
                              </a:lnTo>
                              <a:lnTo>
                                <a:pt x="1478" y="4027"/>
                              </a:lnTo>
                              <a:lnTo>
                                <a:pt x="1472" y="4040"/>
                              </a:lnTo>
                              <a:lnTo>
                                <a:pt x="1465" y="4054"/>
                              </a:lnTo>
                              <a:lnTo>
                                <a:pt x="1455" y="4082"/>
                              </a:lnTo>
                              <a:lnTo>
                                <a:pt x="1445" y="4110"/>
                              </a:lnTo>
                              <a:lnTo>
                                <a:pt x="1432" y="4139"/>
                              </a:lnTo>
                              <a:lnTo>
                                <a:pt x="1417" y="4170"/>
                              </a:lnTo>
                              <a:lnTo>
                                <a:pt x="1402" y="4200"/>
                              </a:lnTo>
                              <a:lnTo>
                                <a:pt x="1384" y="4229"/>
                              </a:lnTo>
                              <a:lnTo>
                                <a:pt x="1364" y="4257"/>
                              </a:lnTo>
                              <a:lnTo>
                                <a:pt x="1344" y="4283"/>
                              </a:lnTo>
                              <a:lnTo>
                                <a:pt x="1321" y="4308"/>
                              </a:lnTo>
                              <a:lnTo>
                                <a:pt x="1310" y="4320"/>
                              </a:lnTo>
                              <a:lnTo>
                                <a:pt x="1299" y="4331"/>
                              </a:lnTo>
                              <a:lnTo>
                                <a:pt x="1278" y="4349"/>
                              </a:lnTo>
                              <a:lnTo>
                                <a:pt x="1257" y="4367"/>
                              </a:lnTo>
                              <a:lnTo>
                                <a:pt x="1234" y="4385"/>
                              </a:lnTo>
                              <a:lnTo>
                                <a:pt x="1211" y="4401"/>
                              </a:lnTo>
                              <a:lnTo>
                                <a:pt x="1187" y="4417"/>
                              </a:lnTo>
                              <a:lnTo>
                                <a:pt x="1164" y="4432"/>
                              </a:lnTo>
                              <a:lnTo>
                                <a:pt x="1139" y="4444"/>
                              </a:lnTo>
                              <a:lnTo>
                                <a:pt x="1114" y="4457"/>
                              </a:lnTo>
                              <a:lnTo>
                                <a:pt x="1087" y="4467"/>
                              </a:lnTo>
                              <a:lnTo>
                                <a:pt x="1060" y="4476"/>
                              </a:lnTo>
                              <a:lnTo>
                                <a:pt x="1034" y="4484"/>
                              </a:lnTo>
                              <a:lnTo>
                                <a:pt x="1021" y="4487"/>
                              </a:lnTo>
                              <a:lnTo>
                                <a:pt x="1007" y="4490"/>
                              </a:lnTo>
                              <a:lnTo>
                                <a:pt x="995" y="4492"/>
                              </a:lnTo>
                              <a:lnTo>
                                <a:pt x="981" y="4492"/>
                              </a:lnTo>
                              <a:lnTo>
                                <a:pt x="968" y="4492"/>
                              </a:lnTo>
                              <a:lnTo>
                                <a:pt x="955" y="4490"/>
                              </a:lnTo>
                              <a:lnTo>
                                <a:pt x="947" y="4489"/>
                              </a:lnTo>
                              <a:lnTo>
                                <a:pt x="940" y="4486"/>
                              </a:lnTo>
                              <a:lnTo>
                                <a:pt x="933" y="4483"/>
                              </a:lnTo>
                              <a:lnTo>
                                <a:pt x="927" y="4479"/>
                              </a:lnTo>
                              <a:lnTo>
                                <a:pt x="915" y="4470"/>
                              </a:lnTo>
                              <a:lnTo>
                                <a:pt x="904" y="4459"/>
                              </a:lnTo>
                              <a:lnTo>
                                <a:pt x="897" y="4451"/>
                              </a:lnTo>
                              <a:lnTo>
                                <a:pt x="890" y="4445"/>
                              </a:lnTo>
                              <a:lnTo>
                                <a:pt x="881" y="4441"/>
                              </a:lnTo>
                              <a:lnTo>
                                <a:pt x="873" y="4437"/>
                              </a:lnTo>
                              <a:lnTo>
                                <a:pt x="865" y="4434"/>
                              </a:lnTo>
                              <a:lnTo>
                                <a:pt x="855" y="4432"/>
                              </a:lnTo>
                              <a:lnTo>
                                <a:pt x="846" y="4431"/>
                              </a:lnTo>
                              <a:lnTo>
                                <a:pt x="836" y="4429"/>
                              </a:lnTo>
                              <a:lnTo>
                                <a:pt x="827" y="4429"/>
                              </a:lnTo>
                              <a:lnTo>
                                <a:pt x="817" y="4428"/>
                              </a:lnTo>
                              <a:lnTo>
                                <a:pt x="808" y="4426"/>
                              </a:lnTo>
                              <a:lnTo>
                                <a:pt x="800" y="4423"/>
                              </a:lnTo>
                              <a:lnTo>
                                <a:pt x="793" y="4418"/>
                              </a:lnTo>
                              <a:lnTo>
                                <a:pt x="787" y="4412"/>
                              </a:lnTo>
                              <a:lnTo>
                                <a:pt x="782" y="4404"/>
                              </a:lnTo>
                              <a:lnTo>
                                <a:pt x="780" y="4394"/>
                              </a:lnTo>
                              <a:lnTo>
                                <a:pt x="778" y="4385"/>
                              </a:lnTo>
                              <a:lnTo>
                                <a:pt x="776" y="4375"/>
                              </a:lnTo>
                              <a:lnTo>
                                <a:pt x="773" y="4366"/>
                              </a:lnTo>
                              <a:lnTo>
                                <a:pt x="770" y="4362"/>
                              </a:lnTo>
                              <a:lnTo>
                                <a:pt x="766" y="4359"/>
                              </a:lnTo>
                              <a:lnTo>
                                <a:pt x="762" y="4354"/>
                              </a:lnTo>
                              <a:lnTo>
                                <a:pt x="758" y="4351"/>
                              </a:lnTo>
                              <a:lnTo>
                                <a:pt x="749" y="4347"/>
                              </a:lnTo>
                              <a:lnTo>
                                <a:pt x="738" y="4342"/>
                              </a:lnTo>
                              <a:lnTo>
                                <a:pt x="733" y="4339"/>
                              </a:lnTo>
                              <a:lnTo>
                                <a:pt x="729" y="4336"/>
                              </a:lnTo>
                              <a:lnTo>
                                <a:pt x="725" y="4331"/>
                              </a:lnTo>
                              <a:lnTo>
                                <a:pt x="721" y="4326"/>
                              </a:lnTo>
                              <a:lnTo>
                                <a:pt x="714" y="4315"/>
                              </a:lnTo>
                              <a:lnTo>
                                <a:pt x="709" y="4303"/>
                              </a:lnTo>
                              <a:lnTo>
                                <a:pt x="706" y="4291"/>
                              </a:lnTo>
                              <a:lnTo>
                                <a:pt x="705" y="4278"/>
                              </a:lnTo>
                              <a:lnTo>
                                <a:pt x="706" y="4267"/>
                              </a:lnTo>
                              <a:lnTo>
                                <a:pt x="708" y="4255"/>
                              </a:lnTo>
                              <a:lnTo>
                                <a:pt x="713" y="4244"/>
                              </a:lnTo>
                              <a:lnTo>
                                <a:pt x="720" y="4232"/>
                              </a:lnTo>
                              <a:lnTo>
                                <a:pt x="727" y="4222"/>
                              </a:lnTo>
                              <a:lnTo>
                                <a:pt x="735" y="4212"/>
                              </a:lnTo>
                              <a:lnTo>
                                <a:pt x="745" y="4202"/>
                              </a:lnTo>
                              <a:lnTo>
                                <a:pt x="764" y="4183"/>
                              </a:lnTo>
                              <a:lnTo>
                                <a:pt x="784" y="4164"/>
                              </a:lnTo>
                              <a:lnTo>
                                <a:pt x="803" y="4147"/>
                              </a:lnTo>
                              <a:lnTo>
                                <a:pt x="811" y="4138"/>
                              </a:lnTo>
                              <a:lnTo>
                                <a:pt x="819" y="4130"/>
                              </a:lnTo>
                              <a:lnTo>
                                <a:pt x="829" y="4114"/>
                              </a:lnTo>
                              <a:lnTo>
                                <a:pt x="841" y="4101"/>
                              </a:lnTo>
                              <a:lnTo>
                                <a:pt x="846" y="4094"/>
                              </a:lnTo>
                              <a:lnTo>
                                <a:pt x="853" y="4088"/>
                              </a:lnTo>
                              <a:lnTo>
                                <a:pt x="860" y="4083"/>
                              </a:lnTo>
                              <a:lnTo>
                                <a:pt x="869" y="4079"/>
                              </a:lnTo>
                              <a:lnTo>
                                <a:pt x="876" y="4076"/>
                              </a:lnTo>
                              <a:lnTo>
                                <a:pt x="883" y="4074"/>
                              </a:lnTo>
                              <a:lnTo>
                                <a:pt x="899" y="4071"/>
                              </a:lnTo>
                              <a:lnTo>
                                <a:pt x="915" y="4067"/>
                              </a:lnTo>
                              <a:lnTo>
                                <a:pt x="930" y="4064"/>
                              </a:lnTo>
                              <a:lnTo>
                                <a:pt x="942" y="4061"/>
                              </a:lnTo>
                              <a:lnTo>
                                <a:pt x="953" y="4056"/>
                              </a:lnTo>
                              <a:lnTo>
                                <a:pt x="964" y="4049"/>
                              </a:lnTo>
                              <a:lnTo>
                                <a:pt x="972" y="4041"/>
                              </a:lnTo>
                              <a:lnTo>
                                <a:pt x="980" y="4033"/>
                              </a:lnTo>
                              <a:lnTo>
                                <a:pt x="988" y="4024"/>
                              </a:lnTo>
                              <a:lnTo>
                                <a:pt x="995" y="4014"/>
                              </a:lnTo>
                              <a:lnTo>
                                <a:pt x="1000" y="4004"/>
                              </a:lnTo>
                              <a:lnTo>
                                <a:pt x="1005" y="3992"/>
                              </a:lnTo>
                              <a:lnTo>
                                <a:pt x="1010" y="3981"/>
                              </a:lnTo>
                              <a:lnTo>
                                <a:pt x="1014" y="3969"/>
                              </a:lnTo>
                              <a:lnTo>
                                <a:pt x="1017" y="3958"/>
                              </a:lnTo>
                              <a:lnTo>
                                <a:pt x="1021" y="3934"/>
                              </a:lnTo>
                              <a:lnTo>
                                <a:pt x="1023" y="3910"/>
                              </a:lnTo>
                              <a:lnTo>
                                <a:pt x="1027" y="3871"/>
                              </a:lnTo>
                              <a:lnTo>
                                <a:pt x="1029" y="3853"/>
                              </a:lnTo>
                              <a:lnTo>
                                <a:pt x="1032" y="3834"/>
                              </a:lnTo>
                              <a:lnTo>
                                <a:pt x="1037" y="3814"/>
                              </a:lnTo>
                              <a:lnTo>
                                <a:pt x="1042" y="3795"/>
                              </a:lnTo>
                              <a:lnTo>
                                <a:pt x="1048" y="3777"/>
                              </a:lnTo>
                              <a:lnTo>
                                <a:pt x="1055" y="3760"/>
                              </a:lnTo>
                              <a:lnTo>
                                <a:pt x="1068" y="3734"/>
                              </a:lnTo>
                              <a:lnTo>
                                <a:pt x="1080" y="3710"/>
                              </a:lnTo>
                              <a:lnTo>
                                <a:pt x="1094" y="3683"/>
                              </a:lnTo>
                              <a:lnTo>
                                <a:pt x="1106" y="3657"/>
                              </a:lnTo>
                              <a:lnTo>
                                <a:pt x="1098" y="3662"/>
                              </a:lnTo>
                              <a:lnTo>
                                <a:pt x="1092" y="3666"/>
                              </a:lnTo>
                              <a:lnTo>
                                <a:pt x="1079" y="3677"/>
                              </a:lnTo>
                              <a:lnTo>
                                <a:pt x="1068" y="3691"/>
                              </a:lnTo>
                              <a:lnTo>
                                <a:pt x="1056" y="3705"/>
                              </a:lnTo>
                              <a:lnTo>
                                <a:pt x="1035" y="3735"/>
                              </a:lnTo>
                              <a:lnTo>
                                <a:pt x="1023" y="3748"/>
                              </a:lnTo>
                              <a:lnTo>
                                <a:pt x="1012" y="3761"/>
                              </a:lnTo>
                              <a:lnTo>
                                <a:pt x="993" y="3778"/>
                              </a:lnTo>
                              <a:lnTo>
                                <a:pt x="975" y="3796"/>
                              </a:lnTo>
                              <a:lnTo>
                                <a:pt x="955" y="3812"/>
                              </a:lnTo>
                              <a:lnTo>
                                <a:pt x="946" y="3819"/>
                              </a:lnTo>
                              <a:lnTo>
                                <a:pt x="935" y="3826"/>
                              </a:lnTo>
                              <a:lnTo>
                                <a:pt x="925" y="3832"/>
                              </a:lnTo>
                              <a:lnTo>
                                <a:pt x="915" y="3837"/>
                              </a:lnTo>
                              <a:lnTo>
                                <a:pt x="903" y="3842"/>
                              </a:lnTo>
                              <a:lnTo>
                                <a:pt x="892" y="3845"/>
                              </a:lnTo>
                              <a:lnTo>
                                <a:pt x="880" y="3848"/>
                              </a:lnTo>
                              <a:lnTo>
                                <a:pt x="868" y="3849"/>
                              </a:lnTo>
                              <a:lnTo>
                                <a:pt x="854" y="3850"/>
                              </a:lnTo>
                              <a:lnTo>
                                <a:pt x="842" y="3849"/>
                              </a:lnTo>
                              <a:lnTo>
                                <a:pt x="817" y="3847"/>
                              </a:lnTo>
                              <a:lnTo>
                                <a:pt x="790" y="3845"/>
                              </a:lnTo>
                              <a:lnTo>
                                <a:pt x="740" y="3842"/>
                              </a:lnTo>
                              <a:lnTo>
                                <a:pt x="714" y="3840"/>
                              </a:lnTo>
                              <a:lnTo>
                                <a:pt x="689" y="3835"/>
                              </a:lnTo>
                              <a:lnTo>
                                <a:pt x="665" y="3829"/>
                              </a:lnTo>
                              <a:lnTo>
                                <a:pt x="653" y="3825"/>
                              </a:lnTo>
                              <a:lnTo>
                                <a:pt x="641" y="3820"/>
                              </a:lnTo>
                              <a:lnTo>
                                <a:pt x="632" y="3816"/>
                              </a:lnTo>
                              <a:lnTo>
                                <a:pt x="622" y="3810"/>
                              </a:lnTo>
                              <a:lnTo>
                                <a:pt x="613" y="3805"/>
                              </a:lnTo>
                              <a:lnTo>
                                <a:pt x="605" y="3798"/>
                              </a:lnTo>
                              <a:lnTo>
                                <a:pt x="590" y="3784"/>
                              </a:lnTo>
                              <a:lnTo>
                                <a:pt x="576" y="3768"/>
                              </a:lnTo>
                              <a:lnTo>
                                <a:pt x="563" y="3751"/>
                              </a:lnTo>
                              <a:lnTo>
                                <a:pt x="552" y="3734"/>
                              </a:lnTo>
                              <a:lnTo>
                                <a:pt x="529" y="3697"/>
                              </a:lnTo>
                              <a:lnTo>
                                <a:pt x="521" y="3683"/>
                              </a:lnTo>
                              <a:lnTo>
                                <a:pt x="513" y="3670"/>
                              </a:lnTo>
                              <a:lnTo>
                                <a:pt x="507" y="3655"/>
                              </a:lnTo>
                              <a:lnTo>
                                <a:pt x="501" y="3642"/>
                              </a:lnTo>
                              <a:lnTo>
                                <a:pt x="497" y="3628"/>
                              </a:lnTo>
                              <a:lnTo>
                                <a:pt x="494" y="3616"/>
                              </a:lnTo>
                              <a:lnTo>
                                <a:pt x="492" y="3602"/>
                              </a:lnTo>
                              <a:lnTo>
                                <a:pt x="491" y="3590"/>
                              </a:lnTo>
                              <a:lnTo>
                                <a:pt x="492" y="3576"/>
                              </a:lnTo>
                              <a:lnTo>
                                <a:pt x="495" y="3564"/>
                              </a:lnTo>
                              <a:lnTo>
                                <a:pt x="499" y="3551"/>
                              </a:lnTo>
                              <a:lnTo>
                                <a:pt x="505" y="3540"/>
                              </a:lnTo>
                              <a:lnTo>
                                <a:pt x="513" y="3527"/>
                              </a:lnTo>
                              <a:lnTo>
                                <a:pt x="522" y="3514"/>
                              </a:lnTo>
                              <a:lnTo>
                                <a:pt x="534" y="3503"/>
                              </a:lnTo>
                              <a:lnTo>
                                <a:pt x="547" y="3492"/>
                              </a:lnTo>
                              <a:lnTo>
                                <a:pt x="568" y="3473"/>
                              </a:lnTo>
                              <a:lnTo>
                                <a:pt x="590" y="3454"/>
                              </a:lnTo>
                              <a:lnTo>
                                <a:pt x="602" y="3446"/>
                              </a:lnTo>
                              <a:lnTo>
                                <a:pt x="613" y="3437"/>
                              </a:lnTo>
                              <a:lnTo>
                                <a:pt x="626" y="3431"/>
                              </a:lnTo>
                              <a:lnTo>
                                <a:pt x="638" y="3425"/>
                              </a:lnTo>
                              <a:lnTo>
                                <a:pt x="645" y="3423"/>
                              </a:lnTo>
                              <a:lnTo>
                                <a:pt x="652" y="3421"/>
                              </a:lnTo>
                              <a:lnTo>
                                <a:pt x="666" y="3420"/>
                              </a:lnTo>
                              <a:lnTo>
                                <a:pt x="680" y="3420"/>
                              </a:lnTo>
                              <a:lnTo>
                                <a:pt x="694" y="3421"/>
                              </a:lnTo>
                              <a:lnTo>
                                <a:pt x="708" y="3423"/>
                              </a:lnTo>
                              <a:lnTo>
                                <a:pt x="722" y="3424"/>
                              </a:lnTo>
                              <a:lnTo>
                                <a:pt x="736" y="3423"/>
                              </a:lnTo>
                              <a:lnTo>
                                <a:pt x="750" y="3421"/>
                              </a:lnTo>
                              <a:lnTo>
                                <a:pt x="761" y="3416"/>
                              </a:lnTo>
                              <a:lnTo>
                                <a:pt x="770" y="3411"/>
                              </a:lnTo>
                              <a:lnTo>
                                <a:pt x="776" y="3405"/>
                              </a:lnTo>
                              <a:lnTo>
                                <a:pt x="780" y="3398"/>
                              </a:lnTo>
                              <a:lnTo>
                                <a:pt x="782" y="3389"/>
                              </a:lnTo>
                              <a:lnTo>
                                <a:pt x="784" y="3380"/>
                              </a:lnTo>
                              <a:lnTo>
                                <a:pt x="788" y="3359"/>
                              </a:lnTo>
                              <a:lnTo>
                                <a:pt x="793" y="3336"/>
                              </a:lnTo>
                              <a:lnTo>
                                <a:pt x="798" y="3313"/>
                              </a:lnTo>
                              <a:lnTo>
                                <a:pt x="802" y="3289"/>
                              </a:lnTo>
                              <a:lnTo>
                                <a:pt x="803" y="3278"/>
                              </a:lnTo>
                              <a:lnTo>
                                <a:pt x="804" y="3266"/>
                              </a:lnTo>
                              <a:lnTo>
                                <a:pt x="804" y="3245"/>
                              </a:lnTo>
                              <a:lnTo>
                                <a:pt x="803" y="3220"/>
                              </a:lnTo>
                              <a:lnTo>
                                <a:pt x="800" y="3192"/>
                              </a:lnTo>
                              <a:lnTo>
                                <a:pt x="797" y="3164"/>
                              </a:lnTo>
                              <a:lnTo>
                                <a:pt x="790" y="3137"/>
                              </a:lnTo>
                              <a:lnTo>
                                <a:pt x="787" y="3123"/>
                              </a:lnTo>
                              <a:lnTo>
                                <a:pt x="783" y="3112"/>
                              </a:lnTo>
                              <a:lnTo>
                                <a:pt x="778" y="3100"/>
                              </a:lnTo>
                              <a:lnTo>
                                <a:pt x="773" y="3090"/>
                              </a:lnTo>
                              <a:lnTo>
                                <a:pt x="765" y="3081"/>
                              </a:lnTo>
                              <a:lnTo>
                                <a:pt x="759" y="3074"/>
                              </a:lnTo>
                              <a:lnTo>
                                <a:pt x="683" y="3008"/>
                              </a:lnTo>
                              <a:lnTo>
                                <a:pt x="654" y="2983"/>
                              </a:lnTo>
                              <a:lnTo>
                                <a:pt x="625" y="2958"/>
                              </a:lnTo>
                              <a:lnTo>
                                <a:pt x="597" y="2932"/>
                              </a:lnTo>
                              <a:lnTo>
                                <a:pt x="570" y="2906"/>
                              </a:lnTo>
                              <a:lnTo>
                                <a:pt x="552" y="2885"/>
                              </a:lnTo>
                              <a:lnTo>
                                <a:pt x="534" y="2863"/>
                              </a:lnTo>
                              <a:lnTo>
                                <a:pt x="517" y="2840"/>
                              </a:lnTo>
                              <a:lnTo>
                                <a:pt x="503" y="2816"/>
                              </a:lnTo>
                              <a:lnTo>
                                <a:pt x="488" y="2792"/>
                              </a:lnTo>
                              <a:lnTo>
                                <a:pt x="475" y="2768"/>
                              </a:lnTo>
                              <a:lnTo>
                                <a:pt x="450" y="2718"/>
                              </a:lnTo>
                              <a:lnTo>
                                <a:pt x="426" y="2667"/>
                              </a:lnTo>
                              <a:lnTo>
                                <a:pt x="401" y="2616"/>
                              </a:lnTo>
                              <a:lnTo>
                                <a:pt x="389" y="2591"/>
                              </a:lnTo>
                              <a:lnTo>
                                <a:pt x="376" y="2567"/>
                              </a:lnTo>
                              <a:lnTo>
                                <a:pt x="362" y="2542"/>
                              </a:lnTo>
                              <a:lnTo>
                                <a:pt x="347" y="2519"/>
                              </a:lnTo>
                              <a:lnTo>
                                <a:pt x="335" y="2498"/>
                              </a:lnTo>
                              <a:lnTo>
                                <a:pt x="323" y="2478"/>
                              </a:lnTo>
                              <a:lnTo>
                                <a:pt x="314" y="2458"/>
                              </a:lnTo>
                              <a:lnTo>
                                <a:pt x="305" y="2437"/>
                              </a:lnTo>
                              <a:lnTo>
                                <a:pt x="298" y="2415"/>
                              </a:lnTo>
                              <a:lnTo>
                                <a:pt x="293" y="2393"/>
                              </a:lnTo>
                              <a:lnTo>
                                <a:pt x="290" y="2370"/>
                              </a:lnTo>
                              <a:lnTo>
                                <a:pt x="287" y="2346"/>
                              </a:lnTo>
                              <a:lnTo>
                                <a:pt x="287" y="2324"/>
                              </a:lnTo>
                              <a:lnTo>
                                <a:pt x="287" y="2301"/>
                              </a:lnTo>
                              <a:lnTo>
                                <a:pt x="289" y="2254"/>
                              </a:lnTo>
                              <a:lnTo>
                                <a:pt x="290" y="2231"/>
                              </a:lnTo>
                              <a:lnTo>
                                <a:pt x="290" y="2208"/>
                              </a:lnTo>
                              <a:lnTo>
                                <a:pt x="288" y="2185"/>
                              </a:lnTo>
                              <a:lnTo>
                                <a:pt x="284" y="2163"/>
                              </a:lnTo>
                              <a:lnTo>
                                <a:pt x="269" y="2087"/>
                              </a:lnTo>
                              <a:lnTo>
                                <a:pt x="262" y="2049"/>
                              </a:lnTo>
                              <a:lnTo>
                                <a:pt x="255" y="2010"/>
                              </a:lnTo>
                              <a:lnTo>
                                <a:pt x="250" y="1970"/>
                              </a:lnTo>
                              <a:lnTo>
                                <a:pt x="247" y="1931"/>
                              </a:lnTo>
                              <a:lnTo>
                                <a:pt x="246" y="1892"/>
                              </a:lnTo>
                              <a:lnTo>
                                <a:pt x="246" y="1872"/>
                              </a:lnTo>
                              <a:lnTo>
                                <a:pt x="247" y="1853"/>
                              </a:lnTo>
                              <a:lnTo>
                                <a:pt x="249" y="1839"/>
                              </a:lnTo>
                              <a:lnTo>
                                <a:pt x="251" y="1824"/>
                              </a:lnTo>
                              <a:lnTo>
                                <a:pt x="256" y="1796"/>
                              </a:lnTo>
                              <a:lnTo>
                                <a:pt x="264" y="1767"/>
                              </a:lnTo>
                              <a:lnTo>
                                <a:pt x="273" y="1740"/>
                              </a:lnTo>
                              <a:lnTo>
                                <a:pt x="291" y="1683"/>
                              </a:lnTo>
                              <a:lnTo>
                                <a:pt x="300" y="1655"/>
                              </a:lnTo>
                              <a:lnTo>
                                <a:pt x="307" y="1627"/>
                              </a:lnTo>
                              <a:lnTo>
                                <a:pt x="313" y="1599"/>
                              </a:lnTo>
                              <a:lnTo>
                                <a:pt x="316" y="1571"/>
                              </a:lnTo>
                              <a:lnTo>
                                <a:pt x="322" y="1513"/>
                              </a:lnTo>
                              <a:lnTo>
                                <a:pt x="326" y="1485"/>
                              </a:lnTo>
                              <a:lnTo>
                                <a:pt x="332" y="1457"/>
                              </a:lnTo>
                              <a:lnTo>
                                <a:pt x="336" y="1443"/>
                              </a:lnTo>
                              <a:lnTo>
                                <a:pt x="341" y="1430"/>
                              </a:lnTo>
                              <a:lnTo>
                                <a:pt x="345" y="1416"/>
                              </a:lnTo>
                              <a:lnTo>
                                <a:pt x="351" y="1404"/>
                              </a:lnTo>
                              <a:lnTo>
                                <a:pt x="366" y="1372"/>
                              </a:lnTo>
                              <a:lnTo>
                                <a:pt x="371" y="1359"/>
                              </a:lnTo>
                              <a:lnTo>
                                <a:pt x="375" y="1345"/>
                              </a:lnTo>
                              <a:lnTo>
                                <a:pt x="379" y="1334"/>
                              </a:lnTo>
                              <a:lnTo>
                                <a:pt x="381" y="1321"/>
                              </a:lnTo>
                              <a:lnTo>
                                <a:pt x="384" y="1311"/>
                              </a:lnTo>
                              <a:lnTo>
                                <a:pt x="385" y="1299"/>
                              </a:lnTo>
                              <a:lnTo>
                                <a:pt x="372" y="1309"/>
                              </a:lnTo>
                              <a:lnTo>
                                <a:pt x="361" y="1319"/>
                              </a:lnTo>
                              <a:lnTo>
                                <a:pt x="346" y="1334"/>
                              </a:lnTo>
                              <a:lnTo>
                                <a:pt x="331" y="1350"/>
                              </a:lnTo>
                              <a:lnTo>
                                <a:pt x="304" y="1381"/>
                              </a:lnTo>
                              <a:lnTo>
                                <a:pt x="253" y="1444"/>
                              </a:lnTo>
                              <a:lnTo>
                                <a:pt x="229" y="1475"/>
                              </a:lnTo>
                              <a:lnTo>
                                <a:pt x="216" y="1488"/>
                              </a:lnTo>
                              <a:lnTo>
                                <a:pt x="201" y="1502"/>
                              </a:lnTo>
                              <a:lnTo>
                                <a:pt x="183" y="1514"/>
                              </a:lnTo>
                              <a:lnTo>
                                <a:pt x="166" y="1527"/>
                              </a:lnTo>
                              <a:lnTo>
                                <a:pt x="148" y="1539"/>
                              </a:lnTo>
                              <a:lnTo>
                                <a:pt x="139" y="1547"/>
                              </a:lnTo>
                              <a:lnTo>
                                <a:pt x="132" y="1554"/>
                              </a:lnTo>
                              <a:lnTo>
                                <a:pt x="142" y="1541"/>
                              </a:lnTo>
                              <a:lnTo>
                                <a:pt x="152" y="1530"/>
                              </a:lnTo>
                              <a:lnTo>
                                <a:pt x="163" y="1521"/>
                              </a:lnTo>
                              <a:lnTo>
                                <a:pt x="174" y="1512"/>
                              </a:lnTo>
                              <a:lnTo>
                                <a:pt x="195" y="1497"/>
                              </a:lnTo>
                              <a:lnTo>
                                <a:pt x="204" y="1488"/>
                              </a:lnTo>
                              <a:lnTo>
                                <a:pt x="212" y="1479"/>
                              </a:lnTo>
                              <a:lnTo>
                                <a:pt x="249" y="1428"/>
                              </a:lnTo>
                              <a:lnTo>
                                <a:pt x="269" y="1402"/>
                              </a:lnTo>
                              <a:lnTo>
                                <a:pt x="289" y="1377"/>
                              </a:lnTo>
                              <a:lnTo>
                                <a:pt x="311" y="1352"/>
                              </a:lnTo>
                              <a:lnTo>
                                <a:pt x="334" y="1328"/>
                              </a:lnTo>
                              <a:lnTo>
                                <a:pt x="346" y="1317"/>
                              </a:lnTo>
                              <a:lnTo>
                                <a:pt x="358" y="1306"/>
                              </a:lnTo>
                              <a:lnTo>
                                <a:pt x="371" y="1296"/>
                              </a:lnTo>
                              <a:lnTo>
                                <a:pt x="384" y="1287"/>
                              </a:lnTo>
                              <a:lnTo>
                                <a:pt x="383" y="1275"/>
                              </a:lnTo>
                              <a:lnTo>
                                <a:pt x="380" y="1264"/>
                              </a:lnTo>
                              <a:lnTo>
                                <a:pt x="376" y="1252"/>
                              </a:lnTo>
                              <a:lnTo>
                                <a:pt x="372" y="1240"/>
                              </a:lnTo>
                              <a:lnTo>
                                <a:pt x="352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6.85pt;margin-top:56.1pt;height:39.2pt;width:46.4pt;z-index:251672576;v-text-anchor:middle;mso-width-relative:page;mso-height-relative:page;" fillcolor="#2A3D52 [3204]" filled="t" stroked="f" coordsize="5542,4690" o:gfxdata="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" path="m352,1259l352,1259,341,1270,329,1283,319,1295,310,1308,291,1334,272,1361,263,1372,253,1383,243,1391,232,1400,221,1406,208,1411,194,1415,178,1418,165,1420,150,1422,137,1422,125,1422,102,1418,80,1415,59,1411,39,1409,19,1407,9,1408,0,1409,8,1406,16,1403,24,1402,32,1401,47,1402,62,1403,90,1409,105,1411,120,1411,152,1410,169,1408,184,1406,200,1402,214,1396,220,1392,226,1389,231,1384,235,1379,251,1359,265,1338,279,1317,287,1308,295,1297,317,1274,340,1251,367,1225,360,1210,321,1236,301,1247,281,1259,244,1279,227,1288,210,1295,194,1302,176,1307,158,1311,139,1313,130,1314,121,1314,112,1314,101,1315,87,1317,70,1321,47,1329,15,1340,33,1330,49,1322,64,1316,78,1311,91,1308,103,1305,126,1302,146,1300,165,1298,174,1297,184,1294,194,1291,204,1287,243,1265,280,1243,317,1220,354,1194,352,1183,350,1168,347,1134,346,1094,345,1051,345,1008,346,969,348,903,350,873,353,841,361,779,370,717,379,660,383,645,386,631,395,604,404,575,408,562,411,547,413,537,413,527,411,518,410,510,403,492,397,473,389,450,380,426,372,403,365,379,362,367,361,354,358,329,355,279,354,263,352,248,347,216,343,185,342,169,341,154,342,140,343,128,346,102,349,76,351,50,351,35,351,27,352,19,354,12,359,6,362,4,365,3,368,0,372,0,381,0,392,0,413,4,433,9,452,13,465,16,477,20,490,26,503,31,514,37,525,44,537,52,547,60,575,86,588,100,603,111,636,133,653,145,668,158,682,169,694,181,717,207,762,259,775,273,788,285,802,298,818,308,833,318,850,325,868,331,885,335,896,336,906,336,917,335,927,334,947,329,968,325,991,321,1014,318,1037,317,1060,316,1083,315,1107,316,1130,317,1152,319,1175,321,1198,325,1220,328,1243,333,1266,339,1288,345,1332,358,1348,363,1363,367,1376,369,1382,369,1387,369,1392,368,1398,366,1403,363,1407,359,1415,349,1423,337,1430,327,1438,316,1448,304,1457,293,1469,282,1479,272,1503,252,1525,232,1584,178,1616,151,1631,137,1648,125,1665,113,1682,103,1700,92,1718,83,1737,76,1755,69,1775,64,1795,61,1815,58,1835,55,1844,54,1854,55,1863,58,1872,63,1881,69,1888,76,1894,84,1900,91,1905,101,1909,109,1912,119,1913,129,1914,140,1914,152,1913,176,1911,199,1909,222,1905,271,1898,320,1896,344,1894,369,1894,393,1894,418,1894,438,1893,456,1892,474,1890,493,1887,511,1883,529,1879,547,1872,566,1861,601,1855,619,1850,637,1846,655,1843,672,1841,691,1841,710,1842,726,1844,740,1848,772,1852,802,1854,817,1855,833,1854,849,1851,863,1848,878,1844,891,1834,920,1823,948,1818,963,1815,980,1814,996,1815,1013,1816,1029,1819,1046,1822,1062,1826,1078,1845,1144,1849,1161,1852,1177,1855,1193,1856,1210,1857,1233,1856,1257,1854,1307,1851,1333,1850,1358,1851,1383,1852,1407,1856,1430,1858,1441,1861,1453,1864,1463,1868,1474,1873,1483,1879,1492,1885,1502,1892,1510,1900,1517,1910,1525,1920,1531,1931,1537,1943,1543,1957,1547,1976,1552,1994,1556,2013,1558,2032,1560,2051,1561,2069,1561,2107,1561,2146,1558,2183,1556,2221,1554,2259,1553,2542,1553,2553,1553,2562,1554,2584,1559,2606,1567,2629,1575,2675,1594,2695,1603,2715,1609,2779,1628,2843,1647,2874,1657,2905,1668,2935,1680,2966,1694,2983,1703,3000,1714,3016,1724,3030,1735,3044,1746,3056,1757,3069,1770,3079,1783,3091,1796,3101,1810,3121,1839,3140,1870,3160,1904,3187,1950,3216,1996,3245,2042,3273,2089,3304,2141,3334,2194,3364,2246,3392,2300,3419,2353,3446,2407,3471,2463,3494,2519,3521,2590,3546,2662,3570,2735,3580,2772,3591,2808,3599,2846,3608,2882,3616,2920,3622,2957,3628,2995,3633,3032,3636,3071,3640,3109,3643,3157,3645,3205,3646,3253,3646,3302,3644,3350,3642,3374,3639,3398,3635,3421,3632,3445,3627,3469,3622,3492,3618,3506,3612,3523,3599,3559,3584,3599,3578,3620,3572,3641,3568,3663,3563,3682,3562,3702,3562,3722,3563,3731,3564,3740,3568,3748,3570,3757,3574,3765,3578,3772,3583,3778,3590,3785,3604,3797,3620,3810,3635,3821,3652,3833,3685,3855,3718,3875,3743,3890,3768,3903,3794,3915,3821,3925,3847,3934,3875,3942,3902,3950,3931,3957,3987,3968,4043,3981,4099,3993,4127,4001,4154,4009,4180,4017,4206,4028,4231,4039,4256,4051,4305,4078,4354,4105,4402,4132,4427,4146,4451,4158,4476,4170,4501,4180,4527,4190,4553,4197,4579,4203,4605,4208,4631,4212,4656,4216,4682,4219,4708,4221,4760,4223,4812,4223,4865,4223,4918,4223,4970,4224,5019,4226,5068,4230,5117,4235,5165,4242,5213,4250,5261,4259,5309,4270,5356,4282,5387,4291,5417,4302,5433,4308,5446,4315,5461,4323,5474,4331,5486,4341,5498,4350,5508,4362,5517,4374,5525,4388,5531,4402,5536,4418,5539,4436,5541,4458,5542,4483,5541,4508,5538,4535,5536,4547,5533,4560,5530,4572,5525,4584,5520,4594,5513,4605,5506,4613,5498,4621,5490,4626,5484,4630,5477,4634,5468,4637,5452,4642,5434,4645,5415,4647,5395,4647,5376,4647,5355,4644,5314,4640,5273,4634,5237,4630,5219,4628,5204,4627,5155,4626,5107,4624,5011,4616,4915,4609,4820,4602,4779,4600,4738,4600,4656,4600,4615,4601,4574,4600,4534,4597,4514,4595,4494,4593,4455,4587,4418,4578,4380,4568,4344,4557,4270,4534,4233,4522,4197,4511,4116,4488,4035,4466,3994,4456,3954,4446,3913,4438,3871,4429,3832,4424,3792,4420,3752,4416,3713,4414,3672,4411,3632,4407,3593,4402,3553,4395,3520,4388,3486,4378,3453,4367,3419,4355,3387,4342,3355,4326,3325,4311,3294,4294,3283,4286,3268,4274,3251,4263,3235,4251,3226,4247,3217,4243,3209,4241,3201,4240,3193,4241,3187,4244,3180,4248,3174,4255,3170,4264,3167,4272,3164,4281,3162,4292,3160,4314,3160,4337,3161,4360,3162,4383,3164,4403,3164,4422,3163,4446,3161,4470,3159,4483,3157,4494,3153,4506,3149,4516,3145,4527,3140,4536,3133,4545,3125,4554,3116,4560,3105,4566,3094,4571,3081,4575,3064,4578,3046,4580,3011,4583,2975,4586,2940,4589,2857,4599,2815,4603,2775,4607,2733,4609,2691,4610,2650,4608,2609,4605,2561,4600,2513,4592,2465,4586,2416,4582,2392,4581,2368,4581,2344,4581,2321,4583,2297,4586,2273,4590,2249,4596,2226,4605,2205,4611,2185,4616,2165,4618,2147,4619,2107,4621,2087,4623,2065,4626,2040,4631,2015,4637,1990,4644,1965,4652,1937,4657,1907,4661,1878,4664,1847,4665,1787,4668,1758,4672,1728,4675,1705,4679,1683,4683,1661,4687,1638,4689,1626,4690,1616,4690,1604,4689,1594,4688,1582,4685,1572,4681,1561,4676,1551,4669,1543,4662,1534,4655,1519,4638,1511,4631,1503,4624,1494,4617,1483,4611,1472,4607,1460,4603,1436,4595,1426,4591,1414,4585,1405,4578,1396,4568,1389,4559,1383,4548,1378,4539,1373,4530,1365,4509,1360,4488,1356,4467,1353,4445,1349,4400,1350,4390,1352,4379,1356,4369,1362,4359,1371,4349,1380,4340,1390,4330,1401,4322,1412,4315,1425,4306,1449,4293,1471,4282,1489,4273,1511,4265,1541,4253,1573,4240,1590,4232,1605,4224,1621,4216,1634,4206,1647,4196,1657,4184,1662,4179,1666,4173,1668,4168,1670,4161,1671,4154,1672,4148,1671,4142,1670,4134,1666,4124,1662,4114,1652,4095,1643,4075,1639,4064,1635,4054,1633,4044,1632,4035,1631,4015,1631,3993,1633,3971,1638,3923,1641,3898,1642,3874,1642,3863,1642,3854,1640,3847,1639,3842,1635,3838,1633,3836,1630,3835,1627,3835,1621,3837,1616,3841,1610,3845,1602,3857,1595,3867,1559,3914,1524,3961,1494,4002,1485,4013,1478,4027,1472,4040,1465,4054,1455,4082,1445,4110,1432,4139,1417,4170,1402,4200,1384,4229,1364,4257,1344,4283,1321,4308,1310,4320,1299,4331,1278,4349,1257,4367,1234,4385,1211,4401,1187,4417,1164,4432,1139,4444,1114,4457,1087,4467,1060,4476,1034,4484,1021,4487,1007,4490,995,4492,981,4492,968,4492,955,4490,947,4489,940,4486,933,4483,927,4479,915,4470,904,4459,897,4451,890,4445,881,4441,873,4437,865,4434,855,4432,846,4431,836,4429,827,4429,817,4428,808,4426,800,4423,793,4418,787,4412,782,4404,780,4394,778,4385,776,4375,773,4366,770,4362,766,4359,762,4354,758,4351,749,4347,738,4342,733,4339,729,4336,725,4331,721,4326,714,4315,709,4303,706,4291,705,4278,706,4267,708,4255,713,4244,720,4232,727,4222,735,4212,745,4202,764,4183,784,4164,803,4147,811,4138,819,4130,829,4114,841,4101,846,4094,853,4088,860,4083,869,4079,876,4076,883,4074,899,4071,915,4067,930,4064,942,4061,953,4056,964,4049,972,4041,980,4033,988,4024,995,4014,1000,4004,1005,3992,1010,3981,1014,3969,1017,3958,1021,3934,1023,3910,1027,3871,1029,3853,1032,3834,1037,3814,1042,3795,1048,3777,1055,3760,1068,3734,1080,3710,1094,3683,1106,3657,1098,3662,1092,3666,1079,3677,1068,3691,1056,3705,1035,3735,1023,3748,1012,3761,993,3778,975,3796,955,3812,946,3819,935,3826,925,3832,915,3837,903,3842,892,3845,880,3848,868,3849,854,3850,842,3849,817,3847,790,3845,740,3842,714,3840,689,3835,665,3829,653,3825,641,3820,632,3816,622,3810,613,3805,605,3798,590,3784,576,3768,563,3751,552,3734,529,3697,521,3683,513,3670,507,3655,501,3642,497,3628,494,3616,492,3602,491,3590,492,3576,495,3564,499,3551,505,3540,513,3527,522,3514,534,3503,547,3492,568,3473,590,3454,602,3446,613,3437,626,3431,638,3425,645,3423,652,3421,666,3420,680,3420,694,3421,708,3423,722,3424,736,3423,750,3421,761,3416,770,3411,776,3405,780,3398,782,3389,784,3380,788,3359,793,3336,798,3313,802,3289,803,3278,804,3266,804,3245,803,3220,800,3192,797,3164,790,3137,787,3123,783,3112,778,3100,773,3090,765,3081,759,3074,683,3008,654,2983,625,2958,597,2932,570,2906,552,2885,534,2863,517,2840,503,2816,488,2792,475,2768,450,2718,426,2667,401,2616,389,2591,376,2567,362,2542,347,2519,335,2498,323,2478,314,2458,305,2437,298,2415,293,2393,290,2370,287,2346,287,2324,287,2301,289,2254,290,2231,290,2208,288,2185,284,2163,269,2087,262,2049,255,2010,250,1970,247,1931,246,1892,246,1872,247,1853,249,1839,251,1824,256,1796,264,1767,273,1740,291,1683,300,1655,307,1627,313,1599,316,1571,322,1513,326,1485,332,1457,336,1443,341,1430,345,1416,351,1404,366,1372,371,1359,375,1345,379,1334,381,1321,384,1311,385,1299,372,1309,361,1319,346,1334,331,1350,304,1381,253,1444,229,1475,216,1488,201,1502,183,1514,166,1527,148,1539,139,1547,132,1554,142,1541,152,1530,163,1521,174,1512,195,1497,204,1488,212,1479,249,1428,269,1402,289,1377,311,1352,334,1328,346,1317,358,1306,371,1296,384,1287,383,1275,380,1264,376,1252,372,1240,352,1259xe">
                <v:path o:connectlocs="2072823134,@0;1319082595,@0;@0,@0;1633129006,@0;@0,@0;@0,@0;@0,@0;@0,1276616758;@0,162701726;@0,@0;@0,@0;@0,@0;@0,@0;@0,725908585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1642110</wp:posOffset>
                </wp:positionV>
                <wp:extent cx="497840" cy="382270"/>
                <wp:effectExtent l="0" t="0" r="0" b="0"/>
                <wp:wrapNone/>
                <wp:docPr id="17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7911" cy="382567"/>
                        </a:xfrm>
                        <a:custGeom>
                          <a:avLst/>
                          <a:gdLst>
                            <a:gd name="T0" fmla="*/ 2147483646 w 195"/>
                            <a:gd name="T1" fmla="*/ 2147483646 h 150"/>
                            <a:gd name="T2" fmla="*/ 2147483646 w 195"/>
                            <a:gd name="T3" fmla="*/ 2147483646 h 150"/>
                            <a:gd name="T4" fmla="*/ 2147483646 w 195"/>
                            <a:gd name="T5" fmla="*/ 2147483646 h 150"/>
                            <a:gd name="T6" fmla="*/ 2147483646 w 195"/>
                            <a:gd name="T7" fmla="*/ 2147483646 h 150"/>
                            <a:gd name="T8" fmla="*/ 2147483646 w 195"/>
                            <a:gd name="T9" fmla="*/ 2147483646 h 150"/>
                            <a:gd name="T10" fmla="*/ 2147483646 w 195"/>
                            <a:gd name="T11" fmla="*/ 2147483646 h 150"/>
                            <a:gd name="T12" fmla="*/ 2147483646 w 195"/>
                            <a:gd name="T13" fmla="*/ 2147483646 h 150"/>
                            <a:gd name="T14" fmla="*/ 2147483646 w 195"/>
                            <a:gd name="T15" fmla="*/ 2147483646 h 150"/>
                            <a:gd name="T16" fmla="*/ 2147483646 w 195"/>
                            <a:gd name="T17" fmla="*/ 2147483646 h 150"/>
                            <a:gd name="T18" fmla="*/ 2147483646 w 195"/>
                            <a:gd name="T19" fmla="*/ 2147483646 h 150"/>
                            <a:gd name="T20" fmla="*/ 2147483646 w 195"/>
                            <a:gd name="T21" fmla="*/ 2147483646 h 150"/>
                            <a:gd name="T22" fmla="*/ 2147483646 w 195"/>
                            <a:gd name="T23" fmla="*/ 2147483646 h 150"/>
                            <a:gd name="T24" fmla="*/ 2147483646 w 195"/>
                            <a:gd name="T25" fmla="*/ 2147483646 h 150"/>
                            <a:gd name="T26" fmla="*/ 2147483646 w 195"/>
                            <a:gd name="T27" fmla="*/ 2147483646 h 150"/>
                            <a:gd name="T28" fmla="*/ 2147483646 w 195"/>
                            <a:gd name="T29" fmla="*/ 2147483646 h 150"/>
                            <a:gd name="T30" fmla="*/ 2147483646 w 195"/>
                            <a:gd name="T31" fmla="*/ 2147483646 h 150"/>
                            <a:gd name="T32" fmla="*/ 2147483646 w 195"/>
                            <a:gd name="T33" fmla="*/ 2147483646 h 150"/>
                            <a:gd name="T34" fmla="*/ 2147483646 w 195"/>
                            <a:gd name="T35" fmla="*/ 2147483646 h 150"/>
                            <a:gd name="T36" fmla="*/ 2147483646 w 195"/>
                            <a:gd name="T37" fmla="*/ 2147483646 h 150"/>
                            <a:gd name="T38" fmla="*/ 2147483646 w 195"/>
                            <a:gd name="T39" fmla="*/ 2147483646 h 150"/>
                            <a:gd name="T40" fmla="*/ 2147483646 w 195"/>
                            <a:gd name="T41" fmla="*/ 2147483646 h 150"/>
                            <a:gd name="T42" fmla="*/ 2147483646 w 195"/>
                            <a:gd name="T43" fmla="*/ 2147483646 h 150"/>
                            <a:gd name="T44" fmla="*/ 2147483646 w 195"/>
                            <a:gd name="T45" fmla="*/ 2147483646 h 150"/>
                            <a:gd name="T46" fmla="*/ 2147483646 w 195"/>
                            <a:gd name="T47" fmla="*/ 2147483646 h 150"/>
                            <a:gd name="T48" fmla="*/ 2147483646 w 195"/>
                            <a:gd name="T49" fmla="*/ 2147483646 h 150"/>
                            <a:gd name="T50" fmla="*/ 2147483646 w 195"/>
                            <a:gd name="T51" fmla="*/ 2147483646 h 150"/>
                            <a:gd name="T52" fmla="*/ 2147483646 w 195"/>
                            <a:gd name="T53" fmla="*/ 2147483646 h 150"/>
                            <a:gd name="T54" fmla="*/ 2147483646 w 195"/>
                            <a:gd name="T55" fmla="*/ 2147483646 h 150"/>
                            <a:gd name="T56" fmla="*/ 2147483646 w 195"/>
                            <a:gd name="T57" fmla="*/ 2147483646 h 150"/>
                            <a:gd name="T58" fmla="*/ 2147483646 w 195"/>
                            <a:gd name="T59" fmla="*/ 2147483646 h 150"/>
                            <a:gd name="T60" fmla="*/ 2147483646 w 195"/>
                            <a:gd name="T61" fmla="*/ 2147483646 h 150"/>
                            <a:gd name="T62" fmla="*/ 2147483646 w 195"/>
                            <a:gd name="T63" fmla="*/ 2147483646 h 150"/>
                            <a:gd name="T64" fmla="*/ 2147483646 w 195"/>
                            <a:gd name="T65" fmla="*/ 2147483646 h 150"/>
                            <a:gd name="T66" fmla="*/ 2147483646 w 195"/>
                            <a:gd name="T67" fmla="*/ 2147483646 h 150"/>
                            <a:gd name="T68" fmla="*/ 2147483646 w 195"/>
                            <a:gd name="T69" fmla="*/ 2147483646 h 150"/>
                            <a:gd name="T70" fmla="*/ 2147483646 w 195"/>
                            <a:gd name="T71" fmla="*/ 2147483646 h 150"/>
                            <a:gd name="T72" fmla="*/ 2147483646 w 195"/>
                            <a:gd name="T73" fmla="*/ 2147483646 h 150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95" h="150">
                              <a:moveTo>
                                <a:pt x="44" y="23"/>
                              </a:moveTo>
                              <a:cubicBezTo>
                                <a:pt x="56" y="23"/>
                                <a:pt x="68" y="29"/>
                                <a:pt x="74" y="38"/>
                              </a:cubicBezTo>
                              <a:cubicBezTo>
                                <a:pt x="121" y="38"/>
                                <a:pt x="121" y="38"/>
                                <a:pt x="121" y="38"/>
                              </a:cubicBezTo>
                              <a:cubicBezTo>
                                <a:pt x="128" y="29"/>
                                <a:pt x="139" y="23"/>
                                <a:pt x="151" y="23"/>
                              </a:cubicBezTo>
                              <a:cubicBezTo>
                                <a:pt x="172" y="23"/>
                                <a:pt x="189" y="40"/>
                                <a:pt x="189" y="61"/>
                              </a:cubicBezTo>
                              <a:cubicBezTo>
                                <a:pt x="189" y="65"/>
                                <a:pt x="189" y="69"/>
                                <a:pt x="187" y="73"/>
                              </a:cubicBezTo>
                              <a:cubicBezTo>
                                <a:pt x="193" y="93"/>
                                <a:pt x="195" y="115"/>
                                <a:pt x="194" y="139"/>
                              </a:cubicBezTo>
                              <a:cubicBezTo>
                                <a:pt x="185" y="149"/>
                                <a:pt x="175" y="150"/>
                                <a:pt x="165" y="150"/>
                              </a:cubicBezTo>
                              <a:cubicBezTo>
                                <a:pt x="152" y="134"/>
                                <a:pt x="142" y="116"/>
                                <a:pt x="133" y="95"/>
                              </a:cubicBezTo>
                              <a:cubicBezTo>
                                <a:pt x="129" y="94"/>
                                <a:pt x="125" y="90"/>
                                <a:pt x="124" y="87"/>
                              </a:cubicBezTo>
                              <a:cubicBezTo>
                                <a:pt x="72" y="87"/>
                                <a:pt x="72" y="87"/>
                                <a:pt x="72" y="87"/>
                              </a:cubicBezTo>
                              <a:cubicBezTo>
                                <a:pt x="69" y="92"/>
                                <a:pt x="66" y="94"/>
                                <a:pt x="63" y="95"/>
                              </a:cubicBezTo>
                              <a:cubicBezTo>
                                <a:pt x="53" y="117"/>
                                <a:pt x="43" y="134"/>
                                <a:pt x="30" y="150"/>
                              </a:cubicBezTo>
                              <a:cubicBezTo>
                                <a:pt x="20" y="150"/>
                                <a:pt x="11" y="149"/>
                                <a:pt x="1" y="139"/>
                              </a:cubicBezTo>
                              <a:cubicBezTo>
                                <a:pt x="0" y="115"/>
                                <a:pt x="2" y="93"/>
                                <a:pt x="8" y="73"/>
                              </a:cubicBezTo>
                              <a:cubicBezTo>
                                <a:pt x="7" y="69"/>
                                <a:pt x="6" y="65"/>
                                <a:pt x="6" y="60"/>
                              </a:cubicBezTo>
                              <a:cubicBezTo>
                                <a:pt x="6" y="39"/>
                                <a:pt x="23" y="23"/>
                                <a:pt x="44" y="23"/>
                              </a:cubicBezTo>
                              <a:close/>
                              <a:moveTo>
                                <a:pt x="81" y="57"/>
                              </a:moveTo>
                              <a:cubicBezTo>
                                <a:pt x="81" y="66"/>
                                <a:pt x="81" y="66"/>
                                <a:pt x="81" y="66"/>
                              </a:cubicBezTo>
                              <a:cubicBezTo>
                                <a:pt x="95" y="66"/>
                                <a:pt x="95" y="66"/>
                                <a:pt x="95" y="66"/>
                              </a:cubicBezTo>
                              <a:cubicBezTo>
                                <a:pt x="95" y="57"/>
                                <a:pt x="95" y="57"/>
                                <a:pt x="95" y="57"/>
                              </a:cubicBezTo>
                              <a:cubicBezTo>
                                <a:pt x="81" y="57"/>
                                <a:pt x="81" y="57"/>
                                <a:pt x="81" y="57"/>
                              </a:cubicBezTo>
                              <a:close/>
                              <a:moveTo>
                                <a:pt x="155" y="64"/>
                              </a:moveTo>
                              <a:cubicBezTo>
                                <a:pt x="151" y="65"/>
                                <a:pt x="148" y="69"/>
                                <a:pt x="149" y="73"/>
                              </a:cubicBezTo>
                              <a:cubicBezTo>
                                <a:pt x="150" y="78"/>
                                <a:pt x="154" y="80"/>
                                <a:pt x="158" y="79"/>
                              </a:cubicBezTo>
                              <a:cubicBezTo>
                                <a:pt x="163" y="78"/>
                                <a:pt x="165" y="74"/>
                                <a:pt x="164" y="70"/>
                              </a:cubicBezTo>
                              <a:cubicBezTo>
                                <a:pt x="163" y="66"/>
                                <a:pt x="159" y="64"/>
                                <a:pt x="155" y="64"/>
                              </a:cubicBezTo>
                              <a:close/>
                              <a:moveTo>
                                <a:pt x="137" y="52"/>
                              </a:moveTo>
                              <a:cubicBezTo>
                                <a:pt x="133" y="53"/>
                                <a:pt x="131" y="57"/>
                                <a:pt x="132" y="61"/>
                              </a:cubicBezTo>
                              <a:cubicBezTo>
                                <a:pt x="132" y="65"/>
                                <a:pt x="136" y="68"/>
                                <a:pt x="141" y="67"/>
                              </a:cubicBezTo>
                              <a:cubicBezTo>
                                <a:pt x="145" y="66"/>
                                <a:pt x="147" y="62"/>
                                <a:pt x="146" y="58"/>
                              </a:cubicBezTo>
                              <a:cubicBezTo>
                                <a:pt x="145" y="54"/>
                                <a:pt x="141" y="51"/>
                                <a:pt x="137" y="52"/>
                              </a:cubicBezTo>
                              <a:close/>
                              <a:moveTo>
                                <a:pt x="148" y="35"/>
                              </a:moveTo>
                              <a:cubicBezTo>
                                <a:pt x="144" y="36"/>
                                <a:pt x="141" y="40"/>
                                <a:pt x="142" y="44"/>
                              </a:cubicBezTo>
                              <a:cubicBezTo>
                                <a:pt x="143" y="48"/>
                                <a:pt x="147" y="51"/>
                                <a:pt x="151" y="50"/>
                              </a:cubicBezTo>
                              <a:cubicBezTo>
                                <a:pt x="156" y="49"/>
                                <a:pt x="158" y="45"/>
                                <a:pt x="157" y="41"/>
                              </a:cubicBezTo>
                              <a:cubicBezTo>
                                <a:pt x="156" y="37"/>
                                <a:pt x="152" y="34"/>
                                <a:pt x="148" y="35"/>
                              </a:cubicBezTo>
                              <a:close/>
                              <a:moveTo>
                                <a:pt x="166" y="45"/>
                              </a:moveTo>
                              <a:cubicBezTo>
                                <a:pt x="162" y="46"/>
                                <a:pt x="159" y="50"/>
                                <a:pt x="160" y="54"/>
                              </a:cubicBezTo>
                              <a:cubicBezTo>
                                <a:pt x="161" y="58"/>
                                <a:pt x="165" y="61"/>
                                <a:pt x="169" y="60"/>
                              </a:cubicBezTo>
                              <a:cubicBezTo>
                                <a:pt x="173" y="59"/>
                                <a:pt x="176" y="55"/>
                                <a:pt x="175" y="51"/>
                              </a:cubicBezTo>
                              <a:cubicBezTo>
                                <a:pt x="174" y="47"/>
                                <a:pt x="170" y="44"/>
                                <a:pt x="166" y="45"/>
                              </a:cubicBezTo>
                              <a:close/>
                              <a:moveTo>
                                <a:pt x="62" y="48"/>
                              </a:moveTo>
                              <a:cubicBezTo>
                                <a:pt x="49" y="58"/>
                                <a:pt x="49" y="58"/>
                                <a:pt x="49" y="58"/>
                              </a:cubicBezTo>
                              <a:cubicBezTo>
                                <a:pt x="59" y="71"/>
                                <a:pt x="59" y="71"/>
                                <a:pt x="59" y="71"/>
                              </a:cubicBezTo>
                              <a:cubicBezTo>
                                <a:pt x="62" y="48"/>
                                <a:pt x="62" y="48"/>
                                <a:pt x="62" y="48"/>
                              </a:cubicBezTo>
                              <a:close/>
                              <a:moveTo>
                                <a:pt x="51" y="77"/>
                              </a:move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28" y="74"/>
                                <a:pt x="28" y="74"/>
                                <a:pt x="28" y="74"/>
                              </a:cubicBezTo>
                              <a:cubicBezTo>
                                <a:pt x="51" y="77"/>
                                <a:pt x="51" y="77"/>
                                <a:pt x="51" y="77"/>
                              </a:cubicBezTo>
                              <a:close/>
                              <a:moveTo>
                                <a:pt x="22" y="64"/>
                              </a:moveTo>
                              <a:cubicBezTo>
                                <a:pt x="34" y="55"/>
                                <a:pt x="34" y="55"/>
                                <a:pt x="34" y="55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2" y="64"/>
                                <a:pt x="22" y="64"/>
                                <a:pt x="22" y="64"/>
                              </a:cubicBezTo>
                              <a:close/>
                              <a:moveTo>
                                <a:pt x="34" y="37"/>
                              </a:moveTo>
                              <a:cubicBezTo>
                                <a:pt x="43" y="49"/>
                                <a:pt x="43" y="49"/>
                                <a:pt x="43" y="49"/>
                              </a:cubicBezTo>
                              <a:cubicBezTo>
                                <a:pt x="54" y="40"/>
                                <a:pt x="54" y="40"/>
                                <a:pt x="54" y="40"/>
                              </a:cubicBezTo>
                              <a:cubicBezTo>
                                <a:pt x="34" y="37"/>
                                <a:pt x="34" y="37"/>
                                <a:pt x="34" y="37"/>
                              </a:cubicBezTo>
                              <a:close/>
                              <a:moveTo>
                                <a:pt x="99" y="57"/>
                              </a:moveTo>
                              <a:cubicBezTo>
                                <a:pt x="99" y="66"/>
                                <a:pt x="99" y="66"/>
                                <a:pt x="99" y="66"/>
                              </a:cubicBezTo>
                              <a:cubicBezTo>
                                <a:pt x="113" y="66"/>
                                <a:pt x="113" y="66"/>
                                <a:pt x="113" y="66"/>
                              </a:cubicBezTo>
                              <a:cubicBezTo>
                                <a:pt x="113" y="57"/>
                                <a:pt x="113" y="57"/>
                                <a:pt x="113" y="57"/>
                              </a:cubicBezTo>
                              <a:cubicBezTo>
                                <a:pt x="99" y="57"/>
                                <a:pt x="99" y="57"/>
                                <a:pt x="99" y="57"/>
                              </a:cubicBezTo>
                              <a:close/>
                              <a:moveTo>
                                <a:pt x="178" y="6"/>
                              </a:moveTo>
                              <a:cubicBezTo>
                                <a:pt x="164" y="0"/>
                                <a:pt x="151" y="1"/>
                                <a:pt x="137" y="6"/>
                              </a:cubicBezTo>
                              <a:cubicBezTo>
                                <a:pt x="137" y="17"/>
                                <a:pt x="137" y="17"/>
                                <a:pt x="137" y="17"/>
                              </a:cubicBezTo>
                              <a:cubicBezTo>
                                <a:pt x="142" y="16"/>
                                <a:pt x="147" y="15"/>
                                <a:pt x="152" y="15"/>
                              </a:cubicBezTo>
                              <a:cubicBezTo>
                                <a:pt x="162" y="15"/>
                                <a:pt x="171" y="19"/>
                                <a:pt x="178" y="25"/>
                              </a:cubicBezTo>
                              <a:cubicBezTo>
                                <a:pt x="178" y="6"/>
                                <a:pt x="178" y="6"/>
                                <a:pt x="178" y="6"/>
                              </a:cubicBezTo>
                              <a:close/>
                              <a:moveTo>
                                <a:pt x="15" y="6"/>
                              </a:moveTo>
                              <a:cubicBezTo>
                                <a:pt x="15" y="25"/>
                                <a:pt x="15" y="25"/>
                                <a:pt x="15" y="25"/>
                              </a:cubicBezTo>
                              <a:cubicBezTo>
                                <a:pt x="22" y="19"/>
                                <a:pt x="31" y="15"/>
                                <a:pt x="41" y="15"/>
                              </a:cubicBezTo>
                              <a:cubicBezTo>
                                <a:pt x="46" y="15"/>
                                <a:pt x="51" y="16"/>
                                <a:pt x="56" y="17"/>
                              </a:cubicBezTo>
                              <a:cubicBezTo>
                                <a:pt x="56" y="6"/>
                                <a:pt x="56" y="6"/>
                                <a:pt x="56" y="6"/>
                              </a:cubicBezTo>
                              <a:cubicBezTo>
                                <a:pt x="42" y="1"/>
                                <a:pt x="29" y="0"/>
                                <a:pt x="15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54.3pt;margin-top:129.3pt;height:30.1pt;width:39.2pt;z-index:251673600;v-text-anchor:middle;mso-width-relative:page;mso-height-relative:page;" fillcolor="#2A3D52 [3204]" filled="t" stroked="f" coordsize="195,150" o:gfxdata="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" path="m44,23c56,23,68,29,74,38c121,38,121,38,121,38c128,29,139,23,151,23c172,23,189,40,189,61c189,65,189,69,187,73c193,93,195,115,194,139c185,149,175,150,165,150c152,134,142,116,133,95c129,94,125,90,124,87c72,87,72,87,72,87c69,92,66,94,63,95c53,117,43,134,30,150c20,150,11,149,1,139c0,115,2,93,8,73c7,69,6,65,6,60c6,39,23,23,44,23xm81,57c81,66,81,66,81,66c95,66,95,66,95,66c95,57,95,57,95,57c81,57,81,57,81,57xm155,64c151,65,148,69,149,73c150,78,154,80,158,79c163,78,165,74,164,70c163,66,159,64,155,64xm137,52c133,53,131,57,132,61c132,65,136,68,141,67c145,66,147,62,146,58c145,54,141,51,137,52xm148,35c144,36,141,40,142,44c143,48,147,51,151,50c156,49,158,45,157,41c156,37,152,34,148,35xm166,45c162,46,159,50,160,54c161,58,165,61,169,60c173,59,176,55,175,51c174,47,170,44,166,45xm62,48c49,58,49,58,49,58c59,71,59,71,59,71c62,48,62,48,62,48xm51,77c41,64,41,64,41,64c28,74,28,74,28,74c51,77,51,77,51,77xm22,64c34,55,34,55,34,55c25,43,25,43,25,43c22,64,22,64,22,64xm34,37c43,49,43,49,43,49c54,40,54,40,54,40c34,37,34,37,34,37xm99,57c99,66,99,66,99,66c113,66,113,66,113,66c113,57,113,57,113,57c99,57,99,57,99,57xm178,6c164,0,151,1,137,6c137,17,137,17,137,17c142,16,147,15,152,15c162,15,171,19,178,25c178,6,178,6,178,6xm15,6c15,25,15,25,15,25c22,19,31,15,41,15c46,15,51,16,56,17c56,6,56,6,56,6c42,1,29,0,15,6xe">
                <v:path o:connectlocs="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1584325</wp:posOffset>
                </wp:positionV>
                <wp:extent cx="497840" cy="497840"/>
                <wp:effectExtent l="0" t="0" r="0" b="0"/>
                <wp:wrapNone/>
                <wp:docPr id="18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V="1">
                          <a:off x="0" y="0"/>
                          <a:ext cx="497911" cy="497926"/>
                        </a:xfrm>
                        <a:custGeom>
                          <a:avLst/>
                          <a:gdLst>
                            <a:gd name="T0" fmla="*/ 956359 w 1647825"/>
                            <a:gd name="T1" fmla="*/ 1636826 h 1647826"/>
                            <a:gd name="T2" fmla="*/ 747857 w 1647825"/>
                            <a:gd name="T3" fmla="*/ 1644290 h 1647826"/>
                            <a:gd name="T4" fmla="*/ 552064 w 1647825"/>
                            <a:gd name="T5" fmla="*/ 1602253 h 1647826"/>
                            <a:gd name="T6" fmla="*/ 715689 w 1647825"/>
                            <a:gd name="T7" fmla="*/ 1601861 h 1647826"/>
                            <a:gd name="T8" fmla="*/ 887256 w 1647825"/>
                            <a:gd name="T9" fmla="*/ 1606575 h 1647826"/>
                            <a:gd name="T10" fmla="*/ 1054454 w 1647825"/>
                            <a:gd name="T11" fmla="*/ 1574360 h 1647826"/>
                            <a:gd name="T12" fmla="*/ 824299 w 1647825"/>
                            <a:gd name="T13" fmla="*/ 1511300 h 1647826"/>
                            <a:gd name="T14" fmla="*/ 704546 w 1647825"/>
                            <a:gd name="T15" fmla="*/ 1461552 h 1647826"/>
                            <a:gd name="T16" fmla="*/ 930127 w 1647825"/>
                            <a:gd name="T17" fmla="*/ 1463902 h 1647826"/>
                            <a:gd name="T18" fmla="*/ 1356122 w 1647825"/>
                            <a:gd name="T19" fmla="*/ 1452828 h 1647826"/>
                            <a:gd name="T20" fmla="*/ 1149747 w 1647825"/>
                            <a:gd name="T21" fmla="*/ 1581151 h 1647826"/>
                            <a:gd name="T22" fmla="*/ 515270 w 1647825"/>
                            <a:gd name="T23" fmla="*/ 1266356 h 1647826"/>
                            <a:gd name="T24" fmla="*/ 425814 w 1647825"/>
                            <a:gd name="T25" fmla="*/ 1545074 h 1647826"/>
                            <a:gd name="T26" fmla="*/ 236961 w 1647825"/>
                            <a:gd name="T27" fmla="*/ 1401552 h 1647826"/>
                            <a:gd name="T28" fmla="*/ 652180 w 1647825"/>
                            <a:gd name="T29" fmla="*/ 1071563 h 1647826"/>
                            <a:gd name="T30" fmla="*/ 198520 w 1647825"/>
                            <a:gd name="T31" fmla="*/ 994251 h 1647826"/>
                            <a:gd name="T32" fmla="*/ 228545 w 1647825"/>
                            <a:gd name="T33" fmla="*/ 1165580 h 1647826"/>
                            <a:gd name="T34" fmla="*/ 158888 w 1647825"/>
                            <a:gd name="T35" fmla="*/ 998634 h 1647826"/>
                            <a:gd name="T36" fmla="*/ 1499776 w 1647825"/>
                            <a:gd name="T37" fmla="*/ 943174 h 1647826"/>
                            <a:gd name="T38" fmla="*/ 1443657 w 1647825"/>
                            <a:gd name="T39" fmla="*/ 1118941 h 1647826"/>
                            <a:gd name="T40" fmla="*/ 1430523 w 1647825"/>
                            <a:gd name="T41" fmla="*/ 1050060 h 1647826"/>
                            <a:gd name="T42" fmla="*/ 1647825 w 1647825"/>
                            <a:gd name="T43" fmla="*/ 804876 h 1647826"/>
                            <a:gd name="T44" fmla="*/ 1627188 w 1647825"/>
                            <a:gd name="T45" fmla="*/ 1006630 h 1647826"/>
                            <a:gd name="T46" fmla="*/ 1562100 w 1647825"/>
                            <a:gd name="T47" fmla="*/ 1190116 h 1647826"/>
                            <a:gd name="T48" fmla="*/ 1456928 w 1647825"/>
                            <a:gd name="T49" fmla="*/ 1350963 h 1647826"/>
                            <a:gd name="T50" fmla="*/ 1529556 w 1647825"/>
                            <a:gd name="T51" fmla="*/ 1167081 h 1647826"/>
                            <a:gd name="T52" fmla="*/ 1588294 w 1647825"/>
                            <a:gd name="T53" fmla="*/ 1003056 h 1647826"/>
                            <a:gd name="T54" fmla="*/ 1608931 w 1647825"/>
                            <a:gd name="T55" fmla="*/ 823940 h 1647826"/>
                            <a:gd name="T56" fmla="*/ 45244 w 1647825"/>
                            <a:gd name="T57" fmla="*/ 926307 h 1647826"/>
                            <a:gd name="T58" fmla="*/ 89297 w 1647825"/>
                            <a:gd name="T59" fmla="*/ 1101726 h 1647826"/>
                            <a:gd name="T60" fmla="*/ 170260 w 1647825"/>
                            <a:gd name="T61" fmla="*/ 1259285 h 1647826"/>
                            <a:gd name="T62" fmla="*/ 135335 w 1647825"/>
                            <a:gd name="T63" fmla="*/ 1276748 h 1647826"/>
                            <a:gd name="T64" fmla="*/ 46831 w 1647825"/>
                            <a:gd name="T65" fmla="*/ 1098948 h 1647826"/>
                            <a:gd name="T66" fmla="*/ 3175 w 1647825"/>
                            <a:gd name="T67" fmla="*/ 900907 h 1647826"/>
                            <a:gd name="T68" fmla="*/ 1314889 w 1647825"/>
                            <a:gd name="T69" fmla="*/ 671513 h 1647826"/>
                            <a:gd name="T70" fmla="*/ 987105 w 1647825"/>
                            <a:gd name="T71" fmla="*/ 1046163 h 1647826"/>
                            <a:gd name="T72" fmla="*/ 1540533 w 1647825"/>
                            <a:gd name="T73" fmla="*/ 418281 h 1647826"/>
                            <a:gd name="T74" fmla="*/ 1626767 w 1647825"/>
                            <a:gd name="T75" fmla="*/ 640748 h 1647826"/>
                            <a:gd name="T76" fmla="*/ 1341437 w 1647825"/>
                            <a:gd name="T77" fmla="*/ 662559 h 1647826"/>
                            <a:gd name="T78" fmla="*/ 175991 w 1647825"/>
                            <a:gd name="T79" fmla="*/ 833870 h 1647826"/>
                            <a:gd name="T80" fmla="*/ 31713 w 1647825"/>
                            <a:gd name="T81" fmla="*/ 595541 h 1647826"/>
                            <a:gd name="T82" fmla="*/ 293316 w 1647825"/>
                            <a:gd name="T83" fmla="*/ 387350 h 1647826"/>
                            <a:gd name="T84" fmla="*/ 1155020 w 1647825"/>
                            <a:gd name="T85" fmla="*/ 223001 h 1647826"/>
                            <a:gd name="T86" fmla="*/ 1312138 w 1647825"/>
                            <a:gd name="T87" fmla="*/ 341854 h 1647826"/>
                            <a:gd name="T88" fmla="*/ 1208052 w 1647825"/>
                            <a:gd name="T89" fmla="*/ 302633 h 1647826"/>
                            <a:gd name="T90" fmla="*/ 598488 w 1647825"/>
                            <a:gd name="T91" fmla="*/ 217164 h 1647826"/>
                            <a:gd name="T92" fmla="*/ 395220 w 1647825"/>
                            <a:gd name="T93" fmla="*/ 338651 h 1647826"/>
                            <a:gd name="T94" fmla="*/ 380872 w 1647825"/>
                            <a:gd name="T95" fmla="*/ 299616 h 1647826"/>
                            <a:gd name="T96" fmla="*/ 545878 w 1647825"/>
                            <a:gd name="T97" fmla="*/ 196850 h 1647826"/>
                            <a:gd name="T98" fmla="*/ 1212850 w 1647825"/>
                            <a:gd name="T99" fmla="*/ 97392 h 1647826"/>
                            <a:gd name="T100" fmla="*/ 1386682 w 1647825"/>
                            <a:gd name="T101" fmla="*/ 223079 h 1647826"/>
                            <a:gd name="T102" fmla="*/ 1522413 w 1647825"/>
                            <a:gd name="T103" fmla="*/ 388938 h 1647826"/>
                            <a:gd name="T104" fmla="*/ 1364457 w 1647825"/>
                            <a:gd name="T105" fmla="*/ 255694 h 1647826"/>
                            <a:gd name="T106" fmla="*/ 1221582 w 1647825"/>
                            <a:gd name="T107" fmla="*/ 147507 h 1647826"/>
                            <a:gd name="T108" fmla="*/ 1055291 w 1647825"/>
                            <a:gd name="T109" fmla="*/ 73527 h 1647826"/>
                            <a:gd name="T110" fmla="*/ 470813 w 1647825"/>
                            <a:gd name="T111" fmla="*/ 122846 h 1647826"/>
                            <a:gd name="T112" fmla="*/ 319328 w 1647825"/>
                            <a:gd name="T113" fmla="*/ 222679 h 1647826"/>
                            <a:gd name="T114" fmla="*/ 195602 w 1647825"/>
                            <a:gd name="T115" fmla="*/ 354728 h 1647826"/>
                            <a:gd name="T116" fmla="*/ 218602 w 1647825"/>
                            <a:gd name="T117" fmla="*/ 265635 h 1647826"/>
                            <a:gd name="T118" fmla="*/ 383174 w 1647825"/>
                            <a:gd name="T119" fmla="*/ 127619 h 1647826"/>
                            <a:gd name="T120" fmla="*/ 580263 w 1647825"/>
                            <a:gd name="T121" fmla="*/ 36139 h 1647826"/>
                            <a:gd name="T122" fmla="*/ 995500 w 1647825"/>
                            <a:gd name="T123" fmla="*/ 18230 h 1647826"/>
                            <a:gd name="T124" fmla="*/ 630147 w 1647825"/>
                            <a:gd name="T125" fmla="*/ 63409 h 16478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47825" h="1647826">
                              <a:moveTo>
                                <a:pt x="1069148" y="1570038"/>
                              </a:moveTo>
                              <a:lnTo>
                                <a:pt x="1117600" y="1593610"/>
                              </a:lnTo>
                              <a:lnTo>
                                <a:pt x="1100126" y="1600289"/>
                              </a:lnTo>
                              <a:lnTo>
                                <a:pt x="1082651" y="1606182"/>
                              </a:lnTo>
                              <a:lnTo>
                                <a:pt x="1065177" y="1611682"/>
                              </a:lnTo>
                              <a:lnTo>
                                <a:pt x="1047305" y="1616790"/>
                              </a:lnTo>
                              <a:lnTo>
                                <a:pt x="1029831" y="1621504"/>
                              </a:lnTo>
                              <a:lnTo>
                                <a:pt x="1011562" y="1626218"/>
                              </a:lnTo>
                              <a:lnTo>
                                <a:pt x="993293" y="1630147"/>
                              </a:lnTo>
                              <a:lnTo>
                                <a:pt x="974628" y="1634076"/>
                              </a:lnTo>
                              <a:lnTo>
                                <a:pt x="956359" y="1636826"/>
                              </a:lnTo>
                              <a:lnTo>
                                <a:pt x="937693" y="1639969"/>
                              </a:lnTo>
                              <a:lnTo>
                                <a:pt x="919027" y="1641933"/>
                              </a:lnTo>
                              <a:lnTo>
                                <a:pt x="899964" y="1644290"/>
                              </a:lnTo>
                              <a:lnTo>
                                <a:pt x="880901" y="1645469"/>
                              </a:lnTo>
                              <a:lnTo>
                                <a:pt x="862235" y="1646648"/>
                              </a:lnTo>
                              <a:lnTo>
                                <a:pt x="842775" y="1647826"/>
                              </a:lnTo>
                              <a:lnTo>
                                <a:pt x="823315" y="1647826"/>
                              </a:lnTo>
                              <a:lnTo>
                                <a:pt x="804252" y="1647826"/>
                              </a:lnTo>
                              <a:lnTo>
                                <a:pt x="785586" y="1646648"/>
                              </a:lnTo>
                              <a:lnTo>
                                <a:pt x="766523" y="1645862"/>
                              </a:lnTo>
                              <a:lnTo>
                                <a:pt x="747857" y="1644290"/>
                              </a:lnTo>
                              <a:lnTo>
                                <a:pt x="729986" y="1642326"/>
                              </a:lnTo>
                              <a:lnTo>
                                <a:pt x="711320" y="1640362"/>
                              </a:lnTo>
                              <a:lnTo>
                                <a:pt x="693051" y="1637219"/>
                              </a:lnTo>
                              <a:lnTo>
                                <a:pt x="674782" y="1634469"/>
                              </a:lnTo>
                              <a:lnTo>
                                <a:pt x="656911" y="1630933"/>
                              </a:lnTo>
                              <a:lnTo>
                                <a:pt x="639039" y="1627004"/>
                              </a:lnTo>
                              <a:lnTo>
                                <a:pt x="621168" y="1622683"/>
                              </a:lnTo>
                              <a:lnTo>
                                <a:pt x="603693" y="1617968"/>
                              </a:lnTo>
                              <a:lnTo>
                                <a:pt x="586219" y="1613254"/>
                              </a:lnTo>
                              <a:lnTo>
                                <a:pt x="569142" y="1607754"/>
                              </a:lnTo>
                              <a:lnTo>
                                <a:pt x="552064" y="1602253"/>
                              </a:lnTo>
                              <a:lnTo>
                                <a:pt x="534987" y="1596360"/>
                              </a:lnTo>
                              <a:lnTo>
                                <a:pt x="583439" y="1572003"/>
                              </a:lnTo>
                              <a:lnTo>
                                <a:pt x="597736" y="1576324"/>
                              </a:lnTo>
                              <a:lnTo>
                                <a:pt x="612033" y="1580646"/>
                              </a:lnTo>
                              <a:lnTo>
                                <a:pt x="626728" y="1584182"/>
                              </a:lnTo>
                              <a:lnTo>
                                <a:pt x="640628" y="1587717"/>
                              </a:lnTo>
                              <a:lnTo>
                                <a:pt x="655322" y="1591253"/>
                              </a:lnTo>
                              <a:lnTo>
                                <a:pt x="670811" y="1594396"/>
                              </a:lnTo>
                              <a:lnTo>
                                <a:pt x="685505" y="1597146"/>
                              </a:lnTo>
                              <a:lnTo>
                                <a:pt x="700597" y="1599896"/>
                              </a:lnTo>
                              <a:lnTo>
                                <a:pt x="715689" y="1601861"/>
                              </a:lnTo>
                              <a:lnTo>
                                <a:pt x="730780" y="1603432"/>
                              </a:lnTo>
                              <a:lnTo>
                                <a:pt x="745872" y="1605396"/>
                              </a:lnTo>
                              <a:lnTo>
                                <a:pt x="760963" y="1606575"/>
                              </a:lnTo>
                              <a:lnTo>
                                <a:pt x="776452" y="1607754"/>
                              </a:lnTo>
                              <a:lnTo>
                                <a:pt x="791941" y="1608932"/>
                              </a:lnTo>
                              <a:lnTo>
                                <a:pt x="807429" y="1609325"/>
                              </a:lnTo>
                              <a:lnTo>
                                <a:pt x="823315" y="1609325"/>
                              </a:lnTo>
                              <a:lnTo>
                                <a:pt x="839201" y="1609325"/>
                              </a:lnTo>
                              <a:lnTo>
                                <a:pt x="855087" y="1608147"/>
                              </a:lnTo>
                              <a:lnTo>
                                <a:pt x="870973" y="1607754"/>
                              </a:lnTo>
                              <a:lnTo>
                                <a:pt x="887256" y="1606575"/>
                              </a:lnTo>
                              <a:lnTo>
                                <a:pt x="902744" y="1605396"/>
                              </a:lnTo>
                              <a:lnTo>
                                <a:pt x="918233" y="1603432"/>
                              </a:lnTo>
                              <a:lnTo>
                                <a:pt x="933722" y="1601468"/>
                              </a:lnTo>
                              <a:lnTo>
                                <a:pt x="949210" y="1598718"/>
                              </a:lnTo>
                              <a:lnTo>
                                <a:pt x="964699" y="1596360"/>
                              </a:lnTo>
                              <a:lnTo>
                                <a:pt x="980188" y="1593218"/>
                              </a:lnTo>
                              <a:lnTo>
                                <a:pt x="995279" y="1590467"/>
                              </a:lnTo>
                              <a:lnTo>
                                <a:pt x="1010371" y="1586932"/>
                              </a:lnTo>
                              <a:lnTo>
                                <a:pt x="1025065" y="1583003"/>
                              </a:lnTo>
                              <a:lnTo>
                                <a:pt x="1039760" y="1578681"/>
                              </a:lnTo>
                              <a:lnTo>
                                <a:pt x="1054454" y="1574360"/>
                              </a:lnTo>
                              <a:lnTo>
                                <a:pt x="1069148" y="1570038"/>
                              </a:lnTo>
                              <a:close/>
                              <a:moveTo>
                                <a:pt x="990600" y="1450975"/>
                              </a:moveTo>
                              <a:lnTo>
                                <a:pt x="960761" y="1497590"/>
                              </a:lnTo>
                              <a:lnTo>
                                <a:pt x="944450" y="1500332"/>
                              </a:lnTo>
                              <a:lnTo>
                                <a:pt x="927740" y="1503466"/>
                              </a:lnTo>
                              <a:lnTo>
                                <a:pt x="910632" y="1505424"/>
                              </a:lnTo>
                              <a:lnTo>
                                <a:pt x="893923" y="1507775"/>
                              </a:lnTo>
                              <a:lnTo>
                                <a:pt x="876417" y="1508950"/>
                              </a:lnTo>
                              <a:lnTo>
                                <a:pt x="859310" y="1510125"/>
                              </a:lnTo>
                              <a:lnTo>
                                <a:pt x="841804" y="1510909"/>
                              </a:lnTo>
                              <a:lnTo>
                                <a:pt x="824299" y="1511300"/>
                              </a:lnTo>
                              <a:lnTo>
                                <a:pt x="807589" y="1510909"/>
                              </a:lnTo>
                              <a:lnTo>
                                <a:pt x="791675" y="1510125"/>
                              </a:lnTo>
                              <a:lnTo>
                                <a:pt x="775363" y="1508950"/>
                              </a:lnTo>
                              <a:lnTo>
                                <a:pt x="759051" y="1507775"/>
                              </a:lnTo>
                              <a:lnTo>
                                <a:pt x="743137" y="1506208"/>
                              </a:lnTo>
                              <a:lnTo>
                                <a:pt x="727223" y="1503858"/>
                              </a:lnTo>
                              <a:lnTo>
                                <a:pt x="711707" y="1501899"/>
                              </a:lnTo>
                              <a:lnTo>
                                <a:pt x="695395" y="1498765"/>
                              </a:lnTo>
                              <a:lnTo>
                                <a:pt x="666750" y="1453326"/>
                              </a:lnTo>
                              <a:lnTo>
                                <a:pt x="685449" y="1458026"/>
                              </a:lnTo>
                              <a:lnTo>
                                <a:pt x="704546" y="1461552"/>
                              </a:lnTo>
                              <a:lnTo>
                                <a:pt x="724041" y="1465077"/>
                              </a:lnTo>
                              <a:lnTo>
                                <a:pt x="743933" y="1467819"/>
                              </a:lnTo>
                              <a:lnTo>
                                <a:pt x="763428" y="1469778"/>
                              </a:lnTo>
                              <a:lnTo>
                                <a:pt x="783718" y="1471345"/>
                              </a:lnTo>
                              <a:lnTo>
                                <a:pt x="803611" y="1472520"/>
                              </a:lnTo>
                              <a:lnTo>
                                <a:pt x="824299" y="1472520"/>
                              </a:lnTo>
                              <a:lnTo>
                                <a:pt x="845783" y="1472520"/>
                              </a:lnTo>
                              <a:lnTo>
                                <a:pt x="866869" y="1470953"/>
                              </a:lnTo>
                              <a:lnTo>
                                <a:pt x="888353" y="1469386"/>
                              </a:lnTo>
                              <a:lnTo>
                                <a:pt x="909439" y="1467428"/>
                              </a:lnTo>
                              <a:lnTo>
                                <a:pt x="930127" y="1463902"/>
                              </a:lnTo>
                              <a:lnTo>
                                <a:pt x="950417" y="1460377"/>
                              </a:lnTo>
                              <a:lnTo>
                                <a:pt x="970708" y="1456068"/>
                              </a:lnTo>
                              <a:lnTo>
                                <a:pt x="990600" y="1450975"/>
                              </a:lnTo>
                              <a:close/>
                              <a:moveTo>
                                <a:pt x="1402556" y="1195388"/>
                              </a:moveTo>
                              <a:lnTo>
                                <a:pt x="1425972" y="1326889"/>
                              </a:lnTo>
                              <a:lnTo>
                                <a:pt x="1435100" y="1376153"/>
                              </a:lnTo>
                              <a:lnTo>
                                <a:pt x="1420019" y="1392044"/>
                              </a:lnTo>
                              <a:lnTo>
                                <a:pt x="1404541" y="1408333"/>
                              </a:lnTo>
                              <a:lnTo>
                                <a:pt x="1389063" y="1423429"/>
                              </a:lnTo>
                              <a:lnTo>
                                <a:pt x="1372394" y="1438526"/>
                              </a:lnTo>
                              <a:lnTo>
                                <a:pt x="1356122" y="1452828"/>
                              </a:lnTo>
                              <a:lnTo>
                                <a:pt x="1339056" y="1467131"/>
                              </a:lnTo>
                              <a:lnTo>
                                <a:pt x="1321594" y="1480241"/>
                              </a:lnTo>
                              <a:lnTo>
                                <a:pt x="1303734" y="1493749"/>
                              </a:lnTo>
                              <a:lnTo>
                                <a:pt x="1285875" y="1506462"/>
                              </a:lnTo>
                              <a:lnTo>
                                <a:pt x="1267619" y="1518380"/>
                              </a:lnTo>
                              <a:lnTo>
                                <a:pt x="1248569" y="1529902"/>
                              </a:lnTo>
                              <a:lnTo>
                                <a:pt x="1229519" y="1541423"/>
                              </a:lnTo>
                              <a:lnTo>
                                <a:pt x="1210072" y="1552149"/>
                              </a:lnTo>
                              <a:lnTo>
                                <a:pt x="1190228" y="1562082"/>
                              </a:lnTo>
                              <a:lnTo>
                                <a:pt x="1170384" y="1572014"/>
                              </a:lnTo>
                              <a:lnTo>
                                <a:pt x="1149747" y="1581151"/>
                              </a:lnTo>
                              <a:lnTo>
                                <a:pt x="1103709" y="1557711"/>
                              </a:lnTo>
                              <a:lnTo>
                                <a:pt x="989012" y="1500503"/>
                              </a:lnTo>
                              <a:lnTo>
                                <a:pt x="996553" y="1489379"/>
                              </a:lnTo>
                              <a:lnTo>
                                <a:pt x="1027906" y="1439321"/>
                              </a:lnTo>
                              <a:lnTo>
                                <a:pt x="1136253" y="1267694"/>
                              </a:lnTo>
                              <a:lnTo>
                                <a:pt x="1342628" y="1211279"/>
                              </a:lnTo>
                              <a:lnTo>
                                <a:pt x="1400969" y="1195785"/>
                              </a:lnTo>
                              <a:lnTo>
                                <a:pt x="1402556" y="1195388"/>
                              </a:lnTo>
                              <a:close/>
                              <a:moveTo>
                                <a:pt x="252864" y="1195388"/>
                              </a:moveTo>
                              <a:lnTo>
                                <a:pt x="302960" y="1209265"/>
                              </a:lnTo>
                              <a:lnTo>
                                <a:pt x="515270" y="1266356"/>
                              </a:lnTo>
                              <a:lnTo>
                                <a:pt x="518849" y="1267545"/>
                              </a:lnTo>
                              <a:lnTo>
                                <a:pt x="537137" y="1295695"/>
                              </a:lnTo>
                              <a:lnTo>
                                <a:pt x="629775" y="1441992"/>
                              </a:lnTo>
                              <a:lnTo>
                                <a:pt x="660786" y="1491154"/>
                              </a:lnTo>
                              <a:lnTo>
                                <a:pt x="666750" y="1500669"/>
                              </a:lnTo>
                              <a:lnTo>
                                <a:pt x="550655" y="1559743"/>
                              </a:lnTo>
                              <a:lnTo>
                                <a:pt x="504138" y="1582738"/>
                              </a:lnTo>
                              <a:lnTo>
                                <a:pt x="484259" y="1574412"/>
                              </a:lnTo>
                              <a:lnTo>
                                <a:pt x="464379" y="1564897"/>
                              </a:lnTo>
                              <a:lnTo>
                                <a:pt x="444898" y="1555382"/>
                              </a:lnTo>
                              <a:lnTo>
                                <a:pt x="425814" y="1545074"/>
                              </a:lnTo>
                              <a:lnTo>
                                <a:pt x="407127" y="1533973"/>
                              </a:lnTo>
                              <a:lnTo>
                                <a:pt x="388441" y="1522871"/>
                              </a:lnTo>
                              <a:lnTo>
                                <a:pt x="370152" y="1511374"/>
                              </a:lnTo>
                              <a:lnTo>
                                <a:pt x="352260" y="1498687"/>
                              </a:lnTo>
                              <a:lnTo>
                                <a:pt x="334767" y="1486396"/>
                              </a:lnTo>
                              <a:lnTo>
                                <a:pt x="317671" y="1473313"/>
                              </a:lnTo>
                              <a:lnTo>
                                <a:pt x="300972" y="1459833"/>
                              </a:lnTo>
                              <a:lnTo>
                                <a:pt x="284671" y="1445560"/>
                              </a:lnTo>
                              <a:lnTo>
                                <a:pt x="267972" y="1431287"/>
                              </a:lnTo>
                              <a:lnTo>
                                <a:pt x="252467" y="1416618"/>
                              </a:lnTo>
                              <a:lnTo>
                                <a:pt x="236961" y="1401552"/>
                              </a:lnTo>
                              <a:lnTo>
                                <a:pt x="222250" y="1386090"/>
                              </a:lnTo>
                              <a:lnTo>
                                <a:pt x="230202" y="1336531"/>
                              </a:lnTo>
                              <a:lnTo>
                                <a:pt x="251671" y="1203318"/>
                              </a:lnTo>
                              <a:lnTo>
                                <a:pt x="252864" y="1195388"/>
                              </a:lnTo>
                              <a:close/>
                              <a:moveTo>
                                <a:pt x="950912" y="1071563"/>
                              </a:moveTo>
                              <a:lnTo>
                                <a:pt x="998316" y="1071563"/>
                              </a:lnTo>
                              <a:lnTo>
                                <a:pt x="1120775" y="1245264"/>
                              </a:lnTo>
                              <a:lnTo>
                                <a:pt x="1119590" y="1245662"/>
                              </a:lnTo>
                              <a:lnTo>
                                <a:pt x="1095888" y="1279526"/>
                              </a:lnTo>
                              <a:lnTo>
                                <a:pt x="950912" y="1071563"/>
                              </a:lnTo>
                              <a:close/>
                              <a:moveTo>
                                <a:pt x="652180" y="1071563"/>
                              </a:moveTo>
                              <a:lnTo>
                                <a:pt x="700087" y="1071563"/>
                              </a:lnTo>
                              <a:lnTo>
                                <a:pt x="554783" y="1276351"/>
                              </a:lnTo>
                              <a:lnTo>
                                <a:pt x="534987" y="1244662"/>
                              </a:lnTo>
                              <a:lnTo>
                                <a:pt x="652180" y="1071563"/>
                              </a:lnTo>
                              <a:close/>
                              <a:moveTo>
                                <a:pt x="177703" y="873125"/>
                              </a:moveTo>
                              <a:lnTo>
                                <a:pt x="179305" y="893844"/>
                              </a:lnTo>
                              <a:lnTo>
                                <a:pt x="182107" y="914164"/>
                              </a:lnTo>
                              <a:lnTo>
                                <a:pt x="185710" y="934485"/>
                              </a:lnTo>
                              <a:lnTo>
                                <a:pt x="188913" y="954805"/>
                              </a:lnTo>
                              <a:lnTo>
                                <a:pt x="193716" y="974727"/>
                              </a:lnTo>
                              <a:lnTo>
                                <a:pt x="198520" y="994251"/>
                              </a:lnTo>
                              <a:lnTo>
                                <a:pt x="204125" y="1013774"/>
                              </a:lnTo>
                              <a:lnTo>
                                <a:pt x="210931" y="1032899"/>
                              </a:lnTo>
                              <a:lnTo>
                                <a:pt x="217336" y="1052025"/>
                              </a:lnTo>
                              <a:lnTo>
                                <a:pt x="224942" y="1070751"/>
                              </a:lnTo>
                              <a:lnTo>
                                <a:pt x="232949" y="1089478"/>
                              </a:lnTo>
                              <a:lnTo>
                                <a:pt x="241356" y="1107009"/>
                              </a:lnTo>
                              <a:lnTo>
                                <a:pt x="250563" y="1124939"/>
                              </a:lnTo>
                              <a:lnTo>
                                <a:pt x="260171" y="1142470"/>
                              </a:lnTo>
                              <a:lnTo>
                                <a:pt x="270179" y="1159603"/>
                              </a:lnTo>
                              <a:lnTo>
                                <a:pt x="280988" y="1176338"/>
                              </a:lnTo>
                              <a:lnTo>
                                <a:pt x="228545" y="1165580"/>
                              </a:lnTo>
                              <a:lnTo>
                                <a:pt x="220538" y="1151236"/>
                              </a:lnTo>
                              <a:lnTo>
                                <a:pt x="212532" y="1136494"/>
                              </a:lnTo>
                              <a:lnTo>
                                <a:pt x="205326" y="1121752"/>
                              </a:lnTo>
                              <a:lnTo>
                                <a:pt x="198120" y="1107009"/>
                              </a:lnTo>
                              <a:lnTo>
                                <a:pt x="191315" y="1091869"/>
                              </a:lnTo>
                              <a:lnTo>
                                <a:pt x="185310" y="1076728"/>
                              </a:lnTo>
                              <a:lnTo>
                                <a:pt x="178904" y="1061587"/>
                              </a:lnTo>
                              <a:lnTo>
                                <a:pt x="173300" y="1046048"/>
                              </a:lnTo>
                              <a:lnTo>
                                <a:pt x="168096" y="1030509"/>
                              </a:lnTo>
                              <a:lnTo>
                                <a:pt x="163292" y="1014571"/>
                              </a:lnTo>
                              <a:lnTo>
                                <a:pt x="158888" y="998634"/>
                              </a:lnTo>
                              <a:lnTo>
                                <a:pt x="154885" y="982297"/>
                              </a:lnTo>
                              <a:lnTo>
                                <a:pt x="151282" y="966360"/>
                              </a:lnTo>
                              <a:lnTo>
                                <a:pt x="148079" y="949227"/>
                              </a:lnTo>
                              <a:lnTo>
                                <a:pt x="144877" y="932492"/>
                              </a:lnTo>
                              <a:lnTo>
                                <a:pt x="142875" y="915360"/>
                              </a:lnTo>
                              <a:lnTo>
                                <a:pt x="143275" y="915758"/>
                              </a:lnTo>
                              <a:lnTo>
                                <a:pt x="177703" y="873125"/>
                              </a:lnTo>
                              <a:close/>
                              <a:moveTo>
                                <a:pt x="1469926" y="865188"/>
                              </a:moveTo>
                              <a:lnTo>
                                <a:pt x="1504950" y="909130"/>
                              </a:lnTo>
                              <a:lnTo>
                                <a:pt x="1502960" y="925756"/>
                              </a:lnTo>
                              <a:lnTo>
                                <a:pt x="1499776" y="943174"/>
                              </a:lnTo>
                              <a:lnTo>
                                <a:pt x="1496990" y="959801"/>
                              </a:lnTo>
                              <a:lnTo>
                                <a:pt x="1493408" y="976428"/>
                              </a:lnTo>
                              <a:lnTo>
                                <a:pt x="1489428" y="993054"/>
                              </a:lnTo>
                              <a:lnTo>
                                <a:pt x="1484652" y="1009285"/>
                              </a:lnTo>
                              <a:lnTo>
                                <a:pt x="1479876" y="1025516"/>
                              </a:lnTo>
                              <a:lnTo>
                                <a:pt x="1474702" y="1041350"/>
                              </a:lnTo>
                              <a:lnTo>
                                <a:pt x="1469528" y="1057185"/>
                              </a:lnTo>
                              <a:lnTo>
                                <a:pt x="1463558" y="1073020"/>
                              </a:lnTo>
                              <a:lnTo>
                                <a:pt x="1457190" y="1088855"/>
                              </a:lnTo>
                              <a:lnTo>
                                <a:pt x="1450423" y="1103898"/>
                              </a:lnTo>
                              <a:lnTo>
                                <a:pt x="1443657" y="1118941"/>
                              </a:lnTo>
                              <a:lnTo>
                                <a:pt x="1435697" y="1133984"/>
                              </a:lnTo>
                              <a:lnTo>
                                <a:pt x="1428533" y="1148631"/>
                              </a:lnTo>
                              <a:lnTo>
                                <a:pt x="1420175" y="1162883"/>
                              </a:lnTo>
                              <a:lnTo>
                                <a:pt x="1365250" y="1177926"/>
                              </a:lnTo>
                              <a:lnTo>
                                <a:pt x="1376394" y="1160508"/>
                              </a:lnTo>
                              <a:lnTo>
                                <a:pt x="1386743" y="1143089"/>
                              </a:lnTo>
                              <a:lnTo>
                                <a:pt x="1396693" y="1124879"/>
                              </a:lnTo>
                              <a:lnTo>
                                <a:pt x="1405847" y="1106669"/>
                              </a:lnTo>
                              <a:lnTo>
                                <a:pt x="1414603" y="1088063"/>
                              </a:lnTo>
                              <a:lnTo>
                                <a:pt x="1422961" y="1069457"/>
                              </a:lnTo>
                              <a:lnTo>
                                <a:pt x="1430523" y="1050060"/>
                              </a:lnTo>
                              <a:lnTo>
                                <a:pt x="1437687" y="1030662"/>
                              </a:lnTo>
                              <a:lnTo>
                                <a:pt x="1444055" y="1010868"/>
                              </a:lnTo>
                              <a:lnTo>
                                <a:pt x="1449627" y="990283"/>
                              </a:lnTo>
                              <a:lnTo>
                                <a:pt x="1454802" y="970094"/>
                              </a:lnTo>
                              <a:lnTo>
                                <a:pt x="1459180" y="949508"/>
                              </a:lnTo>
                              <a:lnTo>
                                <a:pt x="1463160" y="928923"/>
                              </a:lnTo>
                              <a:lnTo>
                                <a:pt x="1466344" y="907942"/>
                              </a:lnTo>
                              <a:lnTo>
                                <a:pt x="1468334" y="886565"/>
                              </a:lnTo>
                              <a:lnTo>
                                <a:pt x="1469926" y="865188"/>
                              </a:lnTo>
                              <a:close/>
                              <a:moveTo>
                                <a:pt x="1646635" y="785813"/>
                              </a:moveTo>
                              <a:lnTo>
                                <a:pt x="1647825" y="804876"/>
                              </a:lnTo>
                              <a:lnTo>
                                <a:pt x="1647825" y="823940"/>
                              </a:lnTo>
                              <a:lnTo>
                                <a:pt x="1647825" y="842606"/>
                              </a:lnTo>
                              <a:lnTo>
                                <a:pt x="1646635" y="861669"/>
                              </a:lnTo>
                              <a:lnTo>
                                <a:pt x="1645841" y="879938"/>
                              </a:lnTo>
                              <a:lnTo>
                                <a:pt x="1644650" y="898605"/>
                              </a:lnTo>
                              <a:lnTo>
                                <a:pt x="1642269" y="916477"/>
                              </a:lnTo>
                              <a:lnTo>
                                <a:pt x="1640285" y="934746"/>
                              </a:lnTo>
                              <a:lnTo>
                                <a:pt x="1637506" y="953015"/>
                              </a:lnTo>
                              <a:lnTo>
                                <a:pt x="1634728" y="970887"/>
                              </a:lnTo>
                              <a:lnTo>
                                <a:pt x="1631156" y="988759"/>
                              </a:lnTo>
                              <a:lnTo>
                                <a:pt x="1627188" y="1006630"/>
                              </a:lnTo>
                              <a:lnTo>
                                <a:pt x="1623616" y="1023708"/>
                              </a:lnTo>
                              <a:lnTo>
                                <a:pt x="1618853" y="1041183"/>
                              </a:lnTo>
                              <a:lnTo>
                                <a:pt x="1614091" y="1058260"/>
                              </a:lnTo>
                              <a:lnTo>
                                <a:pt x="1608931" y="1075735"/>
                              </a:lnTo>
                              <a:lnTo>
                                <a:pt x="1602978" y="1092416"/>
                              </a:lnTo>
                              <a:lnTo>
                                <a:pt x="1597025" y="1109096"/>
                              </a:lnTo>
                              <a:lnTo>
                                <a:pt x="1590675" y="1125777"/>
                              </a:lnTo>
                              <a:lnTo>
                                <a:pt x="1584325" y="1142060"/>
                              </a:lnTo>
                              <a:lnTo>
                                <a:pt x="1576785" y="1158343"/>
                              </a:lnTo>
                              <a:lnTo>
                                <a:pt x="1569641" y="1174229"/>
                              </a:lnTo>
                              <a:lnTo>
                                <a:pt x="1562100" y="1190116"/>
                              </a:lnTo>
                              <a:lnTo>
                                <a:pt x="1553766" y="1205605"/>
                              </a:lnTo>
                              <a:lnTo>
                                <a:pt x="1545828" y="1221094"/>
                              </a:lnTo>
                              <a:lnTo>
                                <a:pt x="1537097" y="1236980"/>
                              </a:lnTo>
                              <a:lnTo>
                                <a:pt x="1527969" y="1251675"/>
                              </a:lnTo>
                              <a:lnTo>
                                <a:pt x="1518841" y="1266767"/>
                              </a:lnTo>
                              <a:lnTo>
                                <a:pt x="1508919" y="1281461"/>
                              </a:lnTo>
                              <a:lnTo>
                                <a:pt x="1499394" y="1295759"/>
                              </a:lnTo>
                              <a:lnTo>
                                <a:pt x="1489075" y="1309659"/>
                              </a:lnTo>
                              <a:lnTo>
                                <a:pt x="1478756" y="1323560"/>
                              </a:lnTo>
                              <a:lnTo>
                                <a:pt x="1468041" y="1337460"/>
                              </a:lnTo>
                              <a:lnTo>
                                <a:pt x="1456928" y="1350963"/>
                              </a:lnTo>
                              <a:lnTo>
                                <a:pt x="1447800" y="1300525"/>
                              </a:lnTo>
                              <a:lnTo>
                                <a:pt x="1457325" y="1287816"/>
                              </a:lnTo>
                              <a:lnTo>
                                <a:pt x="1466453" y="1274710"/>
                              </a:lnTo>
                              <a:lnTo>
                                <a:pt x="1474788" y="1262398"/>
                              </a:lnTo>
                              <a:lnTo>
                                <a:pt x="1483519" y="1248895"/>
                              </a:lnTo>
                              <a:lnTo>
                                <a:pt x="1492250" y="1235789"/>
                              </a:lnTo>
                              <a:lnTo>
                                <a:pt x="1499791" y="1222682"/>
                              </a:lnTo>
                              <a:lnTo>
                                <a:pt x="1508125" y="1208782"/>
                              </a:lnTo>
                              <a:lnTo>
                                <a:pt x="1515666" y="1195279"/>
                              </a:lnTo>
                              <a:lnTo>
                                <a:pt x="1522810" y="1180981"/>
                              </a:lnTo>
                              <a:lnTo>
                                <a:pt x="1529556" y="1167081"/>
                              </a:lnTo>
                              <a:lnTo>
                                <a:pt x="1536700" y="1153180"/>
                              </a:lnTo>
                              <a:lnTo>
                                <a:pt x="1543050" y="1138883"/>
                              </a:lnTo>
                              <a:lnTo>
                                <a:pt x="1549003" y="1124188"/>
                              </a:lnTo>
                              <a:lnTo>
                                <a:pt x="1555353" y="1109493"/>
                              </a:lnTo>
                              <a:lnTo>
                                <a:pt x="1560910" y="1094799"/>
                              </a:lnTo>
                              <a:lnTo>
                                <a:pt x="1566069" y="1079707"/>
                              </a:lnTo>
                              <a:lnTo>
                                <a:pt x="1571228" y="1064218"/>
                              </a:lnTo>
                              <a:lnTo>
                                <a:pt x="1575991" y="1049126"/>
                              </a:lnTo>
                              <a:lnTo>
                                <a:pt x="1580356" y="1034034"/>
                              </a:lnTo>
                              <a:lnTo>
                                <a:pt x="1584722" y="1018545"/>
                              </a:lnTo>
                              <a:lnTo>
                                <a:pt x="1588294" y="1003056"/>
                              </a:lnTo>
                              <a:lnTo>
                                <a:pt x="1591866" y="987170"/>
                              </a:lnTo>
                              <a:lnTo>
                                <a:pt x="1595041" y="971681"/>
                              </a:lnTo>
                              <a:lnTo>
                                <a:pt x="1597819" y="955398"/>
                              </a:lnTo>
                              <a:lnTo>
                                <a:pt x="1600597" y="939511"/>
                              </a:lnTo>
                              <a:lnTo>
                                <a:pt x="1602581" y="923228"/>
                              </a:lnTo>
                              <a:lnTo>
                                <a:pt x="1604566" y="906945"/>
                              </a:lnTo>
                              <a:lnTo>
                                <a:pt x="1606153" y="890662"/>
                              </a:lnTo>
                              <a:lnTo>
                                <a:pt x="1606947" y="874378"/>
                              </a:lnTo>
                              <a:lnTo>
                                <a:pt x="1607741" y="857301"/>
                              </a:lnTo>
                              <a:lnTo>
                                <a:pt x="1608931" y="841017"/>
                              </a:lnTo>
                              <a:lnTo>
                                <a:pt x="1608931" y="823940"/>
                              </a:lnTo>
                              <a:lnTo>
                                <a:pt x="1608931" y="822351"/>
                              </a:lnTo>
                              <a:lnTo>
                                <a:pt x="1646635" y="785813"/>
                              </a:lnTo>
                              <a:close/>
                              <a:moveTo>
                                <a:pt x="1191" y="779463"/>
                              </a:moveTo>
                              <a:lnTo>
                                <a:pt x="39291" y="816372"/>
                              </a:lnTo>
                              <a:lnTo>
                                <a:pt x="38894" y="824707"/>
                              </a:lnTo>
                              <a:lnTo>
                                <a:pt x="39291" y="842169"/>
                              </a:lnTo>
                              <a:lnTo>
                                <a:pt x="39687" y="858838"/>
                              </a:lnTo>
                              <a:lnTo>
                                <a:pt x="40481" y="876300"/>
                              </a:lnTo>
                              <a:lnTo>
                                <a:pt x="41672" y="892969"/>
                              </a:lnTo>
                              <a:lnTo>
                                <a:pt x="43656" y="910035"/>
                              </a:lnTo>
                              <a:lnTo>
                                <a:pt x="45244" y="926307"/>
                              </a:lnTo>
                              <a:lnTo>
                                <a:pt x="47625" y="943372"/>
                              </a:lnTo>
                              <a:lnTo>
                                <a:pt x="50403" y="959644"/>
                              </a:lnTo>
                              <a:lnTo>
                                <a:pt x="53578" y="975519"/>
                              </a:lnTo>
                              <a:lnTo>
                                <a:pt x="56753" y="992188"/>
                              </a:lnTo>
                              <a:lnTo>
                                <a:pt x="60325" y="1008063"/>
                              </a:lnTo>
                              <a:lnTo>
                                <a:pt x="64691" y="1023938"/>
                              </a:lnTo>
                              <a:lnTo>
                                <a:pt x="69056" y="1039813"/>
                              </a:lnTo>
                              <a:lnTo>
                                <a:pt x="73819" y="1055688"/>
                              </a:lnTo>
                              <a:lnTo>
                                <a:pt x="78581" y="1071166"/>
                              </a:lnTo>
                              <a:lnTo>
                                <a:pt x="83741" y="1086644"/>
                              </a:lnTo>
                              <a:lnTo>
                                <a:pt x="89297" y="1101726"/>
                              </a:lnTo>
                              <a:lnTo>
                                <a:pt x="95250" y="1116807"/>
                              </a:lnTo>
                              <a:lnTo>
                                <a:pt x="101203" y="1131888"/>
                              </a:lnTo>
                              <a:lnTo>
                                <a:pt x="108347" y="1146573"/>
                              </a:lnTo>
                              <a:lnTo>
                                <a:pt x="114697" y="1161257"/>
                              </a:lnTo>
                              <a:lnTo>
                                <a:pt x="122238" y="1175941"/>
                              </a:lnTo>
                              <a:lnTo>
                                <a:pt x="129381" y="1190229"/>
                              </a:lnTo>
                              <a:lnTo>
                                <a:pt x="137319" y="1204517"/>
                              </a:lnTo>
                              <a:lnTo>
                                <a:pt x="144860" y="1218407"/>
                              </a:lnTo>
                              <a:lnTo>
                                <a:pt x="153194" y="1232298"/>
                              </a:lnTo>
                              <a:lnTo>
                                <a:pt x="161925" y="1245792"/>
                              </a:lnTo>
                              <a:lnTo>
                                <a:pt x="170260" y="1259285"/>
                              </a:lnTo>
                              <a:lnTo>
                                <a:pt x="179388" y="1272382"/>
                              </a:lnTo>
                              <a:lnTo>
                                <a:pt x="188913" y="1285479"/>
                              </a:lnTo>
                              <a:lnTo>
                                <a:pt x="198438" y="1298179"/>
                              </a:lnTo>
                              <a:lnTo>
                                <a:pt x="207963" y="1311276"/>
                              </a:lnTo>
                              <a:lnTo>
                                <a:pt x="199628" y="1362076"/>
                              </a:lnTo>
                              <a:lnTo>
                                <a:pt x="188516" y="1348186"/>
                              </a:lnTo>
                              <a:lnTo>
                                <a:pt x="177403" y="1334295"/>
                              </a:lnTo>
                              <a:lnTo>
                                <a:pt x="166291" y="1320404"/>
                              </a:lnTo>
                              <a:lnTo>
                                <a:pt x="155575" y="1306117"/>
                              </a:lnTo>
                              <a:lnTo>
                                <a:pt x="145256" y="1291432"/>
                              </a:lnTo>
                              <a:lnTo>
                                <a:pt x="135335" y="1276748"/>
                              </a:lnTo>
                              <a:lnTo>
                                <a:pt x="125413" y="1261667"/>
                              </a:lnTo>
                              <a:lnTo>
                                <a:pt x="115888" y="1245792"/>
                              </a:lnTo>
                              <a:lnTo>
                                <a:pt x="106760" y="1230710"/>
                              </a:lnTo>
                              <a:lnTo>
                                <a:pt x="98425" y="1214835"/>
                              </a:lnTo>
                              <a:lnTo>
                                <a:pt x="90091" y="1198960"/>
                              </a:lnTo>
                              <a:lnTo>
                                <a:pt x="81756" y="1183085"/>
                              </a:lnTo>
                              <a:lnTo>
                                <a:pt x="74216" y="1166416"/>
                              </a:lnTo>
                              <a:lnTo>
                                <a:pt x="66675" y="1150144"/>
                              </a:lnTo>
                              <a:lnTo>
                                <a:pt x="59928" y="1133079"/>
                              </a:lnTo>
                              <a:lnTo>
                                <a:pt x="53578" y="1116410"/>
                              </a:lnTo>
                              <a:lnTo>
                                <a:pt x="46831" y="1098948"/>
                              </a:lnTo>
                              <a:lnTo>
                                <a:pt x="41275" y="1081882"/>
                              </a:lnTo>
                              <a:lnTo>
                                <a:pt x="35719" y="1064419"/>
                              </a:lnTo>
                              <a:lnTo>
                                <a:pt x="30559" y="1046957"/>
                              </a:lnTo>
                              <a:lnTo>
                                <a:pt x="25797" y="1029097"/>
                              </a:lnTo>
                              <a:lnTo>
                                <a:pt x="21431" y="1011635"/>
                              </a:lnTo>
                              <a:lnTo>
                                <a:pt x="17066" y="993379"/>
                              </a:lnTo>
                              <a:lnTo>
                                <a:pt x="13494" y="975122"/>
                              </a:lnTo>
                              <a:lnTo>
                                <a:pt x="10716" y="956469"/>
                              </a:lnTo>
                              <a:lnTo>
                                <a:pt x="7541" y="938610"/>
                              </a:lnTo>
                              <a:lnTo>
                                <a:pt x="5556" y="919957"/>
                              </a:lnTo>
                              <a:lnTo>
                                <a:pt x="3175" y="900907"/>
                              </a:lnTo>
                              <a:lnTo>
                                <a:pt x="1984" y="882254"/>
                              </a:lnTo>
                              <a:lnTo>
                                <a:pt x="794" y="863204"/>
                              </a:lnTo>
                              <a:lnTo>
                                <a:pt x="397" y="844154"/>
                              </a:lnTo>
                              <a:lnTo>
                                <a:pt x="0" y="824707"/>
                              </a:lnTo>
                              <a:lnTo>
                                <a:pt x="397" y="802085"/>
                              </a:lnTo>
                              <a:lnTo>
                                <a:pt x="1191" y="779463"/>
                              </a:lnTo>
                              <a:close/>
                              <a:moveTo>
                                <a:pt x="1314889" y="671513"/>
                              </a:moveTo>
                              <a:lnTo>
                                <a:pt x="1339850" y="701729"/>
                              </a:lnTo>
                              <a:lnTo>
                                <a:pt x="1101725" y="776288"/>
                              </a:lnTo>
                              <a:lnTo>
                                <a:pt x="1116385" y="730768"/>
                              </a:lnTo>
                              <a:lnTo>
                                <a:pt x="1314889" y="671513"/>
                              </a:lnTo>
                              <a:close/>
                              <a:moveTo>
                                <a:pt x="339763" y="668338"/>
                              </a:moveTo>
                              <a:lnTo>
                                <a:pt x="538932" y="730250"/>
                              </a:lnTo>
                              <a:lnTo>
                                <a:pt x="554038" y="776288"/>
                              </a:lnTo>
                              <a:lnTo>
                                <a:pt x="317500" y="698500"/>
                              </a:lnTo>
                              <a:lnTo>
                                <a:pt x="339763" y="668338"/>
                              </a:lnTo>
                              <a:close/>
                              <a:moveTo>
                                <a:pt x="828080" y="554038"/>
                              </a:moveTo>
                              <a:lnTo>
                                <a:pt x="847512" y="567940"/>
                              </a:lnTo>
                              <a:lnTo>
                                <a:pt x="1087438" y="737939"/>
                              </a:lnTo>
                              <a:lnTo>
                                <a:pt x="1086645" y="741117"/>
                              </a:lnTo>
                              <a:lnTo>
                                <a:pt x="1086249" y="742308"/>
                              </a:lnTo>
                              <a:lnTo>
                                <a:pt x="987105" y="1046163"/>
                              </a:lnTo>
                              <a:lnTo>
                                <a:pt x="980364" y="1046163"/>
                              </a:lnTo>
                              <a:lnTo>
                                <a:pt x="935551" y="1046163"/>
                              </a:lnTo>
                              <a:lnTo>
                                <a:pt x="669054" y="1046163"/>
                              </a:lnTo>
                              <a:lnTo>
                                <a:pt x="570308" y="742308"/>
                              </a:lnTo>
                              <a:lnTo>
                                <a:pt x="569911" y="741117"/>
                              </a:lnTo>
                              <a:lnTo>
                                <a:pt x="568325" y="737939"/>
                              </a:lnTo>
                              <a:lnTo>
                                <a:pt x="808648" y="567940"/>
                              </a:lnTo>
                              <a:lnTo>
                                <a:pt x="828080" y="554038"/>
                              </a:lnTo>
                              <a:close/>
                              <a:moveTo>
                                <a:pt x="1360910" y="387350"/>
                              </a:moveTo>
                              <a:lnTo>
                                <a:pt x="1489666" y="409557"/>
                              </a:lnTo>
                              <a:lnTo>
                                <a:pt x="1540533" y="418281"/>
                              </a:lnTo>
                              <a:lnTo>
                                <a:pt x="1550865" y="437316"/>
                              </a:lnTo>
                              <a:lnTo>
                                <a:pt x="1560800" y="456747"/>
                              </a:lnTo>
                              <a:lnTo>
                                <a:pt x="1570337" y="476178"/>
                              </a:lnTo>
                              <a:lnTo>
                                <a:pt x="1579477" y="495213"/>
                              </a:lnTo>
                              <a:lnTo>
                                <a:pt x="1587425" y="515834"/>
                              </a:lnTo>
                              <a:lnTo>
                                <a:pt x="1595373" y="536058"/>
                              </a:lnTo>
                              <a:lnTo>
                                <a:pt x="1602924" y="556282"/>
                              </a:lnTo>
                              <a:lnTo>
                                <a:pt x="1609679" y="577300"/>
                              </a:lnTo>
                              <a:lnTo>
                                <a:pt x="1616038" y="597920"/>
                              </a:lnTo>
                              <a:lnTo>
                                <a:pt x="1621601" y="619731"/>
                              </a:lnTo>
                              <a:lnTo>
                                <a:pt x="1626767" y="640748"/>
                              </a:lnTo>
                              <a:lnTo>
                                <a:pt x="1631536" y="662955"/>
                              </a:lnTo>
                              <a:lnTo>
                                <a:pt x="1635908" y="684369"/>
                              </a:lnTo>
                              <a:lnTo>
                                <a:pt x="1639484" y="706973"/>
                              </a:lnTo>
                              <a:lnTo>
                                <a:pt x="1641868" y="728783"/>
                              </a:lnTo>
                              <a:lnTo>
                                <a:pt x="1644650" y="751387"/>
                              </a:lnTo>
                              <a:lnTo>
                                <a:pt x="1607692" y="786680"/>
                              </a:lnTo>
                              <a:lnTo>
                                <a:pt x="1513510" y="877888"/>
                              </a:lnTo>
                              <a:lnTo>
                                <a:pt x="1508343" y="871543"/>
                              </a:lnTo>
                              <a:lnTo>
                                <a:pt x="1471386" y="825146"/>
                              </a:lnTo>
                              <a:lnTo>
                                <a:pt x="1363691" y="689921"/>
                              </a:lnTo>
                              <a:lnTo>
                                <a:pt x="1341437" y="662559"/>
                              </a:lnTo>
                              <a:lnTo>
                                <a:pt x="1341835" y="656214"/>
                              </a:lnTo>
                              <a:lnTo>
                                <a:pt x="1355743" y="455557"/>
                              </a:lnTo>
                              <a:lnTo>
                                <a:pt x="1360115" y="396074"/>
                              </a:lnTo>
                              <a:lnTo>
                                <a:pt x="1360910" y="387350"/>
                              </a:lnTo>
                              <a:close/>
                              <a:moveTo>
                                <a:pt x="293316" y="387350"/>
                              </a:moveTo>
                              <a:lnTo>
                                <a:pt x="293316" y="388143"/>
                              </a:lnTo>
                              <a:lnTo>
                                <a:pt x="297280" y="446040"/>
                              </a:lnTo>
                              <a:lnTo>
                                <a:pt x="311549" y="656214"/>
                              </a:lnTo>
                              <a:lnTo>
                                <a:pt x="312738" y="662559"/>
                              </a:lnTo>
                              <a:lnTo>
                                <a:pt x="290145" y="689921"/>
                              </a:lnTo>
                              <a:lnTo>
                                <a:pt x="175991" y="833870"/>
                              </a:lnTo>
                              <a:lnTo>
                                <a:pt x="141111" y="877888"/>
                              </a:lnTo>
                              <a:lnTo>
                                <a:pt x="138733" y="875509"/>
                              </a:lnTo>
                              <a:lnTo>
                                <a:pt x="39641" y="779939"/>
                              </a:lnTo>
                              <a:lnTo>
                                <a:pt x="3175" y="744646"/>
                              </a:lnTo>
                              <a:lnTo>
                                <a:pt x="5949" y="722835"/>
                              </a:lnTo>
                              <a:lnTo>
                                <a:pt x="8724" y="701025"/>
                              </a:lnTo>
                              <a:lnTo>
                                <a:pt x="12291" y="679611"/>
                              </a:lnTo>
                              <a:lnTo>
                                <a:pt x="16255" y="658197"/>
                              </a:lnTo>
                              <a:lnTo>
                                <a:pt x="21011" y="636783"/>
                              </a:lnTo>
                              <a:lnTo>
                                <a:pt x="26164" y="616162"/>
                              </a:lnTo>
                              <a:lnTo>
                                <a:pt x="31713" y="595541"/>
                              </a:lnTo>
                              <a:lnTo>
                                <a:pt x="38452" y="574920"/>
                              </a:lnTo>
                              <a:lnTo>
                                <a:pt x="44793" y="554696"/>
                              </a:lnTo>
                              <a:lnTo>
                                <a:pt x="51928" y="534472"/>
                              </a:lnTo>
                              <a:lnTo>
                                <a:pt x="59855" y="514644"/>
                              </a:lnTo>
                              <a:lnTo>
                                <a:pt x="68179" y="495213"/>
                              </a:lnTo>
                              <a:lnTo>
                                <a:pt x="77296" y="476178"/>
                              </a:lnTo>
                              <a:lnTo>
                                <a:pt x="86016" y="457143"/>
                              </a:lnTo>
                              <a:lnTo>
                                <a:pt x="95528" y="438109"/>
                              </a:lnTo>
                              <a:lnTo>
                                <a:pt x="105834" y="419867"/>
                              </a:lnTo>
                              <a:lnTo>
                                <a:pt x="156173" y="410747"/>
                              </a:lnTo>
                              <a:lnTo>
                                <a:pt x="293316" y="387350"/>
                              </a:lnTo>
                              <a:close/>
                              <a:moveTo>
                                <a:pt x="808037" y="298450"/>
                              </a:moveTo>
                              <a:lnTo>
                                <a:pt x="827881" y="306401"/>
                              </a:lnTo>
                              <a:lnTo>
                                <a:pt x="847725" y="298450"/>
                              </a:lnTo>
                              <a:lnTo>
                                <a:pt x="847725" y="536575"/>
                              </a:lnTo>
                              <a:lnTo>
                                <a:pt x="827881" y="522661"/>
                              </a:lnTo>
                              <a:lnTo>
                                <a:pt x="808037" y="536575"/>
                              </a:lnTo>
                              <a:lnTo>
                                <a:pt x="808037" y="298450"/>
                              </a:lnTo>
                              <a:close/>
                              <a:moveTo>
                                <a:pt x="1106341" y="198438"/>
                              </a:moveTo>
                              <a:lnTo>
                                <a:pt x="1122567" y="205965"/>
                              </a:lnTo>
                              <a:lnTo>
                                <a:pt x="1139189" y="214285"/>
                              </a:lnTo>
                              <a:lnTo>
                                <a:pt x="1155020" y="223001"/>
                              </a:lnTo>
                              <a:lnTo>
                                <a:pt x="1170455" y="231717"/>
                              </a:lnTo>
                              <a:lnTo>
                                <a:pt x="1185889" y="241225"/>
                              </a:lnTo>
                              <a:lnTo>
                                <a:pt x="1200928" y="251129"/>
                              </a:lnTo>
                              <a:lnTo>
                                <a:pt x="1216363" y="261034"/>
                              </a:lnTo>
                              <a:lnTo>
                                <a:pt x="1231006" y="271335"/>
                              </a:lnTo>
                              <a:lnTo>
                                <a:pt x="1244858" y="282031"/>
                              </a:lnTo>
                              <a:lnTo>
                                <a:pt x="1258710" y="293520"/>
                              </a:lnTo>
                              <a:lnTo>
                                <a:pt x="1272562" y="305010"/>
                              </a:lnTo>
                              <a:lnTo>
                                <a:pt x="1286018" y="316895"/>
                              </a:lnTo>
                              <a:lnTo>
                                <a:pt x="1299078" y="328780"/>
                              </a:lnTo>
                              <a:lnTo>
                                <a:pt x="1312138" y="341854"/>
                              </a:lnTo>
                              <a:lnTo>
                                <a:pt x="1324407" y="354928"/>
                              </a:lnTo>
                              <a:lnTo>
                                <a:pt x="1336675" y="367606"/>
                              </a:lnTo>
                              <a:lnTo>
                                <a:pt x="1332322" y="423863"/>
                              </a:lnTo>
                              <a:lnTo>
                                <a:pt x="1318470" y="406827"/>
                              </a:lnTo>
                              <a:lnTo>
                                <a:pt x="1304618" y="390584"/>
                              </a:lnTo>
                              <a:lnTo>
                                <a:pt x="1289975" y="374737"/>
                              </a:lnTo>
                              <a:lnTo>
                                <a:pt x="1274145" y="359286"/>
                              </a:lnTo>
                              <a:lnTo>
                                <a:pt x="1258314" y="344231"/>
                              </a:lnTo>
                              <a:lnTo>
                                <a:pt x="1242088" y="329969"/>
                              </a:lnTo>
                              <a:lnTo>
                                <a:pt x="1225070" y="316103"/>
                              </a:lnTo>
                              <a:lnTo>
                                <a:pt x="1208052" y="302633"/>
                              </a:lnTo>
                              <a:lnTo>
                                <a:pt x="1189847" y="290351"/>
                              </a:lnTo>
                              <a:lnTo>
                                <a:pt x="1171642" y="278070"/>
                              </a:lnTo>
                              <a:lnTo>
                                <a:pt x="1153437" y="266580"/>
                              </a:lnTo>
                              <a:lnTo>
                                <a:pt x="1134440" y="255884"/>
                              </a:lnTo>
                              <a:lnTo>
                                <a:pt x="1114652" y="245187"/>
                              </a:lnTo>
                              <a:lnTo>
                                <a:pt x="1094864" y="235679"/>
                              </a:lnTo>
                              <a:lnTo>
                                <a:pt x="1074680" y="227359"/>
                              </a:lnTo>
                              <a:lnTo>
                                <a:pt x="1054100" y="218643"/>
                              </a:lnTo>
                              <a:lnTo>
                                <a:pt x="1106341" y="198438"/>
                              </a:lnTo>
                              <a:close/>
                              <a:moveTo>
                                <a:pt x="545878" y="196850"/>
                              </a:moveTo>
                              <a:lnTo>
                                <a:pt x="598488" y="217164"/>
                              </a:lnTo>
                              <a:lnTo>
                                <a:pt x="577763" y="225130"/>
                              </a:lnTo>
                              <a:lnTo>
                                <a:pt x="557835" y="233495"/>
                              </a:lnTo>
                              <a:lnTo>
                                <a:pt x="538305" y="243055"/>
                              </a:lnTo>
                              <a:lnTo>
                                <a:pt x="518775" y="253013"/>
                              </a:lnTo>
                              <a:lnTo>
                                <a:pt x="500441" y="263369"/>
                              </a:lnTo>
                              <a:lnTo>
                                <a:pt x="481709" y="274522"/>
                              </a:lnTo>
                              <a:lnTo>
                                <a:pt x="463375" y="286471"/>
                              </a:lnTo>
                              <a:lnTo>
                                <a:pt x="446236" y="298421"/>
                              </a:lnTo>
                              <a:lnTo>
                                <a:pt x="428700" y="311566"/>
                              </a:lnTo>
                              <a:lnTo>
                                <a:pt x="411960" y="325108"/>
                              </a:lnTo>
                              <a:lnTo>
                                <a:pt x="395220" y="338651"/>
                              </a:lnTo>
                              <a:lnTo>
                                <a:pt x="379676" y="352991"/>
                              </a:lnTo>
                              <a:lnTo>
                                <a:pt x="364132" y="368127"/>
                              </a:lnTo>
                              <a:lnTo>
                                <a:pt x="349385" y="383263"/>
                              </a:lnTo>
                              <a:lnTo>
                                <a:pt x="335037" y="399594"/>
                              </a:lnTo>
                              <a:lnTo>
                                <a:pt x="321087" y="415925"/>
                              </a:lnTo>
                              <a:lnTo>
                                <a:pt x="317500" y="360957"/>
                              </a:lnTo>
                              <a:lnTo>
                                <a:pt x="329457" y="347812"/>
                              </a:lnTo>
                              <a:lnTo>
                                <a:pt x="341414" y="335465"/>
                              </a:lnTo>
                              <a:lnTo>
                                <a:pt x="354567" y="323117"/>
                              </a:lnTo>
                              <a:lnTo>
                                <a:pt x="367719" y="311566"/>
                              </a:lnTo>
                              <a:lnTo>
                                <a:pt x="380872" y="299616"/>
                              </a:lnTo>
                              <a:lnTo>
                                <a:pt x="394423" y="288463"/>
                              </a:lnTo>
                              <a:lnTo>
                                <a:pt x="408373" y="277708"/>
                              </a:lnTo>
                              <a:lnTo>
                                <a:pt x="422721" y="267352"/>
                              </a:lnTo>
                              <a:lnTo>
                                <a:pt x="437069" y="256996"/>
                              </a:lnTo>
                              <a:lnTo>
                                <a:pt x="451816" y="247436"/>
                              </a:lnTo>
                              <a:lnTo>
                                <a:pt x="466962" y="237877"/>
                              </a:lnTo>
                              <a:lnTo>
                                <a:pt x="482107" y="228715"/>
                              </a:lnTo>
                              <a:lnTo>
                                <a:pt x="497651" y="219952"/>
                              </a:lnTo>
                              <a:lnTo>
                                <a:pt x="513195" y="211986"/>
                              </a:lnTo>
                              <a:lnTo>
                                <a:pt x="529536" y="204020"/>
                              </a:lnTo>
                              <a:lnTo>
                                <a:pt x="545878" y="196850"/>
                              </a:lnTo>
                              <a:close/>
                              <a:moveTo>
                                <a:pt x="1028700" y="25400"/>
                              </a:moveTo>
                              <a:lnTo>
                                <a:pt x="1048147" y="30571"/>
                              </a:lnTo>
                              <a:lnTo>
                                <a:pt x="1067197" y="36139"/>
                              </a:lnTo>
                              <a:lnTo>
                                <a:pt x="1086247" y="42503"/>
                              </a:lnTo>
                              <a:lnTo>
                                <a:pt x="1104900" y="49265"/>
                              </a:lnTo>
                              <a:lnTo>
                                <a:pt x="1123553" y="56026"/>
                              </a:lnTo>
                              <a:lnTo>
                                <a:pt x="1142207" y="63186"/>
                              </a:lnTo>
                              <a:lnTo>
                                <a:pt x="1160066" y="71538"/>
                              </a:lnTo>
                              <a:lnTo>
                                <a:pt x="1177925" y="79891"/>
                              </a:lnTo>
                              <a:lnTo>
                                <a:pt x="1195388" y="88641"/>
                              </a:lnTo>
                              <a:lnTo>
                                <a:pt x="1212850" y="97392"/>
                              </a:lnTo>
                              <a:lnTo>
                                <a:pt x="1230313" y="106937"/>
                              </a:lnTo>
                              <a:lnTo>
                                <a:pt x="1246982" y="116881"/>
                              </a:lnTo>
                              <a:lnTo>
                                <a:pt x="1263650" y="127620"/>
                              </a:lnTo>
                              <a:lnTo>
                                <a:pt x="1280319" y="138359"/>
                              </a:lnTo>
                              <a:lnTo>
                                <a:pt x="1296194" y="149098"/>
                              </a:lnTo>
                              <a:lnTo>
                                <a:pt x="1312069" y="160633"/>
                              </a:lnTo>
                              <a:lnTo>
                                <a:pt x="1327547" y="172565"/>
                              </a:lnTo>
                              <a:lnTo>
                                <a:pt x="1342629" y="184497"/>
                              </a:lnTo>
                              <a:lnTo>
                                <a:pt x="1358107" y="197225"/>
                              </a:lnTo>
                              <a:lnTo>
                                <a:pt x="1372791" y="209953"/>
                              </a:lnTo>
                              <a:lnTo>
                                <a:pt x="1386682" y="223079"/>
                              </a:lnTo>
                              <a:lnTo>
                                <a:pt x="1400572" y="237000"/>
                              </a:lnTo>
                              <a:lnTo>
                                <a:pt x="1414463" y="250921"/>
                              </a:lnTo>
                              <a:lnTo>
                                <a:pt x="1427957" y="264444"/>
                              </a:lnTo>
                              <a:lnTo>
                                <a:pt x="1440657" y="279161"/>
                              </a:lnTo>
                              <a:lnTo>
                                <a:pt x="1453754" y="293877"/>
                              </a:lnTo>
                              <a:lnTo>
                                <a:pt x="1466454" y="309389"/>
                              </a:lnTo>
                              <a:lnTo>
                                <a:pt x="1477963" y="324901"/>
                              </a:lnTo>
                              <a:lnTo>
                                <a:pt x="1489473" y="340413"/>
                              </a:lnTo>
                              <a:lnTo>
                                <a:pt x="1501379" y="356323"/>
                              </a:lnTo>
                              <a:lnTo>
                                <a:pt x="1512094" y="372233"/>
                              </a:lnTo>
                              <a:lnTo>
                                <a:pt x="1522413" y="388938"/>
                              </a:lnTo>
                              <a:lnTo>
                                <a:pt x="1470026" y="380187"/>
                              </a:lnTo>
                              <a:lnTo>
                                <a:pt x="1460501" y="366664"/>
                              </a:lnTo>
                              <a:lnTo>
                                <a:pt x="1451373" y="353539"/>
                              </a:lnTo>
                              <a:lnTo>
                                <a:pt x="1441451" y="340413"/>
                              </a:lnTo>
                              <a:lnTo>
                                <a:pt x="1430735" y="327685"/>
                              </a:lnTo>
                              <a:lnTo>
                                <a:pt x="1420416" y="315355"/>
                              </a:lnTo>
                              <a:lnTo>
                                <a:pt x="1409701" y="302627"/>
                              </a:lnTo>
                              <a:lnTo>
                                <a:pt x="1398985" y="290695"/>
                              </a:lnTo>
                              <a:lnTo>
                                <a:pt x="1387872" y="278763"/>
                              </a:lnTo>
                              <a:lnTo>
                                <a:pt x="1375966" y="267228"/>
                              </a:lnTo>
                              <a:lnTo>
                                <a:pt x="1364457" y="255694"/>
                              </a:lnTo>
                              <a:lnTo>
                                <a:pt x="1352154" y="244557"/>
                              </a:lnTo>
                              <a:lnTo>
                                <a:pt x="1340247" y="233420"/>
                              </a:lnTo>
                              <a:lnTo>
                                <a:pt x="1327944" y="223079"/>
                              </a:lnTo>
                              <a:lnTo>
                                <a:pt x="1315244" y="212737"/>
                              </a:lnTo>
                              <a:lnTo>
                                <a:pt x="1302544" y="202396"/>
                              </a:lnTo>
                              <a:lnTo>
                                <a:pt x="1289844" y="192452"/>
                              </a:lnTo>
                              <a:lnTo>
                                <a:pt x="1276350" y="182906"/>
                              </a:lnTo>
                              <a:lnTo>
                                <a:pt x="1262857" y="173758"/>
                              </a:lnTo>
                              <a:lnTo>
                                <a:pt x="1248966" y="164610"/>
                              </a:lnTo>
                              <a:lnTo>
                                <a:pt x="1235472" y="155462"/>
                              </a:lnTo>
                              <a:lnTo>
                                <a:pt x="1221582" y="147507"/>
                              </a:lnTo>
                              <a:lnTo>
                                <a:pt x="1207294" y="139155"/>
                              </a:lnTo>
                              <a:lnTo>
                                <a:pt x="1192610" y="130802"/>
                              </a:lnTo>
                              <a:lnTo>
                                <a:pt x="1178322" y="123643"/>
                              </a:lnTo>
                              <a:lnTo>
                                <a:pt x="1163241" y="116085"/>
                              </a:lnTo>
                              <a:lnTo>
                                <a:pt x="1148557" y="108926"/>
                              </a:lnTo>
                              <a:lnTo>
                                <a:pt x="1133475" y="102164"/>
                              </a:lnTo>
                              <a:lnTo>
                                <a:pt x="1117997" y="95801"/>
                              </a:lnTo>
                              <a:lnTo>
                                <a:pt x="1102916" y="89834"/>
                              </a:lnTo>
                              <a:lnTo>
                                <a:pt x="1087041" y="84266"/>
                              </a:lnTo>
                              <a:lnTo>
                                <a:pt x="1071166" y="78698"/>
                              </a:lnTo>
                              <a:lnTo>
                                <a:pt x="1055291" y="73527"/>
                              </a:lnTo>
                              <a:lnTo>
                                <a:pt x="1028700" y="25400"/>
                              </a:lnTo>
                              <a:close/>
                              <a:moveTo>
                                <a:pt x="619125" y="25400"/>
                              </a:moveTo>
                              <a:lnTo>
                                <a:pt x="594935" y="72333"/>
                              </a:lnTo>
                              <a:lnTo>
                                <a:pt x="579073" y="77504"/>
                              </a:lnTo>
                              <a:lnTo>
                                <a:pt x="563211" y="82674"/>
                              </a:lnTo>
                              <a:lnTo>
                                <a:pt x="546952" y="89038"/>
                              </a:lnTo>
                              <a:lnTo>
                                <a:pt x="531486" y="95004"/>
                              </a:lnTo>
                              <a:lnTo>
                                <a:pt x="516020" y="101368"/>
                              </a:lnTo>
                              <a:lnTo>
                                <a:pt x="500951" y="108130"/>
                              </a:lnTo>
                              <a:lnTo>
                                <a:pt x="485882" y="115289"/>
                              </a:lnTo>
                              <a:lnTo>
                                <a:pt x="470813" y="122846"/>
                              </a:lnTo>
                              <a:lnTo>
                                <a:pt x="456140" y="130005"/>
                              </a:lnTo>
                              <a:lnTo>
                                <a:pt x="441467" y="138358"/>
                              </a:lnTo>
                              <a:lnTo>
                                <a:pt x="427191" y="146313"/>
                              </a:lnTo>
                              <a:lnTo>
                                <a:pt x="412915" y="155063"/>
                              </a:lnTo>
                              <a:lnTo>
                                <a:pt x="399036" y="163813"/>
                              </a:lnTo>
                              <a:lnTo>
                                <a:pt x="385156" y="172961"/>
                              </a:lnTo>
                              <a:lnTo>
                                <a:pt x="371277" y="182507"/>
                              </a:lnTo>
                              <a:lnTo>
                                <a:pt x="358190" y="192053"/>
                              </a:lnTo>
                              <a:lnTo>
                                <a:pt x="345104" y="201996"/>
                              </a:lnTo>
                              <a:lnTo>
                                <a:pt x="332018" y="212338"/>
                              </a:lnTo>
                              <a:lnTo>
                                <a:pt x="319328" y="222679"/>
                              </a:lnTo>
                              <a:lnTo>
                                <a:pt x="307035" y="233418"/>
                              </a:lnTo>
                              <a:lnTo>
                                <a:pt x="294741" y="244554"/>
                              </a:lnTo>
                              <a:lnTo>
                                <a:pt x="282448" y="256089"/>
                              </a:lnTo>
                              <a:lnTo>
                                <a:pt x="270948" y="267226"/>
                              </a:lnTo>
                              <a:lnTo>
                                <a:pt x="259448" y="278760"/>
                              </a:lnTo>
                              <a:lnTo>
                                <a:pt x="247948" y="291090"/>
                              </a:lnTo>
                              <a:lnTo>
                                <a:pt x="236844" y="303022"/>
                              </a:lnTo>
                              <a:lnTo>
                                <a:pt x="226137" y="315750"/>
                              </a:lnTo>
                              <a:lnTo>
                                <a:pt x="215826" y="328477"/>
                              </a:lnTo>
                              <a:lnTo>
                                <a:pt x="205516" y="341205"/>
                              </a:lnTo>
                              <a:lnTo>
                                <a:pt x="195602" y="354728"/>
                              </a:lnTo>
                              <a:lnTo>
                                <a:pt x="185688" y="367854"/>
                              </a:lnTo>
                              <a:lnTo>
                                <a:pt x="176170" y="381377"/>
                              </a:lnTo>
                              <a:lnTo>
                                <a:pt x="123825" y="390525"/>
                              </a:lnTo>
                              <a:lnTo>
                                <a:pt x="134135" y="373820"/>
                              </a:lnTo>
                              <a:lnTo>
                                <a:pt x="145239" y="357512"/>
                              </a:lnTo>
                              <a:lnTo>
                                <a:pt x="156739" y="341205"/>
                              </a:lnTo>
                              <a:lnTo>
                                <a:pt x="168239" y="325693"/>
                              </a:lnTo>
                              <a:lnTo>
                                <a:pt x="180136" y="310181"/>
                              </a:lnTo>
                              <a:lnTo>
                                <a:pt x="192826" y="295067"/>
                              </a:lnTo>
                              <a:lnTo>
                                <a:pt x="205516" y="280351"/>
                              </a:lnTo>
                              <a:lnTo>
                                <a:pt x="218602" y="265635"/>
                              </a:lnTo>
                              <a:lnTo>
                                <a:pt x="232085" y="251316"/>
                              </a:lnTo>
                              <a:lnTo>
                                <a:pt x="245965" y="237395"/>
                              </a:lnTo>
                              <a:lnTo>
                                <a:pt x="259844" y="223872"/>
                              </a:lnTo>
                              <a:lnTo>
                                <a:pt x="274517" y="210349"/>
                              </a:lnTo>
                              <a:lnTo>
                                <a:pt x="289190" y="197621"/>
                              </a:lnTo>
                              <a:lnTo>
                                <a:pt x="303862" y="184893"/>
                              </a:lnTo>
                              <a:lnTo>
                                <a:pt x="319328" y="172961"/>
                              </a:lnTo>
                              <a:lnTo>
                                <a:pt x="334794" y="160631"/>
                              </a:lnTo>
                              <a:lnTo>
                                <a:pt x="350656" y="149495"/>
                              </a:lnTo>
                              <a:lnTo>
                                <a:pt x="366518" y="138358"/>
                              </a:lnTo>
                              <a:lnTo>
                                <a:pt x="383174" y="127619"/>
                              </a:lnTo>
                              <a:lnTo>
                                <a:pt x="399829" y="116880"/>
                              </a:lnTo>
                              <a:lnTo>
                                <a:pt x="416881" y="106936"/>
                              </a:lnTo>
                              <a:lnTo>
                                <a:pt x="433933" y="97391"/>
                              </a:lnTo>
                              <a:lnTo>
                                <a:pt x="451778" y="88640"/>
                              </a:lnTo>
                              <a:lnTo>
                                <a:pt x="469227" y="79890"/>
                              </a:lnTo>
                              <a:lnTo>
                                <a:pt x="487072" y="71140"/>
                              </a:lnTo>
                              <a:lnTo>
                                <a:pt x="505710" y="63185"/>
                              </a:lnTo>
                              <a:lnTo>
                                <a:pt x="523951" y="56026"/>
                              </a:lnTo>
                              <a:lnTo>
                                <a:pt x="542193" y="48867"/>
                              </a:lnTo>
                              <a:lnTo>
                                <a:pt x="561228" y="42105"/>
                              </a:lnTo>
                              <a:lnTo>
                                <a:pt x="580263" y="36139"/>
                              </a:lnTo>
                              <a:lnTo>
                                <a:pt x="599694" y="30570"/>
                              </a:lnTo>
                              <a:lnTo>
                                <a:pt x="619125" y="25400"/>
                              </a:lnTo>
                              <a:close/>
                              <a:moveTo>
                                <a:pt x="824315" y="0"/>
                              </a:moveTo>
                              <a:lnTo>
                                <a:pt x="846110" y="792"/>
                              </a:lnTo>
                              <a:lnTo>
                                <a:pt x="868300" y="1585"/>
                              </a:lnTo>
                              <a:lnTo>
                                <a:pt x="889699" y="2774"/>
                              </a:lnTo>
                              <a:lnTo>
                                <a:pt x="911097" y="4756"/>
                              </a:lnTo>
                              <a:lnTo>
                                <a:pt x="932495" y="7530"/>
                              </a:lnTo>
                              <a:lnTo>
                                <a:pt x="953497" y="10700"/>
                              </a:lnTo>
                              <a:lnTo>
                                <a:pt x="974499" y="13871"/>
                              </a:lnTo>
                              <a:lnTo>
                                <a:pt x="995500" y="18230"/>
                              </a:lnTo>
                              <a:lnTo>
                                <a:pt x="1020861" y="63806"/>
                              </a:lnTo>
                              <a:lnTo>
                                <a:pt x="1084263" y="178339"/>
                              </a:lnTo>
                              <a:lnTo>
                                <a:pt x="1071187" y="183491"/>
                              </a:lnTo>
                              <a:lnTo>
                                <a:pt x="1015710" y="204892"/>
                              </a:lnTo>
                              <a:lnTo>
                                <a:pt x="847298" y="270679"/>
                              </a:lnTo>
                              <a:lnTo>
                                <a:pt x="827882" y="277813"/>
                              </a:lnTo>
                              <a:lnTo>
                                <a:pt x="808465" y="270679"/>
                              </a:lnTo>
                              <a:lnTo>
                                <a:pt x="636883" y="203703"/>
                              </a:lnTo>
                              <a:lnTo>
                                <a:pt x="581010" y="181906"/>
                              </a:lnTo>
                              <a:lnTo>
                                <a:pt x="571500" y="178339"/>
                              </a:lnTo>
                              <a:lnTo>
                                <a:pt x="630147" y="63409"/>
                              </a:lnTo>
                              <a:lnTo>
                                <a:pt x="653130" y="18230"/>
                              </a:lnTo>
                              <a:lnTo>
                                <a:pt x="673736" y="13871"/>
                              </a:lnTo>
                              <a:lnTo>
                                <a:pt x="694738" y="10700"/>
                              </a:lnTo>
                              <a:lnTo>
                                <a:pt x="716136" y="7530"/>
                              </a:lnTo>
                              <a:lnTo>
                                <a:pt x="737534" y="4756"/>
                              </a:lnTo>
                              <a:lnTo>
                                <a:pt x="758932" y="2774"/>
                              </a:lnTo>
                              <a:lnTo>
                                <a:pt x="780726" y="1585"/>
                              </a:lnTo>
                              <a:lnTo>
                                <a:pt x="802125" y="792"/>
                              </a:lnTo>
                              <a:lnTo>
                                <a:pt x="8243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y;margin-left:420.45pt;margin-top:124.75pt;height:39.2pt;width:39.2pt;z-index:251674624;v-text-anchor:middle;mso-width-relative:page;mso-height-relative:page;" fillcolor="#2A3D52 [3204]" filled="t" stroked="f" coordsize="1647825,1647826" o:gfxdata="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" path="m1069148,1570038l1117600,1593610,1100126,1600289,1082651,1606182,1065177,1611682,1047305,1616790,1029831,1621504,1011562,1626218,993293,1630147,974628,1634076,956359,1636826,937693,1639969,919027,1641933,899964,1644290,880901,1645469,862235,1646648,842775,1647826,823315,1647826,804252,1647826,785586,1646648,766523,1645862,747857,1644290,729986,1642326,711320,1640362,693051,1637219,674782,1634469,656911,1630933,639039,1627004,621168,1622683,603693,1617968,586219,1613254,569142,1607754,552064,1602253,534987,1596360,583439,1572003,597736,1576324,612033,1580646,626728,1584182,640628,1587717,655322,1591253,670811,1594396,685505,1597146,700597,1599896,715689,1601861,730780,1603432,745872,1605396,760963,1606575,776452,1607754,791941,1608932,807429,1609325,823315,1609325,839201,1609325,855087,1608147,870973,1607754,887256,1606575,902744,1605396,918233,1603432,933722,1601468,949210,1598718,964699,1596360,980188,1593218,995279,1590467,1010371,1586932,1025065,1583003,1039760,1578681,1054454,1574360,1069148,1570038xm990600,1450975l960761,1497590,944450,1500332,927740,1503466,910632,1505424,893923,1507775,876417,1508950,859310,1510125,841804,1510909,824299,1511300,807589,1510909,791675,1510125,775363,1508950,759051,1507775,743137,1506208,727223,1503858,711707,1501899,695395,1498765,666750,1453326,685449,1458026,704546,1461552,724041,1465077,743933,1467819,763428,1469778,783718,1471345,803611,1472520,824299,1472520,845783,1472520,866869,1470953,888353,1469386,909439,1467428,930127,1463902,950417,1460377,970708,1456068,990600,1450975xm1402556,1195388l1425972,1326889,1435100,1376153,1420019,1392044,1404541,1408333,1389063,1423429,1372394,1438526,1356122,1452828,1339056,1467131,1321594,1480241,1303734,1493749,1285875,1506462,1267619,1518380,1248569,1529902,1229519,1541423,1210072,1552149,1190228,1562082,1170384,1572014,1149747,1581151,1103709,1557711,989012,1500503,996553,1489379,1027906,1439321,1136253,1267694,1342628,1211279,1400969,1195785,1402556,1195388xm252864,1195388l302960,1209265,515270,1266356,518849,1267545,537137,1295695,629775,1441992,660786,1491154,666750,1500669,550655,1559743,504138,1582738,484259,1574412,464379,1564897,444898,1555382,425814,1545074,407127,1533973,388441,1522871,370152,1511374,352260,1498687,334767,1486396,317671,1473313,300972,1459833,284671,1445560,267972,1431287,252467,1416618,236961,1401552,222250,1386090,230202,1336531,251671,1203318,252864,1195388xm950912,1071563l998316,1071563,1120775,1245264,1119590,1245662,1095888,1279526,950912,1071563xm652180,1071563l700087,1071563,554783,1276351,534987,1244662,652180,1071563xm177703,873125l179305,893844,182107,914164,185710,934485,188913,954805,193716,974727,198520,994251,204125,1013774,210931,1032899,217336,1052025,224942,1070751,232949,1089478,241356,1107009,250563,1124939,260171,1142470,270179,1159603,280988,1176338,228545,1165580,220538,1151236,212532,1136494,205326,1121752,198120,1107009,191315,1091869,185310,1076728,178904,1061587,173300,1046048,168096,1030509,163292,1014571,158888,998634,154885,982297,151282,966360,148079,949227,144877,932492,142875,915360,143275,915758,177703,873125xm1469926,865188l1504950,909130,1502960,925756,1499776,943174,1496990,959801,1493408,976428,1489428,993054,1484652,1009285,1479876,1025516,1474702,1041350,1469528,1057185,1463558,1073020,1457190,1088855,1450423,1103898,1443657,1118941,1435697,1133984,1428533,1148631,1420175,1162883,1365250,1177926,1376394,1160508,1386743,1143089,1396693,1124879,1405847,1106669,1414603,1088063,1422961,1069457,1430523,1050060,1437687,1030662,1444055,1010868,1449627,990283,1454802,970094,1459180,949508,1463160,928923,1466344,907942,1468334,886565,1469926,865188xm1646635,785813l1647825,804876,1647825,823940,1647825,842606,1646635,861669,1645841,879938,1644650,898605,1642269,916477,1640285,934746,1637506,953015,1634728,970887,1631156,988759,1627188,1006630,1623616,1023708,1618853,1041183,1614091,1058260,1608931,1075735,1602978,1092416,1597025,1109096,1590675,1125777,1584325,1142060,1576785,1158343,1569641,1174229,1562100,1190116,1553766,1205605,1545828,1221094,1537097,1236980,1527969,1251675,1518841,1266767,1508919,1281461,1499394,1295759,1489075,1309659,1478756,1323560,1468041,1337460,1456928,1350963,1447800,1300525,1457325,1287816,1466453,1274710,1474788,1262398,1483519,1248895,1492250,1235789,1499791,1222682,1508125,1208782,1515666,1195279,1522810,1180981,1529556,1167081,1536700,1153180,1543050,1138883,1549003,1124188,1555353,1109493,1560910,1094799,1566069,1079707,1571228,1064218,1575991,1049126,1580356,1034034,1584722,1018545,1588294,1003056,1591866,987170,1595041,971681,1597819,955398,1600597,939511,1602581,923228,1604566,906945,1606153,890662,1606947,874378,1607741,857301,1608931,841017,1608931,823940,1608931,822351,1646635,785813xm1191,779463l39291,816372,38894,824707,39291,842169,39687,858838,40481,876300,41672,892969,43656,910035,45244,926307,47625,943372,50403,959644,53578,975519,56753,992188,60325,1008063,64691,1023938,69056,1039813,73819,1055688,78581,1071166,83741,1086644,89297,1101726,95250,1116807,101203,1131888,108347,1146573,114697,1161257,122238,1175941,129381,1190229,137319,1204517,144860,1218407,153194,1232298,161925,1245792,170260,1259285,179388,1272382,188913,1285479,198438,1298179,207963,1311276,199628,1362076,188516,1348186,177403,1334295,166291,1320404,155575,1306117,145256,1291432,135335,1276748,125413,1261667,115888,1245792,106760,1230710,98425,1214835,90091,1198960,81756,1183085,74216,1166416,66675,1150144,59928,1133079,53578,1116410,46831,1098948,41275,1081882,35719,1064419,30559,1046957,25797,1029097,21431,1011635,17066,993379,13494,975122,10716,956469,7541,938610,5556,919957,3175,900907,1984,882254,794,863204,397,844154,0,824707,397,802085,1191,779463xm1314889,671513l1339850,701729,1101725,776288,1116385,730768,1314889,671513xm339763,668338l538932,730250,554038,776288,317500,698500,339763,668338xm828080,554038l847512,567940,1087438,737939,1086645,741117,1086249,742308,987105,1046163,980364,1046163,935551,1046163,669054,1046163,570308,742308,569911,741117,568325,737939,808648,567940,828080,554038xm1360910,387350l1489666,409557,1540533,418281,1550865,437316,1560800,456747,1570337,476178,1579477,495213,1587425,515834,1595373,536058,1602924,556282,1609679,577300,1616038,597920,1621601,619731,1626767,640748,1631536,662955,1635908,684369,1639484,706973,1641868,728783,1644650,751387,1607692,786680,1513510,877888,1508343,871543,1471386,825146,1363691,689921,1341437,662559,1341835,656214,1355743,455557,1360115,396074,1360910,387350xm293316,387350l293316,388143,297280,446040,311549,656214,312738,662559,290145,689921,175991,833870,141111,877888,138733,875509,39641,779939,3175,744646,5949,722835,8724,701025,12291,679611,16255,658197,21011,636783,26164,616162,31713,595541,38452,574920,44793,554696,51928,534472,59855,514644,68179,495213,77296,476178,86016,457143,95528,438109,105834,419867,156173,410747,293316,387350xm808037,298450l827881,306401,847725,298450,847725,536575,827881,522661,808037,536575,808037,298450xm1106341,198438l1122567,205965,1139189,214285,1155020,223001,1170455,231717,1185889,241225,1200928,251129,1216363,261034,1231006,271335,1244858,282031,1258710,293520,1272562,305010,1286018,316895,1299078,328780,1312138,341854,1324407,354928,1336675,367606,1332322,423863,1318470,406827,1304618,390584,1289975,374737,1274145,359286,1258314,344231,1242088,329969,1225070,316103,1208052,302633,1189847,290351,1171642,278070,1153437,266580,1134440,255884,1114652,245187,1094864,235679,1074680,227359,1054100,218643,1106341,198438xm545878,196850l598488,217164,577763,225130,557835,233495,538305,243055,518775,253013,500441,263369,481709,274522,463375,286471,446236,298421,428700,311566,411960,325108,395220,338651,379676,352991,364132,368127,349385,383263,335037,399594,321087,415925,317500,360957,329457,347812,341414,335465,354567,323117,367719,311566,380872,299616,394423,288463,408373,277708,422721,267352,437069,256996,451816,247436,466962,237877,482107,228715,497651,219952,513195,211986,529536,204020,545878,196850xm1028700,25400l1048147,30571,1067197,36139,1086247,42503,1104900,49265,1123553,56026,1142207,63186,1160066,71538,1177925,79891,1195388,88641,1212850,97392,1230313,106937,1246982,116881,1263650,127620,1280319,138359,1296194,149098,1312069,160633,1327547,172565,1342629,184497,1358107,197225,1372791,209953,1386682,223079,1400572,237000,1414463,250921,1427957,264444,1440657,279161,1453754,293877,1466454,309389,1477963,324901,1489473,340413,1501379,356323,1512094,372233,1522413,388938,1470026,380187,1460501,366664,1451373,353539,1441451,340413,1430735,327685,1420416,315355,1409701,302627,1398985,290695,1387872,278763,1375966,267228,1364457,255694,1352154,244557,1340247,233420,1327944,223079,1315244,212737,1302544,202396,1289844,192452,1276350,182906,1262857,173758,1248966,164610,1235472,155462,1221582,147507,1207294,139155,1192610,130802,1178322,123643,1163241,116085,1148557,108926,1133475,102164,1117997,95801,1102916,89834,1087041,84266,1071166,78698,1055291,73527,1028700,25400xm619125,25400l594935,72333,579073,77504,563211,82674,546952,89038,531486,95004,516020,101368,500951,108130,485882,115289,470813,122846,456140,130005,441467,138358,427191,146313,412915,155063,399036,163813,385156,172961,371277,182507,358190,192053,345104,201996,332018,212338,319328,222679,307035,233418,294741,244554,282448,256089,270948,267226,259448,278760,247948,291090,236844,303022,226137,315750,215826,328477,205516,341205,195602,354728,185688,367854,176170,381377,123825,390525,134135,373820,145239,357512,156739,341205,168239,325693,180136,310181,192826,295067,205516,280351,218602,265635,232085,251316,245965,237395,259844,223872,274517,210349,289190,197621,303862,184893,319328,172961,334794,160631,350656,149495,366518,138358,383174,127619,399829,116880,416881,106936,433933,97391,451778,88640,469227,79890,487072,71140,505710,63185,523951,56026,542193,48867,561228,42105,580263,36139,599694,30570,619125,25400xm824315,0l846110,792,868300,1585,889699,2774,911097,4756,932495,7530,953497,10700,974499,13871,995500,18230,1020861,63806,1084263,178339,1071187,183491,1015710,204892,847298,270679,827882,277813,808465,270679,636883,203703,581010,181906,571500,178339,630147,63409,653130,18230,673736,13871,694738,10700,716136,7530,737534,4756,758932,2774,780726,1585,802125,792,824315,0xe">
                <v:path o:connectlocs="288975,494602;225974,496857;166813,484155;216254,484036;268095,485461;318616,475726;249072,456671;212887,441639;281049,442349;409769,439003;347410,477778;155695,382656;128665,466877;71600,423509;197064,323795;59985,300434;69057,352205;48010,301758;453176,285000;436219,338112;432250,317298;497911,243210;491675,304174;472008,359619;440229,408222;462174,352658;479922,303094;486158,248971;13671,279903;26982,332910;51446,380519;40893,385796;14150,332070;959,272228;397310,202912;298266,316120;465491,126392;491548,193615;405332,200206;53177,251971;9582,179955;88629,117046;349003,67384;396478,103298;365028,91447;180840,65620;119420,102330;115085,90535;164943,59482;366477,29429;419003,67408;460016,117525;412287,77263;369116,44572;318869,22217;142262,37120;96488,67287;59103,107188;66053,80267;115780,38562;175333,10920;300802,5508;190406,19160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-200025</wp:posOffset>
                </wp:positionV>
                <wp:extent cx="6348095" cy="685800"/>
                <wp:effectExtent l="0" t="0" r="0" b="0"/>
                <wp:wrapNone/>
                <wp:docPr id="19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9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2A3D52" w:themeColor="accen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16枚兴趣爱好图标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42.3pt;margin-top:-15.75pt;height:54pt;width:499.85pt;z-index:251675648;mso-width-relative:page;mso-height-relative:page;" filled="f" stroked="f" coordsize="21600,21600" o:gfxdata="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gkU69gAAAAKAQAADwAAAAAAAAABACAAAAAiAAAAZHJzL2Rvd25yZXYueG1sUEsB&#10;AhQAFAAAAAgAh07iQHrW5R+8AQAAXw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2A3D52" w:themeColor="accen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16枚兴趣爱好图标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2494915</wp:posOffset>
                </wp:positionV>
                <wp:extent cx="6348095" cy="685800"/>
                <wp:effectExtent l="0" t="0" r="0" b="0"/>
                <wp:wrapNone/>
                <wp:docPr id="20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9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2A3D52" w:themeColor="accen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20枚常用简历图标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42.3pt;margin-top:196.45pt;height:54pt;width:499.85pt;z-index:251676672;mso-width-relative:page;mso-height-relative:page;" filled="f" stroked="f" coordsize="21600,21600" o:gfxdata="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PmJVPZAAAACwEAAA8AAAAAAAAAAQAgAAAAIgAAAGRycy9kb3ducmV2LnhtbFBL&#10;AQIUABQAAAAIAIdO4kD88q19vAEAAF8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2A3D52" w:themeColor="accen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20枚常用简历图标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4285615</wp:posOffset>
                </wp:positionV>
                <wp:extent cx="575945" cy="647065"/>
                <wp:effectExtent l="0" t="0" r="0" b="1270"/>
                <wp:wrapNone/>
                <wp:docPr id="2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6212" cy="64695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969749" h="13442948">
                              <a:moveTo>
                                <a:pt x="3652404" y="12106273"/>
                              </a:moveTo>
                              <a:cubicBezTo>
                                <a:pt x="3607442" y="12106273"/>
                                <a:pt x="3573719" y="12113788"/>
                                <a:pt x="3551238" y="12136333"/>
                              </a:cubicBezTo>
                              <a:cubicBezTo>
                                <a:pt x="3551238" y="12136333"/>
                                <a:pt x="3551238" y="12136333"/>
                                <a:pt x="3719848" y="12628561"/>
                              </a:cubicBezTo>
                              <a:cubicBezTo>
                                <a:pt x="3719848" y="12628561"/>
                                <a:pt x="3719848" y="12628561"/>
                                <a:pt x="3821014" y="12628561"/>
                              </a:cubicBezTo>
                              <a:cubicBezTo>
                                <a:pt x="4045828" y="12609774"/>
                                <a:pt x="4154488" y="12485777"/>
                                <a:pt x="4154488" y="12260329"/>
                              </a:cubicBezTo>
                              <a:cubicBezTo>
                                <a:pt x="4154488" y="12158878"/>
                                <a:pt x="3989625" y="12106273"/>
                                <a:pt x="3652404" y="12106273"/>
                              </a:cubicBezTo>
                              <a:close/>
                              <a:moveTo>
                                <a:pt x="3250288" y="10529886"/>
                              </a:moveTo>
                              <a:cubicBezTo>
                                <a:pt x="3205282" y="10529886"/>
                                <a:pt x="3171528" y="10544906"/>
                                <a:pt x="3152775" y="10567436"/>
                              </a:cubicBezTo>
                              <a:cubicBezTo>
                                <a:pt x="3152775" y="10567436"/>
                                <a:pt x="3152775" y="10567436"/>
                                <a:pt x="3284042" y="11115674"/>
                              </a:cubicBezTo>
                              <a:cubicBezTo>
                                <a:pt x="3284042" y="11115674"/>
                                <a:pt x="3284042" y="11115674"/>
                                <a:pt x="3385304" y="11115674"/>
                              </a:cubicBezTo>
                              <a:cubicBezTo>
                                <a:pt x="3629085" y="11070614"/>
                                <a:pt x="3752850" y="10920412"/>
                                <a:pt x="3752850" y="10672578"/>
                              </a:cubicBezTo>
                              <a:cubicBezTo>
                                <a:pt x="3752850" y="10578702"/>
                                <a:pt x="3584079" y="10529886"/>
                                <a:pt x="3250288" y="10529886"/>
                              </a:cubicBezTo>
                              <a:close/>
                              <a:moveTo>
                                <a:pt x="3049295" y="9005162"/>
                              </a:moveTo>
                              <a:cubicBezTo>
                                <a:pt x="2982378" y="9004342"/>
                                <a:pt x="2904396" y="9009502"/>
                                <a:pt x="2815407" y="9020762"/>
                              </a:cubicBezTo>
                              <a:cubicBezTo>
                                <a:pt x="2815407" y="9020762"/>
                                <a:pt x="2815407" y="9020762"/>
                                <a:pt x="2747963" y="9020762"/>
                              </a:cubicBezTo>
                              <a:cubicBezTo>
                                <a:pt x="2747963" y="9020762"/>
                                <a:pt x="2747963" y="9020762"/>
                                <a:pt x="2882851" y="9542461"/>
                              </a:cubicBezTo>
                              <a:cubicBezTo>
                                <a:pt x="2882851" y="9542461"/>
                                <a:pt x="2882851" y="9542461"/>
                                <a:pt x="2984017" y="9542461"/>
                              </a:cubicBezTo>
                              <a:cubicBezTo>
                                <a:pt x="3227565" y="9501176"/>
                                <a:pt x="3351213" y="9377319"/>
                                <a:pt x="3351213" y="9170891"/>
                              </a:cubicBezTo>
                              <a:cubicBezTo>
                                <a:pt x="3351213" y="9063924"/>
                                <a:pt x="3250047" y="9007626"/>
                                <a:pt x="3049295" y="9005162"/>
                              </a:cubicBezTo>
                              <a:close/>
                              <a:moveTo>
                                <a:pt x="2447491" y="7448548"/>
                              </a:moveTo>
                              <a:cubicBezTo>
                                <a:pt x="2402528" y="7448548"/>
                                <a:pt x="2368806" y="7459825"/>
                                <a:pt x="2346325" y="7482377"/>
                              </a:cubicBezTo>
                              <a:cubicBezTo>
                                <a:pt x="2346325" y="7482377"/>
                                <a:pt x="2346325" y="7482377"/>
                                <a:pt x="2481213" y="8031161"/>
                              </a:cubicBezTo>
                              <a:cubicBezTo>
                                <a:pt x="2481213" y="8031161"/>
                                <a:pt x="2481213" y="8031161"/>
                                <a:pt x="2616101" y="8031161"/>
                              </a:cubicBezTo>
                              <a:cubicBezTo>
                                <a:pt x="2837168" y="8008608"/>
                                <a:pt x="2949575" y="7880809"/>
                                <a:pt x="2949575" y="7640247"/>
                              </a:cubicBezTo>
                              <a:cubicBezTo>
                                <a:pt x="2949575" y="7512448"/>
                                <a:pt x="2780964" y="7448548"/>
                                <a:pt x="2447491" y="7448548"/>
                              </a:cubicBezTo>
                              <a:close/>
                              <a:moveTo>
                                <a:pt x="2045950" y="5935661"/>
                              </a:moveTo>
                              <a:cubicBezTo>
                                <a:pt x="2000944" y="5935661"/>
                                <a:pt x="1967190" y="5946934"/>
                                <a:pt x="1944687" y="5965721"/>
                              </a:cubicBezTo>
                              <a:cubicBezTo>
                                <a:pt x="1944687" y="5965721"/>
                                <a:pt x="1944687" y="5965721"/>
                                <a:pt x="2075954" y="6457949"/>
                              </a:cubicBezTo>
                              <a:cubicBezTo>
                                <a:pt x="2075954" y="6457949"/>
                                <a:pt x="2075954" y="6457949"/>
                                <a:pt x="2177216" y="6457949"/>
                              </a:cubicBezTo>
                              <a:cubicBezTo>
                                <a:pt x="2424747" y="6416617"/>
                                <a:pt x="2544762" y="6296378"/>
                                <a:pt x="2544762" y="6085960"/>
                              </a:cubicBezTo>
                              <a:cubicBezTo>
                                <a:pt x="2544762" y="5984508"/>
                                <a:pt x="2379742" y="5935661"/>
                                <a:pt x="2045950" y="5935661"/>
                              </a:cubicBezTo>
                              <a:close/>
                              <a:moveTo>
                                <a:pt x="1508125" y="4364038"/>
                              </a:moveTo>
                              <a:cubicBezTo>
                                <a:pt x="1508125" y="4364038"/>
                                <a:pt x="1508125" y="4364038"/>
                                <a:pt x="1673583" y="4945062"/>
                              </a:cubicBezTo>
                              <a:cubicBezTo>
                                <a:pt x="1673583" y="4945062"/>
                                <a:pt x="1673583" y="4945062"/>
                                <a:pt x="1775113" y="4945062"/>
                              </a:cubicBezTo>
                              <a:cubicBezTo>
                                <a:pt x="2000737" y="4922571"/>
                                <a:pt x="2109788" y="4795120"/>
                                <a:pt x="2109788" y="4558962"/>
                              </a:cubicBezTo>
                              <a:cubicBezTo>
                                <a:pt x="2109788" y="4431511"/>
                                <a:pt x="1944331" y="4364038"/>
                                <a:pt x="1609656" y="4364038"/>
                              </a:cubicBezTo>
                              <a:cubicBezTo>
                                <a:pt x="1609656" y="4364038"/>
                                <a:pt x="1609656" y="4364038"/>
                                <a:pt x="1508125" y="4364038"/>
                              </a:cubicBezTo>
                              <a:close/>
                              <a:moveTo>
                                <a:pt x="1106486" y="2851149"/>
                              </a:moveTo>
                              <a:cubicBezTo>
                                <a:pt x="1106486" y="2851149"/>
                                <a:pt x="1106486" y="2851149"/>
                                <a:pt x="1271784" y="3433761"/>
                              </a:cubicBezTo>
                              <a:cubicBezTo>
                                <a:pt x="1271784" y="3433761"/>
                                <a:pt x="1271784" y="3433761"/>
                                <a:pt x="1373216" y="3433761"/>
                              </a:cubicBezTo>
                              <a:cubicBezTo>
                                <a:pt x="1594865" y="3414968"/>
                                <a:pt x="1711325" y="3264616"/>
                                <a:pt x="1711325" y="2990224"/>
                              </a:cubicBezTo>
                              <a:cubicBezTo>
                                <a:pt x="1711325" y="2900013"/>
                                <a:pt x="1542270" y="2851149"/>
                                <a:pt x="1204162" y="2851149"/>
                              </a:cubicBezTo>
                              <a:cubicBezTo>
                                <a:pt x="1204162" y="2851149"/>
                                <a:pt x="1204162" y="2851149"/>
                                <a:pt x="1106486" y="2851149"/>
                              </a:cubicBezTo>
                              <a:close/>
                              <a:moveTo>
                                <a:pt x="8782877" y="347660"/>
                              </a:moveTo>
                              <a:cubicBezTo>
                                <a:pt x="8782877" y="347660"/>
                                <a:pt x="8782877" y="347660"/>
                                <a:pt x="1006473" y="2423163"/>
                              </a:cubicBezTo>
                              <a:cubicBezTo>
                                <a:pt x="1006473" y="2423163"/>
                                <a:pt x="1006473" y="2423163"/>
                                <a:pt x="1070276" y="2625834"/>
                              </a:cubicBezTo>
                              <a:cubicBezTo>
                                <a:pt x="1652005" y="2494473"/>
                                <a:pt x="1978524" y="2603315"/>
                                <a:pt x="2046079" y="2959866"/>
                              </a:cubicBezTo>
                              <a:cubicBezTo>
                                <a:pt x="2109882" y="3297651"/>
                                <a:pt x="1899709" y="3530348"/>
                                <a:pt x="1408054" y="3665462"/>
                              </a:cubicBezTo>
                              <a:cubicBezTo>
                                <a:pt x="1408054" y="3665462"/>
                                <a:pt x="1408054" y="3665462"/>
                                <a:pt x="1340498" y="3665462"/>
                              </a:cubicBezTo>
                              <a:cubicBezTo>
                                <a:pt x="1340498" y="3665462"/>
                                <a:pt x="1340498" y="3665462"/>
                                <a:pt x="1475610" y="4134608"/>
                              </a:cubicBezTo>
                              <a:cubicBezTo>
                                <a:pt x="2053586" y="4048286"/>
                                <a:pt x="2380105" y="4157127"/>
                                <a:pt x="2447660" y="4468641"/>
                              </a:cubicBezTo>
                              <a:cubicBezTo>
                                <a:pt x="2470179" y="4603754"/>
                                <a:pt x="2413882" y="4750128"/>
                                <a:pt x="2278771" y="4907761"/>
                              </a:cubicBezTo>
                              <a:cubicBezTo>
                                <a:pt x="2143660" y="5061641"/>
                                <a:pt x="1986030" y="5151717"/>
                                <a:pt x="1809635" y="5174236"/>
                              </a:cubicBezTo>
                              <a:cubicBezTo>
                                <a:pt x="1809635" y="5174236"/>
                                <a:pt x="1809635" y="5174236"/>
                                <a:pt x="1742079" y="5174236"/>
                              </a:cubicBezTo>
                              <a:cubicBezTo>
                                <a:pt x="1742079" y="5174236"/>
                                <a:pt x="1742079" y="5174236"/>
                                <a:pt x="1877190" y="5677161"/>
                              </a:cubicBezTo>
                              <a:cubicBezTo>
                                <a:pt x="1877190" y="5677161"/>
                                <a:pt x="1877190" y="5677161"/>
                                <a:pt x="1944746" y="5677161"/>
                              </a:cubicBezTo>
                              <a:cubicBezTo>
                                <a:pt x="2500204" y="5587085"/>
                                <a:pt x="2815463" y="5699680"/>
                                <a:pt x="2883019" y="6011193"/>
                              </a:cubicBezTo>
                              <a:cubicBezTo>
                                <a:pt x="2973093" y="6412782"/>
                                <a:pt x="2759167" y="6660491"/>
                                <a:pt x="2244993" y="6750567"/>
                              </a:cubicBezTo>
                              <a:cubicBezTo>
                                <a:pt x="2244993" y="6750567"/>
                                <a:pt x="2244993" y="6750567"/>
                                <a:pt x="2147413" y="6750567"/>
                              </a:cubicBezTo>
                              <a:cubicBezTo>
                                <a:pt x="2147413" y="6750567"/>
                                <a:pt x="2147413" y="6750567"/>
                                <a:pt x="2278771" y="7219714"/>
                              </a:cubicBezTo>
                              <a:cubicBezTo>
                                <a:pt x="2883019" y="7062081"/>
                                <a:pt x="3217044" y="7170922"/>
                                <a:pt x="3284599" y="7553746"/>
                              </a:cubicBezTo>
                              <a:cubicBezTo>
                                <a:pt x="3307118" y="7685107"/>
                                <a:pt x="3250822" y="7831480"/>
                                <a:pt x="3115710" y="7989113"/>
                              </a:cubicBezTo>
                              <a:cubicBezTo>
                                <a:pt x="2984352" y="8146747"/>
                                <a:pt x="2826722" y="8236823"/>
                                <a:pt x="2646574" y="8255588"/>
                              </a:cubicBezTo>
                              <a:cubicBezTo>
                                <a:pt x="2646574" y="8255588"/>
                                <a:pt x="2646574" y="8255588"/>
                                <a:pt x="2545240" y="8255588"/>
                              </a:cubicBezTo>
                              <a:cubicBezTo>
                                <a:pt x="2545240" y="8255588"/>
                                <a:pt x="2545240" y="8255588"/>
                                <a:pt x="2680352" y="8724734"/>
                              </a:cubicBezTo>
                              <a:cubicBezTo>
                                <a:pt x="2680352" y="8724734"/>
                                <a:pt x="2680352" y="8724734"/>
                                <a:pt x="2747908" y="8724734"/>
                              </a:cubicBezTo>
                              <a:cubicBezTo>
                                <a:pt x="3284599" y="8634658"/>
                                <a:pt x="3584847" y="8747253"/>
                                <a:pt x="3652402" y="9058766"/>
                              </a:cubicBezTo>
                              <a:cubicBezTo>
                                <a:pt x="3697439" y="9238919"/>
                                <a:pt x="3659908" y="9400305"/>
                                <a:pt x="3536056" y="9546679"/>
                              </a:cubicBezTo>
                              <a:cubicBezTo>
                                <a:pt x="3412205" y="9693052"/>
                                <a:pt x="3250822" y="9786881"/>
                                <a:pt x="3048155" y="9831919"/>
                              </a:cubicBezTo>
                              <a:cubicBezTo>
                                <a:pt x="3048155" y="9831919"/>
                                <a:pt x="3048155" y="9831919"/>
                                <a:pt x="2950574" y="9831919"/>
                              </a:cubicBezTo>
                              <a:cubicBezTo>
                                <a:pt x="2950574" y="9831919"/>
                                <a:pt x="2950574" y="9831919"/>
                                <a:pt x="3085686" y="10301066"/>
                              </a:cubicBezTo>
                              <a:cubicBezTo>
                                <a:pt x="3104451" y="10301066"/>
                                <a:pt x="3138229" y="10301066"/>
                                <a:pt x="3183266" y="10301066"/>
                              </a:cubicBezTo>
                              <a:cubicBezTo>
                                <a:pt x="3719958" y="10210990"/>
                                <a:pt x="4023958" y="10334844"/>
                                <a:pt x="4087761" y="10668876"/>
                              </a:cubicBezTo>
                              <a:cubicBezTo>
                                <a:pt x="4177835" y="11070465"/>
                                <a:pt x="3967662" y="11314421"/>
                                <a:pt x="3453489" y="11400744"/>
                              </a:cubicBezTo>
                              <a:cubicBezTo>
                                <a:pt x="3453489" y="11400744"/>
                                <a:pt x="3453489" y="11400744"/>
                                <a:pt x="3352155" y="11400744"/>
                              </a:cubicBezTo>
                              <a:cubicBezTo>
                                <a:pt x="3352155" y="11400744"/>
                                <a:pt x="3352155" y="11400744"/>
                                <a:pt x="3487266" y="11873644"/>
                              </a:cubicBezTo>
                              <a:cubicBezTo>
                                <a:pt x="3506032" y="11836112"/>
                                <a:pt x="3543563" y="11809840"/>
                                <a:pt x="3584847" y="11809840"/>
                              </a:cubicBezTo>
                              <a:cubicBezTo>
                                <a:pt x="4125292" y="11727270"/>
                                <a:pt x="4425539" y="11836112"/>
                                <a:pt x="4489342" y="12143872"/>
                              </a:cubicBezTo>
                              <a:cubicBezTo>
                                <a:pt x="4579415" y="12541708"/>
                                <a:pt x="4369242" y="12781911"/>
                                <a:pt x="3855069" y="12871987"/>
                              </a:cubicBezTo>
                              <a:cubicBezTo>
                                <a:pt x="3855069" y="12871987"/>
                                <a:pt x="3855069" y="12871987"/>
                                <a:pt x="3787514" y="12871987"/>
                              </a:cubicBezTo>
                              <a:cubicBezTo>
                                <a:pt x="3787514" y="12871987"/>
                                <a:pt x="3787514" y="12871987"/>
                                <a:pt x="3821291" y="13033373"/>
                              </a:cubicBezTo>
                              <a:cubicBezTo>
                                <a:pt x="3821291" y="13033373"/>
                                <a:pt x="3821291" y="13033373"/>
                                <a:pt x="11601448" y="10991649"/>
                              </a:cubicBezTo>
                              <a:cubicBezTo>
                                <a:pt x="11601448" y="10991649"/>
                                <a:pt x="11601448" y="10991649"/>
                                <a:pt x="8782877" y="347660"/>
                              </a:cubicBezTo>
                              <a:close/>
                              <a:moveTo>
                                <a:pt x="9015784" y="0"/>
                              </a:moveTo>
                              <a:cubicBezTo>
                                <a:pt x="9015784" y="0"/>
                                <a:pt x="9015784" y="0"/>
                                <a:pt x="11969749" y="11236233"/>
                              </a:cubicBezTo>
                              <a:cubicBezTo>
                                <a:pt x="11969749" y="11236233"/>
                                <a:pt x="11969749" y="11236233"/>
                                <a:pt x="3719669" y="13442948"/>
                              </a:cubicBezTo>
                              <a:cubicBezTo>
                                <a:pt x="3719669" y="13442948"/>
                                <a:pt x="3719669" y="13442948"/>
                                <a:pt x="3584545" y="12906281"/>
                              </a:cubicBezTo>
                              <a:cubicBezTo>
                                <a:pt x="2938951" y="12906281"/>
                                <a:pt x="2567359" y="12651082"/>
                                <a:pt x="2481030" y="12136933"/>
                              </a:cubicBezTo>
                              <a:cubicBezTo>
                                <a:pt x="2481030" y="12069380"/>
                                <a:pt x="2469770" y="12009334"/>
                                <a:pt x="2447249" y="11953040"/>
                              </a:cubicBezTo>
                              <a:cubicBezTo>
                                <a:pt x="2424729" y="11896746"/>
                                <a:pt x="2402208" y="11847958"/>
                                <a:pt x="2379687" y="11802923"/>
                              </a:cubicBezTo>
                              <a:cubicBezTo>
                                <a:pt x="2312125" y="11468913"/>
                                <a:pt x="2300865" y="11277515"/>
                                <a:pt x="2345906" y="11232480"/>
                              </a:cubicBezTo>
                              <a:cubicBezTo>
                                <a:pt x="2390948" y="11254997"/>
                                <a:pt x="2428482" y="11277515"/>
                                <a:pt x="2462263" y="11300032"/>
                              </a:cubicBezTo>
                              <a:cubicBezTo>
                                <a:pt x="2496044" y="11322550"/>
                                <a:pt x="2533579" y="11341314"/>
                                <a:pt x="2578620" y="11367585"/>
                              </a:cubicBezTo>
                              <a:cubicBezTo>
                                <a:pt x="2559853" y="11386349"/>
                                <a:pt x="2567359" y="11521454"/>
                                <a:pt x="2616154" y="11761641"/>
                              </a:cubicBezTo>
                              <a:cubicBezTo>
                                <a:pt x="2638675" y="11806676"/>
                                <a:pt x="2657443" y="11866723"/>
                                <a:pt x="2679963" y="11949287"/>
                              </a:cubicBezTo>
                              <a:cubicBezTo>
                                <a:pt x="2702484" y="12024345"/>
                                <a:pt x="2717498" y="12073133"/>
                                <a:pt x="2717498" y="12099404"/>
                              </a:cubicBezTo>
                              <a:cubicBezTo>
                                <a:pt x="2758786" y="12448425"/>
                                <a:pt x="3025281" y="12628565"/>
                                <a:pt x="3520736" y="12628565"/>
                              </a:cubicBezTo>
                              <a:cubicBezTo>
                                <a:pt x="3520736" y="12628565"/>
                                <a:pt x="3520736" y="12628565"/>
                                <a:pt x="3385612" y="12163203"/>
                              </a:cubicBezTo>
                              <a:cubicBezTo>
                                <a:pt x="3205446" y="12279544"/>
                                <a:pt x="3115363" y="12395884"/>
                                <a:pt x="3115363" y="12512224"/>
                              </a:cubicBezTo>
                              <a:cubicBezTo>
                                <a:pt x="3070322" y="12489707"/>
                                <a:pt x="3032787" y="12470942"/>
                                <a:pt x="2999006" y="12448425"/>
                              </a:cubicBezTo>
                              <a:cubicBezTo>
                                <a:pt x="2965225" y="12425907"/>
                                <a:pt x="2927691" y="12399637"/>
                                <a:pt x="2882649" y="12377119"/>
                              </a:cubicBezTo>
                              <a:cubicBezTo>
                                <a:pt x="2882649" y="12181968"/>
                                <a:pt x="3025281" y="12013086"/>
                                <a:pt x="3318050" y="11877981"/>
                              </a:cubicBezTo>
                              <a:cubicBezTo>
                                <a:pt x="3318050" y="11877981"/>
                                <a:pt x="3318050" y="11877981"/>
                                <a:pt x="3182925" y="11416373"/>
                              </a:cubicBezTo>
                              <a:cubicBezTo>
                                <a:pt x="2537332" y="11416373"/>
                                <a:pt x="2165741" y="11161174"/>
                                <a:pt x="2075658" y="10650777"/>
                              </a:cubicBezTo>
                              <a:cubicBezTo>
                                <a:pt x="2075658" y="10583225"/>
                                <a:pt x="2064397" y="10523178"/>
                                <a:pt x="2045630" y="10470637"/>
                              </a:cubicBezTo>
                              <a:cubicBezTo>
                                <a:pt x="2023110" y="10410591"/>
                                <a:pt x="2000589" y="10354297"/>
                                <a:pt x="1978068" y="10282992"/>
                              </a:cubicBezTo>
                              <a:cubicBezTo>
                                <a:pt x="1955547" y="10151639"/>
                                <a:pt x="1948041" y="10031546"/>
                                <a:pt x="1959301" y="9915206"/>
                              </a:cubicBezTo>
                              <a:cubicBezTo>
                                <a:pt x="1970561" y="9806371"/>
                                <a:pt x="1978068" y="9742571"/>
                                <a:pt x="1978068" y="9720054"/>
                              </a:cubicBezTo>
                              <a:cubicBezTo>
                                <a:pt x="2023110" y="9742571"/>
                                <a:pt x="2060644" y="9757583"/>
                                <a:pt x="2094425" y="9772595"/>
                              </a:cubicBezTo>
                              <a:cubicBezTo>
                                <a:pt x="2128206" y="9783854"/>
                                <a:pt x="2154480" y="9795112"/>
                                <a:pt x="2177001" y="9821383"/>
                              </a:cubicBezTo>
                              <a:cubicBezTo>
                                <a:pt x="2177001" y="9840147"/>
                                <a:pt x="2177001" y="9888935"/>
                                <a:pt x="2177001" y="9967747"/>
                              </a:cubicBezTo>
                              <a:cubicBezTo>
                                <a:pt x="2177001" y="10046558"/>
                                <a:pt x="2188261" y="10140381"/>
                                <a:pt x="2210782" y="10252968"/>
                              </a:cubicBezTo>
                              <a:cubicBezTo>
                                <a:pt x="2233303" y="10298003"/>
                                <a:pt x="2255823" y="10358050"/>
                                <a:pt x="2278344" y="10433108"/>
                              </a:cubicBezTo>
                              <a:cubicBezTo>
                                <a:pt x="2300865" y="10511920"/>
                                <a:pt x="2312125" y="10564460"/>
                                <a:pt x="2312125" y="10583225"/>
                              </a:cubicBezTo>
                              <a:cubicBezTo>
                                <a:pt x="2357167" y="10939752"/>
                                <a:pt x="2623661" y="11116139"/>
                                <a:pt x="3115363" y="11116139"/>
                              </a:cubicBezTo>
                              <a:cubicBezTo>
                                <a:pt x="3115363" y="11116139"/>
                                <a:pt x="3115363" y="11116139"/>
                                <a:pt x="2983992" y="10650777"/>
                              </a:cubicBezTo>
                              <a:cubicBezTo>
                                <a:pt x="2781306" y="10737095"/>
                                <a:pt x="2679963" y="10834670"/>
                                <a:pt x="2679963" y="10939752"/>
                              </a:cubicBezTo>
                              <a:cubicBezTo>
                                <a:pt x="2657443" y="10917235"/>
                                <a:pt x="2631168" y="10898470"/>
                                <a:pt x="2597387" y="10875953"/>
                              </a:cubicBezTo>
                              <a:cubicBezTo>
                                <a:pt x="2563606" y="10853435"/>
                                <a:pt x="2522318" y="10827165"/>
                                <a:pt x="2481030" y="10804647"/>
                              </a:cubicBezTo>
                              <a:cubicBezTo>
                                <a:pt x="2481030" y="10628260"/>
                                <a:pt x="2623661" y="10470637"/>
                                <a:pt x="2916430" y="10335532"/>
                              </a:cubicBezTo>
                              <a:cubicBezTo>
                                <a:pt x="2916430" y="10335532"/>
                                <a:pt x="2916430" y="10335532"/>
                                <a:pt x="2781306" y="9862665"/>
                              </a:cubicBezTo>
                              <a:cubicBezTo>
                                <a:pt x="2131960" y="9862665"/>
                                <a:pt x="1764122" y="9596208"/>
                                <a:pt x="1674039" y="9055788"/>
                              </a:cubicBezTo>
                              <a:cubicBezTo>
                                <a:pt x="1674039" y="8988235"/>
                                <a:pt x="1651518" y="8924435"/>
                                <a:pt x="1610230" y="8853130"/>
                              </a:cubicBezTo>
                              <a:cubicBezTo>
                                <a:pt x="1561435" y="8785578"/>
                                <a:pt x="1542668" y="8744295"/>
                                <a:pt x="1542668" y="8718025"/>
                              </a:cubicBezTo>
                              <a:cubicBezTo>
                                <a:pt x="1516394" y="8519120"/>
                                <a:pt x="1512640" y="8376510"/>
                                <a:pt x="1523901" y="8301451"/>
                              </a:cubicBezTo>
                              <a:cubicBezTo>
                                <a:pt x="1535161" y="8218887"/>
                                <a:pt x="1553928" y="8170099"/>
                                <a:pt x="1572695" y="8147582"/>
                              </a:cubicBezTo>
                              <a:cubicBezTo>
                                <a:pt x="1617737" y="8170099"/>
                                <a:pt x="1659025" y="8188864"/>
                                <a:pt x="1692806" y="8200123"/>
                              </a:cubicBezTo>
                              <a:cubicBezTo>
                                <a:pt x="1722834" y="8211381"/>
                                <a:pt x="1764122" y="8226393"/>
                                <a:pt x="1809163" y="8248911"/>
                              </a:cubicBezTo>
                              <a:cubicBezTo>
                                <a:pt x="1809163" y="8267675"/>
                                <a:pt x="1801656" y="8316463"/>
                                <a:pt x="1794149" y="8399027"/>
                              </a:cubicBezTo>
                              <a:cubicBezTo>
                                <a:pt x="1779135" y="8474085"/>
                                <a:pt x="1786642" y="8567908"/>
                                <a:pt x="1809163" y="8676743"/>
                              </a:cubicBezTo>
                              <a:cubicBezTo>
                                <a:pt x="1831684" y="8725531"/>
                                <a:pt x="1850451" y="8774319"/>
                                <a:pt x="1857958" y="8830613"/>
                              </a:cubicBezTo>
                              <a:cubicBezTo>
                                <a:pt x="1872971" y="8886906"/>
                                <a:pt x="1876725" y="8946953"/>
                                <a:pt x="1876725" y="9014506"/>
                              </a:cubicBezTo>
                              <a:cubicBezTo>
                                <a:pt x="1921766" y="9367280"/>
                                <a:pt x="2188261" y="9543667"/>
                                <a:pt x="2679963" y="9543667"/>
                              </a:cubicBezTo>
                              <a:cubicBezTo>
                                <a:pt x="2679963" y="9543667"/>
                                <a:pt x="2679963" y="9543667"/>
                                <a:pt x="2544839" y="9078305"/>
                              </a:cubicBezTo>
                              <a:cubicBezTo>
                                <a:pt x="2368427" y="9194646"/>
                                <a:pt x="2278344" y="9314739"/>
                                <a:pt x="2278344" y="9427326"/>
                              </a:cubicBezTo>
                              <a:cubicBezTo>
                                <a:pt x="2255823" y="9404809"/>
                                <a:pt x="2229549" y="9382291"/>
                                <a:pt x="2195768" y="9363527"/>
                              </a:cubicBezTo>
                              <a:cubicBezTo>
                                <a:pt x="2161987" y="9341009"/>
                                <a:pt x="2120699" y="9318492"/>
                                <a:pt x="2075658" y="9295974"/>
                              </a:cubicBezTo>
                              <a:cubicBezTo>
                                <a:pt x="2075658" y="9119587"/>
                                <a:pt x="2210782" y="8950706"/>
                                <a:pt x="2481030" y="8793083"/>
                              </a:cubicBezTo>
                              <a:cubicBezTo>
                                <a:pt x="2481030" y="8793083"/>
                                <a:pt x="2481030" y="8793083"/>
                                <a:pt x="2345906" y="8297699"/>
                              </a:cubicBezTo>
                              <a:cubicBezTo>
                                <a:pt x="1719080" y="8297699"/>
                                <a:pt x="1362503" y="8053759"/>
                                <a:pt x="1272420" y="7565880"/>
                              </a:cubicBezTo>
                              <a:cubicBezTo>
                                <a:pt x="1272420" y="7502080"/>
                                <a:pt x="1261159" y="7438280"/>
                                <a:pt x="1238639" y="7385740"/>
                              </a:cubicBezTo>
                              <a:cubicBezTo>
                                <a:pt x="1216118" y="7329446"/>
                                <a:pt x="1193597" y="7265646"/>
                                <a:pt x="1174830" y="7198094"/>
                              </a:cubicBezTo>
                              <a:cubicBezTo>
                                <a:pt x="1148556" y="7066742"/>
                                <a:pt x="1144802" y="6942895"/>
                                <a:pt x="1156063" y="6834061"/>
                              </a:cubicBezTo>
                              <a:cubicBezTo>
                                <a:pt x="1167323" y="6721474"/>
                                <a:pt x="1174830" y="6657675"/>
                                <a:pt x="1174830" y="6631404"/>
                              </a:cubicBezTo>
                              <a:cubicBezTo>
                                <a:pt x="1216118" y="6657675"/>
                                <a:pt x="1257406" y="6680193"/>
                                <a:pt x="1291187" y="6702710"/>
                              </a:cubicBezTo>
                              <a:cubicBezTo>
                                <a:pt x="1324968" y="6721474"/>
                                <a:pt x="1362503" y="6747744"/>
                                <a:pt x="1407544" y="6766508"/>
                              </a:cubicBezTo>
                              <a:cubicBezTo>
                                <a:pt x="1407544" y="6789026"/>
                                <a:pt x="1400037" y="6834061"/>
                                <a:pt x="1388776" y="6901613"/>
                              </a:cubicBezTo>
                              <a:cubicBezTo>
                                <a:pt x="1381270" y="6969166"/>
                                <a:pt x="1385023" y="7055483"/>
                                <a:pt x="1407544" y="7168070"/>
                              </a:cubicBezTo>
                              <a:cubicBezTo>
                                <a:pt x="1430065" y="7213105"/>
                                <a:pt x="1452585" y="7265646"/>
                                <a:pt x="1475106" y="7333199"/>
                              </a:cubicBezTo>
                              <a:cubicBezTo>
                                <a:pt x="1497627" y="7396998"/>
                                <a:pt x="1508887" y="7442033"/>
                                <a:pt x="1508887" y="7464551"/>
                              </a:cubicBezTo>
                              <a:cubicBezTo>
                                <a:pt x="1553928" y="7843596"/>
                                <a:pt x="1809163" y="8031241"/>
                                <a:pt x="2278344" y="8031241"/>
                              </a:cubicBezTo>
                              <a:cubicBezTo>
                                <a:pt x="2278344" y="8031241"/>
                                <a:pt x="2278344" y="8031241"/>
                                <a:pt x="2146973" y="7565880"/>
                              </a:cubicBezTo>
                              <a:cubicBezTo>
                                <a:pt x="1989328" y="7682220"/>
                                <a:pt x="1910506" y="7798561"/>
                                <a:pt x="1910506" y="7914901"/>
                              </a:cubicBezTo>
                              <a:cubicBezTo>
                                <a:pt x="1865465" y="7892383"/>
                                <a:pt x="1824177" y="7873619"/>
                                <a:pt x="1794149" y="7847348"/>
                              </a:cubicBezTo>
                              <a:cubicBezTo>
                                <a:pt x="1760368" y="7828584"/>
                                <a:pt x="1719080" y="7802313"/>
                                <a:pt x="1674039" y="7779796"/>
                              </a:cubicBezTo>
                              <a:cubicBezTo>
                                <a:pt x="1674039" y="7603409"/>
                                <a:pt x="1809163" y="7434528"/>
                                <a:pt x="2075658" y="7276905"/>
                              </a:cubicBezTo>
                              <a:cubicBezTo>
                                <a:pt x="2075658" y="7276905"/>
                                <a:pt x="2075658" y="7276905"/>
                                <a:pt x="1944287" y="6807790"/>
                              </a:cubicBezTo>
                              <a:cubicBezTo>
                                <a:pt x="1317461" y="6807790"/>
                                <a:pt x="957130" y="6552593"/>
                                <a:pt x="870801" y="6034691"/>
                              </a:cubicBezTo>
                              <a:cubicBezTo>
                                <a:pt x="870801" y="5967138"/>
                                <a:pt x="859540" y="5907092"/>
                                <a:pt x="837019" y="5850798"/>
                              </a:cubicBezTo>
                              <a:cubicBezTo>
                                <a:pt x="814499" y="5798257"/>
                                <a:pt x="791978" y="5745716"/>
                                <a:pt x="769457" y="5700681"/>
                              </a:cubicBezTo>
                              <a:cubicBezTo>
                                <a:pt x="746937" y="5569329"/>
                                <a:pt x="735676" y="5437977"/>
                                <a:pt x="735676" y="5314130"/>
                              </a:cubicBezTo>
                              <a:cubicBezTo>
                                <a:pt x="735676" y="5190284"/>
                                <a:pt x="735676" y="5111473"/>
                                <a:pt x="735676" y="5062685"/>
                              </a:cubicBezTo>
                              <a:cubicBezTo>
                                <a:pt x="780718" y="5085202"/>
                                <a:pt x="818252" y="5107720"/>
                                <a:pt x="852033" y="5130237"/>
                              </a:cubicBezTo>
                              <a:cubicBezTo>
                                <a:pt x="885814" y="5152755"/>
                                <a:pt x="927102" y="5171519"/>
                                <a:pt x="972144" y="5190284"/>
                              </a:cubicBezTo>
                              <a:cubicBezTo>
                                <a:pt x="972144" y="5216554"/>
                                <a:pt x="972144" y="5265342"/>
                                <a:pt x="972144" y="5340401"/>
                              </a:cubicBezTo>
                              <a:cubicBezTo>
                                <a:pt x="972144" y="5415460"/>
                                <a:pt x="983404" y="5505529"/>
                                <a:pt x="1005925" y="5618117"/>
                              </a:cubicBezTo>
                              <a:cubicBezTo>
                                <a:pt x="1028445" y="5659399"/>
                                <a:pt x="1050966" y="5719446"/>
                                <a:pt x="1069734" y="5794504"/>
                              </a:cubicBezTo>
                              <a:cubicBezTo>
                                <a:pt x="1092254" y="5869563"/>
                                <a:pt x="1107268" y="5918350"/>
                                <a:pt x="1107268" y="5940868"/>
                              </a:cubicBezTo>
                              <a:cubicBezTo>
                                <a:pt x="1174830" y="6286136"/>
                                <a:pt x="1430065" y="6458771"/>
                                <a:pt x="1876725" y="6458771"/>
                              </a:cubicBezTo>
                              <a:cubicBezTo>
                                <a:pt x="1876725" y="6458771"/>
                                <a:pt x="1876725" y="6458771"/>
                                <a:pt x="1741601" y="5993409"/>
                              </a:cubicBezTo>
                              <a:cubicBezTo>
                                <a:pt x="1561435" y="6109749"/>
                                <a:pt x="1475106" y="6229843"/>
                                <a:pt x="1475106" y="6346183"/>
                              </a:cubicBezTo>
                              <a:cubicBezTo>
                                <a:pt x="1452585" y="6319913"/>
                                <a:pt x="1422558" y="6301148"/>
                                <a:pt x="1388776" y="6278631"/>
                              </a:cubicBezTo>
                              <a:cubicBezTo>
                                <a:pt x="1354996" y="6256113"/>
                                <a:pt x="1317461" y="6233595"/>
                                <a:pt x="1272420" y="6211078"/>
                              </a:cubicBezTo>
                              <a:cubicBezTo>
                                <a:pt x="1272420" y="6057208"/>
                                <a:pt x="1407544" y="5899586"/>
                                <a:pt x="1674039" y="5745716"/>
                              </a:cubicBezTo>
                              <a:cubicBezTo>
                                <a:pt x="1674039" y="5745716"/>
                                <a:pt x="1674039" y="5745716"/>
                                <a:pt x="1542668" y="5212801"/>
                              </a:cubicBezTo>
                              <a:cubicBezTo>
                                <a:pt x="915842" y="5212801"/>
                                <a:pt x="559264" y="4968862"/>
                                <a:pt x="469182" y="4484736"/>
                              </a:cubicBezTo>
                              <a:cubicBezTo>
                                <a:pt x="469182" y="4417183"/>
                                <a:pt x="446661" y="4349630"/>
                                <a:pt x="401620" y="4282078"/>
                              </a:cubicBezTo>
                              <a:cubicBezTo>
                                <a:pt x="356578" y="4214525"/>
                                <a:pt x="334057" y="4161985"/>
                                <a:pt x="334057" y="4116950"/>
                              </a:cubicBezTo>
                              <a:cubicBezTo>
                                <a:pt x="311537" y="3981845"/>
                                <a:pt x="307783" y="3857999"/>
                                <a:pt x="315290" y="3749164"/>
                              </a:cubicBezTo>
                              <a:cubicBezTo>
                                <a:pt x="326551" y="3640329"/>
                                <a:pt x="334057" y="3572777"/>
                                <a:pt x="334057" y="3546506"/>
                              </a:cubicBezTo>
                              <a:cubicBezTo>
                                <a:pt x="379099" y="3572777"/>
                                <a:pt x="416633" y="3595294"/>
                                <a:pt x="450414" y="3617812"/>
                              </a:cubicBezTo>
                              <a:cubicBezTo>
                                <a:pt x="484195" y="3640329"/>
                                <a:pt x="525483" y="3662847"/>
                                <a:pt x="570525" y="3685364"/>
                              </a:cubicBezTo>
                              <a:cubicBezTo>
                                <a:pt x="570525" y="3704129"/>
                                <a:pt x="570525" y="3749164"/>
                                <a:pt x="570525" y="3816717"/>
                              </a:cubicBezTo>
                              <a:cubicBezTo>
                                <a:pt x="570525" y="3884269"/>
                                <a:pt x="581785" y="3974339"/>
                                <a:pt x="600552" y="4079421"/>
                              </a:cubicBezTo>
                              <a:cubicBezTo>
                                <a:pt x="623073" y="4128208"/>
                                <a:pt x="641840" y="4176996"/>
                                <a:pt x="653100" y="4233290"/>
                              </a:cubicBezTo>
                              <a:cubicBezTo>
                                <a:pt x="664361" y="4289584"/>
                                <a:pt x="668114" y="4349630"/>
                                <a:pt x="668114" y="4417183"/>
                              </a:cubicBezTo>
                              <a:cubicBezTo>
                                <a:pt x="713156" y="4766204"/>
                                <a:pt x="983404" y="4946344"/>
                                <a:pt x="1475106" y="4946344"/>
                              </a:cubicBezTo>
                              <a:cubicBezTo>
                                <a:pt x="1475106" y="4946344"/>
                                <a:pt x="1475106" y="4946344"/>
                                <a:pt x="1339982" y="4420936"/>
                              </a:cubicBezTo>
                              <a:cubicBezTo>
                                <a:pt x="1159816" y="4548535"/>
                                <a:pt x="1069734" y="4683640"/>
                                <a:pt x="1069734" y="4830004"/>
                              </a:cubicBezTo>
                              <a:cubicBezTo>
                                <a:pt x="1050966" y="4807486"/>
                                <a:pt x="1020939" y="4784969"/>
                                <a:pt x="987158" y="4762451"/>
                              </a:cubicBezTo>
                              <a:cubicBezTo>
                                <a:pt x="953376" y="4739934"/>
                                <a:pt x="915842" y="4717416"/>
                                <a:pt x="870801" y="4694899"/>
                              </a:cubicBezTo>
                              <a:cubicBezTo>
                                <a:pt x="870801" y="4511006"/>
                                <a:pt x="1005925" y="4342125"/>
                                <a:pt x="1272420" y="4184502"/>
                              </a:cubicBezTo>
                              <a:cubicBezTo>
                                <a:pt x="1272420" y="4184502"/>
                                <a:pt x="1272420" y="4184502"/>
                                <a:pt x="1137296" y="3704129"/>
                              </a:cubicBezTo>
                              <a:cubicBezTo>
                                <a:pt x="469182" y="3704129"/>
                                <a:pt x="86330" y="3441425"/>
                                <a:pt x="0" y="2919769"/>
                              </a:cubicBezTo>
                              <a:cubicBezTo>
                                <a:pt x="0" y="2874734"/>
                                <a:pt x="45042" y="2840958"/>
                                <a:pt x="131371" y="2818441"/>
                              </a:cubicBezTo>
                              <a:cubicBezTo>
                                <a:pt x="221454" y="2799676"/>
                                <a:pt x="266495" y="2807182"/>
                                <a:pt x="266495" y="2852217"/>
                              </a:cubicBezTo>
                              <a:cubicBezTo>
                                <a:pt x="334057" y="3238767"/>
                                <a:pt x="600552" y="3433919"/>
                                <a:pt x="1069734" y="3433919"/>
                              </a:cubicBezTo>
                              <a:cubicBezTo>
                                <a:pt x="1069734" y="3433919"/>
                                <a:pt x="1069734" y="3433919"/>
                                <a:pt x="938363" y="2968557"/>
                              </a:cubicBezTo>
                              <a:cubicBezTo>
                                <a:pt x="758197" y="3032357"/>
                                <a:pt x="668114" y="3129932"/>
                                <a:pt x="668114" y="3261285"/>
                              </a:cubicBezTo>
                              <a:cubicBezTo>
                                <a:pt x="645594" y="3235014"/>
                                <a:pt x="619319" y="3216250"/>
                                <a:pt x="585538" y="3193732"/>
                              </a:cubicBezTo>
                              <a:cubicBezTo>
                                <a:pt x="551757" y="3171215"/>
                                <a:pt x="510470" y="3148697"/>
                                <a:pt x="469182" y="3126180"/>
                              </a:cubicBezTo>
                              <a:cubicBezTo>
                                <a:pt x="469182" y="2949793"/>
                                <a:pt x="600552" y="2803429"/>
                                <a:pt x="870801" y="2694594"/>
                              </a:cubicBezTo>
                              <a:cubicBezTo>
                                <a:pt x="870801" y="2694594"/>
                                <a:pt x="870801" y="2694594"/>
                                <a:pt x="735676" y="2229233"/>
                              </a:cubicBezTo>
                              <a:cubicBezTo>
                                <a:pt x="735676" y="2229233"/>
                                <a:pt x="735676" y="2229233"/>
                                <a:pt x="90157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.4pt;margin-top:337.45pt;height:50.95pt;width:45.35pt;z-index:251677696;v-text-anchor:middle-center;mso-width-relative:page;mso-height-relative:page;" fillcolor="#2A3D52 [3204]" filled="t" stroked="f" coordsize="11969749,13442948" o:gfxdata="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" path="m3652404,12106273c3607442,12106273,3573719,12113788,3551238,12136333c3551238,12136333,3551238,12136333,3719848,12628561c3719848,12628561,3719848,12628561,3821014,12628561c4045828,12609774,4154488,12485777,4154488,12260329c4154488,12158878,3989625,12106273,3652404,12106273xm3250288,10529886c3205282,10529886,3171528,10544906,3152775,10567436c3152775,10567436,3152775,10567436,3284042,11115674c3284042,11115674,3284042,11115674,3385304,11115674c3629085,11070614,3752850,10920412,3752850,10672578c3752850,10578702,3584079,10529886,3250288,10529886xm3049295,9005162c2982378,9004342,2904396,9009502,2815407,9020762c2815407,9020762,2815407,9020762,2747963,9020762c2747963,9020762,2747963,9020762,2882851,9542461c2882851,9542461,2882851,9542461,2984017,9542461c3227565,9501176,3351213,9377319,3351213,9170891c3351213,9063924,3250047,9007626,3049295,9005162xm2447491,7448548c2402528,7448548,2368806,7459825,2346325,7482377c2346325,7482377,2346325,7482377,2481213,8031161c2481213,8031161,2481213,8031161,2616101,8031161c2837168,8008608,2949575,7880809,2949575,7640247c2949575,7512448,2780964,7448548,2447491,7448548xm2045950,5935661c2000944,5935661,1967190,5946934,1944687,5965721c1944687,5965721,1944687,5965721,2075954,6457949c2075954,6457949,2075954,6457949,2177216,6457949c2424747,6416617,2544762,6296378,2544762,6085960c2544762,5984508,2379742,5935661,2045950,5935661xm1508125,4364038c1508125,4364038,1508125,4364038,1673583,4945062c1673583,4945062,1673583,4945062,1775113,4945062c2000737,4922571,2109788,4795120,2109788,4558962c2109788,4431511,1944331,4364038,1609656,4364038c1609656,4364038,1609656,4364038,1508125,4364038xm1106486,2851149c1106486,2851149,1106486,2851149,1271784,3433761c1271784,3433761,1271784,3433761,1373216,3433761c1594865,3414968,1711325,3264616,1711325,2990224c1711325,2900013,1542270,2851149,1204162,2851149c1204162,2851149,1204162,2851149,1106486,2851149xm8782877,347660c8782877,347660,8782877,347660,1006473,2423163c1006473,2423163,1006473,2423163,1070276,2625834c1652005,2494473,1978524,2603315,2046079,2959866c2109882,3297651,1899709,3530348,1408054,3665462c1408054,3665462,1408054,3665462,1340498,3665462c1340498,3665462,1340498,3665462,1475610,4134608c2053586,4048286,2380105,4157127,2447660,4468641c2470179,4603754,2413882,4750128,2278771,4907761c2143660,5061641,1986030,5151717,1809635,5174236c1809635,5174236,1809635,5174236,1742079,5174236c1742079,5174236,1742079,5174236,1877190,5677161c1877190,5677161,1877190,5677161,1944746,5677161c2500204,5587085,2815463,5699680,2883019,6011193c2973093,6412782,2759167,6660491,2244993,6750567c2244993,6750567,2244993,6750567,2147413,6750567c2147413,6750567,2147413,6750567,2278771,7219714c2883019,7062081,3217044,7170922,3284599,7553746c3307118,7685107,3250822,7831480,3115710,7989113c2984352,8146747,2826722,8236823,2646574,8255588c2646574,8255588,2646574,8255588,2545240,8255588c2545240,8255588,2545240,8255588,2680352,8724734c2680352,8724734,2680352,8724734,2747908,8724734c3284599,8634658,3584847,8747253,3652402,9058766c3697439,9238919,3659908,9400305,3536056,9546679c3412205,9693052,3250822,9786881,3048155,9831919c3048155,9831919,3048155,9831919,2950574,9831919c2950574,9831919,2950574,9831919,3085686,10301066c3104451,10301066,3138229,10301066,3183266,10301066c3719958,10210990,4023958,10334844,4087761,10668876c4177835,11070465,3967662,11314421,3453489,11400744c3453489,11400744,3453489,11400744,3352155,11400744c3352155,11400744,3352155,11400744,3487266,11873644c3506032,11836112,3543563,11809840,3584847,11809840c4125292,11727270,4425539,11836112,4489342,12143872c4579415,12541708,4369242,12781911,3855069,12871987c3855069,12871987,3855069,12871987,3787514,12871987c3787514,12871987,3787514,12871987,3821291,13033373c3821291,13033373,3821291,13033373,11601448,10991649c11601448,10991649,11601448,10991649,8782877,347660xm9015784,0c9015784,0,9015784,0,11969749,11236233c11969749,11236233,11969749,11236233,3719669,13442948c3719669,13442948,3719669,13442948,3584545,12906281c2938951,12906281,2567359,12651082,2481030,12136933c2481030,12069380,2469770,12009334,2447249,11953040c2424729,11896746,2402208,11847958,2379687,11802923c2312125,11468913,2300865,11277515,2345906,11232480c2390948,11254997,2428482,11277515,2462263,11300032c2496044,11322550,2533579,11341314,2578620,11367585c2559853,11386349,2567359,11521454,2616154,11761641c2638675,11806676,2657443,11866723,2679963,11949287c2702484,12024345,2717498,12073133,2717498,12099404c2758786,12448425,3025281,12628565,3520736,12628565c3520736,12628565,3520736,12628565,3385612,12163203c3205446,12279544,3115363,12395884,3115363,12512224c3070322,12489707,3032787,12470942,2999006,12448425c2965225,12425907,2927691,12399637,2882649,12377119c2882649,12181968,3025281,12013086,3318050,11877981c3318050,11877981,3318050,11877981,3182925,11416373c2537332,11416373,2165741,11161174,2075658,10650777c2075658,10583225,2064397,10523178,2045630,10470637c2023110,10410591,2000589,10354297,1978068,10282992c1955547,10151639,1948041,10031546,1959301,9915206c1970561,9806371,1978068,9742571,1978068,9720054c2023110,9742571,2060644,9757583,2094425,9772595c2128206,9783854,2154480,9795112,2177001,9821383c2177001,9840147,2177001,9888935,2177001,9967747c2177001,10046558,2188261,10140381,2210782,10252968c2233303,10298003,2255823,10358050,2278344,10433108c2300865,10511920,2312125,10564460,2312125,10583225c2357167,10939752,2623661,11116139,3115363,11116139c3115363,11116139,3115363,11116139,2983992,10650777c2781306,10737095,2679963,10834670,2679963,10939752c2657443,10917235,2631168,10898470,2597387,10875953c2563606,10853435,2522318,10827165,2481030,10804647c2481030,10628260,2623661,10470637,2916430,10335532c2916430,10335532,2916430,10335532,2781306,9862665c2131960,9862665,1764122,9596208,1674039,9055788c1674039,8988235,1651518,8924435,1610230,8853130c1561435,8785578,1542668,8744295,1542668,8718025c1516394,8519120,1512640,8376510,1523901,8301451c1535161,8218887,1553928,8170099,1572695,8147582c1617737,8170099,1659025,8188864,1692806,8200123c1722834,8211381,1764122,8226393,1809163,8248911c1809163,8267675,1801656,8316463,1794149,8399027c1779135,8474085,1786642,8567908,1809163,8676743c1831684,8725531,1850451,8774319,1857958,8830613c1872971,8886906,1876725,8946953,1876725,9014506c1921766,9367280,2188261,9543667,2679963,9543667c2679963,9543667,2679963,9543667,2544839,9078305c2368427,9194646,2278344,9314739,2278344,9427326c2255823,9404809,2229549,9382291,2195768,9363527c2161987,9341009,2120699,9318492,2075658,9295974c2075658,9119587,2210782,8950706,2481030,8793083c2481030,8793083,2481030,8793083,2345906,8297699c1719080,8297699,1362503,8053759,1272420,7565880c1272420,7502080,1261159,7438280,1238639,7385740c1216118,7329446,1193597,7265646,1174830,7198094c1148556,7066742,1144802,6942895,1156063,6834061c1167323,6721474,1174830,6657675,1174830,6631404c1216118,6657675,1257406,6680193,1291187,6702710c1324968,6721474,1362503,6747744,1407544,6766508c1407544,6789026,1400037,6834061,1388776,6901613c1381270,6969166,1385023,7055483,1407544,7168070c1430065,7213105,1452585,7265646,1475106,7333199c1497627,7396998,1508887,7442033,1508887,7464551c1553928,7843596,1809163,8031241,2278344,8031241c2278344,8031241,2278344,8031241,2146973,7565880c1989328,7682220,1910506,7798561,1910506,7914901c1865465,7892383,1824177,7873619,1794149,7847348c1760368,7828584,1719080,7802313,1674039,7779796c1674039,7603409,1809163,7434528,2075658,7276905c2075658,7276905,2075658,7276905,1944287,6807790c1317461,6807790,957130,6552593,870801,6034691c870801,5967138,859540,5907092,837019,5850798c814499,5798257,791978,5745716,769457,5700681c746937,5569329,735676,5437977,735676,5314130c735676,5190284,735676,5111473,735676,5062685c780718,5085202,818252,5107720,852033,5130237c885814,5152755,927102,5171519,972144,5190284c972144,5216554,972144,5265342,972144,5340401c972144,5415460,983404,5505529,1005925,5618117c1028445,5659399,1050966,5719446,1069734,5794504c1092254,5869563,1107268,5918350,1107268,5940868c1174830,6286136,1430065,6458771,1876725,6458771c1876725,6458771,1876725,6458771,1741601,5993409c1561435,6109749,1475106,6229843,1475106,6346183c1452585,6319913,1422558,6301148,1388776,6278631c1354996,6256113,1317461,6233595,1272420,6211078c1272420,6057208,1407544,5899586,1674039,5745716c1674039,5745716,1674039,5745716,1542668,5212801c915842,5212801,559264,4968862,469182,4484736c469182,4417183,446661,4349630,401620,4282078c356578,4214525,334057,4161985,334057,4116950c311537,3981845,307783,3857999,315290,3749164c326551,3640329,334057,3572777,334057,3546506c379099,3572777,416633,3595294,450414,3617812c484195,3640329,525483,3662847,570525,3685364c570525,3704129,570525,3749164,570525,3816717c570525,3884269,581785,3974339,600552,4079421c623073,4128208,641840,4176996,653100,4233290c664361,4289584,668114,4349630,668114,4417183c713156,4766204,983404,4946344,1475106,4946344c1475106,4946344,1475106,4946344,1339982,4420936c1159816,4548535,1069734,4683640,1069734,4830004c1050966,4807486,1020939,4784969,987158,4762451c953376,4739934,915842,4717416,870801,4694899c870801,4511006,1005925,4342125,1272420,4184502c1272420,4184502,1272420,4184502,1137296,3704129c469182,3704129,86330,3441425,0,2919769c0,2874734,45042,2840958,131371,2818441c221454,2799676,266495,2807182,266495,2852217c334057,3238767,600552,3433919,1069734,3433919c1069734,3433919,1069734,3433919,938363,2968557c758197,3032357,668114,3129932,668114,3261285c645594,3235014,619319,3216250,585538,3193732c551757,3171215,510470,3148697,469182,3126180c469182,2949793,600552,2803429,870801,2694594c870801,2694594,870801,2694594,735676,2229233c735676,2229233,735676,2229233,9015784,0xe"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5407660</wp:posOffset>
                </wp:positionV>
                <wp:extent cx="575945" cy="433705"/>
                <wp:effectExtent l="0" t="0" r="0" b="4445"/>
                <wp:wrapNone/>
                <wp:docPr id="22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6212" cy="433936"/>
                        </a:xfrm>
                        <a:custGeom>
                          <a:avLst/>
                          <a:gdLst>
                            <a:gd name="T0" fmla="*/ 1800397 w 3421"/>
                            <a:gd name="T1" fmla="*/ 1243052 h 2574"/>
                            <a:gd name="T2" fmla="*/ 1775662 w 3421"/>
                            <a:gd name="T3" fmla="*/ 1330976 h 2574"/>
                            <a:gd name="T4" fmla="*/ 1694089 w 3421"/>
                            <a:gd name="T5" fmla="*/ 1355195 h 2574"/>
                            <a:gd name="T6" fmla="*/ 105782 w 3421"/>
                            <a:gd name="T7" fmla="*/ 1355195 h 2574"/>
                            <a:gd name="T8" fmla="*/ 33682 w 3421"/>
                            <a:gd name="T9" fmla="*/ 1330976 h 2574"/>
                            <a:gd name="T10" fmla="*/ 0 w 3421"/>
                            <a:gd name="T11" fmla="*/ 1243052 h 2574"/>
                            <a:gd name="T12" fmla="*/ 0 w 3421"/>
                            <a:gd name="T13" fmla="*/ 102666 h 2574"/>
                            <a:gd name="T14" fmla="*/ 33156 w 3421"/>
                            <a:gd name="T15" fmla="*/ 30010 h 2574"/>
                            <a:gd name="T16" fmla="*/ 105782 w 3421"/>
                            <a:gd name="T17" fmla="*/ 0 h 2574"/>
                            <a:gd name="T18" fmla="*/ 1694089 w 3421"/>
                            <a:gd name="T19" fmla="*/ 0 h 2574"/>
                            <a:gd name="T20" fmla="*/ 1773557 w 3421"/>
                            <a:gd name="T21" fmla="*/ 28431 h 2574"/>
                            <a:gd name="T22" fmla="*/ 1800397 w 3421"/>
                            <a:gd name="T23" fmla="*/ 102666 h 2574"/>
                            <a:gd name="T24" fmla="*/ 1800397 w 3421"/>
                            <a:gd name="T25" fmla="*/ 1243052 h 2574"/>
                            <a:gd name="T26" fmla="*/ 576274 w 3421"/>
                            <a:gd name="T27" fmla="*/ 677071 h 2574"/>
                            <a:gd name="T28" fmla="*/ 105256 w 3421"/>
                            <a:gd name="T29" fmla="*/ 211651 h 2574"/>
                            <a:gd name="T30" fmla="*/ 105256 w 3421"/>
                            <a:gd name="T31" fmla="*/ 1155654 h 2574"/>
                            <a:gd name="T32" fmla="*/ 576274 w 3421"/>
                            <a:gd name="T33" fmla="*/ 677071 h 2574"/>
                            <a:gd name="T34" fmla="*/ 1619884 w 3421"/>
                            <a:gd name="T35" fmla="*/ 100560 h 2574"/>
                            <a:gd name="T36" fmla="*/ 180513 w 3421"/>
                            <a:gd name="T37" fmla="*/ 100560 h 2574"/>
                            <a:gd name="T38" fmla="*/ 783628 w 3421"/>
                            <a:gd name="T39" fmla="*/ 702869 h 2574"/>
                            <a:gd name="T40" fmla="*/ 899935 w 3421"/>
                            <a:gd name="T41" fmla="*/ 781843 h 2574"/>
                            <a:gd name="T42" fmla="*/ 1016769 w 3421"/>
                            <a:gd name="T43" fmla="*/ 702869 h 2574"/>
                            <a:gd name="T44" fmla="*/ 1619884 w 3421"/>
                            <a:gd name="T45" fmla="*/ 100560 h 2574"/>
                            <a:gd name="T46" fmla="*/ 1615673 w 3421"/>
                            <a:gd name="T47" fmla="*/ 1241999 h 2574"/>
                            <a:gd name="T48" fmla="*/ 1143076 w 3421"/>
                            <a:gd name="T49" fmla="*/ 769207 h 2574"/>
                            <a:gd name="T50" fmla="*/ 1065713 w 3421"/>
                            <a:gd name="T51" fmla="*/ 845549 h 2574"/>
                            <a:gd name="T52" fmla="*/ 900462 w 3421"/>
                            <a:gd name="T53" fmla="*/ 912940 h 2574"/>
                            <a:gd name="T54" fmla="*/ 734684 w 3421"/>
                            <a:gd name="T55" fmla="*/ 845549 h 2574"/>
                            <a:gd name="T56" fmla="*/ 657321 w 3421"/>
                            <a:gd name="T57" fmla="*/ 769207 h 2574"/>
                            <a:gd name="T58" fmla="*/ 184724 w 3421"/>
                            <a:gd name="T59" fmla="*/ 1241999 h 2574"/>
                            <a:gd name="T60" fmla="*/ 1615673 w 3421"/>
                            <a:gd name="T61" fmla="*/ 1241999 h 2574"/>
                            <a:gd name="T62" fmla="*/ 1695141 w 3421"/>
                            <a:gd name="T63" fmla="*/ 1155654 h 2574"/>
                            <a:gd name="T64" fmla="*/ 1695141 w 3421"/>
                            <a:gd name="T65" fmla="*/ 211651 h 2574"/>
                            <a:gd name="T66" fmla="*/ 1224123 w 3421"/>
                            <a:gd name="T67" fmla="*/ 677071 h 2574"/>
                            <a:gd name="T68" fmla="*/ 1695141 w 3421"/>
                            <a:gd name="T69" fmla="*/ 1155654 h 2574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421" h="2574">
                              <a:moveTo>
                                <a:pt x="3421" y="2361"/>
                              </a:moveTo>
                              <a:cubicBezTo>
                                <a:pt x="3421" y="2441"/>
                                <a:pt x="3405" y="2497"/>
                                <a:pt x="3374" y="2528"/>
                              </a:cubicBezTo>
                              <a:cubicBezTo>
                                <a:pt x="3343" y="2559"/>
                                <a:pt x="3291" y="2574"/>
                                <a:pt x="3219" y="2574"/>
                              </a:cubicBezTo>
                              <a:cubicBezTo>
                                <a:pt x="201" y="2574"/>
                                <a:pt x="201" y="2574"/>
                                <a:pt x="201" y="2574"/>
                              </a:cubicBezTo>
                              <a:cubicBezTo>
                                <a:pt x="146" y="2574"/>
                                <a:pt x="100" y="2559"/>
                                <a:pt x="64" y="2528"/>
                              </a:cubicBezTo>
                              <a:cubicBezTo>
                                <a:pt x="21" y="2490"/>
                                <a:pt x="0" y="2434"/>
                                <a:pt x="0" y="2361"/>
                              </a:cubicBezTo>
                              <a:cubicBezTo>
                                <a:pt x="0" y="195"/>
                                <a:pt x="0" y="195"/>
                                <a:pt x="0" y="195"/>
                              </a:cubicBezTo>
                              <a:cubicBezTo>
                                <a:pt x="0" y="142"/>
                                <a:pt x="21" y="96"/>
                                <a:pt x="63" y="57"/>
                              </a:cubicBezTo>
                              <a:cubicBezTo>
                                <a:pt x="105" y="19"/>
                                <a:pt x="151" y="0"/>
                                <a:pt x="201" y="0"/>
                              </a:cubicBezTo>
                              <a:cubicBezTo>
                                <a:pt x="3219" y="0"/>
                                <a:pt x="3219" y="0"/>
                                <a:pt x="3219" y="0"/>
                              </a:cubicBezTo>
                              <a:cubicBezTo>
                                <a:pt x="3286" y="0"/>
                                <a:pt x="3337" y="18"/>
                                <a:pt x="3370" y="54"/>
                              </a:cubicBezTo>
                              <a:cubicBezTo>
                                <a:pt x="3404" y="90"/>
                                <a:pt x="3421" y="137"/>
                                <a:pt x="3421" y="195"/>
                              </a:cubicBezTo>
                              <a:cubicBezTo>
                                <a:pt x="3421" y="2361"/>
                                <a:pt x="3421" y="2361"/>
                                <a:pt x="3421" y="2361"/>
                              </a:cubicBezTo>
                              <a:close/>
                              <a:moveTo>
                                <a:pt x="1095" y="1286"/>
                              </a:moveTo>
                              <a:cubicBezTo>
                                <a:pt x="200" y="402"/>
                                <a:pt x="200" y="402"/>
                                <a:pt x="200" y="402"/>
                              </a:cubicBezTo>
                              <a:cubicBezTo>
                                <a:pt x="200" y="2195"/>
                                <a:pt x="200" y="2195"/>
                                <a:pt x="200" y="2195"/>
                              </a:cubicBezTo>
                              <a:cubicBezTo>
                                <a:pt x="1095" y="1286"/>
                                <a:pt x="1095" y="1286"/>
                                <a:pt x="1095" y="1286"/>
                              </a:cubicBezTo>
                              <a:close/>
                              <a:moveTo>
                                <a:pt x="3078" y="191"/>
                              </a:moveTo>
                              <a:cubicBezTo>
                                <a:pt x="343" y="191"/>
                                <a:pt x="343" y="191"/>
                                <a:pt x="343" y="191"/>
                              </a:cubicBezTo>
                              <a:cubicBezTo>
                                <a:pt x="1489" y="1335"/>
                                <a:pt x="1489" y="1335"/>
                                <a:pt x="1489" y="1335"/>
                              </a:cubicBezTo>
                              <a:cubicBezTo>
                                <a:pt x="1589" y="1435"/>
                                <a:pt x="1663" y="1485"/>
                                <a:pt x="1710" y="1485"/>
                              </a:cubicBezTo>
                              <a:cubicBezTo>
                                <a:pt x="1758" y="1485"/>
                                <a:pt x="1832" y="1435"/>
                                <a:pt x="1932" y="1335"/>
                              </a:cubicBezTo>
                              <a:cubicBezTo>
                                <a:pt x="3078" y="191"/>
                                <a:pt x="3078" y="191"/>
                                <a:pt x="3078" y="191"/>
                              </a:cubicBezTo>
                              <a:close/>
                              <a:moveTo>
                                <a:pt x="3070" y="2359"/>
                              </a:moveTo>
                              <a:cubicBezTo>
                                <a:pt x="2172" y="1461"/>
                                <a:pt x="2172" y="1461"/>
                                <a:pt x="2172" y="1461"/>
                              </a:cubicBezTo>
                              <a:cubicBezTo>
                                <a:pt x="2025" y="1606"/>
                                <a:pt x="2025" y="1606"/>
                                <a:pt x="2025" y="1606"/>
                              </a:cubicBezTo>
                              <a:cubicBezTo>
                                <a:pt x="1940" y="1691"/>
                                <a:pt x="1835" y="1734"/>
                                <a:pt x="1711" y="1734"/>
                              </a:cubicBezTo>
                              <a:cubicBezTo>
                                <a:pt x="1586" y="1734"/>
                                <a:pt x="1481" y="1691"/>
                                <a:pt x="1396" y="1606"/>
                              </a:cubicBezTo>
                              <a:cubicBezTo>
                                <a:pt x="1249" y="1461"/>
                                <a:pt x="1249" y="1461"/>
                                <a:pt x="1249" y="1461"/>
                              </a:cubicBezTo>
                              <a:cubicBezTo>
                                <a:pt x="351" y="2359"/>
                                <a:pt x="351" y="2359"/>
                                <a:pt x="351" y="2359"/>
                              </a:cubicBezTo>
                              <a:cubicBezTo>
                                <a:pt x="3070" y="2359"/>
                                <a:pt x="3070" y="2359"/>
                                <a:pt x="3070" y="2359"/>
                              </a:cubicBezTo>
                              <a:close/>
                              <a:moveTo>
                                <a:pt x="3221" y="2195"/>
                              </a:moveTo>
                              <a:cubicBezTo>
                                <a:pt x="3221" y="402"/>
                                <a:pt x="3221" y="402"/>
                                <a:pt x="3221" y="402"/>
                              </a:cubicBezTo>
                              <a:cubicBezTo>
                                <a:pt x="2326" y="1286"/>
                                <a:pt x="2326" y="1286"/>
                                <a:pt x="2326" y="1286"/>
                              </a:cubicBezTo>
                              <a:cubicBezTo>
                                <a:pt x="3221" y="2195"/>
                                <a:pt x="3221" y="2195"/>
                                <a:pt x="3221" y="2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3.95pt;margin-top:425.8pt;height:34.15pt;width:45.35pt;z-index:251678720;v-text-anchor:middle-center;mso-width-relative:page;mso-height-relative:page;" fillcolor="#2A3D52 [3204]" filled="t" stroked="f" coordsize="3421,2574" o:gfxdata="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PW2GVXZAAAACwEAAA8AAAAAAAAAAQAgAAAAIgAAAGRycy9k&#10;b3ducmV2LnhtbFBLAQIUABQAAAAIAIdO4kD+DN9LdggAABApAAAOAAAAAAAAAAEAIAAAACgBAABk&#10;cnMvZTJvRG9jLnhtbFBLBQYAAAAABgAGAFkBAAAQDAAAAAA=&#10;" path="m3421,2361c3421,2441,3405,2497,3374,2528c3343,2559,3291,2574,3219,2574c201,2574,201,2574,201,2574c146,2574,100,2559,64,2528c21,2490,0,2434,0,2361c0,195,0,195,0,195c0,142,21,96,63,57c105,19,151,0,201,0c3219,0,3219,0,3219,0c3286,0,3337,18,3370,54c3404,90,3421,137,3421,195c3421,2361,3421,2361,3421,2361xm1095,1286c200,402,200,402,200,402c200,2195,200,2195,200,2195c1095,1286,1095,1286,1095,1286xm3078,191c343,191,343,191,343,191c1489,1335,1489,1335,1489,1335c1589,1435,1663,1485,1710,1485c1758,1485,1832,1435,1932,1335c3078,191,3078,191,3078,191xm3070,2359c2172,1461,2172,1461,2172,1461c2025,1606,2025,1606,2025,1606c1940,1691,1835,1734,1711,1734c1586,1734,1481,1691,1396,1606c1249,1461,1249,1461,1249,1461c351,2359,351,2359,351,2359c3070,2359,3070,2359,3070,2359xm3221,2195c3221,402,3221,402,3221,402c2326,1286,2326,1286,2326,1286c3221,2195,3221,2195,3221,2195xe">
                <v:path o:connectlocs="303247692,209559056;299081482,224381663;285341833,228464606;17817263,228464606;5673186,224381663;0,209559056;0,17307876;5584590,5059214;17817263,0;285341833,0;298726929,4793020;303247692,17307876;303247692,209559056;97064014,114143543;17728667,35681036;17728667,194825125;97064014,114143543;272843203,16952837;30404488,16952837;131989435,118492681;151579463,131806458;171258257,118492681;272843203,16952837;272133928,209381537;192532624,129676227;179502081,142546290;151668228,153907355;123745611,142546290;110715068,129676227;31113763,209381537;272133928,209381537;285519025,194825125;285519025,35681036;206183677,114143543;285519025,194825125" o:connectangles="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4337685</wp:posOffset>
                </wp:positionV>
                <wp:extent cx="434340" cy="542290"/>
                <wp:effectExtent l="0" t="0" r="3810" b="0"/>
                <wp:wrapNone/>
                <wp:docPr id="23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34532" cy="542031"/>
                        </a:xfrm>
                        <a:custGeom>
                          <a:avLst/>
                          <a:gdLst>
                            <a:gd name="T0" fmla="*/ 333987 w 1157288"/>
                            <a:gd name="T1" fmla="*/ 885791 h 1444625"/>
                            <a:gd name="T2" fmla="*/ 518037 w 1157288"/>
                            <a:gd name="T3" fmla="*/ 1008880 h 1444625"/>
                            <a:gd name="T4" fmla="*/ 541380 w 1157288"/>
                            <a:gd name="T5" fmla="*/ 973626 h 1444625"/>
                            <a:gd name="T6" fmla="*/ 720643 w 1157288"/>
                            <a:gd name="T7" fmla="*/ 809308 h 1444625"/>
                            <a:gd name="T8" fmla="*/ 776008 w 1157288"/>
                            <a:gd name="T9" fmla="*/ 713107 h 1444625"/>
                            <a:gd name="T10" fmla="*/ 799650 w 1157288"/>
                            <a:gd name="T11" fmla="*/ 677854 h 1444625"/>
                            <a:gd name="T12" fmla="*/ 842745 w 1157288"/>
                            <a:gd name="T13" fmla="*/ 677854 h 1444625"/>
                            <a:gd name="T14" fmla="*/ 866686 w 1157288"/>
                            <a:gd name="T15" fmla="*/ 713107 h 1444625"/>
                            <a:gd name="T16" fmla="*/ 1046248 w 1157288"/>
                            <a:gd name="T17" fmla="*/ 751647 h 1444625"/>
                            <a:gd name="T18" fmla="*/ 1081562 w 1157288"/>
                            <a:gd name="T19" fmla="*/ 759713 h 1444625"/>
                            <a:gd name="T20" fmla="*/ 1099518 w 1157288"/>
                            <a:gd name="T21" fmla="*/ 805724 h 1444625"/>
                            <a:gd name="T22" fmla="*/ 1072883 w 1157288"/>
                            <a:gd name="T23" fmla="*/ 837989 h 1444625"/>
                            <a:gd name="T24" fmla="*/ 1029489 w 1157288"/>
                            <a:gd name="T25" fmla="*/ 834105 h 1444625"/>
                            <a:gd name="T26" fmla="*/ 1009438 w 1157288"/>
                            <a:gd name="T27" fmla="*/ 796461 h 1444625"/>
                            <a:gd name="T28" fmla="*/ 830175 w 1157288"/>
                            <a:gd name="T29" fmla="*/ 762104 h 1444625"/>
                            <a:gd name="T30" fmla="*/ 738300 w 1157288"/>
                            <a:gd name="T31" fmla="*/ 825142 h 1444625"/>
                            <a:gd name="T32" fmla="*/ 608117 w 1157288"/>
                            <a:gd name="T33" fmla="*/ 1018141 h 1444625"/>
                            <a:gd name="T34" fmla="*/ 584774 w 1157288"/>
                            <a:gd name="T35" fmla="*/ 1053394 h 1444625"/>
                            <a:gd name="T36" fmla="*/ 541081 w 1157288"/>
                            <a:gd name="T37" fmla="*/ 1053096 h 1444625"/>
                            <a:gd name="T38" fmla="*/ 494695 w 1157288"/>
                            <a:gd name="T39" fmla="*/ 1201280 h 1444625"/>
                            <a:gd name="T40" fmla="*/ 497089 w 1157288"/>
                            <a:gd name="T41" fmla="*/ 1155571 h 1444625"/>
                            <a:gd name="T42" fmla="*/ 534797 w 1157288"/>
                            <a:gd name="T43" fmla="*/ 1135553 h 1444625"/>
                            <a:gd name="T44" fmla="*/ 572205 w 1157288"/>
                            <a:gd name="T45" fmla="*/ 1155571 h 1444625"/>
                            <a:gd name="T46" fmla="*/ 576994 w 1157288"/>
                            <a:gd name="T47" fmla="*/ 1197397 h 1444625"/>
                            <a:gd name="T48" fmla="*/ 639241 w 1157288"/>
                            <a:gd name="T49" fmla="*/ 1226376 h 1444625"/>
                            <a:gd name="T50" fmla="*/ 722438 w 1157288"/>
                            <a:gd name="T51" fmla="*/ 971236 h 1444625"/>
                            <a:gd name="T52" fmla="*/ 722438 w 1157288"/>
                            <a:gd name="T53" fmla="*/ 935684 h 1444625"/>
                            <a:gd name="T54" fmla="*/ 755059 w 1157288"/>
                            <a:gd name="T55" fmla="*/ 908796 h 1444625"/>
                            <a:gd name="T56" fmla="*/ 796059 w 1157288"/>
                            <a:gd name="T57" fmla="*/ 921343 h 1444625"/>
                            <a:gd name="T58" fmla="*/ 809226 w 1157288"/>
                            <a:gd name="T59" fmla="*/ 960779 h 1444625"/>
                            <a:gd name="T60" fmla="*/ 908584 w 1157288"/>
                            <a:gd name="T61" fmla="*/ 1043236 h 1444625"/>
                            <a:gd name="T62" fmla="*/ 943000 w 1157288"/>
                            <a:gd name="T63" fmla="*/ 1041744 h 1444625"/>
                            <a:gd name="T64" fmla="*/ 1035474 w 1157288"/>
                            <a:gd name="T65" fmla="*/ 958987 h 1444625"/>
                            <a:gd name="T66" fmla="*/ 1062409 w 1157288"/>
                            <a:gd name="T67" fmla="*/ 926123 h 1444625"/>
                            <a:gd name="T68" fmla="*/ 1204562 w 1157288"/>
                            <a:gd name="T69" fmla="*/ 802735 h 1444625"/>
                            <a:gd name="T70" fmla="*/ 1125256 w 1157288"/>
                            <a:gd name="T71" fmla="*/ 972729 h 1444625"/>
                            <a:gd name="T72" fmla="*/ 1101912 w 1157288"/>
                            <a:gd name="T73" fmla="*/ 1007983 h 1444625"/>
                            <a:gd name="T74" fmla="*/ 1062409 w 1157288"/>
                            <a:gd name="T75" fmla="*/ 1009776 h 1444625"/>
                            <a:gd name="T76" fmla="*/ 972927 w 1157288"/>
                            <a:gd name="T77" fmla="*/ 1088947 h 1444625"/>
                            <a:gd name="T78" fmla="*/ 949585 w 1157288"/>
                            <a:gd name="T79" fmla="*/ 1124500 h 1444625"/>
                            <a:gd name="T80" fmla="*/ 906489 w 1157288"/>
                            <a:gd name="T81" fmla="*/ 1124500 h 1444625"/>
                            <a:gd name="T82" fmla="*/ 882548 w 1157288"/>
                            <a:gd name="T83" fmla="*/ 1088947 h 1444625"/>
                            <a:gd name="T84" fmla="*/ 764635 w 1157288"/>
                            <a:gd name="T85" fmla="*/ 998722 h 1444625"/>
                            <a:gd name="T86" fmla="*/ 684730 w 1157288"/>
                            <a:gd name="T87" fmla="*/ 1276270 h 1444625"/>
                            <a:gd name="T88" fmla="*/ 661387 w 1157288"/>
                            <a:gd name="T89" fmla="*/ 1311524 h 1444625"/>
                            <a:gd name="T90" fmla="*/ 617693 w 1157288"/>
                            <a:gd name="T91" fmla="*/ 1311524 h 1444625"/>
                            <a:gd name="T92" fmla="*/ 594351 w 1157288"/>
                            <a:gd name="T93" fmla="*/ 1276270 h 1444625"/>
                            <a:gd name="T94" fmla="*/ 547366 w 1157288"/>
                            <a:gd name="T95" fmla="*/ 1224584 h 1444625"/>
                            <a:gd name="T96" fmla="*/ 515942 w 1157288"/>
                            <a:gd name="T97" fmla="*/ 1222195 h 1444625"/>
                            <a:gd name="T98" fmla="*/ 699395 w 1157288"/>
                            <a:gd name="T99" fmla="*/ 1362313 h 1444625"/>
                            <a:gd name="T100" fmla="*/ 1076175 w 1157288"/>
                            <a:gd name="T101" fmla="*/ 1426545 h 1444625"/>
                            <a:gd name="T102" fmla="*/ 1404175 w 1157288"/>
                            <a:gd name="T103" fmla="*/ 508698 h 1444625"/>
                            <a:gd name="T104" fmla="*/ 1032182 w 1157288"/>
                            <a:gd name="T105" fmla="*/ 485970 h 1444625"/>
                            <a:gd name="T106" fmla="*/ 61350 w 1157288"/>
                            <a:gd name="T107" fmla="*/ 0 h 1444625"/>
                            <a:gd name="T108" fmla="*/ 1513109 w 1157288"/>
                            <a:gd name="T109" fmla="*/ 1882271 h 1444625"/>
                            <a:gd name="T110" fmla="*/ 61350 w 1157288"/>
                            <a:gd name="T111" fmla="*/ 1905000 h 1444625"/>
                            <a:gd name="T112" fmla="*/ 10475 w 1157288"/>
                            <a:gd name="T113" fmla="*/ 1877786 h 1444625"/>
                            <a:gd name="T114" fmla="*/ 2693 w 1157288"/>
                            <a:gd name="T115" fmla="*/ 43064 h 1444625"/>
                            <a:gd name="T116" fmla="*/ 43095 w 1157288"/>
                            <a:gd name="T117" fmla="*/ 2691 h 1444625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1157288" h="1444625">
                              <a:moveTo>
                                <a:pt x="223838" y="430212"/>
                              </a:moveTo>
                              <a:lnTo>
                                <a:pt x="253094" y="430212"/>
                              </a:lnTo>
                              <a:lnTo>
                                <a:pt x="253094" y="520156"/>
                              </a:lnTo>
                              <a:lnTo>
                                <a:pt x="303667" y="520156"/>
                              </a:lnTo>
                              <a:lnTo>
                                <a:pt x="303667" y="538054"/>
                              </a:lnTo>
                              <a:lnTo>
                                <a:pt x="253094" y="538054"/>
                              </a:lnTo>
                              <a:lnTo>
                                <a:pt x="253094" y="653826"/>
                              </a:lnTo>
                              <a:lnTo>
                                <a:pt x="303667" y="653826"/>
                              </a:lnTo>
                              <a:lnTo>
                                <a:pt x="303667" y="671725"/>
                              </a:lnTo>
                              <a:lnTo>
                                <a:pt x="253094" y="671725"/>
                              </a:lnTo>
                              <a:lnTo>
                                <a:pt x="253094" y="787496"/>
                              </a:lnTo>
                              <a:lnTo>
                                <a:pt x="303667" y="787496"/>
                              </a:lnTo>
                              <a:lnTo>
                                <a:pt x="303667" y="805395"/>
                              </a:lnTo>
                              <a:lnTo>
                                <a:pt x="253094" y="805395"/>
                              </a:lnTo>
                              <a:lnTo>
                                <a:pt x="253094" y="855011"/>
                              </a:lnTo>
                              <a:lnTo>
                                <a:pt x="393474" y="776848"/>
                              </a:lnTo>
                              <a:lnTo>
                                <a:pt x="392567" y="772770"/>
                              </a:lnTo>
                              <a:lnTo>
                                <a:pt x="392340" y="770505"/>
                              </a:lnTo>
                              <a:lnTo>
                                <a:pt x="392340" y="768465"/>
                              </a:lnTo>
                              <a:lnTo>
                                <a:pt x="392567" y="765067"/>
                              </a:lnTo>
                              <a:lnTo>
                                <a:pt x="393020" y="761669"/>
                              </a:lnTo>
                              <a:lnTo>
                                <a:pt x="393928" y="758270"/>
                              </a:lnTo>
                              <a:lnTo>
                                <a:pt x="394835" y="755098"/>
                              </a:lnTo>
                              <a:lnTo>
                                <a:pt x="396422" y="752153"/>
                              </a:lnTo>
                              <a:lnTo>
                                <a:pt x="398236" y="749434"/>
                              </a:lnTo>
                              <a:lnTo>
                                <a:pt x="400278" y="746716"/>
                              </a:lnTo>
                              <a:lnTo>
                                <a:pt x="402319" y="744224"/>
                              </a:lnTo>
                              <a:lnTo>
                                <a:pt x="404813" y="742185"/>
                              </a:lnTo>
                              <a:lnTo>
                                <a:pt x="407535" y="739919"/>
                              </a:lnTo>
                              <a:lnTo>
                                <a:pt x="410256" y="738333"/>
                              </a:lnTo>
                              <a:lnTo>
                                <a:pt x="413431" y="736974"/>
                              </a:lnTo>
                              <a:lnTo>
                                <a:pt x="416379" y="735841"/>
                              </a:lnTo>
                              <a:lnTo>
                                <a:pt x="419781" y="734935"/>
                              </a:lnTo>
                              <a:lnTo>
                                <a:pt x="423183" y="734482"/>
                              </a:lnTo>
                              <a:lnTo>
                                <a:pt x="426811" y="734255"/>
                              </a:lnTo>
                              <a:lnTo>
                                <a:pt x="430667" y="734482"/>
                              </a:lnTo>
                              <a:lnTo>
                                <a:pt x="434295" y="735161"/>
                              </a:lnTo>
                              <a:lnTo>
                                <a:pt x="437924" y="736067"/>
                              </a:lnTo>
                              <a:lnTo>
                                <a:pt x="441099" y="737427"/>
                              </a:lnTo>
                              <a:lnTo>
                                <a:pt x="546101" y="613725"/>
                              </a:lnTo>
                              <a:lnTo>
                                <a:pt x="592818" y="561843"/>
                              </a:lnTo>
                              <a:lnTo>
                                <a:pt x="591911" y="559804"/>
                              </a:lnTo>
                              <a:lnTo>
                                <a:pt x="591004" y="557992"/>
                              </a:lnTo>
                              <a:lnTo>
                                <a:pt x="590097" y="555726"/>
                              </a:lnTo>
                              <a:lnTo>
                                <a:pt x="589190" y="553460"/>
                              </a:lnTo>
                              <a:lnTo>
                                <a:pt x="588509" y="551421"/>
                              </a:lnTo>
                              <a:lnTo>
                                <a:pt x="588283" y="549156"/>
                              </a:lnTo>
                              <a:lnTo>
                                <a:pt x="587829" y="546664"/>
                              </a:lnTo>
                              <a:lnTo>
                                <a:pt x="587829" y="544398"/>
                              </a:lnTo>
                              <a:lnTo>
                                <a:pt x="588056" y="540773"/>
                              </a:lnTo>
                              <a:lnTo>
                                <a:pt x="588509" y="537375"/>
                              </a:lnTo>
                              <a:lnTo>
                                <a:pt x="589417" y="534203"/>
                              </a:lnTo>
                              <a:lnTo>
                                <a:pt x="590777" y="530804"/>
                              </a:lnTo>
                              <a:lnTo>
                                <a:pt x="592138" y="527859"/>
                              </a:lnTo>
                              <a:lnTo>
                                <a:pt x="593725" y="524914"/>
                              </a:lnTo>
                              <a:lnTo>
                                <a:pt x="595767" y="522422"/>
                              </a:lnTo>
                              <a:lnTo>
                                <a:pt x="598034" y="520156"/>
                              </a:lnTo>
                              <a:lnTo>
                                <a:pt x="600529" y="517664"/>
                              </a:lnTo>
                              <a:lnTo>
                                <a:pt x="603024" y="515852"/>
                              </a:lnTo>
                              <a:lnTo>
                                <a:pt x="605972" y="514039"/>
                              </a:lnTo>
                              <a:lnTo>
                                <a:pt x="608920" y="512680"/>
                              </a:lnTo>
                              <a:lnTo>
                                <a:pt x="612095" y="511320"/>
                              </a:lnTo>
                              <a:lnTo>
                                <a:pt x="615497" y="510414"/>
                              </a:lnTo>
                              <a:lnTo>
                                <a:pt x="618672" y="509961"/>
                              </a:lnTo>
                              <a:lnTo>
                                <a:pt x="622301" y="509734"/>
                              </a:lnTo>
                              <a:lnTo>
                                <a:pt x="625702" y="509961"/>
                              </a:lnTo>
                              <a:lnTo>
                                <a:pt x="629331" y="510414"/>
                              </a:lnTo>
                              <a:lnTo>
                                <a:pt x="632506" y="511320"/>
                              </a:lnTo>
                              <a:lnTo>
                                <a:pt x="635908" y="512680"/>
                              </a:lnTo>
                              <a:lnTo>
                                <a:pt x="638629" y="514039"/>
                              </a:lnTo>
                              <a:lnTo>
                                <a:pt x="641804" y="515852"/>
                              </a:lnTo>
                              <a:lnTo>
                                <a:pt x="644299" y="517664"/>
                              </a:lnTo>
                              <a:lnTo>
                                <a:pt x="646567" y="520156"/>
                              </a:lnTo>
                              <a:lnTo>
                                <a:pt x="649061" y="522422"/>
                              </a:lnTo>
                              <a:lnTo>
                                <a:pt x="650875" y="524914"/>
                              </a:lnTo>
                              <a:lnTo>
                                <a:pt x="652690" y="527859"/>
                              </a:lnTo>
                              <a:lnTo>
                                <a:pt x="654051" y="530804"/>
                              </a:lnTo>
                              <a:lnTo>
                                <a:pt x="655184" y="534203"/>
                              </a:lnTo>
                              <a:lnTo>
                                <a:pt x="655865" y="537375"/>
                              </a:lnTo>
                              <a:lnTo>
                                <a:pt x="656772" y="540773"/>
                              </a:lnTo>
                              <a:lnTo>
                                <a:pt x="656772" y="544398"/>
                              </a:lnTo>
                              <a:lnTo>
                                <a:pt x="656772" y="545078"/>
                              </a:lnTo>
                              <a:lnTo>
                                <a:pt x="770618" y="585179"/>
                              </a:lnTo>
                              <a:lnTo>
                                <a:pt x="773113" y="581780"/>
                              </a:lnTo>
                              <a:lnTo>
                                <a:pt x="776061" y="578835"/>
                              </a:lnTo>
                              <a:lnTo>
                                <a:pt x="779236" y="576116"/>
                              </a:lnTo>
                              <a:lnTo>
                                <a:pt x="782865" y="573851"/>
                              </a:lnTo>
                              <a:lnTo>
                                <a:pt x="786720" y="572038"/>
                              </a:lnTo>
                              <a:lnTo>
                                <a:pt x="790802" y="570452"/>
                              </a:lnTo>
                              <a:lnTo>
                                <a:pt x="792843" y="569999"/>
                              </a:lnTo>
                              <a:lnTo>
                                <a:pt x="794884" y="569773"/>
                              </a:lnTo>
                              <a:lnTo>
                                <a:pt x="797379" y="569546"/>
                              </a:lnTo>
                              <a:lnTo>
                                <a:pt x="799420" y="569546"/>
                              </a:lnTo>
                              <a:lnTo>
                                <a:pt x="802595" y="569546"/>
                              </a:lnTo>
                              <a:lnTo>
                                <a:pt x="805770" y="569999"/>
                              </a:lnTo>
                              <a:lnTo>
                                <a:pt x="808718" y="570679"/>
                              </a:lnTo>
                              <a:lnTo>
                                <a:pt x="811440" y="571812"/>
                              </a:lnTo>
                              <a:lnTo>
                                <a:pt x="814388" y="573171"/>
                              </a:lnTo>
                              <a:lnTo>
                                <a:pt x="816883" y="574530"/>
                              </a:lnTo>
                              <a:lnTo>
                                <a:pt x="819604" y="576116"/>
                              </a:lnTo>
                              <a:lnTo>
                                <a:pt x="821872" y="577929"/>
                              </a:lnTo>
                              <a:lnTo>
                                <a:pt x="900340" y="528992"/>
                              </a:lnTo>
                              <a:lnTo>
                                <a:pt x="910092" y="544171"/>
                              </a:lnTo>
                              <a:lnTo>
                                <a:pt x="831851" y="592655"/>
                              </a:lnTo>
                              <a:lnTo>
                                <a:pt x="832758" y="595601"/>
                              </a:lnTo>
                              <a:lnTo>
                                <a:pt x="833211" y="598093"/>
                              </a:lnTo>
                              <a:lnTo>
                                <a:pt x="833665" y="601038"/>
                              </a:lnTo>
                              <a:lnTo>
                                <a:pt x="833892" y="603983"/>
                              </a:lnTo>
                              <a:lnTo>
                                <a:pt x="833665" y="607382"/>
                              </a:lnTo>
                              <a:lnTo>
                                <a:pt x="833211" y="611007"/>
                              </a:lnTo>
                              <a:lnTo>
                                <a:pt x="832304" y="614178"/>
                              </a:lnTo>
                              <a:lnTo>
                                <a:pt x="831170" y="617350"/>
                              </a:lnTo>
                              <a:lnTo>
                                <a:pt x="829809" y="620296"/>
                              </a:lnTo>
                              <a:lnTo>
                                <a:pt x="827995" y="623241"/>
                              </a:lnTo>
                              <a:lnTo>
                                <a:pt x="825954" y="625733"/>
                              </a:lnTo>
                              <a:lnTo>
                                <a:pt x="823686" y="628225"/>
                              </a:lnTo>
                              <a:lnTo>
                                <a:pt x="821418" y="630491"/>
                              </a:lnTo>
                              <a:lnTo>
                                <a:pt x="818697" y="632530"/>
                              </a:lnTo>
                              <a:lnTo>
                                <a:pt x="815975" y="634116"/>
                              </a:lnTo>
                              <a:lnTo>
                                <a:pt x="813027" y="635475"/>
                              </a:lnTo>
                              <a:lnTo>
                                <a:pt x="809625" y="636608"/>
                              </a:lnTo>
                              <a:lnTo>
                                <a:pt x="806451" y="637741"/>
                              </a:lnTo>
                              <a:lnTo>
                                <a:pt x="802822" y="638194"/>
                              </a:lnTo>
                              <a:lnTo>
                                <a:pt x="799420" y="638420"/>
                              </a:lnTo>
                              <a:lnTo>
                                <a:pt x="795792" y="638194"/>
                              </a:lnTo>
                              <a:lnTo>
                                <a:pt x="792617" y="637741"/>
                              </a:lnTo>
                              <a:lnTo>
                                <a:pt x="789215" y="636608"/>
                              </a:lnTo>
                              <a:lnTo>
                                <a:pt x="786040" y="635475"/>
                              </a:lnTo>
                              <a:lnTo>
                                <a:pt x="783092" y="634116"/>
                              </a:lnTo>
                              <a:lnTo>
                                <a:pt x="780143" y="632530"/>
                              </a:lnTo>
                              <a:lnTo>
                                <a:pt x="777649" y="630491"/>
                              </a:lnTo>
                              <a:lnTo>
                                <a:pt x="775154" y="628225"/>
                              </a:lnTo>
                              <a:lnTo>
                                <a:pt x="772886" y="625733"/>
                              </a:lnTo>
                              <a:lnTo>
                                <a:pt x="770845" y="623241"/>
                              </a:lnTo>
                              <a:lnTo>
                                <a:pt x="769258" y="620296"/>
                              </a:lnTo>
                              <a:lnTo>
                                <a:pt x="767897" y="617350"/>
                              </a:lnTo>
                              <a:lnTo>
                                <a:pt x="766536" y="614178"/>
                              </a:lnTo>
                              <a:lnTo>
                                <a:pt x="765629" y="611007"/>
                              </a:lnTo>
                              <a:lnTo>
                                <a:pt x="765175" y="607382"/>
                              </a:lnTo>
                              <a:lnTo>
                                <a:pt x="764949" y="603983"/>
                              </a:lnTo>
                              <a:lnTo>
                                <a:pt x="765175" y="602397"/>
                              </a:lnTo>
                              <a:lnTo>
                                <a:pt x="651556" y="562296"/>
                              </a:lnTo>
                              <a:lnTo>
                                <a:pt x="649061" y="565921"/>
                              </a:lnTo>
                              <a:lnTo>
                                <a:pt x="646113" y="569093"/>
                              </a:lnTo>
                              <a:lnTo>
                                <a:pt x="642938" y="571812"/>
                              </a:lnTo>
                              <a:lnTo>
                                <a:pt x="639309" y="574304"/>
                              </a:lnTo>
                              <a:lnTo>
                                <a:pt x="635454" y="576116"/>
                              </a:lnTo>
                              <a:lnTo>
                                <a:pt x="633186" y="576796"/>
                              </a:lnTo>
                              <a:lnTo>
                                <a:pt x="631145" y="577476"/>
                              </a:lnTo>
                              <a:lnTo>
                                <a:pt x="629104" y="577929"/>
                              </a:lnTo>
                              <a:lnTo>
                                <a:pt x="627063" y="578155"/>
                              </a:lnTo>
                              <a:lnTo>
                                <a:pt x="624568" y="578609"/>
                              </a:lnTo>
                              <a:lnTo>
                                <a:pt x="622301" y="578835"/>
                              </a:lnTo>
                              <a:lnTo>
                                <a:pt x="620259" y="578609"/>
                              </a:lnTo>
                              <a:lnTo>
                                <a:pt x="617765" y="578155"/>
                              </a:lnTo>
                              <a:lnTo>
                                <a:pt x="615724" y="577929"/>
                              </a:lnTo>
                              <a:lnTo>
                                <a:pt x="613683" y="577476"/>
                              </a:lnTo>
                              <a:lnTo>
                                <a:pt x="609601" y="576116"/>
                              </a:lnTo>
                              <a:lnTo>
                                <a:pt x="605972" y="574304"/>
                              </a:lnTo>
                              <a:lnTo>
                                <a:pt x="559481" y="625733"/>
                              </a:lnTo>
                              <a:lnTo>
                                <a:pt x="454706" y="748755"/>
                              </a:lnTo>
                              <a:lnTo>
                                <a:pt x="456293" y="750794"/>
                              </a:lnTo>
                              <a:lnTo>
                                <a:pt x="457427" y="753059"/>
                              </a:lnTo>
                              <a:lnTo>
                                <a:pt x="458561" y="755325"/>
                              </a:lnTo>
                              <a:lnTo>
                                <a:pt x="459468" y="758044"/>
                              </a:lnTo>
                              <a:lnTo>
                                <a:pt x="460149" y="760536"/>
                              </a:lnTo>
                              <a:lnTo>
                                <a:pt x="460602" y="763028"/>
                              </a:lnTo>
                              <a:lnTo>
                                <a:pt x="461056" y="765747"/>
                              </a:lnTo>
                              <a:lnTo>
                                <a:pt x="461056" y="768465"/>
                              </a:lnTo>
                              <a:lnTo>
                                <a:pt x="460829" y="772090"/>
                              </a:lnTo>
                              <a:lnTo>
                                <a:pt x="460375" y="775489"/>
                              </a:lnTo>
                              <a:lnTo>
                                <a:pt x="459695" y="778887"/>
                              </a:lnTo>
                              <a:lnTo>
                                <a:pt x="458561" y="781833"/>
                              </a:lnTo>
                              <a:lnTo>
                                <a:pt x="456974" y="784778"/>
                              </a:lnTo>
                              <a:lnTo>
                                <a:pt x="455159" y="787723"/>
                              </a:lnTo>
                              <a:lnTo>
                                <a:pt x="453345" y="790442"/>
                              </a:lnTo>
                              <a:lnTo>
                                <a:pt x="451077" y="792707"/>
                              </a:lnTo>
                              <a:lnTo>
                                <a:pt x="448583" y="795200"/>
                              </a:lnTo>
                              <a:lnTo>
                                <a:pt x="445861" y="797012"/>
                              </a:lnTo>
                              <a:lnTo>
                                <a:pt x="443140" y="798824"/>
                              </a:lnTo>
                              <a:lnTo>
                                <a:pt x="439965" y="800184"/>
                              </a:lnTo>
                              <a:lnTo>
                                <a:pt x="437017" y="801543"/>
                              </a:lnTo>
                              <a:lnTo>
                                <a:pt x="433615" y="802223"/>
                              </a:lnTo>
                              <a:lnTo>
                                <a:pt x="430213" y="802903"/>
                              </a:lnTo>
                              <a:lnTo>
                                <a:pt x="426811" y="802903"/>
                              </a:lnTo>
                              <a:lnTo>
                                <a:pt x="423183" y="802903"/>
                              </a:lnTo>
                              <a:lnTo>
                                <a:pt x="419781" y="802223"/>
                              </a:lnTo>
                              <a:lnTo>
                                <a:pt x="416379" y="801317"/>
                              </a:lnTo>
                              <a:lnTo>
                                <a:pt x="413204" y="799957"/>
                              </a:lnTo>
                              <a:lnTo>
                                <a:pt x="410029" y="798598"/>
                              </a:lnTo>
                              <a:lnTo>
                                <a:pt x="407308" y="796785"/>
                              </a:lnTo>
                              <a:lnTo>
                                <a:pt x="404586" y="794973"/>
                              </a:lnTo>
                              <a:lnTo>
                                <a:pt x="402092" y="792481"/>
                              </a:lnTo>
                              <a:lnTo>
                                <a:pt x="253094" y="875402"/>
                              </a:lnTo>
                              <a:lnTo>
                                <a:pt x="253094" y="920940"/>
                              </a:lnTo>
                              <a:lnTo>
                                <a:pt x="303667" y="920940"/>
                              </a:lnTo>
                              <a:lnTo>
                                <a:pt x="303667" y="938838"/>
                              </a:lnTo>
                              <a:lnTo>
                                <a:pt x="253094" y="938838"/>
                              </a:lnTo>
                              <a:lnTo>
                                <a:pt x="253094" y="1020853"/>
                              </a:lnTo>
                              <a:lnTo>
                                <a:pt x="374878" y="910971"/>
                              </a:lnTo>
                              <a:lnTo>
                                <a:pt x="373063" y="907573"/>
                              </a:lnTo>
                              <a:lnTo>
                                <a:pt x="371929" y="903495"/>
                              </a:lnTo>
                              <a:lnTo>
                                <a:pt x="371022" y="899643"/>
                              </a:lnTo>
                              <a:lnTo>
                                <a:pt x="370795" y="895565"/>
                              </a:lnTo>
                              <a:lnTo>
                                <a:pt x="371022" y="892167"/>
                              </a:lnTo>
                              <a:lnTo>
                                <a:pt x="371476" y="888542"/>
                              </a:lnTo>
                              <a:lnTo>
                                <a:pt x="372383" y="885370"/>
                              </a:lnTo>
                              <a:lnTo>
                                <a:pt x="373517" y="882198"/>
                              </a:lnTo>
                              <a:lnTo>
                                <a:pt x="375104" y="879027"/>
                              </a:lnTo>
                              <a:lnTo>
                                <a:pt x="376692" y="876308"/>
                              </a:lnTo>
                              <a:lnTo>
                                <a:pt x="378733" y="873589"/>
                              </a:lnTo>
                              <a:lnTo>
                                <a:pt x="380774" y="871324"/>
                              </a:lnTo>
                              <a:lnTo>
                                <a:pt x="383495" y="869058"/>
                              </a:lnTo>
                              <a:lnTo>
                                <a:pt x="385990" y="867245"/>
                              </a:lnTo>
                              <a:lnTo>
                                <a:pt x="388711" y="865206"/>
                              </a:lnTo>
                              <a:lnTo>
                                <a:pt x="391886" y="863847"/>
                              </a:lnTo>
                              <a:lnTo>
                                <a:pt x="394835" y="862714"/>
                              </a:lnTo>
                              <a:lnTo>
                                <a:pt x="398463" y="861808"/>
                              </a:lnTo>
                              <a:lnTo>
                                <a:pt x="401638" y="861355"/>
                              </a:lnTo>
                              <a:lnTo>
                                <a:pt x="405267" y="861128"/>
                              </a:lnTo>
                              <a:lnTo>
                                <a:pt x="408669" y="861355"/>
                              </a:lnTo>
                              <a:lnTo>
                                <a:pt x="412297" y="861808"/>
                              </a:lnTo>
                              <a:lnTo>
                                <a:pt x="415472" y="862714"/>
                              </a:lnTo>
                              <a:lnTo>
                                <a:pt x="418647" y="863847"/>
                              </a:lnTo>
                              <a:lnTo>
                                <a:pt x="421595" y="865206"/>
                              </a:lnTo>
                              <a:lnTo>
                                <a:pt x="424544" y="867245"/>
                              </a:lnTo>
                              <a:lnTo>
                                <a:pt x="427265" y="869058"/>
                              </a:lnTo>
                              <a:lnTo>
                                <a:pt x="429533" y="871324"/>
                              </a:lnTo>
                              <a:lnTo>
                                <a:pt x="431801" y="873589"/>
                              </a:lnTo>
                              <a:lnTo>
                                <a:pt x="433615" y="876308"/>
                              </a:lnTo>
                              <a:lnTo>
                                <a:pt x="435656" y="879027"/>
                              </a:lnTo>
                              <a:lnTo>
                                <a:pt x="437017" y="882198"/>
                              </a:lnTo>
                              <a:lnTo>
                                <a:pt x="438151" y="885370"/>
                              </a:lnTo>
                              <a:lnTo>
                                <a:pt x="438831" y="888542"/>
                              </a:lnTo>
                              <a:lnTo>
                                <a:pt x="439511" y="892167"/>
                              </a:lnTo>
                              <a:lnTo>
                                <a:pt x="439511" y="895565"/>
                              </a:lnTo>
                              <a:lnTo>
                                <a:pt x="439511" y="897831"/>
                              </a:lnTo>
                              <a:lnTo>
                                <a:pt x="439284" y="899870"/>
                              </a:lnTo>
                              <a:lnTo>
                                <a:pt x="438604" y="904175"/>
                              </a:lnTo>
                              <a:lnTo>
                                <a:pt x="437244" y="908026"/>
                              </a:lnTo>
                              <a:lnTo>
                                <a:pt x="435656" y="911651"/>
                              </a:lnTo>
                              <a:lnTo>
                                <a:pt x="463097" y="937705"/>
                              </a:lnTo>
                              <a:lnTo>
                                <a:pt x="465592" y="935893"/>
                              </a:lnTo>
                              <a:lnTo>
                                <a:pt x="467859" y="934534"/>
                              </a:lnTo>
                              <a:lnTo>
                                <a:pt x="470354" y="932948"/>
                              </a:lnTo>
                              <a:lnTo>
                                <a:pt x="473075" y="932041"/>
                              </a:lnTo>
                              <a:lnTo>
                                <a:pt x="475797" y="931135"/>
                              </a:lnTo>
                              <a:lnTo>
                                <a:pt x="478745" y="930456"/>
                              </a:lnTo>
                              <a:lnTo>
                                <a:pt x="481467" y="930002"/>
                              </a:lnTo>
                              <a:lnTo>
                                <a:pt x="484415" y="930002"/>
                              </a:lnTo>
                              <a:lnTo>
                                <a:pt x="487590" y="930229"/>
                              </a:lnTo>
                              <a:lnTo>
                                <a:pt x="490084" y="930456"/>
                              </a:lnTo>
                              <a:lnTo>
                                <a:pt x="561975" y="752606"/>
                              </a:lnTo>
                              <a:lnTo>
                                <a:pt x="558120" y="750341"/>
                              </a:lnTo>
                              <a:lnTo>
                                <a:pt x="554945" y="747169"/>
                              </a:lnTo>
                              <a:lnTo>
                                <a:pt x="551770" y="743997"/>
                              </a:lnTo>
                              <a:lnTo>
                                <a:pt x="550636" y="742411"/>
                              </a:lnTo>
                              <a:lnTo>
                                <a:pt x="549502" y="740372"/>
                              </a:lnTo>
                              <a:lnTo>
                                <a:pt x="548368" y="738333"/>
                              </a:lnTo>
                              <a:lnTo>
                                <a:pt x="547461" y="736521"/>
                              </a:lnTo>
                              <a:lnTo>
                                <a:pt x="546781" y="734482"/>
                              </a:lnTo>
                              <a:lnTo>
                                <a:pt x="546101" y="732216"/>
                              </a:lnTo>
                              <a:lnTo>
                                <a:pt x="545420" y="729950"/>
                              </a:lnTo>
                              <a:lnTo>
                                <a:pt x="544967" y="727911"/>
                              </a:lnTo>
                              <a:lnTo>
                                <a:pt x="544740" y="725419"/>
                              </a:lnTo>
                              <a:lnTo>
                                <a:pt x="544513" y="722927"/>
                              </a:lnTo>
                              <a:lnTo>
                                <a:pt x="544740" y="719529"/>
                              </a:lnTo>
                              <a:lnTo>
                                <a:pt x="545420" y="716130"/>
                              </a:lnTo>
                              <a:lnTo>
                                <a:pt x="546327" y="712958"/>
                              </a:lnTo>
                              <a:lnTo>
                                <a:pt x="547461" y="709560"/>
                              </a:lnTo>
                              <a:lnTo>
                                <a:pt x="548822" y="706615"/>
                              </a:lnTo>
                              <a:lnTo>
                                <a:pt x="550409" y="703669"/>
                              </a:lnTo>
                              <a:lnTo>
                                <a:pt x="552677" y="701177"/>
                              </a:lnTo>
                              <a:lnTo>
                                <a:pt x="554718" y="698685"/>
                              </a:lnTo>
                              <a:lnTo>
                                <a:pt x="557213" y="696420"/>
                              </a:lnTo>
                              <a:lnTo>
                                <a:pt x="559708" y="694381"/>
                              </a:lnTo>
                              <a:lnTo>
                                <a:pt x="562656" y="692795"/>
                              </a:lnTo>
                              <a:lnTo>
                                <a:pt x="565604" y="691435"/>
                              </a:lnTo>
                              <a:lnTo>
                                <a:pt x="569006" y="690302"/>
                              </a:lnTo>
                              <a:lnTo>
                                <a:pt x="572181" y="689170"/>
                              </a:lnTo>
                              <a:lnTo>
                                <a:pt x="575583" y="688717"/>
                              </a:lnTo>
                              <a:lnTo>
                                <a:pt x="578984" y="688490"/>
                              </a:lnTo>
                              <a:lnTo>
                                <a:pt x="582613" y="688717"/>
                              </a:lnTo>
                              <a:lnTo>
                                <a:pt x="586015" y="689170"/>
                              </a:lnTo>
                              <a:lnTo>
                                <a:pt x="589190" y="690302"/>
                              </a:lnTo>
                              <a:lnTo>
                                <a:pt x="592592" y="691435"/>
                              </a:lnTo>
                              <a:lnTo>
                                <a:pt x="595540" y="692795"/>
                              </a:lnTo>
                              <a:lnTo>
                                <a:pt x="598488" y="694381"/>
                              </a:lnTo>
                              <a:lnTo>
                                <a:pt x="600983" y="696420"/>
                              </a:lnTo>
                              <a:lnTo>
                                <a:pt x="603251" y="698685"/>
                              </a:lnTo>
                              <a:lnTo>
                                <a:pt x="605745" y="701177"/>
                              </a:lnTo>
                              <a:lnTo>
                                <a:pt x="607559" y="703669"/>
                              </a:lnTo>
                              <a:lnTo>
                                <a:pt x="609374" y="706615"/>
                              </a:lnTo>
                              <a:lnTo>
                                <a:pt x="610734" y="709560"/>
                              </a:lnTo>
                              <a:lnTo>
                                <a:pt x="612095" y="712958"/>
                              </a:lnTo>
                              <a:lnTo>
                                <a:pt x="613002" y="716130"/>
                              </a:lnTo>
                              <a:lnTo>
                                <a:pt x="613456" y="719529"/>
                              </a:lnTo>
                              <a:lnTo>
                                <a:pt x="613683" y="722927"/>
                              </a:lnTo>
                              <a:lnTo>
                                <a:pt x="613456" y="725646"/>
                              </a:lnTo>
                              <a:lnTo>
                                <a:pt x="613229" y="728591"/>
                              </a:lnTo>
                              <a:lnTo>
                                <a:pt x="612549" y="731083"/>
                              </a:lnTo>
                              <a:lnTo>
                                <a:pt x="611642" y="733575"/>
                              </a:lnTo>
                              <a:lnTo>
                                <a:pt x="610734" y="736294"/>
                              </a:lnTo>
                              <a:lnTo>
                                <a:pt x="609601" y="738560"/>
                              </a:lnTo>
                              <a:lnTo>
                                <a:pt x="608467" y="740825"/>
                              </a:lnTo>
                              <a:lnTo>
                                <a:pt x="607106" y="743091"/>
                              </a:lnTo>
                              <a:lnTo>
                                <a:pt x="681265" y="796106"/>
                              </a:lnTo>
                              <a:lnTo>
                                <a:pt x="683306" y="794293"/>
                              </a:lnTo>
                              <a:lnTo>
                                <a:pt x="685801" y="792481"/>
                              </a:lnTo>
                              <a:lnTo>
                                <a:pt x="688522" y="791121"/>
                              </a:lnTo>
                              <a:lnTo>
                                <a:pt x="691243" y="789989"/>
                              </a:lnTo>
                              <a:lnTo>
                                <a:pt x="694192" y="789082"/>
                              </a:lnTo>
                              <a:lnTo>
                                <a:pt x="696913" y="788403"/>
                              </a:lnTo>
                              <a:lnTo>
                                <a:pt x="699861" y="788176"/>
                              </a:lnTo>
                              <a:lnTo>
                                <a:pt x="703263" y="787950"/>
                              </a:lnTo>
                              <a:lnTo>
                                <a:pt x="705531" y="787950"/>
                              </a:lnTo>
                              <a:lnTo>
                                <a:pt x="707799" y="788176"/>
                              </a:lnTo>
                              <a:lnTo>
                                <a:pt x="710293" y="788629"/>
                              </a:lnTo>
                              <a:lnTo>
                                <a:pt x="712334" y="789309"/>
                              </a:lnTo>
                              <a:lnTo>
                                <a:pt x="714602" y="789989"/>
                              </a:lnTo>
                              <a:lnTo>
                                <a:pt x="716870" y="790668"/>
                              </a:lnTo>
                              <a:lnTo>
                                <a:pt x="718911" y="791801"/>
                              </a:lnTo>
                              <a:lnTo>
                                <a:pt x="720725" y="792707"/>
                              </a:lnTo>
                              <a:lnTo>
                                <a:pt x="786720" y="747622"/>
                              </a:lnTo>
                              <a:lnTo>
                                <a:pt x="785586" y="744450"/>
                              </a:lnTo>
                              <a:lnTo>
                                <a:pt x="784679" y="741278"/>
                              </a:lnTo>
                              <a:lnTo>
                                <a:pt x="784225" y="737653"/>
                              </a:lnTo>
                              <a:lnTo>
                                <a:pt x="783999" y="734255"/>
                              </a:lnTo>
                              <a:lnTo>
                                <a:pt x="784225" y="730630"/>
                              </a:lnTo>
                              <a:lnTo>
                                <a:pt x="784679" y="727232"/>
                              </a:lnTo>
                              <a:lnTo>
                                <a:pt x="785586" y="723833"/>
                              </a:lnTo>
                              <a:lnTo>
                                <a:pt x="786720" y="720888"/>
                              </a:lnTo>
                              <a:lnTo>
                                <a:pt x="788081" y="717716"/>
                              </a:lnTo>
                              <a:lnTo>
                                <a:pt x="789668" y="714997"/>
                              </a:lnTo>
                              <a:lnTo>
                                <a:pt x="791936" y="712279"/>
                              </a:lnTo>
                              <a:lnTo>
                                <a:pt x="793977" y="709787"/>
                              </a:lnTo>
                              <a:lnTo>
                                <a:pt x="796472" y="707521"/>
                              </a:lnTo>
                              <a:lnTo>
                                <a:pt x="799193" y="705708"/>
                              </a:lnTo>
                              <a:lnTo>
                                <a:pt x="801915" y="703896"/>
                              </a:lnTo>
                              <a:lnTo>
                                <a:pt x="805090" y="702310"/>
                              </a:lnTo>
                              <a:lnTo>
                                <a:pt x="808265" y="701177"/>
                              </a:lnTo>
                              <a:lnTo>
                                <a:pt x="811440" y="700498"/>
                              </a:lnTo>
                              <a:lnTo>
                                <a:pt x="814842" y="700045"/>
                              </a:lnTo>
                              <a:lnTo>
                                <a:pt x="818243" y="699818"/>
                              </a:lnTo>
                              <a:lnTo>
                                <a:pt x="822099" y="700045"/>
                              </a:lnTo>
                              <a:lnTo>
                                <a:pt x="825274" y="700498"/>
                              </a:lnTo>
                              <a:lnTo>
                                <a:pt x="828675" y="701404"/>
                              </a:lnTo>
                              <a:lnTo>
                                <a:pt x="831851" y="702537"/>
                              </a:lnTo>
                              <a:lnTo>
                                <a:pt x="897618" y="598999"/>
                              </a:lnTo>
                              <a:lnTo>
                                <a:pt x="912813" y="608741"/>
                              </a:lnTo>
                              <a:lnTo>
                                <a:pt x="845684" y="713412"/>
                              </a:lnTo>
                              <a:lnTo>
                                <a:pt x="847272" y="715451"/>
                              </a:lnTo>
                              <a:lnTo>
                                <a:pt x="848633" y="717716"/>
                              </a:lnTo>
                              <a:lnTo>
                                <a:pt x="849993" y="720435"/>
                              </a:lnTo>
                              <a:lnTo>
                                <a:pt x="850901" y="722927"/>
                              </a:lnTo>
                              <a:lnTo>
                                <a:pt x="851808" y="725646"/>
                              </a:lnTo>
                              <a:lnTo>
                                <a:pt x="852261" y="728364"/>
                              </a:lnTo>
                              <a:lnTo>
                                <a:pt x="852715" y="731310"/>
                              </a:lnTo>
                              <a:lnTo>
                                <a:pt x="852942" y="734255"/>
                              </a:lnTo>
                              <a:lnTo>
                                <a:pt x="852715" y="737653"/>
                              </a:lnTo>
                              <a:lnTo>
                                <a:pt x="852261" y="741278"/>
                              </a:lnTo>
                              <a:lnTo>
                                <a:pt x="851354" y="744450"/>
                              </a:lnTo>
                              <a:lnTo>
                                <a:pt x="850220" y="747395"/>
                              </a:lnTo>
                              <a:lnTo>
                                <a:pt x="848633" y="750567"/>
                              </a:lnTo>
                              <a:lnTo>
                                <a:pt x="846818" y="753286"/>
                              </a:lnTo>
                              <a:lnTo>
                                <a:pt x="845004" y="756231"/>
                              </a:lnTo>
                              <a:lnTo>
                                <a:pt x="842963" y="758497"/>
                              </a:lnTo>
                              <a:lnTo>
                                <a:pt x="840242" y="760762"/>
                              </a:lnTo>
                              <a:lnTo>
                                <a:pt x="837747" y="762575"/>
                              </a:lnTo>
                              <a:lnTo>
                                <a:pt x="835025" y="764387"/>
                              </a:lnTo>
                              <a:lnTo>
                                <a:pt x="831851" y="765973"/>
                              </a:lnTo>
                              <a:lnTo>
                                <a:pt x="828675" y="767106"/>
                              </a:lnTo>
                              <a:lnTo>
                                <a:pt x="825274" y="767786"/>
                              </a:lnTo>
                              <a:lnTo>
                                <a:pt x="821872" y="768239"/>
                              </a:lnTo>
                              <a:lnTo>
                                <a:pt x="818243" y="768465"/>
                              </a:lnTo>
                              <a:lnTo>
                                <a:pt x="815522" y="768465"/>
                              </a:lnTo>
                              <a:lnTo>
                                <a:pt x="812801" y="768012"/>
                              </a:lnTo>
                              <a:lnTo>
                                <a:pt x="810079" y="767559"/>
                              </a:lnTo>
                              <a:lnTo>
                                <a:pt x="807584" y="766653"/>
                              </a:lnTo>
                              <a:lnTo>
                                <a:pt x="805090" y="765747"/>
                              </a:lnTo>
                              <a:lnTo>
                                <a:pt x="802595" y="764614"/>
                              </a:lnTo>
                              <a:lnTo>
                                <a:pt x="800327" y="763028"/>
                              </a:lnTo>
                              <a:lnTo>
                                <a:pt x="798059" y="761669"/>
                              </a:lnTo>
                              <a:lnTo>
                                <a:pt x="733425" y="806074"/>
                              </a:lnTo>
                              <a:lnTo>
                                <a:pt x="735013" y="809926"/>
                              </a:lnTo>
                              <a:lnTo>
                                <a:pt x="736374" y="813777"/>
                              </a:lnTo>
                              <a:lnTo>
                                <a:pt x="737281" y="818082"/>
                              </a:lnTo>
                              <a:lnTo>
                                <a:pt x="737508" y="820121"/>
                              </a:lnTo>
                              <a:lnTo>
                                <a:pt x="737508" y="822160"/>
                              </a:lnTo>
                              <a:lnTo>
                                <a:pt x="737281" y="825785"/>
                              </a:lnTo>
                              <a:lnTo>
                                <a:pt x="736827" y="829183"/>
                              </a:lnTo>
                              <a:lnTo>
                                <a:pt x="735920" y="832582"/>
                              </a:lnTo>
                              <a:lnTo>
                                <a:pt x="734786" y="835527"/>
                              </a:lnTo>
                              <a:lnTo>
                                <a:pt x="733425" y="838699"/>
                              </a:lnTo>
                              <a:lnTo>
                                <a:pt x="731838" y="841418"/>
                              </a:lnTo>
                              <a:lnTo>
                                <a:pt x="729570" y="844136"/>
                              </a:lnTo>
                              <a:lnTo>
                                <a:pt x="727529" y="846629"/>
                              </a:lnTo>
                              <a:lnTo>
                                <a:pt x="725034" y="848894"/>
                              </a:lnTo>
                              <a:lnTo>
                                <a:pt x="722313" y="850707"/>
                              </a:lnTo>
                              <a:lnTo>
                                <a:pt x="719592" y="852746"/>
                              </a:lnTo>
                              <a:lnTo>
                                <a:pt x="716643" y="854105"/>
                              </a:lnTo>
                              <a:lnTo>
                                <a:pt x="713242" y="855238"/>
                              </a:lnTo>
                              <a:lnTo>
                                <a:pt x="710067" y="855917"/>
                              </a:lnTo>
                              <a:lnTo>
                                <a:pt x="706665" y="856597"/>
                              </a:lnTo>
                              <a:lnTo>
                                <a:pt x="703263" y="856597"/>
                              </a:lnTo>
                              <a:lnTo>
                                <a:pt x="699634" y="856597"/>
                              </a:lnTo>
                              <a:lnTo>
                                <a:pt x="696233" y="855917"/>
                              </a:lnTo>
                              <a:lnTo>
                                <a:pt x="692831" y="855238"/>
                              </a:lnTo>
                              <a:lnTo>
                                <a:pt x="689656" y="854105"/>
                              </a:lnTo>
                              <a:lnTo>
                                <a:pt x="686934" y="852746"/>
                              </a:lnTo>
                              <a:lnTo>
                                <a:pt x="683759" y="850707"/>
                              </a:lnTo>
                              <a:lnTo>
                                <a:pt x="681265" y="848894"/>
                              </a:lnTo>
                              <a:lnTo>
                                <a:pt x="678997" y="846629"/>
                              </a:lnTo>
                              <a:lnTo>
                                <a:pt x="676502" y="844136"/>
                              </a:lnTo>
                              <a:lnTo>
                                <a:pt x="674688" y="841418"/>
                              </a:lnTo>
                              <a:lnTo>
                                <a:pt x="672874" y="838699"/>
                              </a:lnTo>
                              <a:lnTo>
                                <a:pt x="671513" y="835527"/>
                              </a:lnTo>
                              <a:lnTo>
                                <a:pt x="670152" y="832582"/>
                              </a:lnTo>
                              <a:lnTo>
                                <a:pt x="669472" y="829183"/>
                              </a:lnTo>
                              <a:lnTo>
                                <a:pt x="668792" y="825785"/>
                              </a:lnTo>
                              <a:lnTo>
                                <a:pt x="668792" y="822160"/>
                              </a:lnTo>
                              <a:lnTo>
                                <a:pt x="668792" y="819215"/>
                              </a:lnTo>
                              <a:lnTo>
                                <a:pt x="669245" y="816496"/>
                              </a:lnTo>
                              <a:lnTo>
                                <a:pt x="669925" y="813551"/>
                              </a:lnTo>
                              <a:lnTo>
                                <a:pt x="670833" y="810832"/>
                              </a:lnTo>
                              <a:lnTo>
                                <a:pt x="592592" y="754645"/>
                              </a:lnTo>
                              <a:lnTo>
                                <a:pt x="589190" y="755778"/>
                              </a:lnTo>
                              <a:lnTo>
                                <a:pt x="586242" y="756684"/>
                              </a:lnTo>
                              <a:lnTo>
                                <a:pt x="582840" y="757364"/>
                              </a:lnTo>
                              <a:lnTo>
                                <a:pt x="579438" y="757364"/>
                              </a:lnTo>
                              <a:lnTo>
                                <a:pt x="506413" y="937932"/>
                              </a:lnTo>
                              <a:lnTo>
                                <a:pt x="509361" y="940424"/>
                              </a:lnTo>
                              <a:lnTo>
                                <a:pt x="511629" y="943369"/>
                              </a:lnTo>
                              <a:lnTo>
                                <a:pt x="513670" y="946315"/>
                              </a:lnTo>
                              <a:lnTo>
                                <a:pt x="515711" y="949713"/>
                              </a:lnTo>
                              <a:lnTo>
                                <a:pt x="517072" y="953112"/>
                              </a:lnTo>
                              <a:lnTo>
                                <a:pt x="518206" y="956736"/>
                              </a:lnTo>
                              <a:lnTo>
                                <a:pt x="518886" y="960361"/>
                              </a:lnTo>
                              <a:lnTo>
                                <a:pt x="519113" y="964440"/>
                              </a:lnTo>
                              <a:lnTo>
                                <a:pt x="518886" y="967838"/>
                              </a:lnTo>
                              <a:lnTo>
                                <a:pt x="518433" y="971463"/>
                              </a:lnTo>
                              <a:lnTo>
                                <a:pt x="517525" y="974635"/>
                              </a:lnTo>
                              <a:lnTo>
                                <a:pt x="516392" y="977580"/>
                              </a:lnTo>
                              <a:lnTo>
                                <a:pt x="514804" y="980752"/>
                              </a:lnTo>
                              <a:lnTo>
                                <a:pt x="512990" y="983471"/>
                              </a:lnTo>
                              <a:lnTo>
                                <a:pt x="511175" y="986416"/>
                              </a:lnTo>
                              <a:lnTo>
                                <a:pt x="508908" y="988681"/>
                              </a:lnTo>
                              <a:lnTo>
                                <a:pt x="506413" y="990947"/>
                              </a:lnTo>
                              <a:lnTo>
                                <a:pt x="503918" y="992986"/>
                              </a:lnTo>
                              <a:lnTo>
                                <a:pt x="501197" y="994572"/>
                              </a:lnTo>
                              <a:lnTo>
                                <a:pt x="498022" y="996158"/>
                              </a:lnTo>
                              <a:lnTo>
                                <a:pt x="494847" y="997291"/>
                              </a:lnTo>
                              <a:lnTo>
                                <a:pt x="491445" y="997970"/>
                              </a:lnTo>
                              <a:lnTo>
                                <a:pt x="488043" y="998423"/>
                              </a:lnTo>
                              <a:lnTo>
                                <a:pt x="484415" y="998650"/>
                              </a:lnTo>
                              <a:lnTo>
                                <a:pt x="481013" y="998423"/>
                              </a:lnTo>
                              <a:lnTo>
                                <a:pt x="477611" y="997970"/>
                              </a:lnTo>
                              <a:lnTo>
                                <a:pt x="474436" y="997291"/>
                              </a:lnTo>
                              <a:lnTo>
                                <a:pt x="471261" y="996158"/>
                              </a:lnTo>
                              <a:lnTo>
                                <a:pt x="468086" y="994572"/>
                              </a:lnTo>
                              <a:lnTo>
                                <a:pt x="465365" y="992986"/>
                              </a:lnTo>
                              <a:lnTo>
                                <a:pt x="462643" y="990947"/>
                              </a:lnTo>
                              <a:lnTo>
                                <a:pt x="460149" y="988681"/>
                              </a:lnTo>
                              <a:lnTo>
                                <a:pt x="458108" y="986416"/>
                              </a:lnTo>
                              <a:lnTo>
                                <a:pt x="455840" y="983471"/>
                              </a:lnTo>
                              <a:lnTo>
                                <a:pt x="454252" y="980752"/>
                              </a:lnTo>
                              <a:lnTo>
                                <a:pt x="452892" y="977580"/>
                              </a:lnTo>
                              <a:lnTo>
                                <a:pt x="451758" y="974635"/>
                              </a:lnTo>
                              <a:lnTo>
                                <a:pt x="450851" y="971463"/>
                              </a:lnTo>
                              <a:lnTo>
                                <a:pt x="450397" y="967838"/>
                              </a:lnTo>
                              <a:lnTo>
                                <a:pt x="450170" y="964440"/>
                              </a:lnTo>
                              <a:lnTo>
                                <a:pt x="450397" y="961041"/>
                              </a:lnTo>
                              <a:lnTo>
                                <a:pt x="450851" y="958096"/>
                              </a:lnTo>
                              <a:lnTo>
                                <a:pt x="451531" y="954924"/>
                              </a:lnTo>
                              <a:lnTo>
                                <a:pt x="452438" y="952205"/>
                              </a:lnTo>
                              <a:lnTo>
                                <a:pt x="423183" y="924792"/>
                              </a:lnTo>
                              <a:lnTo>
                                <a:pt x="421369" y="925924"/>
                              </a:lnTo>
                              <a:lnTo>
                                <a:pt x="419328" y="927057"/>
                              </a:lnTo>
                              <a:lnTo>
                                <a:pt x="416833" y="927963"/>
                              </a:lnTo>
                              <a:lnTo>
                                <a:pt x="414792" y="928643"/>
                              </a:lnTo>
                              <a:lnTo>
                                <a:pt x="412524" y="929096"/>
                              </a:lnTo>
                              <a:lnTo>
                                <a:pt x="410029" y="929549"/>
                              </a:lnTo>
                              <a:lnTo>
                                <a:pt x="407761" y="929776"/>
                              </a:lnTo>
                              <a:lnTo>
                                <a:pt x="405267" y="930002"/>
                              </a:lnTo>
                              <a:lnTo>
                                <a:pt x="402545" y="929776"/>
                              </a:lnTo>
                              <a:lnTo>
                                <a:pt x="400278" y="929549"/>
                              </a:lnTo>
                              <a:lnTo>
                                <a:pt x="397783" y="929096"/>
                              </a:lnTo>
                              <a:lnTo>
                                <a:pt x="395288" y="928643"/>
                              </a:lnTo>
                              <a:lnTo>
                                <a:pt x="393020" y="927737"/>
                              </a:lnTo>
                              <a:lnTo>
                                <a:pt x="390979" y="926831"/>
                              </a:lnTo>
                              <a:lnTo>
                                <a:pt x="388711" y="925698"/>
                              </a:lnTo>
                              <a:lnTo>
                                <a:pt x="386670" y="924338"/>
                              </a:lnTo>
                              <a:lnTo>
                                <a:pt x="253094" y="1045321"/>
                              </a:lnTo>
                              <a:lnTo>
                                <a:pt x="253094" y="1081797"/>
                              </a:lnTo>
                              <a:lnTo>
                                <a:pt x="396195" y="1081797"/>
                              </a:lnTo>
                              <a:lnTo>
                                <a:pt x="396195" y="1033087"/>
                              </a:lnTo>
                              <a:lnTo>
                                <a:pt x="414338" y="1033087"/>
                              </a:lnTo>
                              <a:lnTo>
                                <a:pt x="414338" y="1081797"/>
                              </a:lnTo>
                              <a:lnTo>
                                <a:pt x="529999" y="1081797"/>
                              </a:lnTo>
                              <a:lnTo>
                                <a:pt x="529999" y="1033087"/>
                              </a:lnTo>
                              <a:lnTo>
                                <a:pt x="547915" y="1033087"/>
                              </a:lnTo>
                              <a:lnTo>
                                <a:pt x="547915" y="1081797"/>
                              </a:lnTo>
                              <a:lnTo>
                                <a:pt x="663575" y="1081797"/>
                              </a:lnTo>
                              <a:lnTo>
                                <a:pt x="663575" y="1033087"/>
                              </a:lnTo>
                              <a:lnTo>
                                <a:pt x="681718" y="1033087"/>
                              </a:lnTo>
                              <a:lnTo>
                                <a:pt x="681718" y="1081797"/>
                              </a:lnTo>
                              <a:lnTo>
                                <a:pt x="797606" y="1081797"/>
                              </a:lnTo>
                              <a:lnTo>
                                <a:pt x="797606" y="1033087"/>
                              </a:lnTo>
                              <a:lnTo>
                                <a:pt x="815522" y="1033087"/>
                              </a:lnTo>
                              <a:lnTo>
                                <a:pt x="815522" y="1081797"/>
                              </a:lnTo>
                              <a:lnTo>
                                <a:pt x="905329" y="1081797"/>
                              </a:lnTo>
                              <a:lnTo>
                                <a:pt x="905329" y="1111250"/>
                              </a:lnTo>
                              <a:lnTo>
                                <a:pt x="253094" y="1111250"/>
                              </a:lnTo>
                              <a:lnTo>
                                <a:pt x="223838" y="1111250"/>
                              </a:lnTo>
                              <a:lnTo>
                                <a:pt x="223838" y="1081797"/>
                              </a:lnTo>
                              <a:lnTo>
                                <a:pt x="223838" y="430212"/>
                              </a:lnTo>
                              <a:close/>
                              <a:moveTo>
                                <a:pt x="93436" y="93209"/>
                              </a:moveTo>
                              <a:lnTo>
                                <a:pt x="93436" y="1351189"/>
                              </a:lnTo>
                              <a:lnTo>
                                <a:pt x="1064079" y="1351189"/>
                              </a:lnTo>
                              <a:lnTo>
                                <a:pt x="1064079" y="385763"/>
                              </a:lnTo>
                              <a:lnTo>
                                <a:pt x="818016" y="385763"/>
                              </a:lnTo>
                              <a:lnTo>
                                <a:pt x="813481" y="385536"/>
                              </a:lnTo>
                              <a:lnTo>
                                <a:pt x="808718" y="384629"/>
                              </a:lnTo>
                              <a:lnTo>
                                <a:pt x="804409" y="383495"/>
                              </a:lnTo>
                              <a:lnTo>
                                <a:pt x="799874" y="381907"/>
                              </a:lnTo>
                              <a:lnTo>
                                <a:pt x="795791" y="380093"/>
                              </a:lnTo>
                              <a:lnTo>
                                <a:pt x="792163" y="377825"/>
                              </a:lnTo>
                              <a:lnTo>
                                <a:pt x="788307" y="374877"/>
                              </a:lnTo>
                              <a:lnTo>
                                <a:pt x="785133" y="372155"/>
                              </a:lnTo>
                              <a:lnTo>
                                <a:pt x="782184" y="368527"/>
                              </a:lnTo>
                              <a:lnTo>
                                <a:pt x="779463" y="365125"/>
                              </a:lnTo>
                              <a:lnTo>
                                <a:pt x="777195" y="361270"/>
                              </a:lnTo>
                              <a:lnTo>
                                <a:pt x="775154" y="357188"/>
                              </a:lnTo>
                              <a:lnTo>
                                <a:pt x="773566" y="352879"/>
                              </a:lnTo>
                              <a:lnTo>
                                <a:pt x="772433" y="348570"/>
                              </a:lnTo>
                              <a:lnTo>
                                <a:pt x="771752" y="343807"/>
                              </a:lnTo>
                              <a:lnTo>
                                <a:pt x="771525" y="339045"/>
                              </a:lnTo>
                              <a:lnTo>
                                <a:pt x="771525" y="93209"/>
                              </a:lnTo>
                              <a:lnTo>
                                <a:pt x="93436" y="93209"/>
                              </a:lnTo>
                              <a:close/>
                              <a:moveTo>
                                <a:pt x="46491" y="0"/>
                              </a:moveTo>
                              <a:lnTo>
                                <a:pt x="771525" y="0"/>
                              </a:lnTo>
                              <a:lnTo>
                                <a:pt x="1157288" y="385763"/>
                              </a:lnTo>
                              <a:lnTo>
                                <a:pt x="1157288" y="1397907"/>
                              </a:lnTo>
                              <a:lnTo>
                                <a:pt x="1157061" y="1402670"/>
                              </a:lnTo>
                              <a:lnTo>
                                <a:pt x="1156381" y="1407432"/>
                              </a:lnTo>
                              <a:lnTo>
                                <a:pt x="1155247" y="1411741"/>
                              </a:lnTo>
                              <a:lnTo>
                                <a:pt x="1153659" y="1416050"/>
                              </a:lnTo>
                              <a:lnTo>
                                <a:pt x="1151618" y="1420132"/>
                              </a:lnTo>
                              <a:lnTo>
                                <a:pt x="1149351" y="1423988"/>
                              </a:lnTo>
                              <a:lnTo>
                                <a:pt x="1146629" y="1427389"/>
                              </a:lnTo>
                              <a:lnTo>
                                <a:pt x="1143454" y="1430791"/>
                              </a:lnTo>
                              <a:lnTo>
                                <a:pt x="1140279" y="1433739"/>
                              </a:lnTo>
                              <a:lnTo>
                                <a:pt x="1136651" y="1436688"/>
                              </a:lnTo>
                              <a:lnTo>
                                <a:pt x="1132795" y="1438955"/>
                              </a:lnTo>
                              <a:lnTo>
                                <a:pt x="1128713" y="1440770"/>
                              </a:lnTo>
                              <a:lnTo>
                                <a:pt x="1124631" y="1442357"/>
                              </a:lnTo>
                              <a:lnTo>
                                <a:pt x="1120095" y="1443491"/>
                              </a:lnTo>
                              <a:lnTo>
                                <a:pt x="1115333" y="1444398"/>
                              </a:lnTo>
                              <a:lnTo>
                                <a:pt x="1110570" y="1444625"/>
                              </a:lnTo>
                              <a:lnTo>
                                <a:pt x="46491" y="1444625"/>
                              </a:lnTo>
                              <a:lnTo>
                                <a:pt x="41956" y="1444398"/>
                              </a:lnTo>
                              <a:lnTo>
                                <a:pt x="37193" y="1443491"/>
                              </a:lnTo>
                              <a:lnTo>
                                <a:pt x="32657" y="1442357"/>
                              </a:lnTo>
                              <a:lnTo>
                                <a:pt x="28575" y="1440770"/>
                              </a:lnTo>
                              <a:lnTo>
                                <a:pt x="24493" y="1438955"/>
                              </a:lnTo>
                              <a:lnTo>
                                <a:pt x="20638" y="1436688"/>
                              </a:lnTo>
                              <a:lnTo>
                                <a:pt x="17009" y="1433739"/>
                              </a:lnTo>
                              <a:lnTo>
                                <a:pt x="13834" y="1430791"/>
                              </a:lnTo>
                              <a:lnTo>
                                <a:pt x="10659" y="1427389"/>
                              </a:lnTo>
                              <a:lnTo>
                                <a:pt x="7938" y="1423988"/>
                              </a:lnTo>
                              <a:lnTo>
                                <a:pt x="5670" y="1420132"/>
                              </a:lnTo>
                              <a:lnTo>
                                <a:pt x="3856" y="1416050"/>
                              </a:lnTo>
                              <a:lnTo>
                                <a:pt x="2041" y="1411741"/>
                              </a:lnTo>
                              <a:lnTo>
                                <a:pt x="907" y="1407432"/>
                              </a:lnTo>
                              <a:lnTo>
                                <a:pt x="227" y="1402670"/>
                              </a:lnTo>
                              <a:lnTo>
                                <a:pt x="0" y="1397907"/>
                              </a:lnTo>
                              <a:lnTo>
                                <a:pt x="0" y="46491"/>
                              </a:lnTo>
                              <a:lnTo>
                                <a:pt x="227" y="41729"/>
                              </a:lnTo>
                              <a:lnTo>
                                <a:pt x="907" y="37193"/>
                              </a:lnTo>
                              <a:lnTo>
                                <a:pt x="2041" y="32657"/>
                              </a:lnTo>
                              <a:lnTo>
                                <a:pt x="3856" y="28348"/>
                              </a:lnTo>
                              <a:lnTo>
                                <a:pt x="5670" y="24266"/>
                              </a:lnTo>
                              <a:lnTo>
                                <a:pt x="7938" y="20411"/>
                              </a:lnTo>
                              <a:lnTo>
                                <a:pt x="10659" y="17009"/>
                              </a:lnTo>
                              <a:lnTo>
                                <a:pt x="13834" y="13607"/>
                              </a:lnTo>
                              <a:lnTo>
                                <a:pt x="17009" y="10659"/>
                              </a:lnTo>
                              <a:lnTo>
                                <a:pt x="20638" y="7938"/>
                              </a:lnTo>
                              <a:lnTo>
                                <a:pt x="24493" y="5443"/>
                              </a:lnTo>
                              <a:lnTo>
                                <a:pt x="28575" y="3629"/>
                              </a:lnTo>
                              <a:lnTo>
                                <a:pt x="32657" y="2041"/>
                              </a:lnTo>
                              <a:lnTo>
                                <a:pt x="37193" y="907"/>
                              </a:lnTo>
                              <a:lnTo>
                                <a:pt x="41956" y="227"/>
                              </a:lnTo>
                              <a:lnTo>
                                <a:pt x="4649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36.75pt;margin-top:341.55pt;height:42.7pt;width:34.2pt;z-index:251679744;v-text-anchor:middle;mso-width-relative:page;mso-height-relative:page;" fillcolor="#2A3D52 [3204]" filled="t" stroked="f" coordsize="1157288,1444625" o:gfxdata="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" path="m223838,430212l253094,430212,253094,520156,303667,520156,303667,538054,253094,538054,253094,653826,303667,653826,303667,671725,253094,671725,253094,787496,303667,787496,303667,805395,253094,805395,253094,855011,393474,776848,392567,772770,392340,770505,392340,768465,392567,765067,393020,761669,393928,758270,394835,755098,396422,752153,398236,749434,400278,746716,402319,744224,404813,742185,407535,739919,410256,738333,413431,736974,416379,735841,419781,734935,423183,734482,426811,734255,430667,734482,434295,735161,437924,736067,441099,737427,546101,613725,592818,561843,591911,559804,591004,557992,590097,555726,589190,553460,588509,551421,588283,549156,587829,546664,587829,544398,588056,540773,588509,537375,589417,534203,590777,530804,592138,527859,593725,524914,595767,522422,598034,520156,600529,517664,603024,515852,605972,514039,608920,512680,612095,511320,615497,510414,618672,509961,622301,509734,625702,509961,629331,510414,632506,511320,635908,512680,638629,514039,641804,515852,644299,517664,646567,520156,649061,522422,650875,524914,652690,527859,654051,530804,655184,534203,655865,537375,656772,540773,656772,544398,656772,545078,770618,585179,773113,581780,776061,578835,779236,576116,782865,573851,786720,572038,790802,570452,792843,569999,794884,569773,797379,569546,799420,569546,802595,569546,805770,569999,808718,570679,811440,571812,814388,573171,816883,574530,819604,576116,821872,577929,900340,528992,910092,544171,831851,592655,832758,595601,833211,598093,833665,601038,833892,603983,833665,607382,833211,611007,832304,614178,831170,617350,829809,620296,827995,623241,825954,625733,823686,628225,821418,630491,818697,632530,815975,634116,813027,635475,809625,636608,806451,637741,802822,638194,799420,638420,795792,638194,792617,637741,789215,636608,786040,635475,783092,634116,780143,632530,777649,630491,775154,628225,772886,625733,770845,623241,769258,620296,767897,617350,766536,614178,765629,611007,765175,607382,764949,603983,765175,602397,651556,562296,649061,565921,646113,569093,642938,571812,639309,574304,635454,576116,633186,576796,631145,577476,629104,577929,627063,578155,624568,578609,622301,578835,620259,578609,617765,578155,615724,577929,613683,577476,609601,576116,605972,574304,559481,625733,454706,748755,456293,750794,457427,753059,458561,755325,459468,758044,460149,760536,460602,763028,461056,765747,461056,768465,460829,772090,460375,775489,459695,778887,458561,781833,456974,784778,455159,787723,453345,790442,451077,792707,448583,795200,445861,797012,443140,798824,439965,800184,437017,801543,433615,802223,430213,802903,426811,802903,423183,802903,419781,802223,416379,801317,413204,799957,410029,798598,407308,796785,404586,794973,402092,792481,253094,875402,253094,920940,303667,920940,303667,938838,253094,938838,253094,1020853,374878,910971,373063,907573,371929,903495,371022,899643,370795,895565,371022,892167,371476,888542,372383,885370,373517,882198,375104,879027,376692,876308,378733,873589,380774,871324,383495,869058,385990,867245,388711,865206,391886,863847,394835,862714,398463,861808,401638,861355,405267,861128,408669,861355,412297,861808,415472,862714,418647,863847,421595,865206,424544,867245,427265,869058,429533,871324,431801,873589,433615,876308,435656,879027,437017,882198,438151,885370,438831,888542,439511,892167,439511,895565,439511,897831,439284,899870,438604,904175,437244,908026,435656,911651,463097,937705,465592,935893,467859,934534,470354,932948,473075,932041,475797,931135,478745,930456,481467,930002,484415,930002,487590,930229,490084,930456,561975,752606,558120,750341,554945,747169,551770,743997,550636,742411,549502,740372,548368,738333,547461,736521,546781,734482,546101,732216,545420,729950,544967,727911,544740,725419,544513,722927,544740,719529,545420,716130,546327,712958,547461,709560,548822,706615,550409,703669,552677,701177,554718,698685,557213,696420,559708,694381,562656,692795,565604,691435,569006,690302,572181,689170,575583,688717,578984,688490,582613,688717,586015,689170,589190,690302,592592,691435,595540,692795,598488,694381,600983,696420,603251,698685,605745,701177,607559,703669,609374,706615,610734,709560,612095,712958,613002,716130,613456,719529,613683,722927,613456,725646,613229,728591,612549,731083,611642,733575,610734,736294,609601,738560,608467,740825,607106,743091,681265,796106,683306,794293,685801,792481,688522,791121,691243,789989,694192,789082,696913,788403,699861,788176,703263,787950,705531,787950,707799,788176,710293,788629,712334,789309,714602,789989,716870,790668,718911,791801,720725,792707,786720,747622,785586,744450,784679,741278,784225,737653,783999,734255,784225,730630,784679,727232,785586,723833,786720,720888,788081,717716,789668,714997,791936,712279,793977,709787,796472,707521,799193,705708,801915,703896,805090,702310,808265,701177,811440,700498,814842,700045,818243,699818,822099,700045,825274,700498,828675,701404,831851,702537,897618,598999,912813,608741,845684,713412,847272,715451,848633,717716,849993,720435,850901,722927,851808,725646,852261,728364,852715,731310,852942,734255,852715,737653,852261,741278,851354,744450,850220,747395,848633,750567,846818,753286,845004,756231,842963,758497,840242,760762,837747,762575,835025,764387,831851,765973,828675,767106,825274,767786,821872,768239,818243,768465,815522,768465,812801,768012,810079,767559,807584,766653,805090,765747,802595,764614,800327,763028,798059,761669,733425,806074,735013,809926,736374,813777,737281,818082,737508,820121,737508,822160,737281,825785,736827,829183,735920,832582,734786,835527,733425,838699,731838,841418,729570,844136,727529,846629,725034,848894,722313,850707,719592,852746,716643,854105,713242,855238,710067,855917,706665,856597,703263,856597,699634,856597,696233,855917,692831,855238,689656,854105,686934,852746,683759,850707,681265,848894,678997,846629,676502,844136,674688,841418,672874,838699,671513,835527,670152,832582,669472,829183,668792,825785,668792,822160,668792,819215,669245,816496,669925,813551,670833,810832,592592,754645,589190,755778,586242,756684,582840,757364,579438,757364,506413,937932,509361,940424,511629,943369,513670,946315,515711,949713,517072,953112,518206,956736,518886,960361,519113,964440,518886,967838,518433,971463,517525,974635,516392,977580,514804,980752,512990,983471,511175,986416,508908,988681,506413,990947,503918,992986,501197,994572,498022,996158,494847,997291,491445,997970,488043,998423,484415,998650,481013,998423,477611,997970,474436,997291,471261,996158,468086,994572,465365,992986,462643,990947,460149,988681,458108,986416,455840,983471,454252,980752,452892,977580,451758,974635,450851,971463,450397,967838,450170,964440,450397,961041,450851,958096,451531,954924,452438,952205,423183,924792,421369,925924,419328,927057,416833,927963,414792,928643,412524,929096,410029,929549,407761,929776,405267,930002,402545,929776,400278,929549,397783,929096,395288,928643,393020,927737,390979,926831,388711,925698,386670,924338,253094,1045321,253094,1081797,396195,1081797,396195,1033087,414338,1033087,414338,1081797,529999,1081797,529999,1033087,547915,1033087,547915,1081797,663575,1081797,663575,1033087,681718,1033087,681718,1081797,797606,1081797,797606,1033087,815522,1033087,815522,1081797,905329,1081797,905329,1111250,253094,1111250,223838,1111250,223838,1081797,223838,430212xm93436,93209l93436,1351189,1064079,1351189,1064079,385763,818016,385763,813481,385536,808718,384629,804409,383495,799874,381907,795791,380093,792163,377825,788307,374877,785133,372155,782184,368527,779463,365125,777195,361270,775154,357188,773566,352879,772433,348570,771752,343807,771525,339045,771525,93209,93436,93209xm46491,0l771525,0,1157288,385763,1157288,1397907,1157061,1402670,1156381,1407432,1155247,1411741,1153659,1416050,1151618,1420132,1149351,1423988,1146629,1427389,1143454,1430791,1140279,1433739,1136651,1436688,1132795,1438955,1128713,1440770,1124631,1442357,1120095,1443491,1115333,1444398,1110570,1444625,46491,1444625,41956,1444398,37193,1443491,32657,1442357,28575,1440770,24493,1438955,20638,1436688,17009,1433739,13834,1430791,10659,1427389,7938,1423988,5670,1420132,3856,1416050,2041,1411741,907,1407432,227,1402670,0,1397907,0,46491,227,41729,907,37193,2041,32657,3856,28348,5670,24266,7938,20411,10659,17009,13834,13607,17009,10659,20638,7938,24493,5443,28575,3629,32657,2041,37193,907,41956,227,46491,0xe">
                <v:path o:connectlocs="125403,332353;194509,378537;203274,365309;270582,303656;291371,267561;300248,254334;316429,254334;325418,267561;392839,282021;406098,285048;412840,302311;402840,314417;386546,312960;379018,298836;311709,285945;277212,309597;228332,382011;219567,395239;203162,395127;185745,450726;186644,433576;200802,426065;214848,433576;216646,449269;240018,460142;271256,364412;271256,351073;283505,340985;298899,345692;303843,360489;341150,391427;354072,390867;388793,359817;398907,347486;452282,301190;422504,364973;413739,378200;398907,378873;365309,408578;356544,421918;340363,421918;331374,408578;287100,374725;257098,478863;248333,492090;231927,492090;223163,478863;205521,459470;193723,458574;262604,511147;404076,535247;527231,190866;387557,182338;23035,0;568133,706238;23035,714766;3933,704555;1011,16157;16181,1009" o:connectangles="0,0,0,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3312160</wp:posOffset>
                </wp:positionV>
                <wp:extent cx="467995" cy="635635"/>
                <wp:effectExtent l="0" t="0" r="8255" b="0"/>
                <wp:wrapNone/>
                <wp:docPr id="24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68267" cy="635659"/>
                        </a:xfrm>
                        <a:custGeom>
                          <a:avLst/>
                          <a:gdLst>
                            <a:gd name="T0" fmla="*/ 1224924 w 2376488"/>
                            <a:gd name="T1" fmla="*/ 2761395 h 3225800"/>
                            <a:gd name="T2" fmla="*/ 1200514 w 2376488"/>
                            <a:gd name="T3" fmla="*/ 2844137 h 3225800"/>
                            <a:gd name="T4" fmla="*/ 434302 w 2376488"/>
                            <a:gd name="T5" fmla="*/ 2840318 h 3225800"/>
                            <a:gd name="T6" fmla="*/ 417817 w 2376488"/>
                            <a:gd name="T7" fmla="*/ 2755348 h 3225800"/>
                            <a:gd name="T8" fmla="*/ 1946947 w 2376488"/>
                            <a:gd name="T9" fmla="*/ 2276790 h 3225800"/>
                            <a:gd name="T10" fmla="*/ 2007871 w 2376488"/>
                            <a:gd name="T11" fmla="*/ 2336867 h 3225800"/>
                            <a:gd name="T12" fmla="*/ 1960274 w 2376488"/>
                            <a:gd name="T13" fmla="*/ 2408268 h 3225800"/>
                            <a:gd name="T14" fmla="*/ 421315 w 2376488"/>
                            <a:gd name="T15" fmla="*/ 2381532 h 3225800"/>
                            <a:gd name="T16" fmla="*/ 429565 w 2376488"/>
                            <a:gd name="T17" fmla="*/ 2296291 h 3225800"/>
                            <a:gd name="T18" fmla="*/ 1966620 w 2376488"/>
                            <a:gd name="T19" fmla="*/ 1981797 h 3225800"/>
                            <a:gd name="T20" fmla="*/ 2006602 w 2376488"/>
                            <a:gd name="T21" fmla="*/ 2057463 h 3225800"/>
                            <a:gd name="T22" fmla="*/ 1940284 w 2376488"/>
                            <a:gd name="T23" fmla="*/ 2111375 h 3225800"/>
                            <a:gd name="T24" fmla="*/ 412748 w 2376488"/>
                            <a:gd name="T25" fmla="*/ 2064084 h 3225800"/>
                            <a:gd name="T26" fmla="*/ 445431 w 2376488"/>
                            <a:gd name="T27" fmla="*/ 1984634 h 3225800"/>
                            <a:gd name="T28" fmla="*/ 1983438 w 2376488"/>
                            <a:gd name="T29" fmla="*/ 1691813 h 3225800"/>
                            <a:gd name="T30" fmla="*/ 1999621 w 2376488"/>
                            <a:gd name="T31" fmla="*/ 1776110 h 3225800"/>
                            <a:gd name="T32" fmla="*/ 464152 w 2376488"/>
                            <a:gd name="T33" fmla="*/ 1809766 h 3225800"/>
                            <a:gd name="T34" fmla="*/ 409575 w 2376488"/>
                            <a:gd name="T35" fmla="*/ 1743712 h 3225800"/>
                            <a:gd name="T36" fmla="*/ 464152 w 2376488"/>
                            <a:gd name="T37" fmla="*/ 1677973 h 3225800"/>
                            <a:gd name="T38" fmla="*/ 839503 w 2376488"/>
                            <a:gd name="T39" fmla="*/ 1405929 h 3225800"/>
                            <a:gd name="T40" fmla="*/ 831271 w 2376488"/>
                            <a:gd name="T41" fmla="*/ 1491484 h 3225800"/>
                            <a:gd name="T42" fmla="*/ 445349 w 2376488"/>
                            <a:gd name="T43" fmla="*/ 1503122 h 3225800"/>
                            <a:gd name="T44" fmla="*/ 412741 w 2376488"/>
                            <a:gd name="T45" fmla="*/ 1423858 h 3225800"/>
                            <a:gd name="T46" fmla="*/ 1305682 w 2376488"/>
                            <a:gd name="T47" fmla="*/ 909637 h 3225800"/>
                            <a:gd name="T48" fmla="*/ 1477663 w 2376488"/>
                            <a:gd name="T49" fmla="*/ 930614 h 3225800"/>
                            <a:gd name="T50" fmla="*/ 1610543 w 2376488"/>
                            <a:gd name="T51" fmla="*/ 964305 h 3225800"/>
                            <a:gd name="T52" fmla="*/ 1857547 w 2376488"/>
                            <a:gd name="T53" fmla="*/ 995452 h 3225800"/>
                            <a:gd name="T54" fmla="*/ 1953551 w 2376488"/>
                            <a:gd name="T55" fmla="*/ 1129896 h 3225800"/>
                            <a:gd name="T56" fmla="*/ 1951644 w 2376488"/>
                            <a:gd name="T57" fmla="*/ 1484281 h 3225800"/>
                            <a:gd name="T58" fmla="*/ 1772351 w 2376488"/>
                            <a:gd name="T59" fmla="*/ 1229696 h 3225800"/>
                            <a:gd name="T60" fmla="*/ 1346691 w 2376488"/>
                            <a:gd name="T61" fmla="*/ 1512886 h 3225800"/>
                            <a:gd name="T62" fmla="*/ 1134337 w 2376488"/>
                            <a:gd name="T63" fmla="*/ 1276735 h 3225800"/>
                            <a:gd name="T64" fmla="*/ 953455 w 2376488"/>
                            <a:gd name="T65" fmla="*/ 1247177 h 3225800"/>
                            <a:gd name="T66" fmla="*/ 985244 w 2376488"/>
                            <a:gd name="T67" fmla="*/ 1088260 h 3225800"/>
                            <a:gd name="T68" fmla="*/ 1137516 w 2376488"/>
                            <a:gd name="T69" fmla="*/ 966212 h 3225800"/>
                            <a:gd name="T70" fmla="*/ 1523318 w 2376488"/>
                            <a:gd name="T71" fmla="*/ 269565 h 3225800"/>
                            <a:gd name="T72" fmla="*/ 1643237 w 2376488"/>
                            <a:gd name="T73" fmla="*/ 362372 h 3225800"/>
                            <a:gd name="T74" fmla="*/ 1694767 w 2376488"/>
                            <a:gd name="T75" fmla="*/ 516202 h 3225800"/>
                            <a:gd name="T76" fmla="*/ 1720850 w 2376488"/>
                            <a:gd name="T77" fmla="*/ 562923 h 3225800"/>
                            <a:gd name="T78" fmla="*/ 1679181 w 2376488"/>
                            <a:gd name="T79" fmla="*/ 652233 h 3225800"/>
                            <a:gd name="T80" fmla="*/ 1618744 w 2376488"/>
                            <a:gd name="T81" fmla="*/ 782861 h 3225800"/>
                            <a:gd name="T82" fmla="*/ 1514411 w 2376488"/>
                            <a:gd name="T83" fmla="*/ 865815 h 3225800"/>
                            <a:gd name="T84" fmla="*/ 1382405 w 2376488"/>
                            <a:gd name="T85" fmla="*/ 850559 h 3225800"/>
                            <a:gd name="T86" fmla="*/ 1291750 w 2376488"/>
                            <a:gd name="T87" fmla="*/ 748218 h 3225800"/>
                            <a:gd name="T88" fmla="*/ 1240220 w 2376488"/>
                            <a:gd name="T89" fmla="*/ 647783 h 3225800"/>
                            <a:gd name="T90" fmla="*/ 1206503 w 2376488"/>
                            <a:gd name="T91" fmla="*/ 551481 h 3225800"/>
                            <a:gd name="T92" fmla="*/ 1239266 w 2376488"/>
                            <a:gd name="T93" fmla="*/ 512705 h 3225800"/>
                            <a:gd name="T94" fmla="*/ 1288251 w 2376488"/>
                            <a:gd name="T95" fmla="*/ 361736 h 3225800"/>
                            <a:gd name="T96" fmla="*/ 1408488 w 2376488"/>
                            <a:gd name="T97" fmla="*/ 269565 h 3225800"/>
                            <a:gd name="T98" fmla="*/ 124794 w 2376488"/>
                            <a:gd name="T99" fmla="*/ 3092133 h 3225800"/>
                            <a:gd name="T100" fmla="*/ 2233594 w 2376488"/>
                            <a:gd name="T101" fmla="*/ 3105468 h 3225800"/>
                            <a:gd name="T102" fmla="*/ 2257092 w 2376488"/>
                            <a:gd name="T103" fmla="*/ 152400 h 3225800"/>
                            <a:gd name="T104" fmla="*/ 2230736 w 2376488"/>
                            <a:gd name="T105" fmla="*/ 120015 h 3225800"/>
                            <a:gd name="T106" fmla="*/ 2289799 w 2376488"/>
                            <a:gd name="T107" fmla="*/ 15557 h 3225800"/>
                            <a:gd name="T108" fmla="*/ 2360928 w 2376488"/>
                            <a:gd name="T109" fmla="*/ 86677 h 3225800"/>
                            <a:gd name="T110" fmla="*/ 2372995 w 2376488"/>
                            <a:gd name="T111" fmla="*/ 3104198 h 3225800"/>
                            <a:gd name="T112" fmla="*/ 2320918 w 2376488"/>
                            <a:gd name="T113" fmla="*/ 3191193 h 3225800"/>
                            <a:gd name="T114" fmla="*/ 2224068 w 2376488"/>
                            <a:gd name="T115" fmla="*/ 3225800 h 3225800"/>
                            <a:gd name="T116" fmla="*/ 61285 w 2376488"/>
                            <a:gd name="T117" fmla="*/ 3195638 h 3225800"/>
                            <a:gd name="T118" fmla="*/ 5080 w 2376488"/>
                            <a:gd name="T119" fmla="*/ 3111818 h 322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376488" h="3225800">
                              <a:moveTo>
                                <a:pt x="477415" y="2719387"/>
                              </a:moveTo>
                              <a:lnTo>
                                <a:pt x="1162156" y="2719387"/>
                              </a:lnTo>
                              <a:lnTo>
                                <a:pt x="1169130" y="2720024"/>
                              </a:lnTo>
                              <a:lnTo>
                                <a:pt x="1175787" y="2720978"/>
                              </a:lnTo>
                              <a:lnTo>
                                <a:pt x="1182444" y="2722570"/>
                              </a:lnTo>
                              <a:lnTo>
                                <a:pt x="1188468" y="2724797"/>
                              </a:lnTo>
                              <a:lnTo>
                                <a:pt x="1194491" y="2727980"/>
                              </a:lnTo>
                              <a:lnTo>
                                <a:pt x="1200514" y="2731162"/>
                              </a:lnTo>
                              <a:lnTo>
                                <a:pt x="1205269" y="2735299"/>
                              </a:lnTo>
                              <a:lnTo>
                                <a:pt x="1210342" y="2739436"/>
                              </a:lnTo>
                              <a:lnTo>
                                <a:pt x="1214463" y="2744528"/>
                              </a:lnTo>
                              <a:lnTo>
                                <a:pt x="1218584" y="2749938"/>
                              </a:lnTo>
                              <a:lnTo>
                                <a:pt x="1222071" y="2755348"/>
                              </a:lnTo>
                              <a:lnTo>
                                <a:pt x="1224924" y="2761395"/>
                              </a:lnTo>
                              <a:lnTo>
                                <a:pt x="1227143" y="2767442"/>
                              </a:lnTo>
                              <a:lnTo>
                                <a:pt x="1228728" y="2774125"/>
                              </a:lnTo>
                              <a:lnTo>
                                <a:pt x="1229679" y="2780808"/>
                              </a:lnTo>
                              <a:lnTo>
                                <a:pt x="1230313" y="2787809"/>
                              </a:lnTo>
                              <a:lnTo>
                                <a:pt x="1229679" y="2794810"/>
                              </a:lnTo>
                              <a:lnTo>
                                <a:pt x="1228728" y="2801493"/>
                              </a:lnTo>
                              <a:lnTo>
                                <a:pt x="1227143" y="2808176"/>
                              </a:lnTo>
                              <a:lnTo>
                                <a:pt x="1224924" y="2814223"/>
                              </a:lnTo>
                              <a:lnTo>
                                <a:pt x="1222071" y="2820269"/>
                              </a:lnTo>
                              <a:lnTo>
                                <a:pt x="1218584" y="2825679"/>
                              </a:lnTo>
                              <a:lnTo>
                                <a:pt x="1214463" y="2831090"/>
                              </a:lnTo>
                              <a:lnTo>
                                <a:pt x="1210342" y="2836181"/>
                              </a:lnTo>
                              <a:lnTo>
                                <a:pt x="1205269" y="2840318"/>
                              </a:lnTo>
                              <a:lnTo>
                                <a:pt x="1200514" y="2844137"/>
                              </a:lnTo>
                              <a:lnTo>
                                <a:pt x="1194491" y="2847638"/>
                              </a:lnTo>
                              <a:lnTo>
                                <a:pt x="1188468" y="2850820"/>
                              </a:lnTo>
                              <a:lnTo>
                                <a:pt x="1182444" y="2853048"/>
                              </a:lnTo>
                              <a:lnTo>
                                <a:pt x="1175787" y="2854639"/>
                              </a:lnTo>
                              <a:lnTo>
                                <a:pt x="1169130" y="2855594"/>
                              </a:lnTo>
                              <a:lnTo>
                                <a:pt x="1162156" y="2855912"/>
                              </a:lnTo>
                              <a:lnTo>
                                <a:pt x="477415" y="2855912"/>
                              </a:lnTo>
                              <a:lnTo>
                                <a:pt x="470441" y="2855594"/>
                              </a:lnTo>
                              <a:lnTo>
                                <a:pt x="464100" y="2854639"/>
                              </a:lnTo>
                              <a:lnTo>
                                <a:pt x="457126" y="2853048"/>
                              </a:lnTo>
                              <a:lnTo>
                                <a:pt x="451103" y="2850820"/>
                              </a:lnTo>
                              <a:lnTo>
                                <a:pt x="445397" y="2847638"/>
                              </a:lnTo>
                              <a:lnTo>
                                <a:pt x="439374" y="2844137"/>
                              </a:lnTo>
                              <a:lnTo>
                                <a:pt x="434302" y="2840318"/>
                              </a:lnTo>
                              <a:lnTo>
                                <a:pt x="429546" y="2836181"/>
                              </a:lnTo>
                              <a:lnTo>
                                <a:pt x="425108" y="2831090"/>
                              </a:lnTo>
                              <a:lnTo>
                                <a:pt x="421304" y="2825679"/>
                              </a:lnTo>
                              <a:lnTo>
                                <a:pt x="417817" y="2820269"/>
                              </a:lnTo>
                              <a:lnTo>
                                <a:pt x="414964" y="2814223"/>
                              </a:lnTo>
                              <a:lnTo>
                                <a:pt x="412745" y="2808176"/>
                              </a:lnTo>
                              <a:lnTo>
                                <a:pt x="410843" y="2801493"/>
                              </a:lnTo>
                              <a:lnTo>
                                <a:pt x="409575" y="2794810"/>
                              </a:lnTo>
                              <a:lnTo>
                                <a:pt x="409575" y="2787809"/>
                              </a:lnTo>
                              <a:lnTo>
                                <a:pt x="409575" y="2780808"/>
                              </a:lnTo>
                              <a:lnTo>
                                <a:pt x="410843" y="2774125"/>
                              </a:lnTo>
                              <a:lnTo>
                                <a:pt x="412745" y="2767442"/>
                              </a:lnTo>
                              <a:lnTo>
                                <a:pt x="414964" y="2761395"/>
                              </a:lnTo>
                              <a:lnTo>
                                <a:pt x="417817" y="2755348"/>
                              </a:lnTo>
                              <a:lnTo>
                                <a:pt x="421304" y="2749938"/>
                              </a:lnTo>
                              <a:lnTo>
                                <a:pt x="425108" y="2744528"/>
                              </a:lnTo>
                              <a:lnTo>
                                <a:pt x="429546" y="2739436"/>
                              </a:lnTo>
                              <a:lnTo>
                                <a:pt x="434302" y="2735299"/>
                              </a:lnTo>
                              <a:lnTo>
                                <a:pt x="439374" y="2731162"/>
                              </a:lnTo>
                              <a:lnTo>
                                <a:pt x="445397" y="2727980"/>
                              </a:lnTo>
                              <a:lnTo>
                                <a:pt x="451103" y="2724797"/>
                              </a:lnTo>
                              <a:lnTo>
                                <a:pt x="457126" y="2722570"/>
                              </a:lnTo>
                              <a:lnTo>
                                <a:pt x="464100" y="2720978"/>
                              </a:lnTo>
                              <a:lnTo>
                                <a:pt x="470441" y="2720024"/>
                              </a:lnTo>
                              <a:lnTo>
                                <a:pt x="477415" y="2719387"/>
                              </a:lnTo>
                              <a:close/>
                              <a:moveTo>
                                <a:pt x="477479" y="2276475"/>
                              </a:moveTo>
                              <a:lnTo>
                                <a:pt x="1940284" y="2276475"/>
                              </a:lnTo>
                              <a:lnTo>
                                <a:pt x="1946947" y="2276790"/>
                              </a:lnTo>
                              <a:lnTo>
                                <a:pt x="1953928" y="2277733"/>
                              </a:lnTo>
                              <a:lnTo>
                                <a:pt x="1960274" y="2279621"/>
                              </a:lnTo>
                              <a:lnTo>
                                <a:pt x="1966620" y="2281822"/>
                              </a:lnTo>
                              <a:lnTo>
                                <a:pt x="1972649" y="2284339"/>
                              </a:lnTo>
                              <a:lnTo>
                                <a:pt x="1978044" y="2287799"/>
                              </a:lnTo>
                              <a:lnTo>
                                <a:pt x="1983438" y="2291573"/>
                              </a:lnTo>
                              <a:lnTo>
                                <a:pt x="1988197" y="2296291"/>
                              </a:lnTo>
                              <a:lnTo>
                                <a:pt x="1992640" y="2300695"/>
                              </a:lnTo>
                              <a:lnTo>
                                <a:pt x="1996448" y="2306042"/>
                              </a:lnTo>
                              <a:lnTo>
                                <a:pt x="1999621" y="2311704"/>
                              </a:lnTo>
                              <a:lnTo>
                                <a:pt x="2002794" y="2317366"/>
                              </a:lnTo>
                              <a:lnTo>
                                <a:pt x="2005015" y="2323971"/>
                              </a:lnTo>
                              <a:lnTo>
                                <a:pt x="2006602" y="2330262"/>
                              </a:lnTo>
                              <a:lnTo>
                                <a:pt x="2007871" y="2336867"/>
                              </a:lnTo>
                              <a:lnTo>
                                <a:pt x="2008188" y="2343787"/>
                              </a:lnTo>
                              <a:lnTo>
                                <a:pt x="2007871" y="2350707"/>
                              </a:lnTo>
                              <a:lnTo>
                                <a:pt x="2006602" y="2357312"/>
                              </a:lnTo>
                              <a:lnTo>
                                <a:pt x="2005015" y="2363603"/>
                              </a:lnTo>
                              <a:lnTo>
                                <a:pt x="2002794" y="2370208"/>
                              </a:lnTo>
                              <a:lnTo>
                                <a:pt x="1999621" y="2375870"/>
                              </a:lnTo>
                              <a:lnTo>
                                <a:pt x="1996448" y="2381532"/>
                              </a:lnTo>
                              <a:lnTo>
                                <a:pt x="1992640" y="2386879"/>
                              </a:lnTo>
                              <a:lnTo>
                                <a:pt x="1988197" y="2391283"/>
                              </a:lnTo>
                              <a:lnTo>
                                <a:pt x="1983438" y="2395686"/>
                              </a:lnTo>
                              <a:lnTo>
                                <a:pt x="1978044" y="2399775"/>
                              </a:lnTo>
                              <a:lnTo>
                                <a:pt x="1972649" y="2402921"/>
                              </a:lnTo>
                              <a:lnTo>
                                <a:pt x="1966620" y="2406066"/>
                              </a:lnTo>
                              <a:lnTo>
                                <a:pt x="1960274" y="2408268"/>
                              </a:lnTo>
                              <a:lnTo>
                                <a:pt x="1953928" y="2409841"/>
                              </a:lnTo>
                              <a:lnTo>
                                <a:pt x="1946947" y="2411099"/>
                              </a:lnTo>
                              <a:lnTo>
                                <a:pt x="1940284" y="2411413"/>
                              </a:lnTo>
                              <a:lnTo>
                                <a:pt x="477479" y="2411413"/>
                              </a:lnTo>
                              <a:lnTo>
                                <a:pt x="470498" y="2411099"/>
                              </a:lnTo>
                              <a:lnTo>
                                <a:pt x="464152" y="2409841"/>
                              </a:lnTo>
                              <a:lnTo>
                                <a:pt x="457171" y="2408268"/>
                              </a:lnTo>
                              <a:lnTo>
                                <a:pt x="451142" y="2406066"/>
                              </a:lnTo>
                              <a:lnTo>
                                <a:pt x="445431" y="2402921"/>
                              </a:lnTo>
                              <a:lnTo>
                                <a:pt x="439402" y="2399775"/>
                              </a:lnTo>
                              <a:lnTo>
                                <a:pt x="434325" y="2395686"/>
                              </a:lnTo>
                              <a:lnTo>
                                <a:pt x="429565" y="2391283"/>
                              </a:lnTo>
                              <a:lnTo>
                                <a:pt x="425123" y="2386879"/>
                              </a:lnTo>
                              <a:lnTo>
                                <a:pt x="421315" y="2381532"/>
                              </a:lnTo>
                              <a:lnTo>
                                <a:pt x="417825" y="2375870"/>
                              </a:lnTo>
                              <a:lnTo>
                                <a:pt x="414969" y="2370208"/>
                              </a:lnTo>
                              <a:lnTo>
                                <a:pt x="412748" y="2363603"/>
                              </a:lnTo>
                              <a:lnTo>
                                <a:pt x="410844" y="2357312"/>
                              </a:lnTo>
                              <a:lnTo>
                                <a:pt x="409575" y="2350707"/>
                              </a:lnTo>
                              <a:lnTo>
                                <a:pt x="409575" y="2343787"/>
                              </a:lnTo>
                              <a:lnTo>
                                <a:pt x="409575" y="2336867"/>
                              </a:lnTo>
                              <a:lnTo>
                                <a:pt x="410844" y="2330262"/>
                              </a:lnTo>
                              <a:lnTo>
                                <a:pt x="412748" y="2323971"/>
                              </a:lnTo>
                              <a:lnTo>
                                <a:pt x="414969" y="2317366"/>
                              </a:lnTo>
                              <a:lnTo>
                                <a:pt x="417825" y="2311704"/>
                              </a:lnTo>
                              <a:lnTo>
                                <a:pt x="421315" y="2306042"/>
                              </a:lnTo>
                              <a:lnTo>
                                <a:pt x="425123" y="2300695"/>
                              </a:lnTo>
                              <a:lnTo>
                                <a:pt x="429565" y="2296291"/>
                              </a:lnTo>
                              <a:lnTo>
                                <a:pt x="434325" y="2291573"/>
                              </a:lnTo>
                              <a:lnTo>
                                <a:pt x="439402" y="2287799"/>
                              </a:lnTo>
                              <a:lnTo>
                                <a:pt x="445431" y="2284339"/>
                              </a:lnTo>
                              <a:lnTo>
                                <a:pt x="451142" y="2281822"/>
                              </a:lnTo>
                              <a:lnTo>
                                <a:pt x="457171" y="2279621"/>
                              </a:lnTo>
                              <a:lnTo>
                                <a:pt x="464152" y="2277733"/>
                              </a:lnTo>
                              <a:lnTo>
                                <a:pt x="470498" y="2276790"/>
                              </a:lnTo>
                              <a:lnTo>
                                <a:pt x="477479" y="2276475"/>
                              </a:lnTo>
                              <a:close/>
                              <a:moveTo>
                                <a:pt x="477479" y="1976437"/>
                              </a:moveTo>
                              <a:lnTo>
                                <a:pt x="1940284" y="1976437"/>
                              </a:lnTo>
                              <a:lnTo>
                                <a:pt x="1946947" y="1977068"/>
                              </a:lnTo>
                              <a:lnTo>
                                <a:pt x="1953928" y="1977698"/>
                              </a:lnTo>
                              <a:lnTo>
                                <a:pt x="1960274" y="1979590"/>
                              </a:lnTo>
                              <a:lnTo>
                                <a:pt x="1966620" y="1981797"/>
                              </a:lnTo>
                              <a:lnTo>
                                <a:pt x="1972649" y="1984634"/>
                              </a:lnTo>
                              <a:lnTo>
                                <a:pt x="1978044" y="1988102"/>
                              </a:lnTo>
                              <a:lnTo>
                                <a:pt x="1983438" y="1991886"/>
                              </a:lnTo>
                              <a:lnTo>
                                <a:pt x="1988197" y="1996300"/>
                              </a:lnTo>
                              <a:lnTo>
                                <a:pt x="1992640" y="2001029"/>
                              </a:lnTo>
                              <a:lnTo>
                                <a:pt x="1996448" y="2006073"/>
                              </a:lnTo>
                              <a:lnTo>
                                <a:pt x="1999621" y="2011748"/>
                              </a:lnTo>
                              <a:lnTo>
                                <a:pt x="2002794" y="2017738"/>
                              </a:lnTo>
                              <a:lnTo>
                                <a:pt x="2005015" y="2024044"/>
                              </a:lnTo>
                              <a:lnTo>
                                <a:pt x="2006602" y="2030665"/>
                              </a:lnTo>
                              <a:lnTo>
                                <a:pt x="2007871" y="2036970"/>
                              </a:lnTo>
                              <a:lnTo>
                                <a:pt x="2008188" y="2043906"/>
                              </a:lnTo>
                              <a:lnTo>
                                <a:pt x="2007871" y="2051158"/>
                              </a:lnTo>
                              <a:lnTo>
                                <a:pt x="2006602" y="2057463"/>
                              </a:lnTo>
                              <a:lnTo>
                                <a:pt x="2005015" y="2064084"/>
                              </a:lnTo>
                              <a:lnTo>
                                <a:pt x="2002794" y="2070389"/>
                              </a:lnTo>
                              <a:lnTo>
                                <a:pt x="1999621" y="2076064"/>
                              </a:lnTo>
                              <a:lnTo>
                                <a:pt x="1996448" y="2081739"/>
                              </a:lnTo>
                              <a:lnTo>
                                <a:pt x="1992640" y="2087099"/>
                              </a:lnTo>
                              <a:lnTo>
                                <a:pt x="1988197" y="2091513"/>
                              </a:lnTo>
                              <a:lnTo>
                                <a:pt x="1983438" y="2096242"/>
                              </a:lnTo>
                              <a:lnTo>
                                <a:pt x="1978044" y="2100025"/>
                              </a:lnTo>
                              <a:lnTo>
                                <a:pt x="1972649" y="2103493"/>
                              </a:lnTo>
                              <a:lnTo>
                                <a:pt x="1966620" y="2106016"/>
                              </a:lnTo>
                              <a:lnTo>
                                <a:pt x="1960274" y="2108538"/>
                              </a:lnTo>
                              <a:lnTo>
                                <a:pt x="1953928" y="2110429"/>
                              </a:lnTo>
                              <a:lnTo>
                                <a:pt x="1946947" y="2111060"/>
                              </a:lnTo>
                              <a:lnTo>
                                <a:pt x="1940284" y="2111375"/>
                              </a:lnTo>
                              <a:lnTo>
                                <a:pt x="477479" y="2111375"/>
                              </a:lnTo>
                              <a:lnTo>
                                <a:pt x="470498" y="2111060"/>
                              </a:lnTo>
                              <a:lnTo>
                                <a:pt x="464152" y="2110429"/>
                              </a:lnTo>
                              <a:lnTo>
                                <a:pt x="457171" y="2108538"/>
                              </a:lnTo>
                              <a:lnTo>
                                <a:pt x="451142" y="2106016"/>
                              </a:lnTo>
                              <a:lnTo>
                                <a:pt x="445431" y="2103493"/>
                              </a:lnTo>
                              <a:lnTo>
                                <a:pt x="439402" y="2100025"/>
                              </a:lnTo>
                              <a:lnTo>
                                <a:pt x="434325" y="2096242"/>
                              </a:lnTo>
                              <a:lnTo>
                                <a:pt x="429565" y="2091513"/>
                              </a:lnTo>
                              <a:lnTo>
                                <a:pt x="425123" y="2087099"/>
                              </a:lnTo>
                              <a:lnTo>
                                <a:pt x="421315" y="2081739"/>
                              </a:lnTo>
                              <a:lnTo>
                                <a:pt x="417825" y="2076064"/>
                              </a:lnTo>
                              <a:lnTo>
                                <a:pt x="414969" y="2070389"/>
                              </a:lnTo>
                              <a:lnTo>
                                <a:pt x="412748" y="2064084"/>
                              </a:lnTo>
                              <a:lnTo>
                                <a:pt x="410844" y="2057463"/>
                              </a:lnTo>
                              <a:lnTo>
                                <a:pt x="409575" y="2051158"/>
                              </a:lnTo>
                              <a:lnTo>
                                <a:pt x="409575" y="2043906"/>
                              </a:lnTo>
                              <a:lnTo>
                                <a:pt x="409575" y="2036970"/>
                              </a:lnTo>
                              <a:lnTo>
                                <a:pt x="410844" y="2030665"/>
                              </a:lnTo>
                              <a:lnTo>
                                <a:pt x="412748" y="2024044"/>
                              </a:lnTo>
                              <a:lnTo>
                                <a:pt x="414969" y="2017738"/>
                              </a:lnTo>
                              <a:lnTo>
                                <a:pt x="417825" y="2011748"/>
                              </a:lnTo>
                              <a:lnTo>
                                <a:pt x="421315" y="2006073"/>
                              </a:lnTo>
                              <a:lnTo>
                                <a:pt x="425123" y="2001029"/>
                              </a:lnTo>
                              <a:lnTo>
                                <a:pt x="429565" y="1996300"/>
                              </a:lnTo>
                              <a:lnTo>
                                <a:pt x="434325" y="1991886"/>
                              </a:lnTo>
                              <a:lnTo>
                                <a:pt x="439402" y="1988102"/>
                              </a:lnTo>
                              <a:lnTo>
                                <a:pt x="445431" y="1984634"/>
                              </a:lnTo>
                              <a:lnTo>
                                <a:pt x="451142" y="1981797"/>
                              </a:lnTo>
                              <a:lnTo>
                                <a:pt x="457171" y="1979590"/>
                              </a:lnTo>
                              <a:lnTo>
                                <a:pt x="464152" y="1977698"/>
                              </a:lnTo>
                              <a:lnTo>
                                <a:pt x="470498" y="1977068"/>
                              </a:lnTo>
                              <a:lnTo>
                                <a:pt x="477479" y="1976437"/>
                              </a:lnTo>
                              <a:close/>
                              <a:moveTo>
                                <a:pt x="477479" y="1676400"/>
                              </a:moveTo>
                              <a:lnTo>
                                <a:pt x="1940284" y="1676400"/>
                              </a:lnTo>
                              <a:lnTo>
                                <a:pt x="1946947" y="1676715"/>
                              </a:lnTo>
                              <a:lnTo>
                                <a:pt x="1953928" y="1677973"/>
                              </a:lnTo>
                              <a:lnTo>
                                <a:pt x="1960274" y="1679231"/>
                              </a:lnTo>
                              <a:lnTo>
                                <a:pt x="1966620" y="1681747"/>
                              </a:lnTo>
                              <a:lnTo>
                                <a:pt x="1972649" y="1684578"/>
                              </a:lnTo>
                              <a:lnTo>
                                <a:pt x="1978044" y="1688038"/>
                              </a:lnTo>
                              <a:lnTo>
                                <a:pt x="1983438" y="1691813"/>
                              </a:lnTo>
                              <a:lnTo>
                                <a:pt x="1988197" y="1695902"/>
                              </a:lnTo>
                              <a:lnTo>
                                <a:pt x="1992640" y="1700934"/>
                              </a:lnTo>
                              <a:lnTo>
                                <a:pt x="1996448" y="1706282"/>
                              </a:lnTo>
                              <a:lnTo>
                                <a:pt x="1999621" y="1711629"/>
                              </a:lnTo>
                              <a:lnTo>
                                <a:pt x="2002794" y="1717605"/>
                              </a:lnTo>
                              <a:lnTo>
                                <a:pt x="2005015" y="1723581"/>
                              </a:lnTo>
                              <a:lnTo>
                                <a:pt x="2006602" y="1730187"/>
                              </a:lnTo>
                              <a:lnTo>
                                <a:pt x="2007871" y="1736792"/>
                              </a:lnTo>
                              <a:lnTo>
                                <a:pt x="2008188" y="1743712"/>
                              </a:lnTo>
                              <a:lnTo>
                                <a:pt x="2007871" y="1750632"/>
                              </a:lnTo>
                              <a:lnTo>
                                <a:pt x="2006602" y="1757552"/>
                              </a:lnTo>
                              <a:lnTo>
                                <a:pt x="2005015" y="1763843"/>
                              </a:lnTo>
                              <a:lnTo>
                                <a:pt x="2002794" y="1769819"/>
                              </a:lnTo>
                              <a:lnTo>
                                <a:pt x="1999621" y="1776110"/>
                              </a:lnTo>
                              <a:lnTo>
                                <a:pt x="1996448" y="1781771"/>
                              </a:lnTo>
                              <a:lnTo>
                                <a:pt x="1992640" y="1786490"/>
                              </a:lnTo>
                              <a:lnTo>
                                <a:pt x="1988197" y="1791522"/>
                              </a:lnTo>
                              <a:lnTo>
                                <a:pt x="1983438" y="1795611"/>
                              </a:lnTo>
                              <a:lnTo>
                                <a:pt x="1978044" y="1799700"/>
                              </a:lnTo>
                              <a:lnTo>
                                <a:pt x="1972649" y="1803160"/>
                              </a:lnTo>
                              <a:lnTo>
                                <a:pt x="1966620" y="1805991"/>
                              </a:lnTo>
                              <a:lnTo>
                                <a:pt x="1960274" y="1808193"/>
                              </a:lnTo>
                              <a:lnTo>
                                <a:pt x="1953928" y="1809766"/>
                              </a:lnTo>
                              <a:lnTo>
                                <a:pt x="1946947" y="1810709"/>
                              </a:lnTo>
                              <a:lnTo>
                                <a:pt x="1940284" y="1811338"/>
                              </a:lnTo>
                              <a:lnTo>
                                <a:pt x="477479" y="1811338"/>
                              </a:lnTo>
                              <a:lnTo>
                                <a:pt x="470498" y="1810709"/>
                              </a:lnTo>
                              <a:lnTo>
                                <a:pt x="464152" y="1809766"/>
                              </a:lnTo>
                              <a:lnTo>
                                <a:pt x="457171" y="1808193"/>
                              </a:lnTo>
                              <a:lnTo>
                                <a:pt x="451142" y="1805991"/>
                              </a:lnTo>
                              <a:lnTo>
                                <a:pt x="445431" y="1803160"/>
                              </a:lnTo>
                              <a:lnTo>
                                <a:pt x="439402" y="1799700"/>
                              </a:lnTo>
                              <a:lnTo>
                                <a:pt x="434325" y="1795611"/>
                              </a:lnTo>
                              <a:lnTo>
                                <a:pt x="429565" y="1791522"/>
                              </a:lnTo>
                              <a:lnTo>
                                <a:pt x="425123" y="1786490"/>
                              </a:lnTo>
                              <a:lnTo>
                                <a:pt x="421315" y="1781771"/>
                              </a:lnTo>
                              <a:lnTo>
                                <a:pt x="417825" y="1776110"/>
                              </a:lnTo>
                              <a:lnTo>
                                <a:pt x="414969" y="1769819"/>
                              </a:lnTo>
                              <a:lnTo>
                                <a:pt x="412748" y="1763843"/>
                              </a:lnTo>
                              <a:lnTo>
                                <a:pt x="410844" y="1757552"/>
                              </a:lnTo>
                              <a:lnTo>
                                <a:pt x="409575" y="1750632"/>
                              </a:lnTo>
                              <a:lnTo>
                                <a:pt x="409575" y="1743712"/>
                              </a:lnTo>
                              <a:lnTo>
                                <a:pt x="409575" y="1736792"/>
                              </a:lnTo>
                              <a:lnTo>
                                <a:pt x="410844" y="1730187"/>
                              </a:lnTo>
                              <a:lnTo>
                                <a:pt x="412748" y="1723581"/>
                              </a:lnTo>
                              <a:lnTo>
                                <a:pt x="414969" y="1717605"/>
                              </a:lnTo>
                              <a:lnTo>
                                <a:pt x="417825" y="1711629"/>
                              </a:lnTo>
                              <a:lnTo>
                                <a:pt x="421315" y="1706282"/>
                              </a:lnTo>
                              <a:lnTo>
                                <a:pt x="425123" y="1700934"/>
                              </a:lnTo>
                              <a:lnTo>
                                <a:pt x="429565" y="1695902"/>
                              </a:lnTo>
                              <a:lnTo>
                                <a:pt x="434325" y="1691813"/>
                              </a:lnTo>
                              <a:lnTo>
                                <a:pt x="439402" y="1688038"/>
                              </a:lnTo>
                              <a:lnTo>
                                <a:pt x="445431" y="1684578"/>
                              </a:lnTo>
                              <a:lnTo>
                                <a:pt x="451142" y="1681747"/>
                              </a:lnTo>
                              <a:lnTo>
                                <a:pt x="457171" y="1679231"/>
                              </a:lnTo>
                              <a:lnTo>
                                <a:pt x="464152" y="1677973"/>
                              </a:lnTo>
                              <a:lnTo>
                                <a:pt x="470498" y="1676715"/>
                              </a:lnTo>
                              <a:lnTo>
                                <a:pt x="477479" y="1676400"/>
                              </a:lnTo>
                              <a:close/>
                              <a:moveTo>
                                <a:pt x="477325" y="1376362"/>
                              </a:moveTo>
                              <a:lnTo>
                                <a:pt x="783466" y="1376362"/>
                              </a:lnTo>
                              <a:lnTo>
                                <a:pt x="790431" y="1376677"/>
                              </a:lnTo>
                              <a:lnTo>
                                <a:pt x="796763" y="1377935"/>
                              </a:lnTo>
                              <a:lnTo>
                                <a:pt x="803411" y="1379508"/>
                              </a:lnTo>
                              <a:lnTo>
                                <a:pt x="809743" y="1381709"/>
                              </a:lnTo>
                              <a:lnTo>
                                <a:pt x="815442" y="1384226"/>
                              </a:lnTo>
                              <a:lnTo>
                                <a:pt x="821457" y="1387686"/>
                              </a:lnTo>
                              <a:lnTo>
                                <a:pt x="826522" y="1392089"/>
                              </a:lnTo>
                              <a:lnTo>
                                <a:pt x="831271" y="1396178"/>
                              </a:lnTo>
                              <a:lnTo>
                                <a:pt x="835703" y="1401211"/>
                              </a:lnTo>
                              <a:lnTo>
                                <a:pt x="839503" y="1405929"/>
                              </a:lnTo>
                              <a:lnTo>
                                <a:pt x="842985" y="1411591"/>
                              </a:lnTo>
                              <a:lnTo>
                                <a:pt x="845834" y="1417882"/>
                              </a:lnTo>
                              <a:lnTo>
                                <a:pt x="848050" y="1423858"/>
                              </a:lnTo>
                              <a:lnTo>
                                <a:pt x="849950" y="1430149"/>
                              </a:lnTo>
                              <a:lnTo>
                                <a:pt x="850583" y="1437069"/>
                              </a:lnTo>
                              <a:lnTo>
                                <a:pt x="850900" y="1443989"/>
                              </a:lnTo>
                              <a:lnTo>
                                <a:pt x="850583" y="1450594"/>
                              </a:lnTo>
                              <a:lnTo>
                                <a:pt x="849950" y="1457514"/>
                              </a:lnTo>
                              <a:lnTo>
                                <a:pt x="848050" y="1463805"/>
                              </a:lnTo>
                              <a:lnTo>
                                <a:pt x="845834" y="1470095"/>
                              </a:lnTo>
                              <a:lnTo>
                                <a:pt x="842985" y="1476072"/>
                              </a:lnTo>
                              <a:lnTo>
                                <a:pt x="839503" y="1481419"/>
                              </a:lnTo>
                              <a:lnTo>
                                <a:pt x="835703" y="1486766"/>
                              </a:lnTo>
                              <a:lnTo>
                                <a:pt x="831271" y="1491484"/>
                              </a:lnTo>
                              <a:lnTo>
                                <a:pt x="826522" y="1495888"/>
                              </a:lnTo>
                              <a:lnTo>
                                <a:pt x="821457" y="1499662"/>
                              </a:lnTo>
                              <a:lnTo>
                                <a:pt x="815442" y="1503122"/>
                              </a:lnTo>
                              <a:lnTo>
                                <a:pt x="809743" y="1505953"/>
                              </a:lnTo>
                              <a:lnTo>
                                <a:pt x="803411" y="1508155"/>
                              </a:lnTo>
                              <a:lnTo>
                                <a:pt x="796763" y="1509728"/>
                              </a:lnTo>
                              <a:lnTo>
                                <a:pt x="790431" y="1510986"/>
                              </a:lnTo>
                              <a:lnTo>
                                <a:pt x="783466" y="1511300"/>
                              </a:lnTo>
                              <a:lnTo>
                                <a:pt x="477325" y="1511300"/>
                              </a:lnTo>
                              <a:lnTo>
                                <a:pt x="470360" y="1510986"/>
                              </a:lnTo>
                              <a:lnTo>
                                <a:pt x="464028" y="1509728"/>
                              </a:lnTo>
                              <a:lnTo>
                                <a:pt x="457063" y="1508155"/>
                              </a:lnTo>
                              <a:lnTo>
                                <a:pt x="451048" y="1505953"/>
                              </a:lnTo>
                              <a:lnTo>
                                <a:pt x="445349" y="1503122"/>
                              </a:lnTo>
                              <a:lnTo>
                                <a:pt x="439334" y="1499662"/>
                              </a:lnTo>
                              <a:lnTo>
                                <a:pt x="434269" y="1495888"/>
                              </a:lnTo>
                              <a:lnTo>
                                <a:pt x="429520" y="1491484"/>
                              </a:lnTo>
                              <a:lnTo>
                                <a:pt x="425088" y="1486766"/>
                              </a:lnTo>
                              <a:lnTo>
                                <a:pt x="421289" y="1481419"/>
                              </a:lnTo>
                              <a:lnTo>
                                <a:pt x="417806" y="1476072"/>
                              </a:lnTo>
                              <a:lnTo>
                                <a:pt x="414957" y="1470095"/>
                              </a:lnTo>
                              <a:lnTo>
                                <a:pt x="412741" y="1463805"/>
                              </a:lnTo>
                              <a:lnTo>
                                <a:pt x="410841" y="1457514"/>
                              </a:lnTo>
                              <a:lnTo>
                                <a:pt x="409575" y="1450594"/>
                              </a:lnTo>
                              <a:lnTo>
                                <a:pt x="409575" y="1443989"/>
                              </a:lnTo>
                              <a:lnTo>
                                <a:pt x="409575" y="1437069"/>
                              </a:lnTo>
                              <a:lnTo>
                                <a:pt x="410841" y="1430149"/>
                              </a:lnTo>
                              <a:lnTo>
                                <a:pt x="412741" y="1423858"/>
                              </a:lnTo>
                              <a:lnTo>
                                <a:pt x="414957" y="1417882"/>
                              </a:lnTo>
                              <a:lnTo>
                                <a:pt x="417806" y="1411591"/>
                              </a:lnTo>
                              <a:lnTo>
                                <a:pt x="421289" y="1405929"/>
                              </a:lnTo>
                              <a:lnTo>
                                <a:pt x="425088" y="1401211"/>
                              </a:lnTo>
                              <a:lnTo>
                                <a:pt x="429520" y="1396178"/>
                              </a:lnTo>
                              <a:lnTo>
                                <a:pt x="434269" y="1392089"/>
                              </a:lnTo>
                              <a:lnTo>
                                <a:pt x="439334" y="1387686"/>
                              </a:lnTo>
                              <a:lnTo>
                                <a:pt x="445349" y="1384226"/>
                              </a:lnTo>
                              <a:lnTo>
                                <a:pt x="451048" y="1381709"/>
                              </a:lnTo>
                              <a:lnTo>
                                <a:pt x="457063" y="1379508"/>
                              </a:lnTo>
                              <a:lnTo>
                                <a:pt x="464028" y="1377935"/>
                              </a:lnTo>
                              <a:lnTo>
                                <a:pt x="470360" y="1376677"/>
                              </a:lnTo>
                              <a:lnTo>
                                <a:pt x="477325" y="1376362"/>
                              </a:lnTo>
                              <a:close/>
                              <a:moveTo>
                                <a:pt x="1305682" y="909637"/>
                              </a:moveTo>
                              <a:lnTo>
                                <a:pt x="1307590" y="922668"/>
                              </a:lnTo>
                              <a:lnTo>
                                <a:pt x="1310451" y="941103"/>
                              </a:lnTo>
                              <a:lnTo>
                                <a:pt x="1314901" y="964305"/>
                              </a:lnTo>
                              <a:lnTo>
                                <a:pt x="1319987" y="991956"/>
                              </a:lnTo>
                              <a:lnTo>
                                <a:pt x="1333021" y="1054252"/>
                              </a:lnTo>
                              <a:lnTo>
                                <a:pt x="1347644" y="1121315"/>
                              </a:lnTo>
                              <a:lnTo>
                                <a:pt x="1374665" y="1241138"/>
                              </a:lnTo>
                              <a:lnTo>
                                <a:pt x="1386427" y="1293898"/>
                              </a:lnTo>
                              <a:lnTo>
                                <a:pt x="1430933" y="1032957"/>
                              </a:lnTo>
                              <a:lnTo>
                                <a:pt x="1404865" y="971297"/>
                              </a:lnTo>
                              <a:lnTo>
                                <a:pt x="1447781" y="930614"/>
                              </a:lnTo>
                              <a:lnTo>
                                <a:pt x="1461133" y="930614"/>
                              </a:lnTo>
                              <a:lnTo>
                                <a:pt x="1463994" y="930614"/>
                              </a:lnTo>
                              <a:lnTo>
                                <a:pt x="1477663" y="930614"/>
                              </a:lnTo>
                              <a:lnTo>
                                <a:pt x="1520897" y="971297"/>
                              </a:lnTo>
                              <a:lnTo>
                                <a:pt x="1506909" y="1001809"/>
                              </a:lnTo>
                              <a:lnTo>
                                <a:pt x="1498326" y="1023422"/>
                              </a:lnTo>
                              <a:lnTo>
                                <a:pt x="1495147" y="1030096"/>
                              </a:lnTo>
                              <a:lnTo>
                                <a:pt x="1494512" y="1032957"/>
                              </a:lnTo>
                              <a:lnTo>
                                <a:pt x="1496419" y="1044399"/>
                              </a:lnTo>
                              <a:lnTo>
                                <a:pt x="1501823" y="1073957"/>
                              </a:lnTo>
                              <a:lnTo>
                                <a:pt x="1517082" y="1163904"/>
                              </a:lnTo>
                              <a:lnTo>
                                <a:pt x="1538699" y="1293898"/>
                              </a:lnTo>
                              <a:lnTo>
                                <a:pt x="1551097" y="1241138"/>
                              </a:lnTo>
                              <a:lnTo>
                                <a:pt x="1577482" y="1121315"/>
                              </a:lnTo>
                              <a:lnTo>
                                <a:pt x="1592105" y="1054252"/>
                              </a:lnTo>
                              <a:lnTo>
                                <a:pt x="1605139" y="991956"/>
                              </a:lnTo>
                              <a:lnTo>
                                <a:pt x="1610543" y="964305"/>
                              </a:lnTo>
                              <a:lnTo>
                                <a:pt x="1614676" y="941103"/>
                              </a:lnTo>
                              <a:lnTo>
                                <a:pt x="1618172" y="922668"/>
                              </a:lnTo>
                              <a:lnTo>
                                <a:pt x="1619762" y="909637"/>
                              </a:lnTo>
                              <a:lnTo>
                                <a:pt x="1622623" y="910273"/>
                              </a:lnTo>
                              <a:lnTo>
                                <a:pt x="1627074" y="911544"/>
                              </a:lnTo>
                              <a:lnTo>
                                <a:pt x="1650280" y="918854"/>
                              </a:lnTo>
                              <a:lnTo>
                                <a:pt x="1679844" y="928389"/>
                              </a:lnTo>
                              <a:lnTo>
                                <a:pt x="1713859" y="939831"/>
                              </a:lnTo>
                              <a:lnTo>
                                <a:pt x="1750099" y="952545"/>
                              </a:lnTo>
                              <a:lnTo>
                                <a:pt x="1787928" y="966212"/>
                              </a:lnTo>
                              <a:lnTo>
                                <a:pt x="1806048" y="973522"/>
                              </a:lnTo>
                              <a:lnTo>
                                <a:pt x="1824168" y="980832"/>
                              </a:lnTo>
                              <a:lnTo>
                                <a:pt x="1841334" y="988142"/>
                              </a:lnTo>
                              <a:lnTo>
                                <a:pt x="1857547" y="995452"/>
                              </a:lnTo>
                              <a:lnTo>
                                <a:pt x="1872806" y="1002763"/>
                              </a:lnTo>
                              <a:lnTo>
                                <a:pt x="1886475" y="1009755"/>
                              </a:lnTo>
                              <a:lnTo>
                                <a:pt x="1896966" y="1020561"/>
                              </a:lnTo>
                              <a:lnTo>
                                <a:pt x="1902688" y="1027236"/>
                              </a:lnTo>
                              <a:lnTo>
                                <a:pt x="1908728" y="1034546"/>
                              </a:lnTo>
                              <a:lnTo>
                                <a:pt x="1915086" y="1042810"/>
                              </a:lnTo>
                              <a:lnTo>
                                <a:pt x="1921126" y="1052027"/>
                              </a:lnTo>
                              <a:lnTo>
                                <a:pt x="1927484" y="1062833"/>
                              </a:lnTo>
                              <a:lnTo>
                                <a:pt x="1933842" y="1074593"/>
                              </a:lnTo>
                              <a:lnTo>
                                <a:pt x="1939882" y="1088260"/>
                              </a:lnTo>
                              <a:lnTo>
                                <a:pt x="1945604" y="1103198"/>
                              </a:lnTo>
                              <a:lnTo>
                                <a:pt x="1948147" y="1111780"/>
                              </a:lnTo>
                              <a:lnTo>
                                <a:pt x="1951008" y="1120679"/>
                              </a:lnTo>
                              <a:lnTo>
                                <a:pt x="1953551" y="1129896"/>
                              </a:lnTo>
                              <a:lnTo>
                                <a:pt x="1956412" y="1139431"/>
                              </a:lnTo>
                              <a:lnTo>
                                <a:pt x="1958637" y="1149602"/>
                              </a:lnTo>
                              <a:lnTo>
                                <a:pt x="1960863" y="1160408"/>
                              </a:lnTo>
                              <a:lnTo>
                                <a:pt x="1963088" y="1171532"/>
                              </a:lnTo>
                              <a:lnTo>
                                <a:pt x="1964995" y="1183292"/>
                              </a:lnTo>
                              <a:lnTo>
                                <a:pt x="1966903" y="1195688"/>
                              </a:lnTo>
                              <a:lnTo>
                                <a:pt x="1968492" y="1208719"/>
                              </a:lnTo>
                              <a:lnTo>
                                <a:pt x="1970082" y="1222386"/>
                              </a:lnTo>
                              <a:lnTo>
                                <a:pt x="1971353" y="1236688"/>
                              </a:lnTo>
                              <a:lnTo>
                                <a:pt x="1971989" y="1247177"/>
                              </a:lnTo>
                              <a:lnTo>
                                <a:pt x="1972307" y="1266883"/>
                              </a:lnTo>
                              <a:lnTo>
                                <a:pt x="1973260" y="1326953"/>
                              </a:lnTo>
                              <a:lnTo>
                                <a:pt x="1974850" y="1481738"/>
                              </a:lnTo>
                              <a:lnTo>
                                <a:pt x="1951644" y="1484281"/>
                              </a:lnTo>
                              <a:lnTo>
                                <a:pt x="1929073" y="1487459"/>
                              </a:lnTo>
                              <a:lnTo>
                                <a:pt x="1906503" y="1489684"/>
                              </a:lnTo>
                              <a:lnTo>
                                <a:pt x="1883614" y="1491909"/>
                              </a:lnTo>
                              <a:lnTo>
                                <a:pt x="1836884" y="1495723"/>
                              </a:lnTo>
                              <a:lnTo>
                                <a:pt x="1786974" y="1499537"/>
                              </a:lnTo>
                              <a:lnTo>
                                <a:pt x="1786339" y="1378760"/>
                              </a:lnTo>
                              <a:lnTo>
                                <a:pt x="1786339" y="1291991"/>
                              </a:lnTo>
                              <a:lnTo>
                                <a:pt x="1786021" y="1285953"/>
                              </a:lnTo>
                              <a:lnTo>
                                <a:pt x="1785385" y="1279914"/>
                              </a:lnTo>
                              <a:lnTo>
                                <a:pt x="1784431" y="1268472"/>
                              </a:lnTo>
                              <a:lnTo>
                                <a:pt x="1782524" y="1257665"/>
                              </a:lnTo>
                              <a:lnTo>
                                <a:pt x="1779663" y="1247813"/>
                              </a:lnTo>
                              <a:lnTo>
                                <a:pt x="1776166" y="1238595"/>
                              </a:lnTo>
                              <a:lnTo>
                                <a:pt x="1772351" y="1229696"/>
                              </a:lnTo>
                              <a:lnTo>
                                <a:pt x="1768536" y="1221115"/>
                              </a:lnTo>
                              <a:lnTo>
                                <a:pt x="1764404" y="1213486"/>
                              </a:lnTo>
                              <a:lnTo>
                                <a:pt x="1764404" y="1504622"/>
                              </a:lnTo>
                              <a:lnTo>
                                <a:pt x="1729118" y="1506847"/>
                              </a:lnTo>
                              <a:lnTo>
                                <a:pt x="1692878" y="1508754"/>
                              </a:lnTo>
                              <a:lnTo>
                                <a:pt x="1655366" y="1510343"/>
                              </a:lnTo>
                              <a:lnTo>
                                <a:pt x="1616583" y="1511933"/>
                              </a:lnTo>
                              <a:lnTo>
                                <a:pt x="1577800" y="1512886"/>
                              </a:lnTo>
                              <a:lnTo>
                                <a:pt x="1538699" y="1513840"/>
                              </a:lnTo>
                              <a:lnTo>
                                <a:pt x="1500552" y="1514157"/>
                              </a:lnTo>
                              <a:lnTo>
                                <a:pt x="1462722" y="1514475"/>
                              </a:lnTo>
                              <a:lnTo>
                                <a:pt x="1424575" y="1514157"/>
                              </a:lnTo>
                              <a:lnTo>
                                <a:pt x="1386110" y="1513840"/>
                              </a:lnTo>
                              <a:lnTo>
                                <a:pt x="1346691" y="1512886"/>
                              </a:lnTo>
                              <a:lnTo>
                                <a:pt x="1307590" y="1511933"/>
                              </a:lnTo>
                              <a:lnTo>
                                <a:pt x="1268489" y="1510343"/>
                              </a:lnTo>
                              <a:lnTo>
                                <a:pt x="1230659" y="1508754"/>
                              </a:lnTo>
                              <a:lnTo>
                                <a:pt x="1193783" y="1506847"/>
                              </a:lnTo>
                              <a:lnTo>
                                <a:pt x="1158815" y="1504622"/>
                              </a:lnTo>
                              <a:lnTo>
                                <a:pt x="1158815" y="1213486"/>
                              </a:lnTo>
                              <a:lnTo>
                                <a:pt x="1155000" y="1222068"/>
                              </a:lnTo>
                              <a:lnTo>
                                <a:pt x="1150867" y="1230967"/>
                              </a:lnTo>
                              <a:lnTo>
                                <a:pt x="1146735" y="1240185"/>
                              </a:lnTo>
                              <a:lnTo>
                                <a:pt x="1142284" y="1250037"/>
                              </a:lnTo>
                              <a:lnTo>
                                <a:pt x="1138469" y="1260208"/>
                              </a:lnTo>
                              <a:lnTo>
                                <a:pt x="1137198" y="1265611"/>
                              </a:lnTo>
                              <a:lnTo>
                                <a:pt x="1135608" y="1271014"/>
                              </a:lnTo>
                              <a:lnTo>
                                <a:pt x="1134337" y="1276735"/>
                              </a:lnTo>
                              <a:lnTo>
                                <a:pt x="1133701" y="1282774"/>
                              </a:lnTo>
                              <a:lnTo>
                                <a:pt x="1133065" y="1289131"/>
                              </a:lnTo>
                              <a:lnTo>
                                <a:pt x="1132747" y="1295170"/>
                              </a:lnTo>
                              <a:lnTo>
                                <a:pt x="1132429" y="1381303"/>
                              </a:lnTo>
                              <a:lnTo>
                                <a:pt x="1131794" y="1502715"/>
                              </a:lnTo>
                              <a:lnTo>
                                <a:pt x="1106680" y="1500808"/>
                              </a:lnTo>
                              <a:lnTo>
                                <a:pt x="1083156" y="1498584"/>
                              </a:lnTo>
                              <a:lnTo>
                                <a:pt x="1060585" y="1495723"/>
                              </a:lnTo>
                              <a:lnTo>
                                <a:pt x="1038651" y="1493180"/>
                              </a:lnTo>
                              <a:lnTo>
                                <a:pt x="995417" y="1487777"/>
                              </a:lnTo>
                              <a:lnTo>
                                <a:pt x="950912" y="1481738"/>
                              </a:lnTo>
                              <a:lnTo>
                                <a:pt x="952183" y="1326953"/>
                              </a:lnTo>
                              <a:lnTo>
                                <a:pt x="952819" y="1266883"/>
                              </a:lnTo>
                              <a:lnTo>
                                <a:pt x="953455" y="1247177"/>
                              </a:lnTo>
                              <a:lnTo>
                                <a:pt x="954091" y="1236688"/>
                              </a:lnTo>
                              <a:lnTo>
                                <a:pt x="955044" y="1222386"/>
                              </a:lnTo>
                              <a:lnTo>
                                <a:pt x="956634" y="1208719"/>
                              </a:lnTo>
                              <a:lnTo>
                                <a:pt x="958223" y="1195688"/>
                              </a:lnTo>
                              <a:lnTo>
                                <a:pt x="960131" y="1183292"/>
                              </a:lnTo>
                              <a:lnTo>
                                <a:pt x="962038" y="1171532"/>
                              </a:lnTo>
                              <a:lnTo>
                                <a:pt x="964263" y="1160408"/>
                              </a:lnTo>
                              <a:lnTo>
                                <a:pt x="966489" y="1149602"/>
                              </a:lnTo>
                              <a:lnTo>
                                <a:pt x="969032" y="1139431"/>
                              </a:lnTo>
                              <a:lnTo>
                                <a:pt x="971575" y="1129896"/>
                              </a:lnTo>
                              <a:lnTo>
                                <a:pt x="974118" y="1120679"/>
                              </a:lnTo>
                              <a:lnTo>
                                <a:pt x="976979" y="1111780"/>
                              </a:lnTo>
                              <a:lnTo>
                                <a:pt x="979522" y="1103198"/>
                              </a:lnTo>
                              <a:lnTo>
                                <a:pt x="985244" y="1088260"/>
                              </a:lnTo>
                              <a:lnTo>
                                <a:pt x="991602" y="1074593"/>
                              </a:lnTo>
                              <a:lnTo>
                                <a:pt x="997960" y="1062833"/>
                              </a:lnTo>
                              <a:lnTo>
                                <a:pt x="1004000" y="1052027"/>
                              </a:lnTo>
                              <a:lnTo>
                                <a:pt x="1010358" y="1042810"/>
                              </a:lnTo>
                              <a:lnTo>
                                <a:pt x="1016398" y="1034546"/>
                              </a:lnTo>
                              <a:lnTo>
                                <a:pt x="1022438" y="1027236"/>
                              </a:lnTo>
                              <a:lnTo>
                                <a:pt x="1028160" y="1020561"/>
                              </a:lnTo>
                              <a:lnTo>
                                <a:pt x="1038651" y="1009755"/>
                              </a:lnTo>
                              <a:lnTo>
                                <a:pt x="1052320" y="1002763"/>
                              </a:lnTo>
                              <a:lnTo>
                                <a:pt x="1067261" y="995452"/>
                              </a:lnTo>
                              <a:lnTo>
                                <a:pt x="1083792" y="988142"/>
                              </a:lnTo>
                              <a:lnTo>
                                <a:pt x="1100958" y="980832"/>
                              </a:lnTo>
                              <a:lnTo>
                                <a:pt x="1119078" y="973522"/>
                              </a:lnTo>
                              <a:lnTo>
                                <a:pt x="1137516" y="966212"/>
                              </a:lnTo>
                              <a:lnTo>
                                <a:pt x="1174709" y="952545"/>
                              </a:lnTo>
                              <a:lnTo>
                                <a:pt x="1211268" y="939831"/>
                              </a:lnTo>
                              <a:lnTo>
                                <a:pt x="1245282" y="928389"/>
                              </a:lnTo>
                              <a:lnTo>
                                <a:pt x="1274847" y="918854"/>
                              </a:lnTo>
                              <a:lnTo>
                                <a:pt x="1298371" y="911544"/>
                              </a:lnTo>
                              <a:lnTo>
                                <a:pt x="1302821" y="910273"/>
                              </a:lnTo>
                              <a:lnTo>
                                <a:pt x="1305682" y="909637"/>
                              </a:lnTo>
                              <a:close/>
                              <a:moveTo>
                                <a:pt x="1453656" y="261937"/>
                              </a:moveTo>
                              <a:lnTo>
                                <a:pt x="1465744" y="261937"/>
                              </a:lnTo>
                              <a:lnTo>
                                <a:pt x="1477831" y="261937"/>
                              </a:lnTo>
                              <a:lnTo>
                                <a:pt x="1489600" y="263208"/>
                              </a:lnTo>
                              <a:lnTo>
                                <a:pt x="1501052" y="264798"/>
                              </a:lnTo>
                              <a:lnTo>
                                <a:pt x="1512185" y="267022"/>
                              </a:lnTo>
                              <a:lnTo>
                                <a:pt x="1523318" y="269565"/>
                              </a:lnTo>
                              <a:lnTo>
                                <a:pt x="1534133" y="273061"/>
                              </a:lnTo>
                              <a:lnTo>
                                <a:pt x="1544311" y="276875"/>
                              </a:lnTo>
                              <a:lnTo>
                                <a:pt x="1554490" y="281643"/>
                              </a:lnTo>
                              <a:lnTo>
                                <a:pt x="1564033" y="286410"/>
                              </a:lnTo>
                              <a:lnTo>
                                <a:pt x="1573575" y="291813"/>
                              </a:lnTo>
                              <a:lnTo>
                                <a:pt x="1582800" y="298170"/>
                              </a:lnTo>
                              <a:lnTo>
                                <a:pt x="1591388" y="304526"/>
                              </a:lnTo>
                              <a:lnTo>
                                <a:pt x="1599977" y="311519"/>
                              </a:lnTo>
                              <a:lnTo>
                                <a:pt x="1607929" y="319147"/>
                              </a:lnTo>
                              <a:lnTo>
                                <a:pt x="1615563" y="326775"/>
                              </a:lnTo>
                              <a:lnTo>
                                <a:pt x="1623197" y="335038"/>
                              </a:lnTo>
                              <a:lnTo>
                                <a:pt x="1630195" y="343937"/>
                              </a:lnTo>
                              <a:lnTo>
                                <a:pt x="1637193" y="352837"/>
                              </a:lnTo>
                              <a:lnTo>
                                <a:pt x="1643237" y="362372"/>
                              </a:lnTo>
                              <a:lnTo>
                                <a:pt x="1649280" y="372224"/>
                              </a:lnTo>
                              <a:lnTo>
                                <a:pt x="1654688" y="382713"/>
                              </a:lnTo>
                              <a:lnTo>
                                <a:pt x="1660095" y="392883"/>
                              </a:lnTo>
                              <a:lnTo>
                                <a:pt x="1664867" y="404007"/>
                              </a:lnTo>
                              <a:lnTo>
                                <a:pt x="1669320" y="415131"/>
                              </a:lnTo>
                              <a:lnTo>
                                <a:pt x="1673137" y="426573"/>
                              </a:lnTo>
                              <a:lnTo>
                                <a:pt x="1676636" y="438333"/>
                              </a:lnTo>
                              <a:lnTo>
                                <a:pt x="1679817" y="450411"/>
                              </a:lnTo>
                              <a:lnTo>
                                <a:pt x="1682361" y="462806"/>
                              </a:lnTo>
                              <a:lnTo>
                                <a:pt x="1684588" y="474884"/>
                              </a:lnTo>
                              <a:lnTo>
                                <a:pt x="1686497" y="487915"/>
                              </a:lnTo>
                              <a:lnTo>
                                <a:pt x="1687769" y="500628"/>
                              </a:lnTo>
                              <a:lnTo>
                                <a:pt x="1688405" y="513659"/>
                              </a:lnTo>
                              <a:lnTo>
                                <a:pt x="1694767" y="516202"/>
                              </a:lnTo>
                              <a:lnTo>
                                <a:pt x="1700492" y="519698"/>
                              </a:lnTo>
                              <a:lnTo>
                                <a:pt x="1702719" y="521605"/>
                              </a:lnTo>
                              <a:lnTo>
                                <a:pt x="1705264" y="523512"/>
                              </a:lnTo>
                              <a:lnTo>
                                <a:pt x="1707808" y="525736"/>
                              </a:lnTo>
                              <a:lnTo>
                                <a:pt x="1709717" y="528279"/>
                              </a:lnTo>
                              <a:lnTo>
                                <a:pt x="1711625" y="531140"/>
                              </a:lnTo>
                              <a:lnTo>
                                <a:pt x="1713534" y="534000"/>
                              </a:lnTo>
                              <a:lnTo>
                                <a:pt x="1714806" y="536860"/>
                              </a:lnTo>
                              <a:lnTo>
                                <a:pt x="1716397" y="540357"/>
                              </a:lnTo>
                              <a:lnTo>
                                <a:pt x="1717669" y="543853"/>
                              </a:lnTo>
                              <a:lnTo>
                                <a:pt x="1718623" y="547667"/>
                              </a:lnTo>
                              <a:lnTo>
                                <a:pt x="1719578" y="551799"/>
                              </a:lnTo>
                              <a:lnTo>
                                <a:pt x="1719896" y="556248"/>
                              </a:lnTo>
                              <a:lnTo>
                                <a:pt x="1720850" y="562923"/>
                              </a:lnTo>
                              <a:lnTo>
                                <a:pt x="1720850" y="570233"/>
                              </a:lnTo>
                              <a:lnTo>
                                <a:pt x="1719896" y="577543"/>
                              </a:lnTo>
                              <a:lnTo>
                                <a:pt x="1719260" y="585171"/>
                              </a:lnTo>
                              <a:lnTo>
                                <a:pt x="1717669" y="592481"/>
                              </a:lnTo>
                              <a:lnTo>
                                <a:pt x="1715442" y="599791"/>
                              </a:lnTo>
                              <a:lnTo>
                                <a:pt x="1712898" y="607101"/>
                              </a:lnTo>
                              <a:lnTo>
                                <a:pt x="1710035" y="614411"/>
                              </a:lnTo>
                              <a:lnTo>
                                <a:pt x="1706854" y="620768"/>
                              </a:lnTo>
                              <a:lnTo>
                                <a:pt x="1703037" y="627442"/>
                              </a:lnTo>
                              <a:lnTo>
                                <a:pt x="1699220" y="633481"/>
                              </a:lnTo>
                              <a:lnTo>
                                <a:pt x="1694767" y="639202"/>
                              </a:lnTo>
                              <a:lnTo>
                                <a:pt x="1689996" y="644287"/>
                              </a:lnTo>
                              <a:lnTo>
                                <a:pt x="1684588" y="648419"/>
                              </a:lnTo>
                              <a:lnTo>
                                <a:pt x="1679181" y="652233"/>
                              </a:lnTo>
                              <a:lnTo>
                                <a:pt x="1673455" y="655411"/>
                              </a:lnTo>
                              <a:lnTo>
                                <a:pt x="1670910" y="665900"/>
                              </a:lnTo>
                              <a:lnTo>
                                <a:pt x="1667729" y="676388"/>
                              </a:lnTo>
                              <a:lnTo>
                                <a:pt x="1664867" y="687194"/>
                              </a:lnTo>
                              <a:lnTo>
                                <a:pt x="1661050" y="697365"/>
                              </a:lnTo>
                              <a:lnTo>
                                <a:pt x="1657551" y="707853"/>
                              </a:lnTo>
                              <a:lnTo>
                                <a:pt x="1653097" y="717706"/>
                              </a:lnTo>
                              <a:lnTo>
                                <a:pt x="1648962" y="727559"/>
                              </a:lnTo>
                              <a:lnTo>
                                <a:pt x="1644827" y="737094"/>
                              </a:lnTo>
                              <a:lnTo>
                                <a:pt x="1640056" y="746947"/>
                              </a:lnTo>
                              <a:lnTo>
                                <a:pt x="1635284" y="756481"/>
                              </a:lnTo>
                              <a:lnTo>
                                <a:pt x="1629877" y="765699"/>
                              </a:lnTo>
                              <a:lnTo>
                                <a:pt x="1624469" y="774280"/>
                              </a:lnTo>
                              <a:lnTo>
                                <a:pt x="1618744" y="782861"/>
                              </a:lnTo>
                              <a:lnTo>
                                <a:pt x="1613018" y="791125"/>
                              </a:lnTo>
                              <a:lnTo>
                                <a:pt x="1606975" y="799389"/>
                              </a:lnTo>
                              <a:lnTo>
                                <a:pt x="1600613" y="807016"/>
                              </a:lnTo>
                              <a:lnTo>
                                <a:pt x="1593933" y="814327"/>
                              </a:lnTo>
                              <a:lnTo>
                                <a:pt x="1587253" y="821637"/>
                              </a:lnTo>
                              <a:lnTo>
                                <a:pt x="1579937" y="827993"/>
                              </a:lnTo>
                              <a:lnTo>
                                <a:pt x="1572621" y="834032"/>
                              </a:lnTo>
                              <a:lnTo>
                                <a:pt x="1564987" y="840389"/>
                              </a:lnTo>
                              <a:lnTo>
                                <a:pt x="1557353" y="845474"/>
                              </a:lnTo>
                              <a:lnTo>
                                <a:pt x="1549401" y="850559"/>
                              </a:lnTo>
                              <a:lnTo>
                                <a:pt x="1540812" y="855327"/>
                              </a:lnTo>
                              <a:lnTo>
                                <a:pt x="1532542" y="859141"/>
                              </a:lnTo>
                              <a:lnTo>
                                <a:pt x="1523636" y="862955"/>
                              </a:lnTo>
                              <a:lnTo>
                                <a:pt x="1514411" y="865815"/>
                              </a:lnTo>
                              <a:lnTo>
                                <a:pt x="1505187" y="868040"/>
                              </a:lnTo>
                              <a:lnTo>
                                <a:pt x="1495644" y="870583"/>
                              </a:lnTo>
                              <a:lnTo>
                                <a:pt x="1486101" y="872172"/>
                              </a:lnTo>
                              <a:lnTo>
                                <a:pt x="1475923" y="872807"/>
                              </a:lnTo>
                              <a:lnTo>
                                <a:pt x="1465744" y="873125"/>
                              </a:lnTo>
                              <a:lnTo>
                                <a:pt x="1455565" y="872807"/>
                              </a:lnTo>
                              <a:lnTo>
                                <a:pt x="1445386" y="872172"/>
                              </a:lnTo>
                              <a:lnTo>
                                <a:pt x="1435525" y="870583"/>
                              </a:lnTo>
                              <a:lnTo>
                                <a:pt x="1426301" y="868676"/>
                              </a:lnTo>
                              <a:lnTo>
                                <a:pt x="1417076" y="865815"/>
                              </a:lnTo>
                              <a:lnTo>
                                <a:pt x="1407852" y="862955"/>
                              </a:lnTo>
                              <a:lnTo>
                                <a:pt x="1399263" y="859459"/>
                              </a:lnTo>
                              <a:lnTo>
                                <a:pt x="1390675" y="855327"/>
                              </a:lnTo>
                              <a:lnTo>
                                <a:pt x="1382405" y="850559"/>
                              </a:lnTo>
                              <a:lnTo>
                                <a:pt x="1374771" y="846110"/>
                              </a:lnTo>
                              <a:lnTo>
                                <a:pt x="1366500" y="840707"/>
                              </a:lnTo>
                              <a:lnTo>
                                <a:pt x="1359184" y="834350"/>
                              </a:lnTo>
                              <a:lnTo>
                                <a:pt x="1351868" y="828311"/>
                              </a:lnTo>
                              <a:lnTo>
                                <a:pt x="1344871" y="821955"/>
                              </a:lnTo>
                              <a:lnTo>
                                <a:pt x="1337873" y="814962"/>
                              </a:lnTo>
                              <a:lnTo>
                                <a:pt x="1331193" y="807652"/>
                              </a:lnTo>
                              <a:lnTo>
                                <a:pt x="1325149" y="800024"/>
                              </a:lnTo>
                              <a:lnTo>
                                <a:pt x="1319105" y="792078"/>
                              </a:lnTo>
                              <a:lnTo>
                                <a:pt x="1313062" y="783815"/>
                              </a:lnTo>
                              <a:lnTo>
                                <a:pt x="1307654" y="775233"/>
                              </a:lnTo>
                              <a:lnTo>
                                <a:pt x="1302247" y="766334"/>
                              </a:lnTo>
                              <a:lnTo>
                                <a:pt x="1296840" y="757435"/>
                              </a:lnTo>
                              <a:lnTo>
                                <a:pt x="1291750" y="748218"/>
                              </a:lnTo>
                              <a:lnTo>
                                <a:pt x="1287297" y="738683"/>
                              </a:lnTo>
                              <a:lnTo>
                                <a:pt x="1283162" y="729148"/>
                              </a:lnTo>
                              <a:lnTo>
                                <a:pt x="1278709" y="719295"/>
                              </a:lnTo>
                              <a:lnTo>
                                <a:pt x="1274573" y="709443"/>
                              </a:lnTo>
                              <a:lnTo>
                                <a:pt x="1270756" y="698954"/>
                              </a:lnTo>
                              <a:lnTo>
                                <a:pt x="1267257" y="688466"/>
                              </a:lnTo>
                              <a:lnTo>
                                <a:pt x="1264395" y="678295"/>
                              </a:lnTo>
                              <a:lnTo>
                                <a:pt x="1261214" y="667807"/>
                              </a:lnTo>
                              <a:lnTo>
                                <a:pt x="1258033" y="657318"/>
                              </a:lnTo>
                              <a:lnTo>
                                <a:pt x="1255170" y="656047"/>
                              </a:lnTo>
                              <a:lnTo>
                                <a:pt x="1251989" y="654776"/>
                              </a:lnTo>
                              <a:lnTo>
                                <a:pt x="1248808" y="653504"/>
                              </a:lnTo>
                              <a:lnTo>
                                <a:pt x="1245946" y="651915"/>
                              </a:lnTo>
                              <a:lnTo>
                                <a:pt x="1240220" y="647783"/>
                              </a:lnTo>
                              <a:lnTo>
                                <a:pt x="1234812" y="642698"/>
                              </a:lnTo>
                              <a:lnTo>
                                <a:pt x="1229723" y="637295"/>
                              </a:lnTo>
                              <a:lnTo>
                                <a:pt x="1225270" y="631256"/>
                              </a:lnTo>
                              <a:lnTo>
                                <a:pt x="1220817" y="624582"/>
                              </a:lnTo>
                              <a:lnTo>
                                <a:pt x="1217000" y="617907"/>
                              </a:lnTo>
                              <a:lnTo>
                                <a:pt x="1214137" y="609962"/>
                              </a:lnTo>
                              <a:lnTo>
                                <a:pt x="1210956" y="602334"/>
                              </a:lnTo>
                              <a:lnTo>
                                <a:pt x="1208729" y="594706"/>
                              </a:lnTo>
                              <a:lnTo>
                                <a:pt x="1207139" y="587078"/>
                              </a:lnTo>
                              <a:lnTo>
                                <a:pt x="1205548" y="579132"/>
                              </a:lnTo>
                              <a:lnTo>
                                <a:pt x="1205230" y="571186"/>
                              </a:lnTo>
                              <a:lnTo>
                                <a:pt x="1204912" y="563558"/>
                              </a:lnTo>
                              <a:lnTo>
                                <a:pt x="1205548" y="556248"/>
                              </a:lnTo>
                              <a:lnTo>
                                <a:pt x="1206503" y="551481"/>
                              </a:lnTo>
                              <a:lnTo>
                                <a:pt x="1207139" y="547031"/>
                              </a:lnTo>
                              <a:lnTo>
                                <a:pt x="1208411" y="542581"/>
                              </a:lnTo>
                              <a:lnTo>
                                <a:pt x="1209684" y="538767"/>
                              </a:lnTo>
                              <a:lnTo>
                                <a:pt x="1211274" y="534954"/>
                              </a:lnTo>
                              <a:lnTo>
                                <a:pt x="1213183" y="532093"/>
                              </a:lnTo>
                              <a:lnTo>
                                <a:pt x="1215727" y="528915"/>
                              </a:lnTo>
                              <a:lnTo>
                                <a:pt x="1217954" y="525736"/>
                              </a:lnTo>
                              <a:lnTo>
                                <a:pt x="1220180" y="523512"/>
                              </a:lnTo>
                              <a:lnTo>
                                <a:pt x="1222725" y="521287"/>
                              </a:lnTo>
                              <a:lnTo>
                                <a:pt x="1225906" y="519062"/>
                              </a:lnTo>
                              <a:lnTo>
                                <a:pt x="1229087" y="517155"/>
                              </a:lnTo>
                              <a:lnTo>
                                <a:pt x="1232586" y="515566"/>
                              </a:lnTo>
                              <a:lnTo>
                                <a:pt x="1235449" y="513977"/>
                              </a:lnTo>
                              <a:lnTo>
                                <a:pt x="1239266" y="512705"/>
                              </a:lnTo>
                              <a:lnTo>
                                <a:pt x="1242765" y="511752"/>
                              </a:lnTo>
                              <a:lnTo>
                                <a:pt x="1244037" y="498721"/>
                              </a:lnTo>
                              <a:lnTo>
                                <a:pt x="1244991" y="486008"/>
                              </a:lnTo>
                              <a:lnTo>
                                <a:pt x="1246900" y="473294"/>
                              </a:lnTo>
                              <a:lnTo>
                                <a:pt x="1249445" y="461217"/>
                              </a:lnTo>
                              <a:lnTo>
                                <a:pt x="1251989" y="448821"/>
                              </a:lnTo>
                              <a:lnTo>
                                <a:pt x="1255170" y="437062"/>
                              </a:lnTo>
                              <a:lnTo>
                                <a:pt x="1258987" y="425302"/>
                              </a:lnTo>
                              <a:lnTo>
                                <a:pt x="1262804" y="413542"/>
                              </a:lnTo>
                              <a:lnTo>
                                <a:pt x="1266939" y="402736"/>
                              </a:lnTo>
                              <a:lnTo>
                                <a:pt x="1272029" y="391930"/>
                              </a:lnTo>
                              <a:lnTo>
                                <a:pt x="1276800" y="381441"/>
                              </a:lnTo>
                              <a:lnTo>
                                <a:pt x="1282526" y="371271"/>
                              </a:lnTo>
                              <a:lnTo>
                                <a:pt x="1288251" y="361736"/>
                              </a:lnTo>
                              <a:lnTo>
                                <a:pt x="1294931" y="351883"/>
                              </a:lnTo>
                              <a:lnTo>
                                <a:pt x="1301293" y="343302"/>
                              </a:lnTo>
                              <a:lnTo>
                                <a:pt x="1308609" y="334402"/>
                              </a:lnTo>
                              <a:lnTo>
                                <a:pt x="1315925" y="326457"/>
                              </a:lnTo>
                              <a:lnTo>
                                <a:pt x="1323559" y="318193"/>
                              </a:lnTo>
                              <a:lnTo>
                                <a:pt x="1332147" y="311201"/>
                              </a:lnTo>
                              <a:lnTo>
                                <a:pt x="1340417" y="304209"/>
                              </a:lnTo>
                              <a:lnTo>
                                <a:pt x="1349324" y="297534"/>
                              </a:lnTo>
                              <a:lnTo>
                                <a:pt x="1358230" y="291813"/>
                              </a:lnTo>
                              <a:lnTo>
                                <a:pt x="1367773" y="286092"/>
                              </a:lnTo>
                              <a:lnTo>
                                <a:pt x="1377315" y="281325"/>
                              </a:lnTo>
                              <a:lnTo>
                                <a:pt x="1387176" y="276875"/>
                              </a:lnTo>
                              <a:lnTo>
                                <a:pt x="1397673" y="273061"/>
                              </a:lnTo>
                              <a:lnTo>
                                <a:pt x="1408488" y="269565"/>
                              </a:lnTo>
                              <a:lnTo>
                                <a:pt x="1419303" y="267022"/>
                              </a:lnTo>
                              <a:lnTo>
                                <a:pt x="1430436" y="264798"/>
                              </a:lnTo>
                              <a:lnTo>
                                <a:pt x="1442205" y="263208"/>
                              </a:lnTo>
                              <a:lnTo>
                                <a:pt x="1453656" y="261937"/>
                              </a:lnTo>
                              <a:close/>
                              <a:moveTo>
                                <a:pt x="767182" y="119062"/>
                              </a:moveTo>
                              <a:lnTo>
                                <a:pt x="746542" y="795338"/>
                              </a:lnTo>
                              <a:lnTo>
                                <a:pt x="119396" y="795338"/>
                              </a:lnTo>
                              <a:lnTo>
                                <a:pt x="119396" y="3073718"/>
                              </a:lnTo>
                              <a:lnTo>
                                <a:pt x="119396" y="3077210"/>
                              </a:lnTo>
                              <a:lnTo>
                                <a:pt x="119713" y="3080068"/>
                              </a:lnTo>
                              <a:lnTo>
                                <a:pt x="120666" y="3083560"/>
                              </a:lnTo>
                              <a:lnTo>
                                <a:pt x="121619" y="3086100"/>
                              </a:lnTo>
                              <a:lnTo>
                                <a:pt x="123206" y="3089275"/>
                              </a:lnTo>
                              <a:lnTo>
                                <a:pt x="124794" y="3092133"/>
                              </a:lnTo>
                              <a:lnTo>
                                <a:pt x="126699" y="3094673"/>
                              </a:lnTo>
                              <a:lnTo>
                                <a:pt x="128922" y="3096895"/>
                              </a:lnTo>
                              <a:lnTo>
                                <a:pt x="131780" y="3099118"/>
                              </a:lnTo>
                              <a:lnTo>
                                <a:pt x="134003" y="3101023"/>
                              </a:lnTo>
                              <a:lnTo>
                                <a:pt x="136543" y="3102610"/>
                              </a:lnTo>
                              <a:lnTo>
                                <a:pt x="139718" y="3104198"/>
                              </a:lnTo>
                              <a:lnTo>
                                <a:pt x="142894" y="3105468"/>
                              </a:lnTo>
                              <a:lnTo>
                                <a:pt x="145752" y="3106103"/>
                              </a:lnTo>
                              <a:lnTo>
                                <a:pt x="149245" y="3106420"/>
                              </a:lnTo>
                              <a:lnTo>
                                <a:pt x="152420" y="3106738"/>
                              </a:lnTo>
                              <a:lnTo>
                                <a:pt x="2224068" y="3106738"/>
                              </a:lnTo>
                              <a:lnTo>
                                <a:pt x="2227243" y="3106420"/>
                              </a:lnTo>
                              <a:lnTo>
                                <a:pt x="2230736" y="3106103"/>
                              </a:lnTo>
                              <a:lnTo>
                                <a:pt x="2233594" y="3105468"/>
                              </a:lnTo>
                              <a:lnTo>
                                <a:pt x="2236769" y="3104198"/>
                              </a:lnTo>
                              <a:lnTo>
                                <a:pt x="2239310" y="3102610"/>
                              </a:lnTo>
                              <a:lnTo>
                                <a:pt x="2242168" y="3101023"/>
                              </a:lnTo>
                              <a:lnTo>
                                <a:pt x="2244708" y="3099118"/>
                              </a:lnTo>
                              <a:lnTo>
                                <a:pt x="2247566" y="3096895"/>
                              </a:lnTo>
                              <a:lnTo>
                                <a:pt x="2249471" y="3094673"/>
                              </a:lnTo>
                              <a:lnTo>
                                <a:pt x="2251694" y="3092133"/>
                              </a:lnTo>
                              <a:lnTo>
                                <a:pt x="2253282" y="3089275"/>
                              </a:lnTo>
                              <a:lnTo>
                                <a:pt x="2254552" y="3086100"/>
                              </a:lnTo>
                              <a:lnTo>
                                <a:pt x="2255822" y="3083560"/>
                              </a:lnTo>
                              <a:lnTo>
                                <a:pt x="2256774" y="3080068"/>
                              </a:lnTo>
                              <a:lnTo>
                                <a:pt x="2257092" y="3077210"/>
                              </a:lnTo>
                              <a:lnTo>
                                <a:pt x="2257092" y="3073718"/>
                              </a:lnTo>
                              <a:lnTo>
                                <a:pt x="2257092" y="152400"/>
                              </a:lnTo>
                              <a:lnTo>
                                <a:pt x="2257092" y="148907"/>
                              </a:lnTo>
                              <a:lnTo>
                                <a:pt x="2256774" y="146050"/>
                              </a:lnTo>
                              <a:lnTo>
                                <a:pt x="2255504" y="142875"/>
                              </a:lnTo>
                              <a:lnTo>
                                <a:pt x="2254234" y="139700"/>
                              </a:lnTo>
                              <a:lnTo>
                                <a:pt x="2253282" y="136842"/>
                              </a:lnTo>
                              <a:lnTo>
                                <a:pt x="2251376" y="133985"/>
                              </a:lnTo>
                              <a:lnTo>
                                <a:pt x="2249471" y="131445"/>
                              </a:lnTo>
                              <a:lnTo>
                                <a:pt x="2247566" y="128905"/>
                              </a:lnTo>
                              <a:lnTo>
                                <a:pt x="2244708" y="126682"/>
                              </a:lnTo>
                              <a:lnTo>
                                <a:pt x="2242168" y="124777"/>
                              </a:lnTo>
                              <a:lnTo>
                                <a:pt x="2239310" y="123190"/>
                              </a:lnTo>
                              <a:lnTo>
                                <a:pt x="2236769" y="121920"/>
                              </a:lnTo>
                              <a:lnTo>
                                <a:pt x="2233594" y="120650"/>
                              </a:lnTo>
                              <a:lnTo>
                                <a:pt x="2230736" y="120015"/>
                              </a:lnTo>
                              <a:lnTo>
                                <a:pt x="2227243" y="119380"/>
                              </a:lnTo>
                              <a:lnTo>
                                <a:pt x="2224068" y="119062"/>
                              </a:lnTo>
                              <a:lnTo>
                                <a:pt x="767182" y="119062"/>
                              </a:lnTo>
                              <a:close/>
                              <a:moveTo>
                                <a:pt x="688114" y="0"/>
                              </a:moveTo>
                              <a:lnTo>
                                <a:pt x="2224068" y="0"/>
                              </a:lnTo>
                              <a:lnTo>
                                <a:pt x="2231688" y="635"/>
                              </a:lnTo>
                              <a:lnTo>
                                <a:pt x="2239310" y="952"/>
                              </a:lnTo>
                              <a:lnTo>
                                <a:pt x="2246931" y="2222"/>
                              </a:lnTo>
                              <a:lnTo>
                                <a:pt x="2254552" y="3175"/>
                              </a:lnTo>
                              <a:lnTo>
                                <a:pt x="2261855" y="5080"/>
                              </a:lnTo>
                              <a:lnTo>
                                <a:pt x="2269159" y="6985"/>
                              </a:lnTo>
                              <a:lnTo>
                                <a:pt x="2276144" y="9207"/>
                              </a:lnTo>
                              <a:lnTo>
                                <a:pt x="2283130" y="12382"/>
                              </a:lnTo>
                              <a:lnTo>
                                <a:pt x="2289799" y="15557"/>
                              </a:lnTo>
                              <a:lnTo>
                                <a:pt x="2296467" y="18415"/>
                              </a:lnTo>
                              <a:lnTo>
                                <a:pt x="2302818" y="22225"/>
                              </a:lnTo>
                              <a:lnTo>
                                <a:pt x="2309169" y="26035"/>
                              </a:lnTo>
                              <a:lnTo>
                                <a:pt x="2315202" y="30480"/>
                              </a:lnTo>
                              <a:lnTo>
                                <a:pt x="2320918" y="34925"/>
                              </a:lnTo>
                              <a:lnTo>
                                <a:pt x="2326316" y="40005"/>
                              </a:lnTo>
                              <a:lnTo>
                                <a:pt x="2331714" y="44767"/>
                              </a:lnTo>
                              <a:lnTo>
                                <a:pt x="2336478" y="50165"/>
                              </a:lnTo>
                              <a:lnTo>
                                <a:pt x="2341241" y="55562"/>
                              </a:lnTo>
                              <a:lnTo>
                                <a:pt x="2345686" y="61277"/>
                              </a:lnTo>
                              <a:lnTo>
                                <a:pt x="2350132" y="67627"/>
                              </a:lnTo>
                              <a:lnTo>
                                <a:pt x="2354260" y="73660"/>
                              </a:lnTo>
                              <a:lnTo>
                                <a:pt x="2357753" y="79692"/>
                              </a:lnTo>
                              <a:lnTo>
                                <a:pt x="2360928" y="86677"/>
                              </a:lnTo>
                              <a:lnTo>
                                <a:pt x="2364104" y="93027"/>
                              </a:lnTo>
                              <a:lnTo>
                                <a:pt x="2366962" y="100012"/>
                              </a:lnTo>
                              <a:lnTo>
                                <a:pt x="2369184" y="107315"/>
                              </a:lnTo>
                              <a:lnTo>
                                <a:pt x="2371407" y="114617"/>
                              </a:lnTo>
                              <a:lnTo>
                                <a:pt x="2372995" y="121920"/>
                              </a:lnTo>
                              <a:lnTo>
                                <a:pt x="2374583" y="129540"/>
                              </a:lnTo>
                              <a:lnTo>
                                <a:pt x="2375218" y="137160"/>
                              </a:lnTo>
                              <a:lnTo>
                                <a:pt x="2375853" y="144780"/>
                              </a:lnTo>
                              <a:lnTo>
                                <a:pt x="2376488" y="152400"/>
                              </a:lnTo>
                              <a:lnTo>
                                <a:pt x="2376488" y="3073718"/>
                              </a:lnTo>
                              <a:lnTo>
                                <a:pt x="2375853" y="3081338"/>
                              </a:lnTo>
                              <a:lnTo>
                                <a:pt x="2375218" y="3089275"/>
                              </a:lnTo>
                              <a:lnTo>
                                <a:pt x="2374583" y="3096895"/>
                              </a:lnTo>
                              <a:lnTo>
                                <a:pt x="2372995" y="3104198"/>
                              </a:lnTo>
                              <a:lnTo>
                                <a:pt x="2371407" y="3111500"/>
                              </a:lnTo>
                              <a:lnTo>
                                <a:pt x="2369184" y="3118803"/>
                              </a:lnTo>
                              <a:lnTo>
                                <a:pt x="2366962" y="3126105"/>
                              </a:lnTo>
                              <a:lnTo>
                                <a:pt x="2364104" y="3132773"/>
                              </a:lnTo>
                              <a:lnTo>
                                <a:pt x="2360928" y="3139758"/>
                              </a:lnTo>
                              <a:lnTo>
                                <a:pt x="2357753" y="3146425"/>
                              </a:lnTo>
                              <a:lnTo>
                                <a:pt x="2354260" y="3152458"/>
                              </a:lnTo>
                              <a:lnTo>
                                <a:pt x="2350132" y="3158490"/>
                              </a:lnTo>
                              <a:lnTo>
                                <a:pt x="2345686" y="3164523"/>
                              </a:lnTo>
                              <a:lnTo>
                                <a:pt x="2341241" y="3170238"/>
                              </a:lnTo>
                              <a:lnTo>
                                <a:pt x="2336478" y="3176270"/>
                              </a:lnTo>
                              <a:lnTo>
                                <a:pt x="2331714" y="3181033"/>
                              </a:lnTo>
                              <a:lnTo>
                                <a:pt x="2326316" y="3186113"/>
                              </a:lnTo>
                              <a:lnTo>
                                <a:pt x="2320918" y="3191193"/>
                              </a:lnTo>
                              <a:lnTo>
                                <a:pt x="2315202" y="3195638"/>
                              </a:lnTo>
                              <a:lnTo>
                                <a:pt x="2309169" y="3199765"/>
                              </a:lnTo>
                              <a:lnTo>
                                <a:pt x="2302818" y="3203575"/>
                              </a:lnTo>
                              <a:lnTo>
                                <a:pt x="2296467" y="3207385"/>
                              </a:lnTo>
                              <a:lnTo>
                                <a:pt x="2289799" y="3210878"/>
                              </a:lnTo>
                              <a:lnTo>
                                <a:pt x="2283130" y="3214053"/>
                              </a:lnTo>
                              <a:lnTo>
                                <a:pt x="2276144" y="3216593"/>
                              </a:lnTo>
                              <a:lnTo>
                                <a:pt x="2269159" y="3218815"/>
                              </a:lnTo>
                              <a:lnTo>
                                <a:pt x="2261855" y="3221038"/>
                              </a:lnTo>
                              <a:lnTo>
                                <a:pt x="2254552" y="3222943"/>
                              </a:lnTo>
                              <a:lnTo>
                                <a:pt x="2246931" y="3223895"/>
                              </a:lnTo>
                              <a:lnTo>
                                <a:pt x="2239310" y="3225165"/>
                              </a:lnTo>
                              <a:lnTo>
                                <a:pt x="2231688" y="3225483"/>
                              </a:lnTo>
                              <a:lnTo>
                                <a:pt x="2224068" y="3225800"/>
                              </a:lnTo>
                              <a:lnTo>
                                <a:pt x="152420" y="3225800"/>
                              </a:lnTo>
                              <a:lnTo>
                                <a:pt x="144799" y="3225483"/>
                              </a:lnTo>
                              <a:lnTo>
                                <a:pt x="137178" y="3225165"/>
                              </a:lnTo>
                              <a:lnTo>
                                <a:pt x="129557" y="3223895"/>
                              </a:lnTo>
                              <a:lnTo>
                                <a:pt x="121619" y="3222943"/>
                              </a:lnTo>
                              <a:lnTo>
                                <a:pt x="114633" y="3221038"/>
                              </a:lnTo>
                              <a:lnTo>
                                <a:pt x="107329" y="3218815"/>
                              </a:lnTo>
                              <a:lnTo>
                                <a:pt x="100343" y="3216593"/>
                              </a:lnTo>
                              <a:lnTo>
                                <a:pt x="93040" y="3214053"/>
                              </a:lnTo>
                              <a:lnTo>
                                <a:pt x="86689" y="3210878"/>
                              </a:lnTo>
                              <a:lnTo>
                                <a:pt x="80020" y="3207385"/>
                              </a:lnTo>
                              <a:lnTo>
                                <a:pt x="73670" y="3203575"/>
                              </a:lnTo>
                              <a:lnTo>
                                <a:pt x="67319" y="3199765"/>
                              </a:lnTo>
                              <a:lnTo>
                                <a:pt x="61285" y="3195638"/>
                              </a:lnTo>
                              <a:lnTo>
                                <a:pt x="55570" y="3191193"/>
                              </a:lnTo>
                              <a:lnTo>
                                <a:pt x="50171" y="3186430"/>
                              </a:lnTo>
                              <a:lnTo>
                                <a:pt x="44773" y="3181033"/>
                              </a:lnTo>
                              <a:lnTo>
                                <a:pt x="40010" y="3176270"/>
                              </a:lnTo>
                              <a:lnTo>
                                <a:pt x="34929" y="3170238"/>
                              </a:lnTo>
                              <a:lnTo>
                                <a:pt x="30801" y="3164523"/>
                              </a:lnTo>
                              <a:lnTo>
                                <a:pt x="26038" y="3158808"/>
                              </a:lnTo>
                              <a:lnTo>
                                <a:pt x="22228" y="3152458"/>
                              </a:lnTo>
                              <a:lnTo>
                                <a:pt x="18735" y="3146425"/>
                              </a:lnTo>
                              <a:lnTo>
                                <a:pt x="15242" y="3139758"/>
                              </a:lnTo>
                              <a:lnTo>
                                <a:pt x="12384" y="3132773"/>
                              </a:lnTo>
                              <a:lnTo>
                                <a:pt x="9526" y="3126105"/>
                              </a:lnTo>
                              <a:lnTo>
                                <a:pt x="6986" y="3118803"/>
                              </a:lnTo>
                              <a:lnTo>
                                <a:pt x="5080" y="3111818"/>
                              </a:lnTo>
                              <a:lnTo>
                                <a:pt x="3175" y="3104198"/>
                              </a:lnTo>
                              <a:lnTo>
                                <a:pt x="1905" y="3096895"/>
                              </a:lnTo>
                              <a:lnTo>
                                <a:pt x="952" y="3089275"/>
                              </a:lnTo>
                              <a:lnTo>
                                <a:pt x="317" y="3081338"/>
                              </a:lnTo>
                              <a:lnTo>
                                <a:pt x="0" y="3073718"/>
                              </a:lnTo>
                              <a:lnTo>
                                <a:pt x="0" y="743268"/>
                              </a:lnTo>
                              <a:lnTo>
                                <a:pt x="68811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20.7pt;margin-top:260.8pt;height:50.05pt;width:36.85pt;z-index:251680768;v-text-anchor:middle;mso-width-relative:page;mso-height-relative:page;" fillcolor="#2A3D52 [3204]" filled="t" stroked="f" coordsize="2376488,3225800" o:gfxdata="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" path="m477415,2719387l1162156,2719387,1169130,2720024,1175787,2720978,1182444,2722570,1188468,2724797,1194491,2727980,1200514,2731162,1205269,2735299,1210342,2739436,1214463,2744528,1218584,2749938,1222071,2755348,1224924,2761395,1227143,2767442,1228728,2774125,1229679,2780808,1230313,2787809,1229679,2794810,1228728,2801493,1227143,2808176,1224924,2814223,1222071,2820269,1218584,2825679,1214463,2831090,1210342,2836181,1205269,2840318,1200514,2844137,1194491,2847638,1188468,2850820,1182444,2853048,1175787,2854639,1169130,2855594,1162156,2855912,477415,2855912,470441,2855594,464100,2854639,457126,2853048,451103,2850820,445397,2847638,439374,2844137,434302,2840318,429546,2836181,425108,2831090,421304,2825679,417817,2820269,414964,2814223,412745,2808176,410843,2801493,409575,2794810,409575,2787809,409575,2780808,410843,2774125,412745,2767442,414964,2761395,417817,2755348,421304,2749938,425108,2744528,429546,2739436,434302,2735299,439374,2731162,445397,2727980,451103,2724797,457126,2722570,464100,2720978,470441,2720024,477415,2719387xm477479,2276475l1940284,2276475,1946947,2276790,1953928,2277733,1960274,2279621,1966620,2281822,1972649,2284339,1978044,2287799,1983438,2291573,1988197,2296291,1992640,2300695,1996448,2306042,1999621,2311704,2002794,2317366,2005015,2323971,2006602,2330262,2007871,2336867,2008188,2343787,2007871,2350707,2006602,2357312,2005015,2363603,2002794,2370208,1999621,2375870,1996448,2381532,1992640,2386879,1988197,2391283,1983438,2395686,1978044,2399775,1972649,2402921,1966620,2406066,1960274,2408268,1953928,2409841,1946947,2411099,1940284,2411413,477479,2411413,470498,2411099,464152,2409841,457171,2408268,451142,2406066,445431,2402921,439402,2399775,434325,2395686,429565,2391283,425123,2386879,421315,2381532,417825,2375870,414969,2370208,412748,2363603,410844,2357312,409575,2350707,409575,2343787,409575,2336867,410844,2330262,412748,2323971,414969,2317366,417825,2311704,421315,2306042,425123,2300695,429565,2296291,434325,2291573,439402,2287799,445431,2284339,451142,2281822,457171,2279621,464152,2277733,470498,2276790,477479,2276475xm477479,1976437l1940284,1976437,1946947,1977068,1953928,1977698,1960274,1979590,1966620,1981797,1972649,1984634,1978044,1988102,1983438,1991886,1988197,1996300,1992640,2001029,1996448,2006073,1999621,2011748,2002794,2017738,2005015,2024044,2006602,2030665,2007871,2036970,2008188,2043906,2007871,2051158,2006602,2057463,2005015,2064084,2002794,2070389,1999621,2076064,1996448,2081739,1992640,2087099,1988197,2091513,1983438,2096242,1978044,2100025,1972649,2103493,1966620,2106016,1960274,2108538,1953928,2110429,1946947,2111060,1940284,2111375,477479,2111375,470498,2111060,464152,2110429,457171,2108538,451142,2106016,445431,2103493,439402,2100025,434325,2096242,429565,2091513,425123,2087099,421315,2081739,417825,2076064,414969,2070389,412748,2064084,410844,2057463,409575,2051158,409575,2043906,409575,2036970,410844,2030665,412748,2024044,414969,2017738,417825,2011748,421315,2006073,425123,2001029,429565,1996300,434325,1991886,439402,1988102,445431,1984634,451142,1981797,457171,1979590,464152,1977698,470498,1977068,477479,1976437xm477479,1676400l1940284,1676400,1946947,1676715,1953928,1677973,1960274,1679231,1966620,1681747,1972649,1684578,1978044,1688038,1983438,1691813,1988197,1695902,1992640,1700934,1996448,1706282,1999621,1711629,2002794,1717605,2005015,1723581,2006602,1730187,2007871,1736792,2008188,1743712,2007871,1750632,2006602,1757552,2005015,1763843,2002794,1769819,1999621,1776110,1996448,1781771,1992640,1786490,1988197,1791522,1983438,1795611,1978044,1799700,1972649,1803160,1966620,1805991,1960274,1808193,1953928,1809766,1946947,1810709,1940284,1811338,477479,1811338,470498,1810709,464152,1809766,457171,1808193,451142,1805991,445431,1803160,439402,1799700,434325,1795611,429565,1791522,425123,1786490,421315,1781771,417825,1776110,414969,1769819,412748,1763843,410844,1757552,409575,1750632,409575,1743712,409575,1736792,410844,1730187,412748,1723581,414969,1717605,417825,1711629,421315,1706282,425123,1700934,429565,1695902,434325,1691813,439402,1688038,445431,1684578,451142,1681747,457171,1679231,464152,1677973,470498,1676715,477479,1676400xm477325,1376362l783466,1376362,790431,1376677,796763,1377935,803411,1379508,809743,1381709,815442,1384226,821457,1387686,826522,1392089,831271,1396178,835703,1401211,839503,1405929,842985,1411591,845834,1417882,848050,1423858,849950,1430149,850583,1437069,850900,1443989,850583,1450594,849950,1457514,848050,1463805,845834,1470095,842985,1476072,839503,1481419,835703,1486766,831271,1491484,826522,1495888,821457,1499662,815442,1503122,809743,1505953,803411,1508155,796763,1509728,790431,1510986,783466,1511300,477325,1511300,470360,1510986,464028,1509728,457063,1508155,451048,1505953,445349,1503122,439334,1499662,434269,1495888,429520,1491484,425088,1486766,421289,1481419,417806,1476072,414957,1470095,412741,1463805,410841,1457514,409575,1450594,409575,1443989,409575,1437069,410841,1430149,412741,1423858,414957,1417882,417806,1411591,421289,1405929,425088,1401211,429520,1396178,434269,1392089,439334,1387686,445349,1384226,451048,1381709,457063,1379508,464028,1377935,470360,1376677,477325,1376362xm1305682,909637l1307590,922668,1310451,941103,1314901,964305,1319987,991956,1333021,1054252,1347644,1121315,1374665,1241138,1386427,1293898,1430933,1032957,1404865,971297,1447781,930614,1461133,930614,1463994,930614,1477663,930614,1520897,971297,1506909,1001809,1498326,1023422,1495147,1030096,1494512,1032957,1496419,1044399,1501823,1073957,1517082,1163904,1538699,1293898,1551097,1241138,1577482,1121315,1592105,1054252,1605139,991956,1610543,964305,1614676,941103,1618172,922668,1619762,909637,1622623,910273,1627074,911544,1650280,918854,1679844,928389,1713859,939831,1750099,952545,1787928,966212,1806048,973522,1824168,980832,1841334,988142,1857547,995452,1872806,1002763,1886475,1009755,1896966,1020561,1902688,1027236,1908728,1034546,1915086,1042810,1921126,1052027,1927484,1062833,1933842,1074593,1939882,1088260,1945604,1103198,1948147,1111780,1951008,1120679,1953551,1129896,1956412,1139431,1958637,1149602,1960863,1160408,1963088,1171532,1964995,1183292,1966903,1195688,1968492,1208719,1970082,1222386,1971353,1236688,1971989,1247177,1972307,1266883,1973260,1326953,1974850,1481738,1951644,1484281,1929073,1487459,1906503,1489684,1883614,1491909,1836884,1495723,1786974,1499537,1786339,1378760,1786339,1291991,1786021,1285953,1785385,1279914,1784431,1268472,1782524,1257665,1779663,1247813,1776166,1238595,1772351,1229696,1768536,1221115,1764404,1213486,1764404,1504622,1729118,1506847,1692878,1508754,1655366,1510343,1616583,1511933,1577800,1512886,1538699,1513840,1500552,1514157,1462722,1514475,1424575,1514157,1386110,1513840,1346691,1512886,1307590,1511933,1268489,1510343,1230659,1508754,1193783,1506847,1158815,1504622,1158815,1213486,1155000,1222068,1150867,1230967,1146735,1240185,1142284,1250037,1138469,1260208,1137198,1265611,1135608,1271014,1134337,1276735,1133701,1282774,1133065,1289131,1132747,1295170,1132429,1381303,1131794,1502715,1106680,1500808,1083156,1498584,1060585,1495723,1038651,1493180,995417,1487777,950912,1481738,952183,1326953,952819,1266883,953455,1247177,954091,1236688,955044,1222386,956634,1208719,958223,1195688,960131,1183292,962038,1171532,964263,1160408,966489,1149602,969032,1139431,971575,1129896,974118,1120679,976979,1111780,979522,1103198,985244,1088260,991602,1074593,997960,1062833,1004000,1052027,1010358,1042810,1016398,1034546,1022438,1027236,1028160,1020561,1038651,1009755,1052320,1002763,1067261,995452,1083792,988142,1100958,980832,1119078,973522,1137516,966212,1174709,952545,1211268,939831,1245282,928389,1274847,918854,1298371,911544,1302821,910273,1305682,909637xm1453656,261937l1465744,261937,1477831,261937,1489600,263208,1501052,264798,1512185,267022,1523318,269565,1534133,273061,1544311,276875,1554490,281643,1564033,286410,1573575,291813,1582800,298170,1591388,304526,1599977,311519,1607929,319147,1615563,326775,1623197,335038,1630195,343937,1637193,352837,1643237,362372,1649280,372224,1654688,382713,1660095,392883,1664867,404007,1669320,415131,1673137,426573,1676636,438333,1679817,450411,1682361,462806,1684588,474884,1686497,487915,1687769,500628,1688405,513659,1694767,516202,1700492,519698,1702719,521605,1705264,523512,1707808,525736,1709717,528279,1711625,531140,1713534,534000,1714806,536860,1716397,540357,1717669,543853,1718623,547667,1719578,551799,1719896,556248,1720850,562923,1720850,570233,1719896,577543,1719260,585171,1717669,592481,1715442,599791,1712898,607101,1710035,614411,1706854,620768,1703037,627442,1699220,633481,1694767,639202,1689996,644287,1684588,648419,1679181,652233,1673455,655411,1670910,665900,1667729,676388,1664867,687194,1661050,697365,1657551,707853,1653097,717706,1648962,727559,1644827,737094,1640056,746947,1635284,756481,1629877,765699,1624469,774280,1618744,782861,1613018,791125,1606975,799389,1600613,807016,1593933,814327,1587253,821637,1579937,827993,1572621,834032,1564987,840389,1557353,845474,1549401,850559,1540812,855327,1532542,859141,1523636,862955,1514411,865815,1505187,868040,1495644,870583,1486101,872172,1475923,872807,1465744,873125,1455565,872807,1445386,872172,1435525,870583,1426301,868676,1417076,865815,1407852,862955,1399263,859459,1390675,855327,1382405,850559,1374771,846110,1366500,840707,1359184,834350,1351868,828311,1344871,821955,1337873,814962,1331193,807652,1325149,800024,1319105,792078,1313062,783815,1307654,775233,1302247,766334,1296840,757435,1291750,748218,1287297,738683,1283162,729148,1278709,719295,1274573,709443,1270756,698954,1267257,688466,1264395,678295,1261214,667807,1258033,657318,1255170,656047,1251989,654776,1248808,653504,1245946,651915,1240220,647783,1234812,642698,1229723,637295,1225270,631256,1220817,624582,1217000,617907,1214137,609962,1210956,602334,1208729,594706,1207139,587078,1205548,579132,1205230,571186,1204912,563558,1205548,556248,1206503,551481,1207139,547031,1208411,542581,1209684,538767,1211274,534954,1213183,532093,1215727,528915,1217954,525736,1220180,523512,1222725,521287,1225906,519062,1229087,517155,1232586,515566,1235449,513977,1239266,512705,1242765,511752,1244037,498721,1244991,486008,1246900,473294,1249445,461217,1251989,448821,1255170,437062,1258987,425302,1262804,413542,1266939,402736,1272029,391930,1276800,381441,1282526,371271,1288251,361736,1294931,351883,1301293,343302,1308609,334402,1315925,326457,1323559,318193,1332147,311201,1340417,304209,1349324,297534,1358230,291813,1367773,286092,1377315,281325,1387176,276875,1397673,273061,1408488,269565,1419303,267022,1430436,264798,1442205,263208,1453656,261937xm767182,119062l746542,795338,119396,795338,119396,3073718,119396,3077210,119713,3080068,120666,3083560,121619,3086100,123206,3089275,124794,3092133,126699,3094673,128922,3096895,131780,3099118,134003,3101023,136543,3102610,139718,3104198,142894,3105468,145752,3106103,149245,3106420,152420,3106738,2224068,3106738,2227243,3106420,2230736,3106103,2233594,3105468,2236769,3104198,2239310,3102610,2242168,3101023,2244708,3099118,2247566,3096895,2249471,3094673,2251694,3092133,2253282,3089275,2254552,3086100,2255822,3083560,2256774,3080068,2257092,3077210,2257092,3073718,2257092,152400,2257092,148907,2256774,146050,2255504,142875,2254234,139700,2253282,136842,2251376,133985,2249471,131445,2247566,128905,2244708,126682,2242168,124777,2239310,123190,2236769,121920,2233594,120650,2230736,120015,2227243,119380,2224068,119062,767182,119062xm688114,0l2224068,0,2231688,635,2239310,952,2246931,2222,2254552,3175,2261855,5080,2269159,6985,2276144,9207,2283130,12382,2289799,15557,2296467,18415,2302818,22225,2309169,26035,2315202,30480,2320918,34925,2326316,40005,2331714,44767,2336478,50165,2341241,55562,2345686,61277,2350132,67627,2354260,73660,2357753,79692,2360928,86677,2364104,93027,2366962,100012,2369184,107315,2371407,114617,2372995,121920,2374583,129540,2375218,137160,2375853,144780,2376488,152400,2376488,3073718,2375853,3081338,2375218,3089275,2374583,3096895,2372995,3104198,2371407,3111500,2369184,3118803,2366962,3126105,2364104,3132773,2360928,3139758,2357753,3146425,2354260,3152458,2350132,3158490,2345686,3164523,2341241,3170238,2336478,3176270,2331714,3181033,2326316,3186113,2320918,3191193,2315202,3195638,2309169,3199765,2302818,3203575,2296467,3207385,2289799,3210878,2283130,3214053,2276144,3216593,2269159,3218815,2261855,3221038,2254552,3222943,2246931,3223895,2239310,3225165,2231688,3225483,2224068,3225800,152420,3225800,144799,3225483,137178,3225165,129557,3223895,121619,3222943,114633,3221038,107329,3218815,100343,3216593,93040,3214053,86689,3210878,80020,3207385,73670,3203575,67319,3199765,61285,3195638,55570,3191193,50171,3186430,44773,3181033,40010,3176270,34929,3170238,30801,3164523,26038,3158808,22228,3152458,18735,3146425,15242,3139758,12384,3132773,9526,3126105,6986,3118803,5080,3111818,3175,3104198,1905,3096895,952,3089275,317,3081338,0,3073718,0,743268,688114,0xe">
                <v:path o:connectlocs="241360,544145;236551,560450;85575,559697;82327,542954;383629,448652;395634,460490;386255,474560;83016,469292;84642,452494;387505,390522;395384,405432;382316,416056;81328,406737;87768,391081;390819,333379;394008,349990;91457,356622;80703,343606;91457,330652;165417,277044;163794,293903;87752,296197;81327,280577;257273,179248;291161,183381;317343,190020;366014,196158;384930,222651;384555,292484;349226,242317;265354,298121;223511,251586;187870,245762;194134,214446;224137,190396;300157,53119;323786,71407;333939,101720;339079,110926;330868,128525;318959,154266;298401,170612;272391,167606;254528,147439;244374,127648;237731,108671;244186,101030;253839,71281;277530,53119;24589,609319;440110,611947;444741,30031;439547,23649;451185,3065;465201,17080;467578,611696;457317,628839;438233,635659;12075,629715;1000,613198" o:connectangles="0,0,0,0,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3399790</wp:posOffset>
                </wp:positionV>
                <wp:extent cx="459740" cy="459740"/>
                <wp:effectExtent l="0" t="0" r="0" b="0"/>
                <wp:wrapNone/>
                <wp:docPr id="25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59701" cy="459701"/>
                        </a:xfrm>
                        <a:custGeom>
                          <a:avLst/>
                          <a:gdLst>
                            <a:gd name="T0" fmla="*/ 126 w 160"/>
                            <a:gd name="T1" fmla="*/ 160 h 160"/>
                            <a:gd name="T2" fmla="*/ 125 w 160"/>
                            <a:gd name="T3" fmla="*/ 160 h 160"/>
                            <a:gd name="T4" fmla="*/ 41 w 160"/>
                            <a:gd name="T5" fmla="*/ 118 h 160"/>
                            <a:gd name="T6" fmla="*/ 0 w 160"/>
                            <a:gd name="T7" fmla="*/ 35 h 160"/>
                            <a:gd name="T8" fmla="*/ 0 w 160"/>
                            <a:gd name="T9" fmla="*/ 33 h 160"/>
                            <a:gd name="T10" fmla="*/ 0 w 160"/>
                            <a:gd name="T11" fmla="*/ 32 h 160"/>
                            <a:gd name="T12" fmla="*/ 34 w 160"/>
                            <a:gd name="T13" fmla="*/ 0 h 160"/>
                            <a:gd name="T14" fmla="*/ 69 w 160"/>
                            <a:gd name="T15" fmla="*/ 32 h 160"/>
                            <a:gd name="T16" fmla="*/ 67 w 160"/>
                            <a:gd name="T17" fmla="*/ 48 h 160"/>
                            <a:gd name="T18" fmla="*/ 56 w 160"/>
                            <a:gd name="T19" fmla="*/ 56 h 160"/>
                            <a:gd name="T20" fmla="*/ 48 w 160"/>
                            <a:gd name="T21" fmla="*/ 65 h 160"/>
                            <a:gd name="T22" fmla="*/ 67 w 160"/>
                            <a:gd name="T23" fmla="*/ 93 h 160"/>
                            <a:gd name="T24" fmla="*/ 95 w 160"/>
                            <a:gd name="T25" fmla="*/ 112 h 160"/>
                            <a:gd name="T26" fmla="*/ 103 w 160"/>
                            <a:gd name="T27" fmla="*/ 104 h 160"/>
                            <a:gd name="T28" fmla="*/ 112 w 160"/>
                            <a:gd name="T29" fmla="*/ 93 h 160"/>
                            <a:gd name="T30" fmla="*/ 120 w 160"/>
                            <a:gd name="T31" fmla="*/ 89 h 160"/>
                            <a:gd name="T32" fmla="*/ 160 w 160"/>
                            <a:gd name="T33" fmla="*/ 126 h 160"/>
                            <a:gd name="T34" fmla="*/ 128 w 160"/>
                            <a:gd name="T35" fmla="*/ 160 h 160"/>
                            <a:gd name="T36" fmla="*/ 126 w 160"/>
                            <a:gd name="T37" fmla="*/ 160 h 160"/>
                            <a:gd name="T38" fmla="*/ 8 w 160"/>
                            <a:gd name="T39" fmla="*/ 36 h 160"/>
                            <a:gd name="T40" fmla="*/ 47 w 160"/>
                            <a:gd name="T41" fmla="*/ 113 h 160"/>
                            <a:gd name="T42" fmla="*/ 124 w 160"/>
                            <a:gd name="T43" fmla="*/ 152 h 160"/>
                            <a:gd name="T44" fmla="*/ 152 w 160"/>
                            <a:gd name="T45" fmla="*/ 126 h 160"/>
                            <a:gd name="T46" fmla="*/ 120 w 160"/>
                            <a:gd name="T47" fmla="*/ 97 h 160"/>
                            <a:gd name="T48" fmla="*/ 118 w 160"/>
                            <a:gd name="T49" fmla="*/ 98 h 160"/>
                            <a:gd name="T50" fmla="*/ 110 w 160"/>
                            <a:gd name="T51" fmla="*/ 109 h 160"/>
                            <a:gd name="T52" fmla="*/ 95 w 160"/>
                            <a:gd name="T53" fmla="*/ 120 h 160"/>
                            <a:gd name="T54" fmla="*/ 62 w 160"/>
                            <a:gd name="T55" fmla="*/ 98 h 160"/>
                            <a:gd name="T56" fmla="*/ 40 w 160"/>
                            <a:gd name="T57" fmla="*/ 65 h 160"/>
                            <a:gd name="T58" fmla="*/ 51 w 160"/>
                            <a:gd name="T59" fmla="*/ 50 h 160"/>
                            <a:gd name="T60" fmla="*/ 62 w 160"/>
                            <a:gd name="T61" fmla="*/ 42 h 160"/>
                            <a:gd name="T62" fmla="*/ 61 w 160"/>
                            <a:gd name="T63" fmla="*/ 35 h 160"/>
                            <a:gd name="T64" fmla="*/ 34 w 160"/>
                            <a:gd name="T65" fmla="*/ 8 h 160"/>
                            <a:gd name="T66" fmla="*/ 8 w 160"/>
                            <a:gd name="T67" fmla="*/ 3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126" y="160"/>
                              </a:moveTo>
                              <a:cubicBezTo>
                                <a:pt x="125" y="160"/>
                                <a:pt x="125" y="160"/>
                                <a:pt x="125" y="160"/>
                              </a:cubicBezTo>
                              <a:cubicBezTo>
                                <a:pt x="104" y="160"/>
                                <a:pt x="62" y="139"/>
                                <a:pt x="41" y="118"/>
                              </a:cubicBezTo>
                              <a:cubicBezTo>
                                <a:pt x="21" y="98"/>
                                <a:pt x="0" y="55"/>
                                <a:pt x="0" y="35"/>
                              </a:cubicBezTo>
                              <a:cubicBezTo>
                                <a:pt x="0" y="33"/>
                                <a:pt x="0" y="33"/>
                                <a:pt x="0" y="33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5" y="25"/>
                                <a:pt x="23" y="0"/>
                                <a:pt x="34" y="0"/>
                              </a:cubicBezTo>
                              <a:cubicBezTo>
                                <a:pt x="44" y="0"/>
                                <a:pt x="63" y="18"/>
                                <a:pt x="69" y="32"/>
                              </a:cubicBezTo>
                              <a:cubicBezTo>
                                <a:pt x="72" y="40"/>
                                <a:pt x="70" y="45"/>
                                <a:pt x="67" y="48"/>
                              </a:cubicBezTo>
                              <a:cubicBezTo>
                                <a:pt x="63" y="52"/>
                                <a:pt x="59" y="54"/>
                                <a:pt x="56" y="56"/>
                              </a:cubicBezTo>
                              <a:cubicBezTo>
                                <a:pt x="50" y="60"/>
                                <a:pt x="48" y="61"/>
                                <a:pt x="48" y="65"/>
                              </a:cubicBezTo>
                              <a:cubicBezTo>
                                <a:pt x="48" y="73"/>
                                <a:pt x="58" y="83"/>
                                <a:pt x="67" y="93"/>
                              </a:cubicBezTo>
                              <a:cubicBezTo>
                                <a:pt x="77" y="102"/>
                                <a:pt x="86" y="112"/>
                                <a:pt x="95" y="112"/>
                              </a:cubicBezTo>
                              <a:cubicBezTo>
                                <a:pt x="99" y="112"/>
                                <a:pt x="100" y="110"/>
                                <a:pt x="103" y="104"/>
                              </a:cubicBezTo>
                              <a:cubicBezTo>
                                <a:pt x="106" y="101"/>
                                <a:pt x="108" y="97"/>
                                <a:pt x="112" y="93"/>
                              </a:cubicBezTo>
                              <a:cubicBezTo>
                                <a:pt x="114" y="90"/>
                                <a:pt x="117" y="89"/>
                                <a:pt x="120" y="89"/>
                              </a:cubicBezTo>
                              <a:cubicBezTo>
                                <a:pt x="135" y="89"/>
                                <a:pt x="160" y="114"/>
                                <a:pt x="160" y="126"/>
                              </a:cubicBezTo>
                              <a:cubicBezTo>
                                <a:pt x="160" y="137"/>
                                <a:pt x="135" y="154"/>
                                <a:pt x="128" y="160"/>
                              </a:cubicBezTo>
                              <a:lnTo>
                                <a:pt x="126" y="160"/>
                              </a:lnTo>
                              <a:close/>
                              <a:moveTo>
                                <a:pt x="8" y="36"/>
                              </a:moveTo>
                              <a:cubicBezTo>
                                <a:pt x="9" y="55"/>
                                <a:pt x="28" y="94"/>
                                <a:pt x="47" y="113"/>
                              </a:cubicBezTo>
                              <a:cubicBezTo>
                                <a:pt x="66" y="132"/>
                                <a:pt x="105" y="151"/>
                                <a:pt x="124" y="152"/>
                              </a:cubicBezTo>
                              <a:cubicBezTo>
                                <a:pt x="138" y="143"/>
                                <a:pt x="152" y="130"/>
                                <a:pt x="152" y="126"/>
                              </a:cubicBezTo>
                              <a:cubicBezTo>
                                <a:pt x="152" y="119"/>
                                <a:pt x="131" y="97"/>
                                <a:pt x="120" y="97"/>
                              </a:cubicBezTo>
                              <a:cubicBezTo>
                                <a:pt x="119" y="97"/>
                                <a:pt x="118" y="98"/>
                                <a:pt x="118" y="98"/>
                              </a:cubicBezTo>
                              <a:cubicBezTo>
                                <a:pt x="114" y="102"/>
                                <a:pt x="112" y="105"/>
                                <a:pt x="110" y="109"/>
                              </a:cubicBezTo>
                              <a:cubicBezTo>
                                <a:pt x="107" y="114"/>
                                <a:pt x="103" y="120"/>
                                <a:pt x="95" y="120"/>
                              </a:cubicBezTo>
                              <a:cubicBezTo>
                                <a:pt x="83" y="120"/>
                                <a:pt x="72" y="109"/>
                                <a:pt x="62" y="98"/>
                              </a:cubicBezTo>
                              <a:cubicBezTo>
                                <a:pt x="51" y="88"/>
                                <a:pt x="40" y="77"/>
                                <a:pt x="40" y="65"/>
                              </a:cubicBezTo>
                              <a:cubicBezTo>
                                <a:pt x="40" y="57"/>
                                <a:pt x="46" y="53"/>
                                <a:pt x="51" y="50"/>
                              </a:cubicBezTo>
                              <a:cubicBezTo>
                                <a:pt x="55" y="48"/>
                                <a:pt x="58" y="45"/>
                                <a:pt x="62" y="42"/>
                              </a:cubicBezTo>
                              <a:cubicBezTo>
                                <a:pt x="63" y="40"/>
                                <a:pt x="62" y="37"/>
                                <a:pt x="61" y="35"/>
                              </a:cubicBezTo>
                              <a:cubicBezTo>
                                <a:pt x="56" y="22"/>
                                <a:pt x="39" y="8"/>
                                <a:pt x="34" y="8"/>
                              </a:cubicBezTo>
                              <a:cubicBezTo>
                                <a:pt x="29" y="8"/>
                                <a:pt x="17" y="22"/>
                                <a:pt x="8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-37.7pt;margin-top:267.7pt;height:36.2pt;width:36.2pt;z-index:251681792;mso-width-relative:page;mso-height-relative:page;" fillcolor="#2A3D52 [3204]" filled="t" stroked="f" coordsize="160,160" o:gfxdata="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" path="m126,160c125,160,125,160,125,160c104,160,62,139,41,118c21,98,0,55,0,35c0,33,0,33,0,33c0,32,0,32,0,32c5,25,23,0,34,0c44,0,63,18,69,32c72,40,70,45,67,48c63,52,59,54,56,56c50,60,48,61,48,65c48,73,58,83,67,93c77,102,86,112,95,112c99,112,100,110,103,104c106,101,108,97,112,93c114,90,117,89,120,89c135,89,160,114,160,126c160,137,135,154,128,160l126,160xm8,36c9,55,28,94,47,113c66,132,105,151,124,152c138,143,152,130,152,126c152,119,131,97,120,97c119,97,118,98,118,98c114,102,112,105,110,109c107,114,103,120,95,120c83,120,72,109,62,98c51,88,40,77,40,65c40,57,46,53,51,50c55,48,58,45,62,42c63,40,62,37,61,35c56,22,39,8,34,8c29,8,17,22,8,36xe">
                <v:path o:connectlocs="362014,459701;359141,459701;117798,339029;0,100559;0,94813;0,91940;97686,0;198246,91940;192499,137910;160895,160895;137910,186753;192499,267201;272947,321790;295932,298805;321790,267201;344775,255708;459701,362014;367760,459701;362014,459701;22985,103432;135037,324663;356268,436715;436715,362014;344775,278693;339029,281566;316044,313171;272947,344775;178134,281566;114925,186753;146529,143656;178134,120671;175261,100559;97686,22985;22985,103432" o:connectangles="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4320540</wp:posOffset>
                </wp:positionV>
                <wp:extent cx="575945" cy="575945"/>
                <wp:effectExtent l="0" t="0" r="0" b="0"/>
                <wp:wrapNone/>
                <wp:docPr id="26" name="Freeform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6212" cy="576212"/>
                        </a:xfrm>
                        <a:custGeom>
                          <a:avLst/>
                          <a:gdLst>
                            <a:gd name="T0" fmla="*/ 79 w 190"/>
                            <a:gd name="T1" fmla="*/ 190 h 190"/>
                            <a:gd name="T2" fmla="*/ 64 w 190"/>
                            <a:gd name="T3" fmla="*/ 157 h 190"/>
                            <a:gd name="T4" fmla="*/ 17 w 190"/>
                            <a:gd name="T5" fmla="*/ 151 h 190"/>
                            <a:gd name="T6" fmla="*/ 30 w 190"/>
                            <a:gd name="T7" fmla="*/ 117 h 190"/>
                            <a:gd name="T8" fmla="*/ 0 w 190"/>
                            <a:gd name="T9" fmla="*/ 79 h 190"/>
                            <a:gd name="T10" fmla="*/ 34 w 190"/>
                            <a:gd name="T11" fmla="*/ 64 h 190"/>
                            <a:gd name="T12" fmla="*/ 40 w 190"/>
                            <a:gd name="T13" fmla="*/ 17 h 190"/>
                            <a:gd name="T14" fmla="*/ 74 w 190"/>
                            <a:gd name="T15" fmla="*/ 30 h 190"/>
                            <a:gd name="T16" fmla="*/ 112 w 190"/>
                            <a:gd name="T17" fmla="*/ 0 h 190"/>
                            <a:gd name="T18" fmla="*/ 127 w 190"/>
                            <a:gd name="T19" fmla="*/ 34 h 190"/>
                            <a:gd name="T20" fmla="*/ 174 w 190"/>
                            <a:gd name="T21" fmla="*/ 40 h 190"/>
                            <a:gd name="T22" fmla="*/ 161 w 190"/>
                            <a:gd name="T23" fmla="*/ 74 h 190"/>
                            <a:gd name="T24" fmla="*/ 190 w 190"/>
                            <a:gd name="T25" fmla="*/ 112 h 190"/>
                            <a:gd name="T26" fmla="*/ 157 w 190"/>
                            <a:gd name="T27" fmla="*/ 127 h 190"/>
                            <a:gd name="T28" fmla="*/ 151 w 190"/>
                            <a:gd name="T29" fmla="*/ 174 h 190"/>
                            <a:gd name="T30" fmla="*/ 117 w 190"/>
                            <a:gd name="T31" fmla="*/ 161 h 190"/>
                            <a:gd name="T32" fmla="*/ 86 w 190"/>
                            <a:gd name="T33" fmla="*/ 182 h 190"/>
                            <a:gd name="T34" fmla="*/ 110 w 190"/>
                            <a:gd name="T35" fmla="*/ 155 h 190"/>
                            <a:gd name="T36" fmla="*/ 125 w 190"/>
                            <a:gd name="T37" fmla="*/ 149 h 190"/>
                            <a:gd name="T38" fmla="*/ 150 w 190"/>
                            <a:gd name="T39" fmla="*/ 164 h 190"/>
                            <a:gd name="T40" fmla="*/ 147 w 190"/>
                            <a:gd name="T41" fmla="*/ 127 h 190"/>
                            <a:gd name="T42" fmla="*/ 154 w 190"/>
                            <a:gd name="T43" fmla="*/ 112 h 190"/>
                            <a:gd name="T44" fmla="*/ 182 w 190"/>
                            <a:gd name="T45" fmla="*/ 105 h 190"/>
                            <a:gd name="T46" fmla="*/ 155 w 190"/>
                            <a:gd name="T47" fmla="*/ 81 h 190"/>
                            <a:gd name="T48" fmla="*/ 149 w 190"/>
                            <a:gd name="T49" fmla="*/ 66 h 190"/>
                            <a:gd name="T50" fmla="*/ 164 w 190"/>
                            <a:gd name="T51" fmla="*/ 41 h 190"/>
                            <a:gd name="T52" fmla="*/ 127 w 190"/>
                            <a:gd name="T53" fmla="*/ 43 h 190"/>
                            <a:gd name="T54" fmla="*/ 112 w 190"/>
                            <a:gd name="T55" fmla="*/ 37 h 190"/>
                            <a:gd name="T56" fmla="*/ 105 w 190"/>
                            <a:gd name="T57" fmla="*/ 8 h 190"/>
                            <a:gd name="T58" fmla="*/ 81 w 190"/>
                            <a:gd name="T59" fmla="*/ 36 h 190"/>
                            <a:gd name="T60" fmla="*/ 66 w 190"/>
                            <a:gd name="T61" fmla="*/ 42 h 190"/>
                            <a:gd name="T62" fmla="*/ 41 w 190"/>
                            <a:gd name="T63" fmla="*/ 27 h 190"/>
                            <a:gd name="T64" fmla="*/ 43 w 190"/>
                            <a:gd name="T65" fmla="*/ 63 h 190"/>
                            <a:gd name="T66" fmla="*/ 37 w 190"/>
                            <a:gd name="T67" fmla="*/ 79 h 190"/>
                            <a:gd name="T68" fmla="*/ 8 w 190"/>
                            <a:gd name="T69" fmla="*/ 86 h 190"/>
                            <a:gd name="T70" fmla="*/ 36 w 190"/>
                            <a:gd name="T71" fmla="*/ 110 h 190"/>
                            <a:gd name="T72" fmla="*/ 42 w 190"/>
                            <a:gd name="T73" fmla="*/ 125 h 190"/>
                            <a:gd name="T74" fmla="*/ 27 w 190"/>
                            <a:gd name="T75" fmla="*/ 150 h 190"/>
                            <a:gd name="T76" fmla="*/ 63 w 190"/>
                            <a:gd name="T77" fmla="*/ 147 h 190"/>
                            <a:gd name="T78" fmla="*/ 79 w 190"/>
                            <a:gd name="T79" fmla="*/ 154 h 190"/>
                            <a:gd name="T80" fmla="*/ 86 w 190"/>
                            <a:gd name="T81" fmla="*/ 182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90" h="190">
                              <a:moveTo>
                                <a:pt x="112" y="190"/>
                              </a:moveTo>
                              <a:cubicBezTo>
                                <a:pt x="79" y="190"/>
                                <a:pt x="79" y="190"/>
                                <a:pt x="79" y="190"/>
                              </a:cubicBezTo>
                              <a:cubicBezTo>
                                <a:pt x="74" y="161"/>
                                <a:pt x="74" y="161"/>
                                <a:pt x="74" y="161"/>
                              </a:cubicBezTo>
                              <a:cubicBezTo>
                                <a:pt x="71" y="160"/>
                                <a:pt x="67" y="158"/>
                                <a:pt x="64" y="157"/>
                              </a:cubicBezTo>
                              <a:cubicBezTo>
                                <a:pt x="40" y="174"/>
                                <a:pt x="40" y="174"/>
                                <a:pt x="40" y="174"/>
                              </a:cubicBezTo>
                              <a:cubicBezTo>
                                <a:pt x="17" y="151"/>
                                <a:pt x="17" y="151"/>
                                <a:pt x="17" y="151"/>
                              </a:cubicBezTo>
                              <a:cubicBezTo>
                                <a:pt x="34" y="127"/>
                                <a:pt x="34" y="127"/>
                                <a:pt x="34" y="127"/>
                              </a:cubicBezTo>
                              <a:cubicBezTo>
                                <a:pt x="32" y="123"/>
                                <a:pt x="31" y="120"/>
                                <a:pt x="30" y="117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0" y="79"/>
                                <a:pt x="0" y="79"/>
                                <a:pt x="0" y="79"/>
                              </a:cubicBezTo>
                              <a:cubicBezTo>
                                <a:pt x="30" y="74"/>
                                <a:pt x="30" y="74"/>
                                <a:pt x="30" y="74"/>
                              </a:cubicBezTo>
                              <a:cubicBezTo>
                                <a:pt x="31" y="71"/>
                                <a:pt x="32" y="67"/>
                                <a:pt x="34" y="64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40" y="17"/>
                                <a:pt x="40" y="17"/>
                                <a:pt x="40" y="17"/>
                              </a:cubicBezTo>
                              <a:cubicBezTo>
                                <a:pt x="64" y="34"/>
                                <a:pt x="64" y="34"/>
                                <a:pt x="64" y="34"/>
                              </a:cubicBezTo>
                              <a:cubicBezTo>
                                <a:pt x="67" y="32"/>
                                <a:pt x="71" y="31"/>
                                <a:pt x="74" y="3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112" y="0"/>
                                <a:pt x="112" y="0"/>
                                <a:pt x="112" y="0"/>
                              </a:cubicBezTo>
                              <a:cubicBezTo>
                                <a:pt x="117" y="30"/>
                                <a:pt x="117" y="30"/>
                                <a:pt x="117" y="30"/>
                              </a:cubicBezTo>
                              <a:cubicBezTo>
                                <a:pt x="120" y="31"/>
                                <a:pt x="124" y="32"/>
                                <a:pt x="127" y="34"/>
                              </a:cubicBezTo>
                              <a:cubicBezTo>
                                <a:pt x="151" y="17"/>
                                <a:pt x="151" y="17"/>
                                <a:pt x="151" y="17"/>
                              </a:cubicBezTo>
                              <a:cubicBezTo>
                                <a:pt x="174" y="40"/>
                                <a:pt x="174" y="40"/>
                                <a:pt x="174" y="40"/>
                              </a:cubicBezTo>
                              <a:cubicBezTo>
                                <a:pt x="157" y="64"/>
                                <a:pt x="157" y="64"/>
                                <a:pt x="157" y="64"/>
                              </a:cubicBezTo>
                              <a:cubicBezTo>
                                <a:pt x="159" y="67"/>
                                <a:pt x="160" y="71"/>
                                <a:pt x="161" y="74"/>
                              </a:cubicBezTo>
                              <a:cubicBezTo>
                                <a:pt x="190" y="79"/>
                                <a:pt x="190" y="79"/>
                                <a:pt x="190" y="79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161" y="117"/>
                                <a:pt x="161" y="117"/>
                                <a:pt x="161" y="117"/>
                              </a:cubicBezTo>
                              <a:cubicBezTo>
                                <a:pt x="160" y="120"/>
                                <a:pt x="159" y="123"/>
                                <a:pt x="157" y="127"/>
                              </a:cubicBezTo>
                              <a:cubicBezTo>
                                <a:pt x="174" y="151"/>
                                <a:pt x="174" y="151"/>
                                <a:pt x="174" y="151"/>
                              </a:cubicBezTo>
                              <a:cubicBezTo>
                                <a:pt x="151" y="174"/>
                                <a:pt x="151" y="174"/>
                                <a:pt x="151" y="174"/>
                              </a:cubicBezTo>
                              <a:cubicBezTo>
                                <a:pt x="127" y="157"/>
                                <a:pt x="127" y="157"/>
                                <a:pt x="127" y="157"/>
                              </a:cubicBezTo>
                              <a:cubicBezTo>
                                <a:pt x="124" y="158"/>
                                <a:pt x="120" y="160"/>
                                <a:pt x="117" y="161"/>
                              </a:cubicBezTo>
                              <a:lnTo>
                                <a:pt x="112" y="190"/>
                              </a:lnTo>
                              <a:close/>
                              <a:moveTo>
                                <a:pt x="86" y="182"/>
                              </a:moveTo>
                              <a:cubicBezTo>
                                <a:pt x="105" y="182"/>
                                <a:pt x="105" y="182"/>
                                <a:pt x="105" y="182"/>
                              </a:cubicBezTo>
                              <a:cubicBezTo>
                                <a:pt x="110" y="155"/>
                                <a:pt x="110" y="155"/>
                                <a:pt x="110" y="155"/>
                              </a:cubicBezTo>
                              <a:cubicBezTo>
                                <a:pt x="112" y="154"/>
                                <a:pt x="112" y="154"/>
                                <a:pt x="112" y="154"/>
                              </a:cubicBezTo>
                              <a:cubicBezTo>
                                <a:pt x="117" y="153"/>
                                <a:pt x="121" y="151"/>
                                <a:pt x="125" y="149"/>
                              </a:cubicBezTo>
                              <a:cubicBezTo>
                                <a:pt x="127" y="147"/>
                                <a:pt x="127" y="147"/>
                                <a:pt x="127" y="147"/>
                              </a:cubicBezTo>
                              <a:cubicBezTo>
                                <a:pt x="150" y="164"/>
                                <a:pt x="150" y="164"/>
                                <a:pt x="150" y="164"/>
                              </a:cubicBezTo>
                              <a:cubicBezTo>
                                <a:pt x="164" y="150"/>
                                <a:pt x="164" y="150"/>
                                <a:pt x="164" y="150"/>
                              </a:cubicBezTo>
                              <a:cubicBezTo>
                                <a:pt x="147" y="127"/>
                                <a:pt x="147" y="127"/>
                                <a:pt x="147" y="127"/>
                              </a:cubicBezTo>
                              <a:cubicBezTo>
                                <a:pt x="149" y="125"/>
                                <a:pt x="149" y="125"/>
                                <a:pt x="149" y="125"/>
                              </a:cubicBezTo>
                              <a:cubicBezTo>
                                <a:pt x="151" y="121"/>
                                <a:pt x="153" y="117"/>
                                <a:pt x="154" y="112"/>
                              </a:cubicBezTo>
                              <a:cubicBezTo>
                                <a:pt x="155" y="110"/>
                                <a:pt x="155" y="110"/>
                                <a:pt x="155" y="110"/>
                              </a:cubicBezTo>
                              <a:cubicBezTo>
                                <a:pt x="182" y="105"/>
                                <a:pt x="182" y="105"/>
                                <a:pt x="182" y="105"/>
                              </a:cubicBezTo>
                              <a:cubicBezTo>
                                <a:pt x="182" y="86"/>
                                <a:pt x="182" y="86"/>
                                <a:pt x="182" y="86"/>
                              </a:cubicBezTo>
                              <a:cubicBezTo>
                                <a:pt x="155" y="81"/>
                                <a:pt x="155" y="81"/>
                                <a:pt x="155" y="81"/>
                              </a:cubicBezTo>
                              <a:cubicBezTo>
                                <a:pt x="154" y="79"/>
                                <a:pt x="154" y="79"/>
                                <a:pt x="154" y="79"/>
                              </a:cubicBezTo>
                              <a:cubicBezTo>
                                <a:pt x="153" y="74"/>
                                <a:pt x="151" y="70"/>
                                <a:pt x="149" y="66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64" y="41"/>
                                <a:pt x="164" y="41"/>
                                <a:pt x="164" y="41"/>
                              </a:cubicBezTo>
                              <a:cubicBezTo>
                                <a:pt x="150" y="27"/>
                                <a:pt x="150" y="27"/>
                                <a:pt x="150" y="27"/>
                              </a:cubicBezTo>
                              <a:cubicBezTo>
                                <a:pt x="127" y="43"/>
                                <a:pt x="127" y="43"/>
                                <a:pt x="127" y="43"/>
                              </a:cubicBezTo>
                              <a:cubicBezTo>
                                <a:pt x="125" y="42"/>
                                <a:pt x="125" y="42"/>
                                <a:pt x="125" y="42"/>
                              </a:cubicBezTo>
                              <a:cubicBezTo>
                                <a:pt x="121" y="40"/>
                                <a:pt x="117" y="38"/>
                                <a:pt x="112" y="37"/>
                              </a:cubicBezTo>
                              <a:cubicBezTo>
                                <a:pt x="110" y="36"/>
                                <a:pt x="110" y="36"/>
                                <a:pt x="110" y="36"/>
                              </a:cubicBezTo>
                              <a:cubicBezTo>
                                <a:pt x="105" y="8"/>
                                <a:pt x="105" y="8"/>
                                <a:pt x="105" y="8"/>
                              </a:cubicBezTo>
                              <a:cubicBezTo>
                                <a:pt x="86" y="8"/>
                                <a:pt x="86" y="8"/>
                                <a:pt x="86" y="8"/>
                              </a:cubicBezTo>
                              <a:cubicBezTo>
                                <a:pt x="81" y="36"/>
                                <a:pt x="81" y="36"/>
                                <a:pt x="81" y="36"/>
                              </a:cubicBezTo>
                              <a:cubicBezTo>
                                <a:pt x="79" y="37"/>
                                <a:pt x="79" y="37"/>
                                <a:pt x="79" y="37"/>
                              </a:cubicBezTo>
                              <a:cubicBezTo>
                                <a:pt x="74" y="38"/>
                                <a:pt x="70" y="40"/>
                                <a:pt x="66" y="42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41" y="27"/>
                                <a:pt x="41" y="27"/>
                                <a:pt x="41" y="27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cubicBezTo>
                                <a:pt x="43" y="63"/>
                                <a:pt x="43" y="63"/>
                                <a:pt x="43" y="63"/>
                              </a:cubicBezTo>
                              <a:cubicBezTo>
                                <a:pt x="42" y="66"/>
                                <a:pt x="42" y="66"/>
                                <a:pt x="42" y="66"/>
                              </a:cubicBezTo>
                              <a:cubicBezTo>
                                <a:pt x="40" y="70"/>
                                <a:pt x="38" y="74"/>
                                <a:pt x="37" y="79"/>
                              </a:cubicBezTo>
                              <a:cubicBezTo>
                                <a:pt x="36" y="81"/>
                                <a:pt x="36" y="81"/>
                                <a:pt x="36" y="81"/>
                              </a:cubicBezTo>
                              <a:cubicBezTo>
                                <a:pt x="8" y="86"/>
                                <a:pt x="8" y="86"/>
                                <a:pt x="8" y="86"/>
                              </a:cubicBezTo>
                              <a:cubicBezTo>
                                <a:pt x="8" y="105"/>
                                <a:pt x="8" y="105"/>
                                <a:pt x="8" y="105"/>
                              </a:cubicBezTo>
                              <a:cubicBezTo>
                                <a:pt x="36" y="110"/>
                                <a:pt x="36" y="110"/>
                                <a:pt x="36" y="110"/>
                              </a:cubicBezTo>
                              <a:cubicBezTo>
                                <a:pt x="37" y="112"/>
                                <a:pt x="37" y="112"/>
                                <a:pt x="37" y="112"/>
                              </a:cubicBezTo>
                              <a:cubicBezTo>
                                <a:pt x="38" y="117"/>
                                <a:pt x="40" y="121"/>
                                <a:pt x="42" y="125"/>
                              </a:cubicBezTo>
                              <a:cubicBezTo>
                                <a:pt x="43" y="127"/>
                                <a:pt x="43" y="127"/>
                                <a:pt x="43" y="127"/>
                              </a:cubicBezTo>
                              <a:cubicBezTo>
                                <a:pt x="27" y="150"/>
                                <a:pt x="27" y="150"/>
                                <a:pt x="27" y="150"/>
                              </a:cubicBezTo>
                              <a:cubicBezTo>
                                <a:pt x="41" y="164"/>
                                <a:pt x="41" y="164"/>
                                <a:pt x="41" y="164"/>
                              </a:cubicBezTo>
                              <a:cubicBezTo>
                                <a:pt x="63" y="147"/>
                                <a:pt x="63" y="147"/>
                                <a:pt x="63" y="147"/>
                              </a:cubicBezTo>
                              <a:cubicBezTo>
                                <a:pt x="66" y="149"/>
                                <a:pt x="66" y="149"/>
                                <a:pt x="66" y="149"/>
                              </a:cubicBezTo>
                              <a:cubicBezTo>
                                <a:pt x="70" y="151"/>
                                <a:pt x="74" y="153"/>
                                <a:pt x="79" y="154"/>
                              </a:cubicBezTo>
                              <a:cubicBezTo>
                                <a:pt x="81" y="155"/>
                                <a:pt x="81" y="155"/>
                                <a:pt x="81" y="155"/>
                              </a:cubicBezTo>
                              <a:lnTo>
                                <a:pt x="86" y="1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2" o:spid="_x0000_s1026" o:spt="100" style="position:absolute;left:0pt;margin-left:182.25pt;margin-top:340.2pt;height:45.35pt;width:45.35pt;z-index:251682816;mso-width-relative:page;mso-height-relative:page;" fillcolor="#2A3D52 [3204]" filled="t" stroked="f" coordsize="190,190" o:gfxdata="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" path="m112,190c79,190,79,190,79,190c74,161,74,161,74,161c71,160,67,158,64,157c40,174,40,174,40,174c17,151,17,151,17,151c34,127,34,127,34,127c32,123,31,120,30,117c0,112,0,112,0,112c0,79,0,79,0,79c30,74,30,74,30,74c31,71,32,67,34,64c17,40,17,40,17,40c40,17,40,17,40,17c64,34,64,34,64,34c67,32,71,31,74,30c79,0,79,0,79,0c112,0,112,0,112,0c117,30,117,30,117,30c120,31,124,32,127,34c151,17,151,17,151,17c174,40,174,40,174,40c157,64,157,64,157,64c159,67,160,71,161,74c190,79,190,79,190,79c190,112,190,112,190,112c161,117,161,117,161,117c160,120,159,123,157,127c174,151,174,151,174,151c151,174,151,174,151,174c127,157,127,157,127,157c124,158,120,160,117,161l112,190xm86,182c105,182,105,182,105,182c110,155,110,155,110,155c112,154,112,154,112,154c117,153,121,151,125,149c127,147,127,147,127,147c150,164,150,164,150,164c164,150,164,150,164,150c147,127,147,127,147,127c149,125,149,125,149,125c151,121,153,117,154,112c155,110,155,110,155,110c182,105,182,105,182,105c182,86,182,86,182,86c155,81,155,81,155,81c154,79,154,79,154,79c153,74,151,70,149,66c147,63,147,63,147,63c164,41,164,41,164,41c150,27,150,27,150,27c127,43,127,43,127,43c125,42,125,42,125,42c121,40,117,38,112,37c110,36,110,36,110,36c105,8,105,8,105,8c86,8,86,8,86,8c81,36,81,36,81,36c79,37,79,37,79,37c74,38,70,40,66,42c63,43,63,43,63,43c41,27,41,27,41,27c27,41,27,41,27,41c43,63,43,63,43,63c42,66,42,66,42,66c40,70,38,74,37,79c36,81,36,81,36,81c8,86,8,86,8,86c8,105,8,105,8,105c36,110,36,110,36,110c37,112,37,112,37,112c38,117,40,121,42,125c43,127,43,127,43,127c27,150,27,150,27,150c41,164,41,164,41,164c63,147,63,147,63,147c66,149,66,149,66,149c70,151,74,153,79,154c81,155,81,155,81,155l86,182xe">
                <v:path o:connectlocs="239582,576212;194092,476133;51555,457936;90980,354825;0,239582;103111,194092;121307,51555;224419,90980;339661,0;385152,103111;527688,121307;488263,224419;576212,339661;476133,385152;457936,527688;354825,488263;260811,551950;333596,470067;379086,451871;454904,497361;445806,385152;467034,339661;551950,318432;470067,245648;451871,200157;497361,124340;385152,130405;339661,112209;318432,24261;245648,109177;200157,127373;124340,81882;130405,191059;112209,239582;24261,260811;109177,333596;127373,379086;81882,454904;191059,445806;239582,467034;260811,551950" o:connectangles="0,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3302000</wp:posOffset>
                </wp:positionV>
                <wp:extent cx="313055" cy="655320"/>
                <wp:effectExtent l="0" t="0" r="0" b="30480"/>
                <wp:wrapNone/>
                <wp:docPr id="27" name="组合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2888" cy="655353"/>
                          <a:chOff x="5070940" y="3502524"/>
                          <a:chExt cx="143379" cy="300311"/>
                        </a:xfrm>
                        <a:solidFill>
                          <a:schemeClr val="accent1"/>
                        </a:solidFill>
                      </wpg:grpSpPr>
                      <wps:wsp>
                        <wps:cNvPr id="130" name="Freeform 184"/>
                        <wps:cNvSpPr>
                          <a:spLocks noEditPoints="1"/>
                        </wps:cNvSpPr>
                        <wps:spPr bwMode="auto">
                          <a:xfrm>
                            <a:off x="5096620" y="3502524"/>
                            <a:ext cx="92733" cy="222558"/>
                          </a:xfrm>
                          <a:custGeom>
                            <a:avLst/>
                            <a:gdLst>
                              <a:gd name="T0" fmla="*/ 27 w 55"/>
                              <a:gd name="T1" fmla="*/ 132 h 132"/>
                              <a:gd name="T2" fmla="*/ 0 w 55"/>
                              <a:gd name="T3" fmla="*/ 104 h 132"/>
                              <a:gd name="T4" fmla="*/ 0 w 55"/>
                              <a:gd name="T5" fmla="*/ 27 h 132"/>
                              <a:gd name="T6" fmla="*/ 27 w 55"/>
                              <a:gd name="T7" fmla="*/ 0 h 132"/>
                              <a:gd name="T8" fmla="*/ 55 w 55"/>
                              <a:gd name="T9" fmla="*/ 27 h 132"/>
                              <a:gd name="T10" fmla="*/ 55 w 55"/>
                              <a:gd name="T11" fmla="*/ 104 h 132"/>
                              <a:gd name="T12" fmla="*/ 27 w 55"/>
                              <a:gd name="T13" fmla="*/ 132 h 132"/>
                              <a:gd name="T14" fmla="*/ 27 w 55"/>
                              <a:gd name="T15" fmla="*/ 5 h 132"/>
                              <a:gd name="T16" fmla="*/ 5 w 55"/>
                              <a:gd name="T17" fmla="*/ 27 h 132"/>
                              <a:gd name="T18" fmla="*/ 5 w 55"/>
                              <a:gd name="T19" fmla="*/ 104 h 132"/>
                              <a:gd name="T20" fmla="*/ 27 w 55"/>
                              <a:gd name="T21" fmla="*/ 126 h 132"/>
                              <a:gd name="T22" fmla="*/ 49 w 55"/>
                              <a:gd name="T23" fmla="*/ 104 h 132"/>
                              <a:gd name="T24" fmla="*/ 49 w 55"/>
                              <a:gd name="T25" fmla="*/ 27 h 132"/>
                              <a:gd name="T26" fmla="*/ 27 w 55"/>
                              <a:gd name="T27" fmla="*/ 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132">
                                <a:moveTo>
                                  <a:pt x="27" y="132"/>
                                </a:moveTo>
                                <a:cubicBezTo>
                                  <a:pt x="12" y="132"/>
                                  <a:pt x="0" y="119"/>
                                  <a:pt x="0" y="104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12"/>
                                  <a:pt x="12" y="0"/>
                                  <a:pt x="27" y="0"/>
                                </a:cubicBezTo>
                                <a:cubicBezTo>
                                  <a:pt x="43" y="0"/>
                                  <a:pt x="55" y="12"/>
                                  <a:pt x="55" y="27"/>
                                </a:cubicBezTo>
                                <a:cubicBezTo>
                                  <a:pt x="55" y="104"/>
                                  <a:pt x="55" y="104"/>
                                  <a:pt x="55" y="104"/>
                                </a:cubicBezTo>
                                <a:cubicBezTo>
                                  <a:pt x="55" y="119"/>
                                  <a:pt x="43" y="132"/>
                                  <a:pt x="27" y="132"/>
                                </a:cubicBezTo>
                                <a:close/>
                                <a:moveTo>
                                  <a:pt x="27" y="5"/>
                                </a:moveTo>
                                <a:cubicBezTo>
                                  <a:pt x="15" y="5"/>
                                  <a:pt x="5" y="15"/>
                                  <a:pt x="5" y="27"/>
                                </a:cubicBezTo>
                                <a:cubicBezTo>
                                  <a:pt x="5" y="104"/>
                                  <a:pt x="5" y="104"/>
                                  <a:pt x="5" y="104"/>
                                </a:cubicBezTo>
                                <a:cubicBezTo>
                                  <a:pt x="5" y="116"/>
                                  <a:pt x="15" y="126"/>
                                  <a:pt x="27" y="126"/>
                                </a:cubicBezTo>
                                <a:cubicBezTo>
                                  <a:pt x="40" y="126"/>
                                  <a:pt x="49" y="116"/>
                                  <a:pt x="49" y="104"/>
                                </a:cubicBezTo>
                                <a:cubicBezTo>
                                  <a:pt x="49" y="27"/>
                                  <a:pt x="49" y="27"/>
                                  <a:pt x="49" y="27"/>
                                </a:cubicBezTo>
                                <a:cubicBezTo>
                                  <a:pt x="49" y="15"/>
                                  <a:pt x="40" y="5"/>
                                  <a:pt x="27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1" name="Freeform 185"/>
                        <wps:cNvSpPr/>
                        <wps:spPr bwMode="auto">
                          <a:xfrm>
                            <a:off x="5070940" y="3613803"/>
                            <a:ext cx="143379" cy="138386"/>
                          </a:xfrm>
                          <a:custGeom>
                            <a:avLst/>
                            <a:gdLst>
                              <a:gd name="T0" fmla="*/ 42 w 85"/>
                              <a:gd name="T1" fmla="*/ 82 h 82"/>
                              <a:gd name="T2" fmla="*/ 0 w 85"/>
                              <a:gd name="T3" fmla="*/ 39 h 82"/>
                              <a:gd name="T4" fmla="*/ 0 w 85"/>
                              <a:gd name="T5" fmla="*/ 0 h 82"/>
                              <a:gd name="T6" fmla="*/ 6 w 85"/>
                              <a:gd name="T7" fmla="*/ 0 h 82"/>
                              <a:gd name="T8" fmla="*/ 6 w 85"/>
                              <a:gd name="T9" fmla="*/ 39 h 82"/>
                              <a:gd name="T10" fmla="*/ 42 w 85"/>
                              <a:gd name="T11" fmla="*/ 76 h 82"/>
                              <a:gd name="T12" fmla="*/ 79 w 85"/>
                              <a:gd name="T13" fmla="*/ 39 h 82"/>
                              <a:gd name="T14" fmla="*/ 79 w 85"/>
                              <a:gd name="T15" fmla="*/ 0 h 82"/>
                              <a:gd name="T16" fmla="*/ 85 w 85"/>
                              <a:gd name="T17" fmla="*/ 0 h 82"/>
                              <a:gd name="T18" fmla="*/ 85 w 85"/>
                              <a:gd name="T19" fmla="*/ 39 h 82"/>
                              <a:gd name="T20" fmla="*/ 42 w 85"/>
                              <a:gd name="T2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5" h="82">
                                <a:moveTo>
                                  <a:pt x="42" y="82"/>
                                </a:moveTo>
                                <a:cubicBezTo>
                                  <a:pt x="19" y="82"/>
                                  <a:pt x="0" y="63"/>
                                  <a:pt x="0" y="3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39"/>
                                  <a:pt x="6" y="39"/>
                                  <a:pt x="6" y="39"/>
                                </a:cubicBezTo>
                                <a:cubicBezTo>
                                  <a:pt x="6" y="59"/>
                                  <a:pt x="22" y="76"/>
                                  <a:pt x="42" y="76"/>
                                </a:cubicBezTo>
                                <a:cubicBezTo>
                                  <a:pt x="63" y="76"/>
                                  <a:pt x="79" y="59"/>
                                  <a:pt x="79" y="39"/>
                                </a:cubicBezTo>
                                <a:cubicBezTo>
                                  <a:pt x="79" y="0"/>
                                  <a:pt x="79" y="0"/>
                                  <a:pt x="79" y="0"/>
                                </a:cubicBezTo>
                                <a:cubicBezTo>
                                  <a:pt x="85" y="0"/>
                                  <a:pt x="85" y="0"/>
                                  <a:pt x="85" y="0"/>
                                </a:cubicBezTo>
                                <a:cubicBezTo>
                                  <a:pt x="85" y="39"/>
                                  <a:pt x="85" y="39"/>
                                  <a:pt x="85" y="39"/>
                                </a:cubicBezTo>
                                <a:cubicBezTo>
                                  <a:pt x="85" y="63"/>
                                  <a:pt x="66" y="82"/>
                                  <a:pt x="42" y="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099473" y="3792848"/>
                            <a:ext cx="84173" cy="998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136566" y="3747195"/>
                            <a:ext cx="9987" cy="5064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1.25pt;margin-top:260pt;height:51.6pt;width:24.65pt;z-index:251683840;mso-width-relative:page;mso-height-relative:page;" coordorigin="5070940,3502524" coordsize="143379,300311" o:gfxdata="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">
                <o:lock v:ext="edit" aspectratio="t"/>
                <v:shape id="Freeform 184" o:spid="_x0000_s1026" o:spt="100" style="position:absolute;left:5096620;top:3502524;height:222558;width:92733;" filled="t" stroked="f" coordsize="55,132" o:gfxdata="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iKqb4A&#10;AADcAAAADwAAAAAAAAABACAAAAAiAAAAZHJzL2Rvd25yZXYueG1sUEsBAhQAFAAAAAgAh07iQDMv&#10;BZ47AAAAOQAAABAAAAAAAAAAAQAgAAAADQEAAGRycy9zaGFwZXhtbC54bWxQSwUGAAAAAAYABgBb&#10;AQAAtwMAAAAA&#10;" path="m27,132c12,132,0,119,0,104c0,27,0,27,0,27c0,12,12,0,27,0c43,0,55,12,55,27c55,104,55,104,55,104c55,119,43,132,27,132xm27,5c15,5,5,15,5,27c5,104,5,104,5,104c5,116,15,126,27,126c40,126,49,116,49,104c49,27,49,27,49,27c49,15,40,5,27,5xe">
                  <v:path o:connectlocs="45523,222558;0,175348;0,45523;45523,0;92733,45523;92733,175348;45523,222558;45523,8430;8430,45523;8430,175348;45523,212441;82616,175348;82616,45523;45523,8430" o:connectangles="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85" o:spid="_x0000_s1026" o:spt="100" style="position:absolute;left:5070940;top:3613803;height:138386;width:143379;" filled="t" stroked="f" coordsize="85,82" o:gfxdata="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fPGhvQAA&#10;ANwAAAAPAAAAAAAAAAEAIAAAACIAAABkcnMvZG93bnJldi54bWxQSwECFAAUAAAACACHTuJAMy8F&#10;njsAAAA5AAAAEAAAAAAAAAABACAAAAAMAQAAZHJzL3NoYXBleG1sLnhtbFBLBQYAAAAABgAGAFsB&#10;AAC2AwAAAAA=&#10;" path="m42,82c19,82,0,63,0,39c0,0,0,0,0,0c6,0,6,0,6,0c6,39,6,39,6,39c6,59,22,76,42,76c63,76,79,59,79,39c79,0,79,0,79,0c85,0,85,0,85,0c85,39,85,39,85,39c85,63,66,82,42,82xe">
                  <v:path o:connectlocs="70846,138386;0,65817;0,0;10120,0;10120,65817;70846,128260;133258,65817;133258,0;143379,0;143379,65817;70846,138386" o:connectangles="0,0,0,0,0,0,0,0,0,0,0"/>
                  <v:fill on="t" focussize="0,0"/>
                  <v:stroke on="f" joinstyle="round"/>
                  <v:imagedata o:title=""/>
                  <o:lock v:ext="edit" aspectratio="f"/>
                </v:shape>
                <v:rect id="Rectangle 186" o:spid="_x0000_s1026" o:spt="1" style="position:absolute;left:5099473;top:3792848;height:9987;width:84173;" filled="t" stroked="f" coordsize="21600,21600" o:gfxdata="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RW7LsAAADc&#10;AAAADwAAAAAAAAABACAAAAAiAAAAZHJzL2Rvd25yZXYueG1sUEsBAhQAFAAAAAgAh07iQDMvBZ47&#10;AAAAOQAAABAAAAAAAAAAAQAgAAAACgEAAGRycy9zaGFwZXhtbC54bWxQSwUGAAAAAAYABgBbAQAA&#10;tAMAAAAA&#10;">
                  <v:fill on="t" focussize="0,0"/>
                  <v:stroke on="f" miterlimit="8" joinstyle="miter"/>
                  <v:imagedata o:title=""/>
                  <o:lock v:ext="edit" aspectratio="f"/>
                </v:rect>
                <v:rect id="Rectangle 187" o:spid="_x0000_s1026" o:spt="1" style="position:absolute;left:5136566;top:3747195;height:50646;width:9987;" filled="t" stroked="f" coordsize="21600,21600" o:gfxdata="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6PN3ugAAANwA&#10;AAAPAAAAAAAAAAEAIAAAACIAAABkcnMvZG93bnJldi54bWxQSwECFAAUAAAACACHTuJAMy8FnjsA&#10;AAA5AAAAEAAAAAAAAAABACAAAAAJAQAAZHJzL3NoYXBleG1sLnhtbFBLBQYAAAAABgAGAFsBAACz&#10;AwAAAAA=&#10;">
                  <v:fill on="t" focussize="0,0"/>
                  <v:stroke on="f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3342005</wp:posOffset>
                </wp:positionV>
                <wp:extent cx="575945" cy="575945"/>
                <wp:effectExtent l="0" t="0" r="0" b="0"/>
                <wp:wrapNone/>
                <wp:docPr id="28" name="组合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212" cy="576212"/>
                          <a:chOff x="3964520" y="3542094"/>
                          <a:chExt cx="312438" cy="312438"/>
                        </a:xfrm>
                        <a:solidFill>
                          <a:schemeClr val="accent1"/>
                        </a:solidFill>
                      </wpg:grpSpPr>
                      <wps:wsp>
                        <wps:cNvPr id="128" name="Freeform 192"/>
                        <wps:cNvSpPr>
                          <a:spLocks noEditPoints="1"/>
                        </wps:cNvSpPr>
                        <wps:spPr bwMode="auto">
                          <a:xfrm>
                            <a:off x="3964520" y="3542094"/>
                            <a:ext cx="312438" cy="312438"/>
                          </a:xfrm>
                          <a:custGeom>
                            <a:avLst/>
                            <a:gdLst>
                              <a:gd name="T0" fmla="*/ 93 w 185"/>
                              <a:gd name="T1" fmla="*/ 185 h 185"/>
                              <a:gd name="T2" fmla="*/ 0 w 185"/>
                              <a:gd name="T3" fmla="*/ 93 h 185"/>
                              <a:gd name="T4" fmla="*/ 93 w 185"/>
                              <a:gd name="T5" fmla="*/ 0 h 185"/>
                              <a:gd name="T6" fmla="*/ 185 w 185"/>
                              <a:gd name="T7" fmla="*/ 93 h 185"/>
                              <a:gd name="T8" fmla="*/ 93 w 185"/>
                              <a:gd name="T9" fmla="*/ 185 h 185"/>
                              <a:gd name="T10" fmla="*/ 93 w 185"/>
                              <a:gd name="T11" fmla="*/ 7 h 185"/>
                              <a:gd name="T12" fmla="*/ 7 w 185"/>
                              <a:gd name="T13" fmla="*/ 93 h 185"/>
                              <a:gd name="T14" fmla="*/ 93 w 185"/>
                              <a:gd name="T15" fmla="*/ 179 h 185"/>
                              <a:gd name="T16" fmla="*/ 179 w 185"/>
                              <a:gd name="T17" fmla="*/ 93 h 185"/>
                              <a:gd name="T18" fmla="*/ 93 w 185"/>
                              <a:gd name="T19" fmla="*/ 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93" y="185"/>
                                </a:moveTo>
                                <a:cubicBezTo>
                                  <a:pt x="42" y="185"/>
                                  <a:pt x="0" y="143"/>
                                  <a:pt x="0" y="93"/>
                                </a:cubicBezTo>
                                <a:cubicBezTo>
                                  <a:pt x="0" y="42"/>
                                  <a:pt x="42" y="0"/>
                                  <a:pt x="93" y="0"/>
                                </a:cubicBezTo>
                                <a:cubicBezTo>
                                  <a:pt x="144" y="0"/>
                                  <a:pt x="185" y="42"/>
                                  <a:pt x="185" y="93"/>
                                </a:cubicBezTo>
                                <a:cubicBezTo>
                                  <a:pt x="185" y="143"/>
                                  <a:pt x="144" y="185"/>
                                  <a:pt x="93" y="185"/>
                                </a:cubicBezTo>
                                <a:close/>
                                <a:moveTo>
                                  <a:pt x="93" y="7"/>
                                </a:moveTo>
                                <a:cubicBezTo>
                                  <a:pt x="45" y="7"/>
                                  <a:pt x="7" y="45"/>
                                  <a:pt x="7" y="93"/>
                                </a:cubicBezTo>
                                <a:cubicBezTo>
                                  <a:pt x="7" y="140"/>
                                  <a:pt x="45" y="179"/>
                                  <a:pt x="93" y="179"/>
                                </a:cubicBezTo>
                                <a:cubicBezTo>
                                  <a:pt x="140" y="179"/>
                                  <a:pt x="179" y="140"/>
                                  <a:pt x="179" y="93"/>
                                </a:cubicBezTo>
                                <a:cubicBezTo>
                                  <a:pt x="179" y="45"/>
                                  <a:pt x="140" y="7"/>
                                  <a:pt x="93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9" name="Freeform 193"/>
                        <wps:cNvSpPr>
                          <a:spLocks noEditPoints="1"/>
                        </wps:cNvSpPr>
                        <wps:spPr bwMode="auto">
                          <a:xfrm>
                            <a:off x="4013740" y="3584181"/>
                            <a:ext cx="213998" cy="270351"/>
                          </a:xfrm>
                          <a:custGeom>
                            <a:avLst/>
                            <a:gdLst>
                              <a:gd name="T0" fmla="*/ 3 w 127"/>
                              <a:gd name="T1" fmla="*/ 137 h 160"/>
                              <a:gd name="T2" fmla="*/ 2 w 127"/>
                              <a:gd name="T3" fmla="*/ 132 h 160"/>
                              <a:gd name="T4" fmla="*/ 41 w 127"/>
                              <a:gd name="T5" fmla="*/ 111 h 160"/>
                              <a:gd name="T6" fmla="*/ 44 w 127"/>
                              <a:gd name="T7" fmla="*/ 92 h 160"/>
                              <a:gd name="T8" fmla="*/ 29 w 127"/>
                              <a:gd name="T9" fmla="*/ 66 h 160"/>
                              <a:gd name="T10" fmla="*/ 37 w 127"/>
                              <a:gd name="T11" fmla="*/ 11 h 160"/>
                              <a:gd name="T12" fmla="*/ 66 w 127"/>
                              <a:gd name="T13" fmla="*/ 0 h 160"/>
                              <a:gd name="T14" fmla="*/ 82 w 127"/>
                              <a:gd name="T15" fmla="*/ 7 h 160"/>
                              <a:gd name="T16" fmla="*/ 98 w 127"/>
                              <a:gd name="T17" fmla="*/ 56 h 160"/>
                              <a:gd name="T18" fmla="*/ 92 w 127"/>
                              <a:gd name="T19" fmla="*/ 75 h 160"/>
                              <a:gd name="T20" fmla="*/ 84 w 127"/>
                              <a:gd name="T21" fmla="*/ 105 h 160"/>
                              <a:gd name="T22" fmla="*/ 89 w 127"/>
                              <a:gd name="T23" fmla="*/ 112 h 160"/>
                              <a:gd name="T24" fmla="*/ 125 w 127"/>
                              <a:gd name="T25" fmla="*/ 132 h 160"/>
                              <a:gd name="T26" fmla="*/ 125 w 127"/>
                              <a:gd name="T27" fmla="*/ 137 h 160"/>
                              <a:gd name="T28" fmla="*/ 9 w 127"/>
                              <a:gd name="T29" fmla="*/ 134 h 160"/>
                              <a:gd name="T30" fmla="*/ 118 w 127"/>
                              <a:gd name="T31" fmla="*/ 134 h 160"/>
                              <a:gd name="T32" fmla="*/ 85 w 127"/>
                              <a:gd name="T33" fmla="*/ 117 h 160"/>
                              <a:gd name="T34" fmla="*/ 78 w 127"/>
                              <a:gd name="T35" fmla="*/ 106 h 160"/>
                              <a:gd name="T36" fmla="*/ 79 w 127"/>
                              <a:gd name="T37" fmla="*/ 88 h 160"/>
                              <a:gd name="T38" fmla="*/ 88 w 127"/>
                              <a:gd name="T39" fmla="*/ 67 h 160"/>
                              <a:gd name="T40" fmla="*/ 93 w 127"/>
                              <a:gd name="T41" fmla="*/ 65 h 160"/>
                              <a:gd name="T42" fmla="*/ 91 w 127"/>
                              <a:gd name="T43" fmla="*/ 59 h 160"/>
                              <a:gd name="T44" fmla="*/ 91 w 127"/>
                              <a:gd name="T45" fmla="*/ 17 h 160"/>
                              <a:gd name="T46" fmla="*/ 80 w 127"/>
                              <a:gd name="T47" fmla="*/ 13 h 160"/>
                              <a:gd name="T48" fmla="*/ 76 w 127"/>
                              <a:gd name="T49" fmla="*/ 9 h 160"/>
                              <a:gd name="T50" fmla="*/ 65 w 127"/>
                              <a:gd name="T51" fmla="*/ 6 h 160"/>
                              <a:gd name="T52" fmla="*/ 37 w 127"/>
                              <a:gd name="T53" fmla="*/ 56 h 160"/>
                              <a:gd name="T54" fmla="*/ 35 w 127"/>
                              <a:gd name="T55" fmla="*/ 60 h 160"/>
                              <a:gd name="T56" fmla="*/ 38 w 127"/>
                              <a:gd name="T57" fmla="*/ 69 h 160"/>
                              <a:gd name="T58" fmla="*/ 40 w 127"/>
                              <a:gd name="T59" fmla="*/ 71 h 160"/>
                              <a:gd name="T60" fmla="*/ 50 w 127"/>
                              <a:gd name="T61" fmla="*/ 89 h 160"/>
                              <a:gd name="T62" fmla="*/ 50 w 127"/>
                              <a:gd name="T63" fmla="*/ 107 h 160"/>
                              <a:gd name="T64" fmla="*/ 34 w 127"/>
                              <a:gd name="T65" fmla="*/ 12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7" h="160">
                                <a:moveTo>
                                  <a:pt x="64" y="160"/>
                                </a:moveTo>
                                <a:cubicBezTo>
                                  <a:pt x="41" y="160"/>
                                  <a:pt x="20" y="152"/>
                                  <a:pt x="3" y="137"/>
                                </a:cubicBezTo>
                                <a:cubicBezTo>
                                  <a:pt x="0" y="135"/>
                                  <a:pt x="0" y="135"/>
                                  <a:pt x="0" y="135"/>
                                </a:cubicBezTo>
                                <a:cubicBezTo>
                                  <a:pt x="2" y="132"/>
                                  <a:pt x="2" y="132"/>
                                  <a:pt x="2" y="132"/>
                                </a:cubicBezTo>
                                <a:cubicBezTo>
                                  <a:pt x="8" y="125"/>
                                  <a:pt x="19" y="120"/>
                                  <a:pt x="32" y="116"/>
                                </a:cubicBezTo>
                                <a:cubicBezTo>
                                  <a:pt x="37" y="114"/>
                                  <a:pt x="39" y="113"/>
                                  <a:pt x="41" y="111"/>
                                </a:cubicBezTo>
                                <a:cubicBezTo>
                                  <a:pt x="42" y="109"/>
                                  <a:pt x="43" y="108"/>
                                  <a:pt x="44" y="106"/>
                                </a:cubicBezTo>
                                <a:cubicBezTo>
                                  <a:pt x="44" y="105"/>
                                  <a:pt x="44" y="98"/>
                                  <a:pt x="44" y="92"/>
                                </a:cubicBezTo>
                                <a:cubicBezTo>
                                  <a:pt x="40" y="88"/>
                                  <a:pt x="38" y="83"/>
                                  <a:pt x="35" y="75"/>
                                </a:cubicBezTo>
                                <a:cubicBezTo>
                                  <a:pt x="32" y="73"/>
                                  <a:pt x="30" y="70"/>
                                  <a:pt x="29" y="66"/>
                                </a:cubicBezTo>
                                <a:cubicBezTo>
                                  <a:pt x="28" y="62"/>
                                  <a:pt x="29" y="58"/>
                                  <a:pt x="30" y="56"/>
                                </a:cubicBezTo>
                                <a:cubicBezTo>
                                  <a:pt x="27" y="36"/>
                                  <a:pt x="29" y="21"/>
                                  <a:pt x="37" y="11"/>
                                </a:cubicBezTo>
                                <a:cubicBezTo>
                                  <a:pt x="43" y="4"/>
                                  <a:pt x="52" y="0"/>
                                  <a:pt x="65" y="0"/>
                                </a:cubicBezTo>
                                <a:cubicBezTo>
                                  <a:pt x="66" y="0"/>
                                  <a:pt x="66" y="0"/>
                                  <a:pt x="66" y="0"/>
                                </a:cubicBezTo>
                                <a:cubicBezTo>
                                  <a:pt x="76" y="0"/>
                                  <a:pt x="78" y="2"/>
                                  <a:pt x="81" y="5"/>
                                </a:cubicBezTo>
                                <a:cubicBezTo>
                                  <a:pt x="81" y="6"/>
                                  <a:pt x="81" y="6"/>
                                  <a:pt x="82" y="7"/>
                                </a:cubicBezTo>
                                <a:cubicBezTo>
                                  <a:pt x="88" y="7"/>
                                  <a:pt x="92" y="9"/>
                                  <a:pt x="96" y="13"/>
                                </a:cubicBezTo>
                                <a:cubicBezTo>
                                  <a:pt x="102" y="21"/>
                                  <a:pt x="103" y="37"/>
                                  <a:pt x="98" y="56"/>
                                </a:cubicBezTo>
                                <a:cubicBezTo>
                                  <a:pt x="99" y="58"/>
                                  <a:pt x="100" y="61"/>
                                  <a:pt x="99" y="66"/>
                                </a:cubicBezTo>
                                <a:cubicBezTo>
                                  <a:pt x="98" y="70"/>
                                  <a:pt x="95" y="74"/>
                                  <a:pt x="92" y="75"/>
                                </a:cubicBezTo>
                                <a:cubicBezTo>
                                  <a:pt x="90" y="82"/>
                                  <a:pt x="88" y="88"/>
                                  <a:pt x="84" y="92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84" y="108"/>
                                  <a:pt x="86" y="109"/>
                                  <a:pt x="88" y="111"/>
                                </a:cubicBezTo>
                                <a:cubicBezTo>
                                  <a:pt x="89" y="112"/>
                                  <a:pt x="89" y="112"/>
                                  <a:pt x="89" y="112"/>
                                </a:cubicBezTo>
                                <a:cubicBezTo>
                                  <a:pt x="90" y="113"/>
                                  <a:pt x="91" y="114"/>
                                  <a:pt x="96" y="116"/>
                                </a:cubicBezTo>
                                <a:cubicBezTo>
                                  <a:pt x="109" y="120"/>
                                  <a:pt x="119" y="125"/>
                                  <a:pt x="125" y="132"/>
                                </a:cubicBezTo>
                                <a:cubicBezTo>
                                  <a:pt x="127" y="135"/>
                                  <a:pt x="127" y="135"/>
                                  <a:pt x="127" y="135"/>
                                </a:cubicBezTo>
                                <a:cubicBezTo>
                                  <a:pt x="125" y="137"/>
                                  <a:pt x="125" y="137"/>
                                  <a:pt x="125" y="137"/>
                                </a:cubicBezTo>
                                <a:cubicBezTo>
                                  <a:pt x="108" y="152"/>
                                  <a:pt x="86" y="160"/>
                                  <a:pt x="64" y="160"/>
                                </a:cubicBezTo>
                                <a:close/>
                                <a:moveTo>
                                  <a:pt x="9" y="134"/>
                                </a:moveTo>
                                <a:cubicBezTo>
                                  <a:pt x="25" y="147"/>
                                  <a:pt x="44" y="154"/>
                                  <a:pt x="64" y="154"/>
                                </a:cubicBezTo>
                                <a:cubicBezTo>
                                  <a:pt x="84" y="154"/>
                                  <a:pt x="103" y="147"/>
                                  <a:pt x="118" y="134"/>
                                </a:cubicBezTo>
                                <a:cubicBezTo>
                                  <a:pt x="113" y="129"/>
                                  <a:pt x="104" y="125"/>
                                  <a:pt x="94" y="122"/>
                                </a:cubicBezTo>
                                <a:cubicBezTo>
                                  <a:pt x="89" y="120"/>
                                  <a:pt x="87" y="119"/>
                                  <a:pt x="85" y="117"/>
                                </a:cubicBezTo>
                                <a:cubicBezTo>
                                  <a:pt x="83" y="116"/>
                                  <a:pt x="83" y="116"/>
                                  <a:pt x="83" y="116"/>
                                </a:cubicBezTo>
                                <a:cubicBezTo>
                                  <a:pt x="81" y="113"/>
                                  <a:pt x="78" y="111"/>
                                  <a:pt x="78" y="106"/>
                                </a:cubicBezTo>
                                <a:cubicBezTo>
                                  <a:pt x="78" y="89"/>
                                  <a:pt x="78" y="89"/>
                                  <a:pt x="78" y="89"/>
                                </a:cubicBezTo>
                                <a:cubicBezTo>
                                  <a:pt x="79" y="88"/>
                                  <a:pt x="79" y="88"/>
                                  <a:pt x="79" y="88"/>
                                </a:cubicBezTo>
                                <a:cubicBezTo>
                                  <a:pt x="82" y="85"/>
                                  <a:pt x="84" y="79"/>
                                  <a:pt x="87" y="71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90" y="69"/>
                                  <a:pt x="90" y="69"/>
                                  <a:pt x="90" y="69"/>
                                </a:cubicBezTo>
                                <a:cubicBezTo>
                                  <a:pt x="91" y="68"/>
                                  <a:pt x="92" y="67"/>
                                  <a:pt x="93" y="65"/>
                                </a:cubicBezTo>
                                <a:cubicBezTo>
                                  <a:pt x="93" y="62"/>
                                  <a:pt x="93" y="61"/>
                                  <a:pt x="93" y="60"/>
                                </a:cubicBezTo>
                                <a:cubicBezTo>
                                  <a:pt x="91" y="59"/>
                                  <a:pt x="91" y="59"/>
                                  <a:pt x="91" y="59"/>
                                </a:cubicBezTo>
                                <a:cubicBezTo>
                                  <a:pt x="91" y="56"/>
                                  <a:pt x="91" y="56"/>
                                  <a:pt x="91" y="56"/>
                                </a:cubicBezTo>
                                <a:cubicBezTo>
                                  <a:pt x="96" y="39"/>
                                  <a:pt x="96" y="24"/>
                                  <a:pt x="91" y="17"/>
                                </a:cubicBezTo>
                                <a:cubicBezTo>
                                  <a:pt x="89" y="14"/>
                                  <a:pt x="86" y="13"/>
                                  <a:pt x="82" y="13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79" y="13"/>
                                  <a:pt x="79" y="13"/>
                                  <a:pt x="79" y="13"/>
                                </a:cubicBezTo>
                                <a:cubicBezTo>
                                  <a:pt x="77" y="11"/>
                                  <a:pt x="76" y="10"/>
                                  <a:pt x="76" y="9"/>
                                </a:cubicBezTo>
                                <a:cubicBezTo>
                                  <a:pt x="74" y="7"/>
                                  <a:pt x="74" y="6"/>
                                  <a:pt x="66" y="6"/>
                                </a:cubicBezTo>
                                <a:cubicBezTo>
                                  <a:pt x="65" y="6"/>
                                  <a:pt x="65" y="6"/>
                                  <a:pt x="65" y="6"/>
                                </a:cubicBezTo>
                                <a:cubicBezTo>
                                  <a:pt x="54" y="6"/>
                                  <a:pt x="46" y="9"/>
                                  <a:pt x="42" y="15"/>
                                </a:cubicBezTo>
                                <a:cubicBezTo>
                                  <a:pt x="35" y="23"/>
                                  <a:pt x="33" y="37"/>
                                  <a:pt x="37" y="56"/>
                                </a:cubicBezTo>
                                <a:cubicBezTo>
                                  <a:pt x="37" y="60"/>
                                  <a:pt x="37" y="60"/>
                                  <a:pt x="37" y="60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5" y="61"/>
                                  <a:pt x="35" y="62"/>
                                  <a:pt x="35" y="65"/>
                                </a:cubicBezTo>
                                <a:cubicBezTo>
                                  <a:pt x="36" y="67"/>
                                  <a:pt x="37" y="69"/>
                                  <a:pt x="38" y="69"/>
                                </a:cubicBezTo>
                                <a:cubicBezTo>
                                  <a:pt x="40" y="69"/>
                                  <a:pt x="40" y="69"/>
                                  <a:pt x="40" y="69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3" y="80"/>
                                  <a:pt x="46" y="85"/>
                                  <a:pt x="49" y="88"/>
                                </a:cubicBezTo>
                                <a:cubicBezTo>
                                  <a:pt x="50" y="89"/>
                                  <a:pt x="50" y="89"/>
                                  <a:pt x="50" y="89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94"/>
                                  <a:pt x="50" y="104"/>
                                  <a:pt x="50" y="107"/>
                                </a:cubicBezTo>
                                <a:cubicBezTo>
                                  <a:pt x="49" y="110"/>
                                  <a:pt x="48" y="113"/>
                                  <a:pt x="45" y="116"/>
                                </a:cubicBezTo>
                                <a:cubicBezTo>
                                  <a:pt x="42" y="118"/>
                                  <a:pt x="39" y="120"/>
                                  <a:pt x="34" y="122"/>
                                </a:cubicBezTo>
                                <a:cubicBezTo>
                                  <a:pt x="23" y="125"/>
                                  <a:pt x="15" y="129"/>
                                  <a:pt x="9" y="1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4.15pt;margin-top:263.15pt;height:45.35pt;width:45.35pt;z-index:251684864;mso-width-relative:page;mso-height-relative:page;" coordorigin="3964520,3542094" coordsize="312438,312438" o:gfxdata="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">
                <o:lock v:ext="edit" aspectratio="t"/>
                <v:shape id="Freeform 192" o:spid="_x0000_s1026" o:spt="100" style="position:absolute;left:3964520;top:3542094;height:312438;width:312438;" filled="t" stroked="f" coordsize="185,185" o:gfxdata="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7UaLvQAA&#10;ANwAAAAPAAAAAAAAAAEAIAAAACIAAABkcnMvZG93bnJldi54bWxQSwECFAAUAAAACACHTuJAMy8F&#10;njsAAAA5AAAAEAAAAAAAAAABACAAAAAMAQAAZHJzL3NoYXBleG1sLnhtbFBLBQYAAAAABgAGAFsB&#10;AAC2AwAAAAA=&#10;" path="m93,185c42,185,0,143,0,93c0,42,42,0,93,0c144,0,185,42,185,93c185,143,144,185,93,185xm93,7c45,7,7,45,7,93c7,140,45,179,93,179c140,179,179,140,179,93c179,45,140,7,93,7xe">
                  <v:path o:connectlocs="157063,312438;0,157063;157063,0;312438,157063;157063,312438;157063,11821;11821,157063;157063,302304;302304,157063;157063,11821" o:connectangles="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93" o:spid="_x0000_s1026" o:spt="100" style="position:absolute;left:4013740;top:3584181;height:270351;width:213998;" filled="t" stroked="f" coordsize="127,160" o:gfxdata="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rVW7sAAADc&#10;AAAADwAAAAAAAAABACAAAAAiAAAAZHJzL2Rvd25yZXYueG1sUEsBAhQAFAAAAAgAh07iQDMvBZ47&#10;AAAAOQAAABAAAAAAAAAAAQAgAAAACgEAAGRycy9zaGFwZXhtbC54bWxQSwUGAAAAAAYABgBbAQAA&#10;tAMAAAAA&#10;" path="m64,160c41,160,20,152,3,137c0,135,0,135,0,135c2,132,2,132,2,132c8,125,19,120,32,116c37,114,39,113,41,111c42,109,43,108,44,106c44,105,44,98,44,92c40,88,38,83,35,75c32,73,30,70,29,66c28,62,29,58,30,56c27,36,29,21,37,11c43,4,52,0,65,0c66,0,66,0,66,0c76,0,78,2,81,5c81,6,81,6,82,7c88,7,92,9,96,13c102,21,103,37,98,56c99,58,100,61,99,66c98,70,95,74,92,75c90,82,88,88,84,92c84,105,84,105,84,105c84,108,86,109,88,111c89,112,89,112,89,112c90,113,91,114,96,116c109,120,119,125,125,132c127,135,127,135,127,135c125,137,125,137,125,137c108,152,86,160,64,160xm9,134c25,147,44,154,64,154c84,154,103,147,118,134c113,129,104,125,94,122c89,120,87,119,85,117c83,116,83,116,83,116c81,113,78,111,78,106c78,89,78,89,78,89c79,88,79,88,79,88c82,85,84,79,87,71c88,67,88,67,88,67c90,69,90,69,90,69c91,68,92,67,93,65c93,62,93,61,93,60c91,59,91,59,91,59c91,56,91,56,91,56c96,39,96,24,91,17c89,14,86,13,82,13c80,13,80,13,80,13c79,13,79,13,79,13c77,11,76,10,76,9c74,7,74,6,66,6c65,6,65,6,65,6c54,6,46,9,42,15c35,23,33,37,37,56c37,60,37,60,37,60c35,60,35,60,35,60c35,61,35,62,35,65c36,67,37,69,38,69c40,69,40,69,40,69c40,71,40,71,40,71c43,80,46,85,49,88c50,89,50,89,50,89c50,90,50,90,50,90c50,94,50,104,50,107c49,110,48,113,45,116c42,118,39,120,34,122c23,125,15,129,9,134xe">
                  <v:path o:connectlocs="5055,231488;3370,223039;69085,187556;74141,155451;48865,111519;62345,18586;111211,0;138171,11827;165132,94622;155022,126727;141541,177417;149967,189245;210627,223039;210627,231488;15165,226418;198832,226418;143227,197694;131431,179107;133116,148693;148282,113209;156707,109830;153337,99691;153337,28724;134801,21966;128061,15207;109526,10138;62345,94622;58975,101381;64030,116588;67400,119968;84251,150382;84251,180797;57290,206142" o:connectangles="0,0,0,0,0,0,0,0,0,0,0,0,0,0,0,0,0,0,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4320540</wp:posOffset>
                </wp:positionV>
                <wp:extent cx="575945" cy="575945"/>
                <wp:effectExtent l="0" t="0" r="0" b="0"/>
                <wp:wrapNone/>
                <wp:docPr id="29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76212" cy="576212"/>
                        </a:xfrm>
                        <a:custGeom>
                          <a:avLst/>
                          <a:gdLst>
                            <a:gd name="T0" fmla="*/ 109 w 185"/>
                            <a:gd name="T1" fmla="*/ 185 h 185"/>
                            <a:gd name="T2" fmla="*/ 95 w 185"/>
                            <a:gd name="T3" fmla="*/ 180 h 185"/>
                            <a:gd name="T4" fmla="*/ 12 w 185"/>
                            <a:gd name="T5" fmla="*/ 96 h 185"/>
                            <a:gd name="T6" fmla="*/ 0 w 185"/>
                            <a:gd name="T7" fmla="*/ 68 h 185"/>
                            <a:gd name="T8" fmla="*/ 0 w 185"/>
                            <a:gd name="T9" fmla="*/ 19 h 185"/>
                            <a:gd name="T10" fmla="*/ 19 w 185"/>
                            <a:gd name="T11" fmla="*/ 0 h 185"/>
                            <a:gd name="T12" fmla="*/ 68 w 185"/>
                            <a:gd name="T13" fmla="*/ 0 h 185"/>
                            <a:gd name="T14" fmla="*/ 96 w 185"/>
                            <a:gd name="T15" fmla="*/ 12 h 185"/>
                            <a:gd name="T16" fmla="*/ 180 w 185"/>
                            <a:gd name="T17" fmla="*/ 96 h 185"/>
                            <a:gd name="T18" fmla="*/ 185 w 185"/>
                            <a:gd name="T19" fmla="*/ 109 h 185"/>
                            <a:gd name="T20" fmla="*/ 180 w 185"/>
                            <a:gd name="T21" fmla="*/ 122 h 185"/>
                            <a:gd name="T22" fmla="*/ 122 w 185"/>
                            <a:gd name="T23" fmla="*/ 180 h 185"/>
                            <a:gd name="T24" fmla="*/ 109 w 185"/>
                            <a:gd name="T25" fmla="*/ 185 h 185"/>
                            <a:gd name="T26" fmla="*/ 19 w 185"/>
                            <a:gd name="T27" fmla="*/ 8 h 185"/>
                            <a:gd name="T28" fmla="*/ 8 w 185"/>
                            <a:gd name="T29" fmla="*/ 19 h 185"/>
                            <a:gd name="T30" fmla="*/ 8 w 185"/>
                            <a:gd name="T31" fmla="*/ 68 h 185"/>
                            <a:gd name="T32" fmla="*/ 18 w 185"/>
                            <a:gd name="T33" fmla="*/ 91 h 185"/>
                            <a:gd name="T34" fmla="*/ 101 w 185"/>
                            <a:gd name="T35" fmla="*/ 174 h 185"/>
                            <a:gd name="T36" fmla="*/ 117 w 185"/>
                            <a:gd name="T37" fmla="*/ 174 h 185"/>
                            <a:gd name="T38" fmla="*/ 174 w 185"/>
                            <a:gd name="T39" fmla="*/ 117 h 185"/>
                            <a:gd name="T40" fmla="*/ 177 w 185"/>
                            <a:gd name="T41" fmla="*/ 109 h 185"/>
                            <a:gd name="T42" fmla="*/ 174 w 185"/>
                            <a:gd name="T43" fmla="*/ 101 h 185"/>
                            <a:gd name="T44" fmla="*/ 90 w 185"/>
                            <a:gd name="T45" fmla="*/ 18 h 185"/>
                            <a:gd name="T46" fmla="*/ 68 w 185"/>
                            <a:gd name="T47" fmla="*/ 8 h 185"/>
                            <a:gd name="T48" fmla="*/ 19 w 185"/>
                            <a:gd name="T49" fmla="*/ 8 h 185"/>
                            <a:gd name="T50" fmla="*/ 42 w 185"/>
                            <a:gd name="T51" fmla="*/ 61 h 185"/>
                            <a:gd name="T52" fmla="*/ 23 w 185"/>
                            <a:gd name="T53" fmla="*/ 42 h 185"/>
                            <a:gd name="T54" fmla="*/ 42 w 185"/>
                            <a:gd name="T55" fmla="*/ 23 h 185"/>
                            <a:gd name="T56" fmla="*/ 61 w 185"/>
                            <a:gd name="T57" fmla="*/ 42 h 185"/>
                            <a:gd name="T58" fmla="*/ 42 w 185"/>
                            <a:gd name="T59" fmla="*/ 61 h 185"/>
                            <a:gd name="T60" fmla="*/ 42 w 185"/>
                            <a:gd name="T61" fmla="*/ 31 h 185"/>
                            <a:gd name="T62" fmla="*/ 31 w 185"/>
                            <a:gd name="T63" fmla="*/ 42 h 185"/>
                            <a:gd name="T64" fmla="*/ 42 w 185"/>
                            <a:gd name="T65" fmla="*/ 53 h 185"/>
                            <a:gd name="T66" fmla="*/ 53 w 185"/>
                            <a:gd name="T67" fmla="*/ 42 h 185"/>
                            <a:gd name="T68" fmla="*/ 42 w 185"/>
                            <a:gd name="T69" fmla="*/ 31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85" h="185">
                              <a:moveTo>
                                <a:pt x="109" y="185"/>
                              </a:moveTo>
                              <a:cubicBezTo>
                                <a:pt x="104" y="185"/>
                                <a:pt x="99" y="183"/>
                                <a:pt x="95" y="180"/>
                              </a:cubicBezTo>
                              <a:cubicBezTo>
                                <a:pt x="12" y="96"/>
                                <a:pt x="12" y="96"/>
                                <a:pt x="12" y="96"/>
                              </a:cubicBezTo>
                              <a:cubicBezTo>
                                <a:pt x="5" y="90"/>
                                <a:pt x="0" y="77"/>
                                <a:pt x="0" y="68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9"/>
                                <a:pt x="9" y="0"/>
                                <a:pt x="19" y="0"/>
                              </a:cubicBezTo>
                              <a:cubicBezTo>
                                <a:pt x="68" y="0"/>
                                <a:pt x="68" y="0"/>
                                <a:pt x="68" y="0"/>
                              </a:cubicBezTo>
                              <a:cubicBezTo>
                                <a:pt x="77" y="0"/>
                                <a:pt x="89" y="6"/>
                                <a:pt x="96" y="12"/>
                              </a:cubicBezTo>
                              <a:cubicBezTo>
                                <a:pt x="180" y="96"/>
                                <a:pt x="180" y="96"/>
                                <a:pt x="180" y="96"/>
                              </a:cubicBezTo>
                              <a:cubicBezTo>
                                <a:pt x="183" y="99"/>
                                <a:pt x="185" y="104"/>
                                <a:pt x="185" y="109"/>
                              </a:cubicBezTo>
                              <a:cubicBezTo>
                                <a:pt x="185" y="114"/>
                                <a:pt x="183" y="119"/>
                                <a:pt x="180" y="122"/>
                              </a:cubicBezTo>
                              <a:cubicBezTo>
                                <a:pt x="122" y="180"/>
                                <a:pt x="122" y="180"/>
                                <a:pt x="122" y="180"/>
                              </a:cubicBezTo>
                              <a:cubicBezTo>
                                <a:pt x="119" y="183"/>
                                <a:pt x="114" y="185"/>
                                <a:pt x="109" y="185"/>
                              </a:cubicBezTo>
                              <a:close/>
                              <a:moveTo>
                                <a:pt x="19" y="8"/>
                              </a:moveTo>
                              <a:cubicBezTo>
                                <a:pt x="13" y="8"/>
                                <a:pt x="8" y="13"/>
                                <a:pt x="8" y="19"/>
                              </a:cubicBezTo>
                              <a:cubicBezTo>
                                <a:pt x="8" y="68"/>
                                <a:pt x="8" y="68"/>
                                <a:pt x="8" y="68"/>
                              </a:cubicBezTo>
                              <a:cubicBezTo>
                                <a:pt x="8" y="75"/>
                                <a:pt x="13" y="86"/>
                                <a:pt x="18" y="91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ubicBezTo>
                                <a:pt x="105" y="178"/>
                                <a:pt x="112" y="178"/>
                                <a:pt x="117" y="174"/>
                              </a:cubicBezTo>
                              <a:cubicBezTo>
                                <a:pt x="174" y="117"/>
                                <a:pt x="174" y="117"/>
                                <a:pt x="174" y="117"/>
                              </a:cubicBezTo>
                              <a:cubicBezTo>
                                <a:pt x="176" y="115"/>
                                <a:pt x="177" y="112"/>
                                <a:pt x="177" y="109"/>
                              </a:cubicBezTo>
                              <a:cubicBezTo>
                                <a:pt x="177" y="106"/>
                                <a:pt x="176" y="103"/>
                                <a:pt x="174" y="101"/>
                              </a:cubicBezTo>
                              <a:cubicBezTo>
                                <a:pt x="90" y="18"/>
                                <a:pt x="90" y="18"/>
                                <a:pt x="90" y="18"/>
                              </a:cubicBezTo>
                              <a:cubicBezTo>
                                <a:pt x="85" y="13"/>
                                <a:pt x="75" y="8"/>
                                <a:pt x="68" y="8"/>
                              </a:cubicBezTo>
                              <a:lnTo>
                                <a:pt x="19" y="8"/>
                              </a:lnTo>
                              <a:close/>
                              <a:moveTo>
                                <a:pt x="42" y="61"/>
                              </a:moveTo>
                              <a:cubicBezTo>
                                <a:pt x="31" y="61"/>
                                <a:pt x="23" y="52"/>
                                <a:pt x="23" y="42"/>
                              </a:cubicBezTo>
                              <a:cubicBezTo>
                                <a:pt x="23" y="31"/>
                                <a:pt x="31" y="23"/>
                                <a:pt x="42" y="23"/>
                              </a:cubicBezTo>
                              <a:cubicBezTo>
                                <a:pt x="52" y="23"/>
                                <a:pt x="61" y="31"/>
                                <a:pt x="61" y="42"/>
                              </a:cubicBezTo>
                              <a:cubicBezTo>
                                <a:pt x="61" y="52"/>
                                <a:pt x="52" y="61"/>
                                <a:pt x="42" y="61"/>
                              </a:cubicBezTo>
                              <a:close/>
                              <a:moveTo>
                                <a:pt x="42" y="31"/>
                              </a:moveTo>
                              <a:cubicBezTo>
                                <a:pt x="36" y="31"/>
                                <a:pt x="31" y="36"/>
                                <a:pt x="31" y="42"/>
                              </a:cubicBezTo>
                              <a:cubicBezTo>
                                <a:pt x="31" y="48"/>
                                <a:pt x="36" y="53"/>
                                <a:pt x="42" y="53"/>
                              </a:cubicBezTo>
                              <a:cubicBezTo>
                                <a:pt x="48" y="53"/>
                                <a:pt x="53" y="48"/>
                                <a:pt x="53" y="42"/>
                              </a:cubicBezTo>
                              <a:cubicBezTo>
                                <a:pt x="53" y="36"/>
                                <a:pt x="48" y="31"/>
                                <a:pt x="42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109.95pt;margin-top:340.2pt;height:45.35pt;width:45.35pt;z-index:251685888;mso-width-relative:page;mso-height-relative:page;" fillcolor="#2A3D52 [3204]" filled="t" stroked="f" coordsize="185,185" o:gfxdata="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" path="m109,185c104,185,99,183,95,180c12,96,12,96,12,96c5,90,0,77,0,68c0,19,0,19,0,19c0,9,9,0,19,0c68,0,68,0,68,0c77,0,89,6,96,12c180,96,180,96,180,96c183,99,185,104,185,109c185,114,183,119,180,122c122,180,122,180,122,180c119,183,114,185,109,185xm19,8c13,8,8,13,8,19c8,68,8,68,8,68c8,75,13,86,18,91c101,174,101,174,101,174c105,178,112,178,117,174c174,117,174,117,174,117c176,115,177,112,177,109c177,106,176,103,174,101c90,18,90,18,90,18c85,13,75,8,68,8l19,8xm42,61c31,61,23,52,23,42c23,31,31,23,42,23c52,23,61,31,61,42c61,52,52,61,42,61xm42,31c36,31,31,36,31,42c31,48,36,53,42,53c48,53,53,48,53,42c53,36,48,31,42,31xe">
                <v:path o:connectlocs="339497,576212;295892,560638;37375,299007;0,211796;0,59178;59178,0;211796,0;299007,37375;560638,299007;576212,339497;560638,379988;379988,560638;339497,576212;59178,24917;24917,59178;24917,211796;56063,283434;314580,541950;364415,541950;541950,364415;551294,339497;541950,314580;280319,56063;211796,24917;59178,24917;130815,189994;71637,130815;130815,71637;189994,130815;130815,189994;130815,96554;96554,130815;130815,165076;165076,130815;130815,96554" o:connectangles="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3333750</wp:posOffset>
                </wp:positionV>
                <wp:extent cx="394335" cy="591820"/>
                <wp:effectExtent l="0" t="0" r="6350" b="0"/>
                <wp:wrapNone/>
                <wp:docPr id="30" name="组合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4109" cy="591830"/>
                          <a:chOff x="1137753" y="3534286"/>
                          <a:chExt cx="168270" cy="252692"/>
                        </a:xfrm>
                        <a:solidFill>
                          <a:schemeClr val="accent1"/>
                        </a:solidFill>
                      </wpg:grpSpPr>
                      <wps:wsp>
                        <wps:cNvPr id="125" name="Freeform 155"/>
                        <wps:cNvSpPr>
                          <a:spLocks noEditPoints="1"/>
                        </wps:cNvSpPr>
                        <wps:spPr bwMode="auto">
                          <a:xfrm>
                            <a:off x="1140625" y="3534286"/>
                            <a:ext cx="163101" cy="225700"/>
                          </a:xfrm>
                          <a:custGeom>
                            <a:avLst/>
                            <a:gdLst>
                              <a:gd name="T0" fmla="*/ 60 w 120"/>
                              <a:gd name="T1" fmla="*/ 166 h 166"/>
                              <a:gd name="T2" fmla="*/ 57 w 120"/>
                              <a:gd name="T3" fmla="*/ 162 h 166"/>
                              <a:gd name="T4" fmla="*/ 0 w 120"/>
                              <a:gd name="T5" fmla="*/ 60 h 166"/>
                              <a:gd name="T6" fmla="*/ 60 w 120"/>
                              <a:gd name="T7" fmla="*/ 0 h 166"/>
                              <a:gd name="T8" fmla="*/ 120 w 120"/>
                              <a:gd name="T9" fmla="*/ 60 h 166"/>
                              <a:gd name="T10" fmla="*/ 63 w 120"/>
                              <a:gd name="T11" fmla="*/ 162 h 166"/>
                              <a:gd name="T12" fmla="*/ 60 w 120"/>
                              <a:gd name="T13" fmla="*/ 166 h 166"/>
                              <a:gd name="T14" fmla="*/ 60 w 120"/>
                              <a:gd name="T15" fmla="*/ 8 h 166"/>
                              <a:gd name="T16" fmla="*/ 8 w 120"/>
                              <a:gd name="T17" fmla="*/ 60 h 166"/>
                              <a:gd name="T18" fmla="*/ 60 w 120"/>
                              <a:gd name="T19" fmla="*/ 153 h 166"/>
                              <a:gd name="T20" fmla="*/ 112 w 120"/>
                              <a:gd name="T21" fmla="*/ 60 h 166"/>
                              <a:gd name="T22" fmla="*/ 60 w 120"/>
                              <a:gd name="T23" fmla="*/ 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0" h="166">
                                <a:moveTo>
                                  <a:pt x="60" y="166"/>
                                </a:moveTo>
                                <a:cubicBezTo>
                                  <a:pt x="57" y="162"/>
                                  <a:pt x="57" y="162"/>
                                  <a:pt x="57" y="162"/>
                                </a:cubicBezTo>
                                <a:cubicBezTo>
                                  <a:pt x="55" y="159"/>
                                  <a:pt x="0" y="92"/>
                                  <a:pt x="0" y="60"/>
                                </a:cubicBezTo>
                                <a:cubicBezTo>
                                  <a:pt x="0" y="27"/>
                                  <a:pt x="27" y="0"/>
                                  <a:pt x="60" y="0"/>
                                </a:cubicBezTo>
                                <a:cubicBezTo>
                                  <a:pt x="93" y="0"/>
                                  <a:pt x="120" y="27"/>
                                  <a:pt x="120" y="60"/>
                                </a:cubicBezTo>
                                <a:cubicBezTo>
                                  <a:pt x="120" y="92"/>
                                  <a:pt x="65" y="159"/>
                                  <a:pt x="63" y="162"/>
                                </a:cubicBezTo>
                                <a:lnTo>
                                  <a:pt x="60" y="166"/>
                                </a:lnTo>
                                <a:close/>
                                <a:moveTo>
                                  <a:pt x="60" y="8"/>
                                </a:moveTo>
                                <a:cubicBezTo>
                                  <a:pt x="31" y="8"/>
                                  <a:pt x="8" y="31"/>
                                  <a:pt x="8" y="60"/>
                                </a:cubicBezTo>
                                <a:cubicBezTo>
                                  <a:pt x="8" y="85"/>
                                  <a:pt x="48" y="138"/>
                                  <a:pt x="60" y="153"/>
                                </a:cubicBezTo>
                                <a:cubicBezTo>
                                  <a:pt x="72" y="138"/>
                                  <a:pt x="112" y="85"/>
                                  <a:pt x="112" y="60"/>
                                </a:cubicBezTo>
                                <a:cubicBezTo>
                                  <a:pt x="112" y="31"/>
                                  <a:pt x="89" y="8"/>
                                  <a:pt x="60" y="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6" name="Freeform 156"/>
                        <wps:cNvSpPr>
                          <a:spLocks noEditPoints="1"/>
                        </wps:cNvSpPr>
                        <wps:spPr bwMode="auto">
                          <a:xfrm>
                            <a:off x="1181400" y="3575061"/>
                            <a:ext cx="81551" cy="81551"/>
                          </a:xfrm>
                          <a:custGeom>
                            <a:avLst/>
                            <a:gdLst>
                              <a:gd name="T0" fmla="*/ 30 w 60"/>
                              <a:gd name="T1" fmla="*/ 60 h 60"/>
                              <a:gd name="T2" fmla="*/ 0 w 60"/>
                              <a:gd name="T3" fmla="*/ 30 h 60"/>
                              <a:gd name="T4" fmla="*/ 30 w 60"/>
                              <a:gd name="T5" fmla="*/ 0 h 60"/>
                              <a:gd name="T6" fmla="*/ 60 w 60"/>
                              <a:gd name="T7" fmla="*/ 30 h 60"/>
                              <a:gd name="T8" fmla="*/ 30 w 60"/>
                              <a:gd name="T9" fmla="*/ 60 h 60"/>
                              <a:gd name="T10" fmla="*/ 30 w 60"/>
                              <a:gd name="T11" fmla="*/ 4 h 60"/>
                              <a:gd name="T12" fmla="*/ 4 w 60"/>
                              <a:gd name="T13" fmla="*/ 30 h 60"/>
                              <a:gd name="T14" fmla="*/ 30 w 60"/>
                              <a:gd name="T15" fmla="*/ 56 h 60"/>
                              <a:gd name="T16" fmla="*/ 56 w 60"/>
                              <a:gd name="T17" fmla="*/ 30 h 60"/>
                              <a:gd name="T18" fmla="*/ 30 w 60"/>
                              <a:gd name="T19" fmla="*/ 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60"/>
                                </a:moveTo>
                                <a:cubicBezTo>
                                  <a:pt x="13" y="60"/>
                                  <a:pt x="0" y="46"/>
                                  <a:pt x="0" y="30"/>
                                </a:cubicBezTo>
                                <a:cubicBezTo>
                                  <a:pt x="0" y="13"/>
                                  <a:pt x="13" y="0"/>
                                  <a:pt x="30" y="0"/>
                                </a:cubicBezTo>
                                <a:cubicBezTo>
                                  <a:pt x="47" y="0"/>
                                  <a:pt x="60" y="13"/>
                                  <a:pt x="60" y="30"/>
                                </a:cubicBezTo>
                                <a:cubicBezTo>
                                  <a:pt x="60" y="46"/>
                                  <a:pt x="47" y="60"/>
                                  <a:pt x="30" y="60"/>
                                </a:cubicBezTo>
                                <a:close/>
                                <a:moveTo>
                                  <a:pt x="30" y="4"/>
                                </a:moveTo>
                                <a:cubicBezTo>
                                  <a:pt x="16" y="4"/>
                                  <a:pt x="4" y="15"/>
                                  <a:pt x="4" y="30"/>
                                </a:cubicBezTo>
                                <a:cubicBezTo>
                                  <a:pt x="4" y="44"/>
                                  <a:pt x="16" y="56"/>
                                  <a:pt x="30" y="56"/>
                                </a:cubicBezTo>
                                <a:cubicBezTo>
                                  <a:pt x="44" y="56"/>
                                  <a:pt x="56" y="44"/>
                                  <a:pt x="56" y="30"/>
                                </a:cubicBezTo>
                                <a:cubicBezTo>
                                  <a:pt x="56" y="15"/>
                                  <a:pt x="44" y="4"/>
                                  <a:pt x="30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7" name="Freeform 157"/>
                        <wps:cNvSpPr/>
                        <wps:spPr bwMode="auto">
                          <a:xfrm>
                            <a:off x="1137753" y="3730122"/>
                            <a:ext cx="168270" cy="56856"/>
                          </a:xfrm>
                          <a:custGeom>
                            <a:avLst/>
                            <a:gdLst>
                              <a:gd name="T0" fmla="*/ 91 w 124"/>
                              <a:gd name="T1" fmla="*/ 0 h 42"/>
                              <a:gd name="T2" fmla="*/ 91 w 124"/>
                              <a:gd name="T3" fmla="*/ 4 h 42"/>
                              <a:gd name="T4" fmla="*/ 120 w 124"/>
                              <a:gd name="T5" fmla="*/ 20 h 42"/>
                              <a:gd name="T6" fmla="*/ 62 w 124"/>
                              <a:gd name="T7" fmla="*/ 38 h 42"/>
                              <a:gd name="T8" fmla="*/ 4 w 124"/>
                              <a:gd name="T9" fmla="*/ 20 h 42"/>
                              <a:gd name="T10" fmla="*/ 33 w 124"/>
                              <a:gd name="T11" fmla="*/ 4 h 42"/>
                              <a:gd name="T12" fmla="*/ 33 w 124"/>
                              <a:gd name="T13" fmla="*/ 0 h 42"/>
                              <a:gd name="T14" fmla="*/ 0 w 124"/>
                              <a:gd name="T15" fmla="*/ 20 h 42"/>
                              <a:gd name="T16" fmla="*/ 62 w 124"/>
                              <a:gd name="T17" fmla="*/ 42 h 42"/>
                              <a:gd name="T18" fmla="*/ 124 w 124"/>
                              <a:gd name="T19" fmla="*/ 20 h 42"/>
                              <a:gd name="T20" fmla="*/ 91 w 124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42">
                                <a:moveTo>
                                  <a:pt x="91" y="0"/>
                                </a:moveTo>
                                <a:cubicBezTo>
                                  <a:pt x="91" y="4"/>
                                  <a:pt x="91" y="4"/>
                                  <a:pt x="91" y="4"/>
                                </a:cubicBezTo>
                                <a:cubicBezTo>
                                  <a:pt x="109" y="8"/>
                                  <a:pt x="120" y="14"/>
                                  <a:pt x="120" y="20"/>
                                </a:cubicBezTo>
                                <a:cubicBezTo>
                                  <a:pt x="120" y="28"/>
                                  <a:pt x="96" y="38"/>
                                  <a:pt x="62" y="38"/>
                                </a:cubicBezTo>
                                <a:cubicBezTo>
                                  <a:pt x="28" y="38"/>
                                  <a:pt x="4" y="28"/>
                                  <a:pt x="4" y="20"/>
                                </a:cubicBezTo>
                                <a:cubicBezTo>
                                  <a:pt x="4" y="14"/>
                                  <a:pt x="15" y="8"/>
                                  <a:pt x="33" y="4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14" y="3"/>
                                  <a:pt x="0" y="10"/>
                                  <a:pt x="0" y="20"/>
                                </a:cubicBezTo>
                                <a:cubicBezTo>
                                  <a:pt x="0" y="34"/>
                                  <a:pt x="32" y="42"/>
                                  <a:pt x="62" y="42"/>
                                </a:cubicBezTo>
                                <a:cubicBezTo>
                                  <a:pt x="92" y="42"/>
                                  <a:pt x="124" y="34"/>
                                  <a:pt x="124" y="20"/>
                                </a:cubicBezTo>
                                <a:cubicBezTo>
                                  <a:pt x="124" y="10"/>
                                  <a:pt x="110" y="3"/>
                                  <a:pt x="9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55pt;margin-top:262.5pt;height:46.6pt;width:31.05pt;z-index:251686912;mso-width-relative:page;mso-height-relative:page;" coordorigin="1137753,3534286" coordsize="168270,252692" o:gfxdata="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">
                <o:lock v:ext="edit" aspectratio="t"/>
                <v:shape id="Freeform 155" o:spid="_x0000_s1026" o:spt="100" style="position:absolute;left:1140625;top:3534286;height:225700;width:163101;" filled="t" stroked="f" coordsize="120,166" o:gfxdata="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bxGC8AAAA&#10;3AAAAA8AAAAAAAAAAQAgAAAAIgAAAGRycy9kb3ducmV2LnhtbFBLAQIUABQAAAAIAIdO4kAzLwWe&#10;OwAAADkAAAAQAAAAAAAAAAEAIAAAAAsBAABkcnMvc2hhcGV4bWwueG1sUEsFBgAAAAAGAAYAWwEA&#10;ALUDAAAAAA==&#10;" path="m60,166c57,162,57,162,57,162c55,159,0,92,0,60c0,27,27,0,60,0c93,0,120,27,120,60c120,92,65,159,63,162l60,166xm60,8c31,8,8,31,8,60c8,85,48,138,60,153c72,138,112,85,112,60c112,31,89,8,60,8xe">
                  <v:path o:connectlocs="81550,225700;77472,220261;0,81578;81550,0;163101,81578;85628,220261;81550,225700;81550,10877;10873,81578;81550,208024;152227,81578;81550,10877" o:connectangles="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56" o:spid="_x0000_s1026" o:spt="100" style="position:absolute;left:1181400;top:3575061;height:81551;width:81551;" filled="t" stroked="f" coordsize="60,60" o:gfxdata="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aGVZugAAANwA&#10;AAAPAAAAAAAAAAEAIAAAACIAAABkcnMvZG93bnJldi54bWxQSwECFAAUAAAACACHTuJAMy8FnjsA&#10;AAA5AAAAEAAAAAAAAAABACAAAAAJAQAAZHJzL3NoYXBleG1sLnhtbFBLBQYAAAAABgAGAFsBAACz&#10;AwAAAAA=&#10;" path="m30,60c13,60,0,46,0,30c0,13,13,0,30,0c47,0,60,13,60,30c60,46,47,60,30,60xm30,4c16,4,4,15,4,30c4,44,16,56,30,56c44,56,56,44,56,30c56,15,44,4,30,4xe">
                  <v:path o:connectlocs="40775,81551;0,40775;40775,0;81551,40775;40775,81551;40775,5436;5436,40775;40775,76114;76114,40775;40775,5436" o:connectangles="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57" o:spid="_x0000_s1026" o:spt="100" style="position:absolute;left:1137753;top:3730122;height:56856;width:168270;" filled="t" stroked="f" coordsize="124,42" o:gfxdata="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VnMJvQAA&#10;ANwAAAAPAAAAAAAAAAEAIAAAACIAAABkcnMvZG93bnJldi54bWxQSwECFAAUAAAACACHTuJAMy8F&#10;njsAAAA5AAAAEAAAAAAAAAABACAAAAAMAQAAZHJzL3NoYXBleG1sLnhtbFBLBQYAAAAABgAGAFsB&#10;AAC2AwAAAAA=&#10;" path="m91,0c91,4,91,4,91,4c109,8,120,14,120,20c120,28,96,38,62,38c28,38,4,28,4,20c4,14,15,8,33,4c33,0,33,0,33,0c14,3,0,10,0,20c0,34,32,42,62,42c92,42,124,34,124,20c124,10,110,3,91,0xe">
                  <v:path o:connectlocs="123488,0;123488,5414;162841,27074;84135,51441;5428,27074;44781,5414;44781,0;0,27074;84135,56856;168270,27074;123488,0" o:connectangles="0,0,0,0,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5440680</wp:posOffset>
                </wp:positionV>
                <wp:extent cx="478790" cy="367665"/>
                <wp:effectExtent l="38100" t="0" r="16510" b="0"/>
                <wp:wrapNone/>
                <wp:docPr id="31" name="组合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8878" cy="367819"/>
                          <a:chOff x="5029791" y="5640936"/>
                          <a:chExt cx="354643" cy="272399"/>
                        </a:xfrm>
                        <a:solidFill>
                          <a:schemeClr val="accent1"/>
                        </a:solidFill>
                      </wpg:grpSpPr>
                      <wps:wsp>
                        <wps:cNvPr id="122" name="Freeform 108"/>
                        <wps:cNvSpPr/>
                        <wps:spPr bwMode="auto">
                          <a:xfrm>
                            <a:off x="5315047" y="5694901"/>
                            <a:ext cx="69387" cy="218432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96"/>
                              <a:gd name="T2" fmla="*/ 0 w 30"/>
                              <a:gd name="T3" fmla="*/ 0 h 96"/>
                              <a:gd name="T4" fmla="*/ 0 w 30"/>
                              <a:gd name="T5" fmla="*/ 96 h 96"/>
                              <a:gd name="T6" fmla="*/ 24 w 30"/>
                              <a:gd name="T7" fmla="*/ 96 h 96"/>
                              <a:gd name="T8" fmla="*/ 30 w 30"/>
                              <a:gd name="T9" fmla="*/ 90 h 96"/>
                              <a:gd name="T10" fmla="*/ 30 w 30"/>
                              <a:gd name="T11" fmla="*/ 6 h 96"/>
                              <a:gd name="T12" fmla="*/ 24 w 30"/>
                              <a:gd name="T13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96">
                                <a:moveTo>
                                  <a:pt x="24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96"/>
                                  <a:pt x="0" y="96"/>
                                  <a:pt x="0" y="96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27" y="96"/>
                                  <a:pt x="30" y="93"/>
                                  <a:pt x="30" y="90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30" y="3"/>
                                  <a:pt x="27" y="0"/>
                                  <a:pt x="24" y="0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3" name="Freeform 109"/>
                        <wps:cNvSpPr>
                          <a:spLocks noEditPoints="1"/>
                        </wps:cNvSpPr>
                        <wps:spPr bwMode="auto">
                          <a:xfrm>
                            <a:off x="5096608" y="5640936"/>
                            <a:ext cx="205589" cy="272399"/>
                          </a:xfrm>
                          <a:custGeom>
                            <a:avLst/>
                            <a:gdLst>
                              <a:gd name="T0" fmla="*/ 84 w 90"/>
                              <a:gd name="T1" fmla="*/ 24 h 120"/>
                              <a:gd name="T2" fmla="*/ 84 w 90"/>
                              <a:gd name="T3" fmla="*/ 24 h 120"/>
                              <a:gd name="T4" fmla="*/ 84 w 90"/>
                              <a:gd name="T5" fmla="*/ 23 h 120"/>
                              <a:gd name="T6" fmla="*/ 84 w 90"/>
                              <a:gd name="T7" fmla="*/ 18 h 120"/>
                              <a:gd name="T8" fmla="*/ 66 w 90"/>
                              <a:gd name="T9" fmla="*/ 0 h 120"/>
                              <a:gd name="T10" fmla="*/ 30 w 90"/>
                              <a:gd name="T11" fmla="*/ 0 h 120"/>
                              <a:gd name="T12" fmla="*/ 12 w 90"/>
                              <a:gd name="T13" fmla="*/ 18 h 120"/>
                              <a:gd name="T14" fmla="*/ 12 w 90"/>
                              <a:gd name="T15" fmla="*/ 24 h 120"/>
                              <a:gd name="T16" fmla="*/ 0 w 90"/>
                              <a:gd name="T17" fmla="*/ 24 h 120"/>
                              <a:gd name="T18" fmla="*/ 0 w 90"/>
                              <a:gd name="T19" fmla="*/ 120 h 120"/>
                              <a:gd name="T20" fmla="*/ 90 w 90"/>
                              <a:gd name="T21" fmla="*/ 120 h 120"/>
                              <a:gd name="T22" fmla="*/ 90 w 90"/>
                              <a:gd name="T23" fmla="*/ 24 h 120"/>
                              <a:gd name="T24" fmla="*/ 84 w 90"/>
                              <a:gd name="T25" fmla="*/ 24 h 120"/>
                              <a:gd name="T26" fmla="*/ 72 w 90"/>
                              <a:gd name="T27" fmla="*/ 24 h 120"/>
                              <a:gd name="T28" fmla="*/ 72 w 90"/>
                              <a:gd name="T29" fmla="*/ 24 h 120"/>
                              <a:gd name="T30" fmla="*/ 24 w 90"/>
                              <a:gd name="T31" fmla="*/ 24 h 120"/>
                              <a:gd name="T32" fmla="*/ 24 w 90"/>
                              <a:gd name="T33" fmla="*/ 18 h 120"/>
                              <a:gd name="T34" fmla="*/ 30 w 90"/>
                              <a:gd name="T35" fmla="*/ 12 h 120"/>
                              <a:gd name="T36" fmla="*/ 66 w 90"/>
                              <a:gd name="T37" fmla="*/ 12 h 120"/>
                              <a:gd name="T38" fmla="*/ 72 w 90"/>
                              <a:gd name="T39" fmla="*/ 18 h 120"/>
                              <a:gd name="T40" fmla="*/ 72 w 90"/>
                              <a:gd name="T41" fmla="*/ 24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0" h="120">
                                <a:moveTo>
                                  <a:pt x="84" y="24"/>
                                </a:moveTo>
                                <a:cubicBezTo>
                                  <a:pt x="84" y="24"/>
                                  <a:pt x="84" y="24"/>
                                  <a:pt x="84" y="24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4" y="6"/>
                                  <a:pt x="75" y="0"/>
                                  <a:pt x="66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18" y="0"/>
                                  <a:pt x="12" y="9"/>
                                  <a:pt x="12" y="18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cubicBezTo>
                                  <a:pt x="90" y="120"/>
                                  <a:pt x="90" y="120"/>
                                  <a:pt x="90" y="120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lnTo>
                                  <a:pt x="84" y="24"/>
                                </a:lnTo>
                                <a:close/>
                                <a:moveTo>
                                  <a:pt x="72" y="24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4" y="18"/>
                                  <a:pt x="24" y="12"/>
                                  <a:pt x="30" y="12"/>
                                </a:cubicBezTo>
                                <a:cubicBezTo>
                                  <a:pt x="66" y="12"/>
                                  <a:pt x="66" y="12"/>
                                  <a:pt x="66" y="12"/>
                                </a:cubicBezTo>
                                <a:cubicBezTo>
                                  <a:pt x="66" y="12"/>
                                  <a:pt x="72" y="12"/>
                                  <a:pt x="72" y="18"/>
                                </a:cubicBezTo>
                                <a:lnTo>
                                  <a:pt x="72" y="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4" name="Freeform 110"/>
                        <wps:cNvSpPr/>
                        <wps:spPr bwMode="auto">
                          <a:xfrm>
                            <a:off x="5029791" y="5694901"/>
                            <a:ext cx="53967" cy="218432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96"/>
                              <a:gd name="T2" fmla="*/ 6 w 24"/>
                              <a:gd name="T3" fmla="*/ 0 h 96"/>
                              <a:gd name="T4" fmla="*/ 0 w 24"/>
                              <a:gd name="T5" fmla="*/ 6 h 96"/>
                              <a:gd name="T6" fmla="*/ 0 w 24"/>
                              <a:gd name="T7" fmla="*/ 90 h 96"/>
                              <a:gd name="T8" fmla="*/ 6 w 24"/>
                              <a:gd name="T9" fmla="*/ 96 h 96"/>
                              <a:gd name="T10" fmla="*/ 24 w 24"/>
                              <a:gd name="T11" fmla="*/ 96 h 96"/>
                              <a:gd name="T12" fmla="*/ 24 w 24"/>
                              <a:gd name="T13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96">
                                <a:moveTo>
                                  <a:pt x="24" y="0"/>
                                </a:move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0" y="93"/>
                                  <a:pt x="3" y="96"/>
                                  <a:pt x="6" y="96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8pt;margin-top:428.4pt;height:28.95pt;width:37.7pt;z-index:251687936;mso-width-relative:page;mso-height-relative:page;" coordorigin="5029791,5640936" coordsize="354643,272399" o:gfxdata="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">
                <o:lock v:ext="edit" aspectratio="t"/>
                <v:shape id="Freeform 108" o:spid="_x0000_s1026" o:spt="100" style="position:absolute;left:5315047;top:5694901;height:218432;width:69387;" filled="t" stroked="f" coordsize="30,96" o:gfxdata="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zJbg7gAAADcAAAA&#10;DwAAAAAAAAABACAAAAAiAAAAZHJzL2Rvd25yZXYueG1sUEsBAhQAFAAAAAgAh07iQDMvBZ47AAAA&#10;OQAAABAAAAAAAAAAAQAgAAAABwEAAGRycy9zaGFwZXhtbC54bWxQSwUGAAAAAAYABgBbAQAAsQMA&#10;AAAA&#10;" path="m24,0c0,0,0,0,0,0c0,96,0,96,0,96c24,96,24,96,24,96c27,96,30,93,30,90c30,6,30,6,30,6c30,3,27,0,24,0e">
                  <v:path o:connectlocs="55509,0;0,0;0,218432;55509,218432;69387,204780;69387,13652;55509,0" o:connectangles="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09" o:spid="_x0000_s1026" o:spt="100" style="position:absolute;left:5096608;top:5640936;height:272399;width:205589;" filled="t" stroked="f" coordsize="90,120" o:gfxdata="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ESh28AAAA&#10;3AAAAA8AAAAAAAAAAQAgAAAAIgAAAGRycy9kb3ducmV2LnhtbFBLAQIUABQAAAAIAIdO4kAzLwWe&#10;OwAAADkAAAAQAAAAAAAAAAEAIAAAAAsBAABkcnMvc2hhcGV4bWwueG1sUEsFBgAAAAAGAAYAWwEA&#10;ALUDAAAAAA==&#10;" path="m84,24c84,24,84,24,84,24c84,23,84,23,84,23c84,18,84,18,84,18c84,6,75,0,66,0c30,0,30,0,30,0c18,0,12,9,12,18c12,24,12,24,12,24c0,24,0,24,0,24c0,120,0,120,0,120c90,120,90,120,90,120c90,24,90,24,90,24l84,24xm72,24c72,24,72,24,72,24c24,24,24,24,24,24c24,18,24,18,24,18c24,18,24,12,30,12c66,12,66,12,66,12c66,12,72,12,72,18l72,24xe">
                  <v:path o:connectlocs="191883,54479;191883,54479;191883,52209;191883,40859;150765,0;68529,0;27411,40859;27411,54479;0,54479;0,272399;205589,272399;205589,54479;191883,54479;164471,54479;164471,54479;54823,54479;54823,40859;68529,27239;150765,27239;164471,40859;164471,54479" o:connectangles="0,0,0,0,0,0,0,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10" o:spid="_x0000_s1026" o:spt="100" style="position:absolute;left:5029791;top:5694901;height:218432;width:53967;" filled="t" stroked="f" coordsize="24,96" o:gfxdata="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6vK74A&#10;AADcAAAADwAAAAAAAAABACAAAAAiAAAAZHJzL2Rvd25yZXYueG1sUEsBAhQAFAAAAAgAh07iQDMv&#10;BZ47AAAAOQAAABAAAAAAAAAAAQAgAAAADQEAAGRycy9zaGFwZXhtbC54bWxQSwUGAAAAAAYABgBb&#10;AQAAtwMAAAAA&#10;" path="m24,0c6,0,6,0,6,0c3,0,0,3,0,6c0,90,0,90,0,90c0,93,3,96,6,96c24,96,24,96,24,96l24,0xe">
                  <v:path o:connectlocs="53967,0;13491,0;0,13652;0,204780;13491,218432;53967,218432;53967,0" o:connectangles="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5349240</wp:posOffset>
                </wp:positionV>
                <wp:extent cx="575945" cy="550545"/>
                <wp:effectExtent l="0" t="0" r="0" b="1905"/>
                <wp:wrapNone/>
                <wp:docPr id="32" name="Freeform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6212" cy="550555"/>
                        </a:xfrm>
                        <a:custGeom>
                          <a:avLst/>
                          <a:gdLst>
                            <a:gd name="T0" fmla="*/ 174 w 174"/>
                            <a:gd name="T1" fmla="*/ 139 h 166"/>
                            <a:gd name="T2" fmla="*/ 153 w 174"/>
                            <a:gd name="T3" fmla="*/ 126 h 166"/>
                            <a:gd name="T4" fmla="*/ 126 w 174"/>
                            <a:gd name="T5" fmla="*/ 115 h 166"/>
                            <a:gd name="T6" fmla="*/ 118 w 174"/>
                            <a:gd name="T7" fmla="*/ 112 h 166"/>
                            <a:gd name="T8" fmla="*/ 111 w 174"/>
                            <a:gd name="T9" fmla="*/ 100 h 166"/>
                            <a:gd name="T10" fmla="*/ 106 w 174"/>
                            <a:gd name="T11" fmla="*/ 100 h 166"/>
                            <a:gd name="T12" fmla="*/ 111 w 174"/>
                            <a:gd name="T13" fmla="*/ 90 h 166"/>
                            <a:gd name="T14" fmla="*/ 113 w 174"/>
                            <a:gd name="T15" fmla="*/ 79 h 166"/>
                            <a:gd name="T16" fmla="*/ 118 w 174"/>
                            <a:gd name="T17" fmla="*/ 74 h 166"/>
                            <a:gd name="T18" fmla="*/ 121 w 174"/>
                            <a:gd name="T19" fmla="*/ 67 h 166"/>
                            <a:gd name="T20" fmla="*/ 120 w 174"/>
                            <a:gd name="T21" fmla="*/ 54 h 166"/>
                            <a:gd name="T22" fmla="*/ 118 w 174"/>
                            <a:gd name="T23" fmla="*/ 49 h 166"/>
                            <a:gd name="T24" fmla="*/ 119 w 174"/>
                            <a:gd name="T25" fmla="*/ 32 h 166"/>
                            <a:gd name="T26" fmla="*/ 118 w 174"/>
                            <a:gd name="T27" fmla="*/ 20 h 166"/>
                            <a:gd name="T28" fmla="*/ 113 w 174"/>
                            <a:gd name="T29" fmla="*/ 13 h 166"/>
                            <a:gd name="T30" fmla="*/ 108 w 174"/>
                            <a:gd name="T31" fmla="*/ 12 h 166"/>
                            <a:gd name="T32" fmla="*/ 104 w 174"/>
                            <a:gd name="T33" fmla="*/ 9 h 166"/>
                            <a:gd name="T34" fmla="*/ 67 w 174"/>
                            <a:gd name="T35" fmla="*/ 9 h 166"/>
                            <a:gd name="T36" fmla="*/ 54 w 174"/>
                            <a:gd name="T37" fmla="*/ 48 h 166"/>
                            <a:gd name="T38" fmla="*/ 52 w 174"/>
                            <a:gd name="T39" fmla="*/ 57 h 166"/>
                            <a:gd name="T40" fmla="*/ 57 w 174"/>
                            <a:gd name="T41" fmla="*/ 76 h 166"/>
                            <a:gd name="T42" fmla="*/ 60 w 174"/>
                            <a:gd name="T43" fmla="*/ 77 h 166"/>
                            <a:gd name="T44" fmla="*/ 62 w 174"/>
                            <a:gd name="T45" fmla="*/ 91 h 166"/>
                            <a:gd name="T46" fmla="*/ 67 w 174"/>
                            <a:gd name="T47" fmla="*/ 99 h 166"/>
                            <a:gd name="T48" fmla="*/ 63 w 174"/>
                            <a:gd name="T49" fmla="*/ 100 h 166"/>
                            <a:gd name="T50" fmla="*/ 56 w 174"/>
                            <a:gd name="T51" fmla="*/ 112 h 166"/>
                            <a:gd name="T52" fmla="*/ 48 w 174"/>
                            <a:gd name="T53" fmla="*/ 115 h 166"/>
                            <a:gd name="T54" fmla="*/ 21 w 174"/>
                            <a:gd name="T55" fmla="*/ 126 h 166"/>
                            <a:gd name="T56" fmla="*/ 0 w 174"/>
                            <a:gd name="T57" fmla="*/ 139 h 166"/>
                            <a:gd name="T58" fmla="*/ 0 w 174"/>
                            <a:gd name="T59" fmla="*/ 166 h 166"/>
                            <a:gd name="T60" fmla="*/ 76 w 174"/>
                            <a:gd name="T61" fmla="*/ 166 h 166"/>
                            <a:gd name="T62" fmla="*/ 82 w 174"/>
                            <a:gd name="T63" fmla="*/ 127 h 166"/>
                            <a:gd name="T64" fmla="*/ 77 w 174"/>
                            <a:gd name="T65" fmla="*/ 117 h 166"/>
                            <a:gd name="T66" fmla="*/ 88 w 174"/>
                            <a:gd name="T67" fmla="*/ 112 h 166"/>
                            <a:gd name="T68" fmla="*/ 97 w 174"/>
                            <a:gd name="T69" fmla="*/ 117 h 166"/>
                            <a:gd name="T70" fmla="*/ 92 w 174"/>
                            <a:gd name="T71" fmla="*/ 128 h 166"/>
                            <a:gd name="T72" fmla="*/ 101 w 174"/>
                            <a:gd name="T73" fmla="*/ 166 h 166"/>
                            <a:gd name="T74" fmla="*/ 174 w 174"/>
                            <a:gd name="T75" fmla="*/ 166 h 166"/>
                            <a:gd name="T76" fmla="*/ 174 w 174"/>
                            <a:gd name="T77" fmla="*/ 139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74" h="166">
                              <a:moveTo>
                                <a:pt x="174" y="139"/>
                              </a:moveTo>
                              <a:cubicBezTo>
                                <a:pt x="171" y="131"/>
                                <a:pt x="161" y="129"/>
                                <a:pt x="153" y="126"/>
                              </a:cubicBezTo>
                              <a:cubicBezTo>
                                <a:pt x="144" y="122"/>
                                <a:pt x="135" y="118"/>
                                <a:pt x="126" y="115"/>
                              </a:cubicBezTo>
                              <a:cubicBezTo>
                                <a:pt x="123" y="114"/>
                                <a:pt x="121" y="113"/>
                                <a:pt x="118" y="112"/>
                              </a:cubicBezTo>
                              <a:cubicBezTo>
                                <a:pt x="115" y="110"/>
                                <a:pt x="113" y="104"/>
                                <a:pt x="111" y="100"/>
                              </a:cubicBezTo>
                              <a:cubicBezTo>
                                <a:pt x="109" y="100"/>
                                <a:pt x="108" y="100"/>
                                <a:pt x="106" y="100"/>
                              </a:cubicBezTo>
                              <a:cubicBezTo>
                                <a:pt x="106" y="94"/>
                                <a:pt x="110" y="94"/>
                                <a:pt x="111" y="90"/>
                              </a:cubicBezTo>
                              <a:cubicBezTo>
                                <a:pt x="112" y="86"/>
                                <a:pt x="111" y="82"/>
                                <a:pt x="113" y="79"/>
                              </a:cubicBezTo>
                              <a:cubicBezTo>
                                <a:pt x="114" y="76"/>
                                <a:pt x="117" y="76"/>
                                <a:pt x="118" y="74"/>
                              </a:cubicBezTo>
                              <a:cubicBezTo>
                                <a:pt x="120" y="73"/>
                                <a:pt x="120" y="69"/>
                                <a:pt x="121" y="67"/>
                              </a:cubicBezTo>
                              <a:cubicBezTo>
                                <a:pt x="122" y="63"/>
                                <a:pt x="122" y="58"/>
                                <a:pt x="120" y="54"/>
                              </a:cubicBezTo>
                              <a:cubicBezTo>
                                <a:pt x="119" y="52"/>
                                <a:pt x="119" y="51"/>
                                <a:pt x="118" y="49"/>
                              </a:cubicBezTo>
                              <a:cubicBezTo>
                                <a:pt x="118" y="45"/>
                                <a:pt x="119" y="35"/>
                                <a:pt x="119" y="32"/>
                              </a:cubicBezTo>
                              <a:cubicBezTo>
                                <a:pt x="119" y="26"/>
                                <a:pt x="119" y="26"/>
                                <a:pt x="118" y="20"/>
                              </a:cubicBezTo>
                              <a:cubicBezTo>
                                <a:pt x="118" y="20"/>
                                <a:pt x="116" y="14"/>
                                <a:pt x="113" y="13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04" y="9"/>
                                <a:pt x="104" y="9"/>
                                <a:pt x="104" y="9"/>
                              </a:cubicBezTo>
                              <a:cubicBezTo>
                                <a:pt x="90" y="0"/>
                                <a:pt x="75" y="6"/>
                                <a:pt x="67" y="9"/>
                              </a:cubicBezTo>
                              <a:cubicBezTo>
                                <a:pt x="56" y="13"/>
                                <a:pt x="49" y="24"/>
                                <a:pt x="54" y="48"/>
                              </a:cubicBezTo>
                              <a:cubicBezTo>
                                <a:pt x="55" y="52"/>
                                <a:pt x="51" y="54"/>
                                <a:pt x="52" y="57"/>
                              </a:cubicBezTo>
                              <a:cubicBezTo>
                                <a:pt x="52" y="61"/>
                                <a:pt x="52" y="73"/>
                                <a:pt x="57" y="76"/>
                              </a:cubicBezTo>
                              <a:cubicBezTo>
                                <a:pt x="57" y="76"/>
                                <a:pt x="61" y="77"/>
                                <a:pt x="60" y="77"/>
                              </a:cubicBezTo>
                              <a:cubicBezTo>
                                <a:pt x="61" y="82"/>
                                <a:pt x="61" y="87"/>
                                <a:pt x="62" y="91"/>
                              </a:cubicBezTo>
                              <a:cubicBezTo>
                                <a:pt x="63" y="94"/>
                                <a:pt x="66" y="95"/>
                                <a:pt x="67" y="99"/>
                              </a:cubicBezTo>
                              <a:cubicBezTo>
                                <a:pt x="63" y="100"/>
                                <a:pt x="63" y="100"/>
                                <a:pt x="63" y="100"/>
                              </a:cubicBezTo>
                              <a:cubicBezTo>
                                <a:pt x="61" y="104"/>
                                <a:pt x="59" y="110"/>
                                <a:pt x="56" y="112"/>
                              </a:cubicBezTo>
                              <a:cubicBezTo>
                                <a:pt x="53" y="113"/>
                                <a:pt x="51" y="114"/>
                                <a:pt x="48" y="115"/>
                              </a:cubicBezTo>
                              <a:cubicBezTo>
                                <a:pt x="39" y="118"/>
                                <a:pt x="30" y="122"/>
                                <a:pt x="21" y="126"/>
                              </a:cubicBezTo>
                              <a:cubicBezTo>
                                <a:pt x="13" y="129"/>
                                <a:pt x="3" y="131"/>
                                <a:pt x="0" y="139"/>
                              </a:cubicBezTo>
                              <a:cubicBezTo>
                                <a:pt x="0" y="145"/>
                                <a:pt x="0" y="158"/>
                                <a:pt x="0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77" y="117"/>
                                <a:pt x="77" y="117"/>
                                <a:pt x="77" y="117"/>
                              </a:cubicBezTo>
                              <a:cubicBezTo>
                                <a:pt x="88" y="112"/>
                                <a:pt x="88" y="112"/>
                                <a:pt x="88" y="112"/>
                              </a:cubicBezTo>
                              <a:cubicBezTo>
                                <a:pt x="97" y="117"/>
                                <a:pt x="97" y="117"/>
                                <a:pt x="97" y="117"/>
                              </a:cubicBezTo>
                              <a:cubicBezTo>
                                <a:pt x="92" y="128"/>
                                <a:pt x="92" y="128"/>
                                <a:pt x="92" y="128"/>
                              </a:cubicBezTo>
                              <a:cubicBezTo>
                                <a:pt x="101" y="166"/>
                                <a:pt x="101" y="166"/>
                                <a:pt x="101" y="166"/>
                              </a:cubicBezTo>
                              <a:cubicBezTo>
                                <a:pt x="174" y="166"/>
                                <a:pt x="174" y="166"/>
                                <a:pt x="174" y="166"/>
                              </a:cubicBezTo>
                              <a:cubicBezTo>
                                <a:pt x="174" y="158"/>
                                <a:pt x="174" y="145"/>
                                <a:pt x="174" y="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o:spt="100" style="position:absolute;left:0pt;margin-left:29.65pt;margin-top:421.2pt;height:43.35pt;width:45.35pt;z-index:251688960;mso-width-relative:page;mso-height-relative:page;" fillcolor="#2A3D52 [3204]" filled="t" stroked="f" coordsize="174,166" o:gfxdata="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" path="m174,139c171,131,161,129,153,126c144,122,135,118,126,115c123,114,121,113,118,112c115,110,113,104,111,100c109,100,108,100,106,100c106,94,110,94,111,90c112,86,111,82,113,79c114,76,117,76,118,74c120,73,120,69,121,67c122,63,122,58,120,54c119,52,119,51,118,49c118,45,119,35,119,32c119,26,119,26,118,20c118,20,116,14,113,13c108,12,108,12,108,12c104,9,104,9,104,9c90,0,75,6,67,9c56,13,49,24,54,48c55,52,51,54,52,57c52,61,52,73,57,76c57,76,61,77,60,77c61,82,61,87,62,91c63,94,66,95,67,99c63,100,63,100,63,100c61,104,59,110,56,112c53,113,51,114,48,115c39,118,30,122,21,126c13,129,3,131,0,139c0,145,0,158,0,166c76,166,76,166,76,166c82,127,82,127,82,127c77,117,77,117,77,117c88,112,88,112,88,112c97,117,97,117,97,117c92,128,92,128,92,128c101,166,101,166,101,166c174,166,174,166,174,166c174,158,174,145,174,139xe">
                <v:path o:connectlocs="576212,461006;506669,417891;417256,381408;390764,371458;367583,331659;351025,331659;367583,298493;374206,262011;390764,245428;400699,222211;397387,179096;390764,162513;394076,106131;390764,66331;374206,43115;357648,39799;344402,29849;221874,29849;178824,159196;172201,189045;188759,252061;198693,255377;205316,301810;221874,328343;208628,331659;185447,371458;158955,381408;69542,417891;0,461006;0,550555;251678,550555;271548,421207;254990,388041;291417,371458;321221,388041;304663,424524;334467,550555;576212,550555;576212,461006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4324985</wp:posOffset>
                </wp:positionV>
                <wp:extent cx="445135" cy="567690"/>
                <wp:effectExtent l="0" t="0" r="0" b="4445"/>
                <wp:wrapNone/>
                <wp:docPr id="33" name="Freeform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44884" cy="567450"/>
                        </a:xfrm>
                        <a:custGeom>
                          <a:avLst/>
                          <a:gdLst>
                            <a:gd name="T0" fmla="*/ 84 w 138"/>
                            <a:gd name="T1" fmla="*/ 71 h 176"/>
                            <a:gd name="T2" fmla="*/ 69 w 138"/>
                            <a:gd name="T3" fmla="*/ 69 h 176"/>
                            <a:gd name="T4" fmla="*/ 54 w 138"/>
                            <a:gd name="T5" fmla="*/ 71 h 176"/>
                            <a:gd name="T6" fmla="*/ 54 w 138"/>
                            <a:gd name="T7" fmla="*/ 26 h 176"/>
                            <a:gd name="T8" fmla="*/ 15 w 138"/>
                            <a:gd name="T9" fmla="*/ 26 h 176"/>
                            <a:gd name="T10" fmla="*/ 15 w 138"/>
                            <a:gd name="T11" fmla="*/ 48 h 176"/>
                            <a:gd name="T12" fmla="*/ 34 w 138"/>
                            <a:gd name="T13" fmla="*/ 82 h 176"/>
                            <a:gd name="T14" fmla="*/ 16 w 138"/>
                            <a:gd name="T15" fmla="*/ 122 h 176"/>
                            <a:gd name="T16" fmla="*/ 69 w 138"/>
                            <a:gd name="T17" fmla="*/ 176 h 176"/>
                            <a:gd name="T18" fmla="*/ 122 w 138"/>
                            <a:gd name="T19" fmla="*/ 122 h 176"/>
                            <a:gd name="T20" fmla="*/ 101 w 138"/>
                            <a:gd name="T21" fmla="*/ 80 h 176"/>
                            <a:gd name="T22" fmla="*/ 123 w 138"/>
                            <a:gd name="T23" fmla="*/ 49 h 176"/>
                            <a:gd name="T24" fmla="*/ 123 w 138"/>
                            <a:gd name="T25" fmla="*/ 26 h 176"/>
                            <a:gd name="T26" fmla="*/ 84 w 138"/>
                            <a:gd name="T27" fmla="*/ 26 h 176"/>
                            <a:gd name="T28" fmla="*/ 84 w 138"/>
                            <a:gd name="T29" fmla="*/ 71 h 176"/>
                            <a:gd name="T30" fmla="*/ 103 w 138"/>
                            <a:gd name="T31" fmla="*/ 122 h 176"/>
                            <a:gd name="T32" fmla="*/ 69 w 138"/>
                            <a:gd name="T33" fmla="*/ 157 h 176"/>
                            <a:gd name="T34" fmla="*/ 35 w 138"/>
                            <a:gd name="T35" fmla="*/ 122 h 176"/>
                            <a:gd name="T36" fmla="*/ 69 w 138"/>
                            <a:gd name="T37" fmla="*/ 88 h 176"/>
                            <a:gd name="T38" fmla="*/ 103 w 138"/>
                            <a:gd name="T39" fmla="*/ 122 h 176"/>
                            <a:gd name="T40" fmla="*/ 0 w 138"/>
                            <a:gd name="T41" fmla="*/ 0 h 176"/>
                            <a:gd name="T42" fmla="*/ 0 w 138"/>
                            <a:gd name="T43" fmla="*/ 16 h 176"/>
                            <a:gd name="T44" fmla="*/ 138 w 138"/>
                            <a:gd name="T45" fmla="*/ 16 h 176"/>
                            <a:gd name="T46" fmla="*/ 138 w 138"/>
                            <a:gd name="T47" fmla="*/ 0 h 176"/>
                            <a:gd name="T48" fmla="*/ 0 w 138"/>
                            <a:gd name="T49" fmla="*/ 0 h 176"/>
                            <a:gd name="T50" fmla="*/ 68 w 138"/>
                            <a:gd name="T51" fmla="*/ 91 h 176"/>
                            <a:gd name="T52" fmla="*/ 61 w 138"/>
                            <a:gd name="T53" fmla="*/ 111 h 176"/>
                            <a:gd name="T54" fmla="*/ 39 w 138"/>
                            <a:gd name="T55" fmla="*/ 111 h 176"/>
                            <a:gd name="T56" fmla="*/ 38 w 138"/>
                            <a:gd name="T57" fmla="*/ 112 h 176"/>
                            <a:gd name="T58" fmla="*/ 38 w 138"/>
                            <a:gd name="T59" fmla="*/ 114 h 176"/>
                            <a:gd name="T60" fmla="*/ 56 w 138"/>
                            <a:gd name="T61" fmla="*/ 127 h 176"/>
                            <a:gd name="T62" fmla="*/ 49 w 138"/>
                            <a:gd name="T63" fmla="*/ 148 h 176"/>
                            <a:gd name="T64" fmla="*/ 50 w 138"/>
                            <a:gd name="T65" fmla="*/ 149 h 176"/>
                            <a:gd name="T66" fmla="*/ 51 w 138"/>
                            <a:gd name="T67" fmla="*/ 149 h 176"/>
                            <a:gd name="T68" fmla="*/ 69 w 138"/>
                            <a:gd name="T69" fmla="*/ 136 h 176"/>
                            <a:gd name="T70" fmla="*/ 87 w 138"/>
                            <a:gd name="T71" fmla="*/ 149 h 176"/>
                            <a:gd name="T72" fmla="*/ 88 w 138"/>
                            <a:gd name="T73" fmla="*/ 149 h 176"/>
                            <a:gd name="T74" fmla="*/ 88 w 138"/>
                            <a:gd name="T75" fmla="*/ 149 h 176"/>
                            <a:gd name="T76" fmla="*/ 89 w 138"/>
                            <a:gd name="T77" fmla="*/ 148 h 176"/>
                            <a:gd name="T78" fmla="*/ 82 w 138"/>
                            <a:gd name="T79" fmla="*/ 127 h 176"/>
                            <a:gd name="T80" fmla="*/ 100 w 138"/>
                            <a:gd name="T81" fmla="*/ 114 h 176"/>
                            <a:gd name="T82" fmla="*/ 100 w 138"/>
                            <a:gd name="T83" fmla="*/ 112 h 176"/>
                            <a:gd name="T84" fmla="*/ 99 w 138"/>
                            <a:gd name="T85" fmla="*/ 111 h 176"/>
                            <a:gd name="T86" fmla="*/ 77 w 138"/>
                            <a:gd name="T87" fmla="*/ 111 h 176"/>
                            <a:gd name="T88" fmla="*/ 70 w 138"/>
                            <a:gd name="T89" fmla="*/ 91 h 176"/>
                            <a:gd name="T90" fmla="*/ 69 w 138"/>
                            <a:gd name="T91" fmla="*/ 90 h 176"/>
                            <a:gd name="T92" fmla="*/ 68 w 138"/>
                            <a:gd name="T93" fmla="*/ 91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38" h="176">
                              <a:moveTo>
                                <a:pt x="84" y="71"/>
                              </a:moveTo>
                              <a:cubicBezTo>
                                <a:pt x="79" y="70"/>
                                <a:pt x="74" y="69"/>
                                <a:pt x="69" y="69"/>
                              </a:cubicBezTo>
                              <a:cubicBezTo>
                                <a:pt x="64" y="69"/>
                                <a:pt x="59" y="70"/>
                                <a:pt x="54" y="71"/>
                              </a:cubicBezTo>
                              <a:cubicBezTo>
                                <a:pt x="54" y="26"/>
                                <a:pt x="54" y="26"/>
                                <a:pt x="54" y="26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34" y="82"/>
                                <a:pt x="34" y="82"/>
                                <a:pt x="34" y="82"/>
                              </a:cubicBezTo>
                              <a:cubicBezTo>
                                <a:pt x="23" y="92"/>
                                <a:pt x="16" y="106"/>
                                <a:pt x="16" y="122"/>
                              </a:cubicBezTo>
                              <a:cubicBezTo>
                                <a:pt x="16" y="152"/>
                                <a:pt x="40" y="176"/>
                                <a:pt x="69" y="176"/>
                              </a:cubicBezTo>
                              <a:cubicBezTo>
                                <a:pt x="98" y="176"/>
                                <a:pt x="122" y="152"/>
                                <a:pt x="122" y="122"/>
                              </a:cubicBezTo>
                              <a:cubicBezTo>
                                <a:pt x="122" y="105"/>
                                <a:pt x="114" y="90"/>
                                <a:pt x="101" y="80"/>
                              </a:cubicBezTo>
                              <a:cubicBezTo>
                                <a:pt x="123" y="49"/>
                                <a:pt x="123" y="49"/>
                                <a:pt x="123" y="49"/>
                              </a:cubicBezTo>
                              <a:cubicBezTo>
                                <a:pt x="123" y="26"/>
                                <a:pt x="123" y="26"/>
                                <a:pt x="123" y="26"/>
                              </a:cubicBezTo>
                              <a:cubicBezTo>
                                <a:pt x="84" y="26"/>
                                <a:pt x="84" y="26"/>
                                <a:pt x="84" y="26"/>
                              </a:cubicBezTo>
                              <a:lnTo>
                                <a:pt x="84" y="71"/>
                              </a:lnTo>
                              <a:close/>
                              <a:moveTo>
                                <a:pt x="103" y="122"/>
                              </a:moveTo>
                              <a:cubicBezTo>
                                <a:pt x="103" y="141"/>
                                <a:pt x="88" y="157"/>
                                <a:pt x="69" y="157"/>
                              </a:cubicBezTo>
                              <a:cubicBezTo>
                                <a:pt x="50" y="157"/>
                                <a:pt x="35" y="141"/>
                                <a:pt x="35" y="122"/>
                              </a:cubicBezTo>
                              <a:cubicBezTo>
                                <a:pt x="35" y="104"/>
                                <a:pt x="50" y="88"/>
                                <a:pt x="69" y="88"/>
                              </a:cubicBezTo>
                              <a:cubicBezTo>
                                <a:pt x="88" y="88"/>
                                <a:pt x="103" y="104"/>
                                <a:pt x="103" y="122"/>
                              </a:cubicBezTo>
                              <a:close/>
                              <a:moveTo>
                                <a:pt x="0" y="0"/>
                              </a:moveTo>
                              <a:cubicBezTo>
                                <a:pt x="0" y="16"/>
                                <a:pt x="0" y="16"/>
                                <a:pt x="0" y="16"/>
                              </a:cubicBezTo>
                              <a:cubicBezTo>
                                <a:pt x="138" y="16"/>
                                <a:pt x="138" y="16"/>
                                <a:pt x="138" y="16"/>
                              </a:cubicBezTo>
                              <a:cubicBezTo>
                                <a:pt x="138" y="0"/>
                                <a:pt x="138" y="0"/>
                                <a:pt x="138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68" y="91"/>
                              </a:moveTo>
                              <a:cubicBezTo>
                                <a:pt x="61" y="111"/>
                                <a:pt x="61" y="111"/>
                                <a:pt x="61" y="111"/>
                              </a:cubicBezTo>
                              <a:cubicBezTo>
                                <a:pt x="39" y="111"/>
                                <a:pt x="39" y="111"/>
                                <a:pt x="39" y="111"/>
                              </a:cubicBezTo>
                              <a:cubicBezTo>
                                <a:pt x="39" y="111"/>
                                <a:pt x="38" y="112"/>
                                <a:pt x="38" y="112"/>
                              </a:cubicBezTo>
                              <a:cubicBezTo>
                                <a:pt x="38" y="113"/>
                                <a:pt x="38" y="113"/>
                                <a:pt x="38" y="114"/>
                              </a:cubicBezTo>
                              <a:cubicBezTo>
                                <a:pt x="56" y="127"/>
                                <a:pt x="56" y="127"/>
                                <a:pt x="56" y="127"/>
                              </a:cubicBezTo>
                              <a:cubicBezTo>
                                <a:pt x="49" y="148"/>
                                <a:pt x="49" y="148"/>
                                <a:pt x="49" y="148"/>
                              </a:cubicBezTo>
                              <a:cubicBezTo>
                                <a:pt x="49" y="148"/>
                                <a:pt x="49" y="149"/>
                                <a:pt x="50" y="149"/>
                              </a:cubicBezTo>
                              <a:cubicBezTo>
                                <a:pt x="50" y="149"/>
                                <a:pt x="51" y="149"/>
                                <a:pt x="51" y="149"/>
                              </a:cubicBezTo>
                              <a:cubicBezTo>
                                <a:pt x="69" y="136"/>
                                <a:pt x="69" y="136"/>
                                <a:pt x="69" y="136"/>
                              </a:cubicBezTo>
                              <a:cubicBezTo>
                                <a:pt x="87" y="149"/>
                                <a:pt x="87" y="149"/>
                                <a:pt x="87" y="149"/>
                              </a:cubicBezTo>
                              <a:cubicBezTo>
                                <a:pt x="87" y="149"/>
                                <a:pt x="87" y="149"/>
                                <a:pt x="88" y="149"/>
                              </a:cubicBezTo>
                              <a:cubicBezTo>
                                <a:pt x="88" y="149"/>
                                <a:pt x="88" y="149"/>
                                <a:pt x="88" y="149"/>
                              </a:cubicBezTo>
                              <a:cubicBezTo>
                                <a:pt x="89" y="149"/>
                                <a:pt x="89" y="148"/>
                                <a:pt x="89" y="148"/>
                              </a:cubicBezTo>
                              <a:cubicBezTo>
                                <a:pt x="82" y="127"/>
                                <a:pt x="82" y="127"/>
                                <a:pt x="82" y="127"/>
                              </a:cubicBezTo>
                              <a:cubicBezTo>
                                <a:pt x="100" y="114"/>
                                <a:pt x="100" y="114"/>
                                <a:pt x="100" y="114"/>
                              </a:cubicBezTo>
                              <a:cubicBezTo>
                                <a:pt x="100" y="113"/>
                                <a:pt x="100" y="113"/>
                                <a:pt x="100" y="112"/>
                              </a:cubicBezTo>
                              <a:cubicBezTo>
                                <a:pt x="100" y="112"/>
                                <a:pt x="99" y="111"/>
                                <a:pt x="99" y="111"/>
                              </a:cubicBezTo>
                              <a:cubicBezTo>
                                <a:pt x="77" y="111"/>
                                <a:pt x="77" y="111"/>
                                <a:pt x="77" y="111"/>
                              </a:cubicBezTo>
                              <a:cubicBezTo>
                                <a:pt x="70" y="91"/>
                                <a:pt x="70" y="91"/>
                                <a:pt x="70" y="91"/>
                              </a:cubicBezTo>
                              <a:cubicBezTo>
                                <a:pt x="70" y="90"/>
                                <a:pt x="70" y="90"/>
                                <a:pt x="69" y="90"/>
                              </a:cubicBezTo>
                              <a:cubicBezTo>
                                <a:pt x="68" y="90"/>
                                <a:pt x="68" y="90"/>
                                <a:pt x="68" y="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o:spt="100" style="position:absolute;left:0pt;margin-left:421.6pt;margin-top:340.55pt;height:44.7pt;width:35.05pt;z-index:251689984;mso-width-relative:page;mso-height-relative:page;" fillcolor="#2A3D52 [3204]" filled="t" stroked="f" coordsize="138,176" o:gfxdata="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" path="m84,71c79,70,74,69,69,69c64,69,59,70,54,71c54,26,54,26,54,26c15,26,15,26,15,26c15,48,15,48,15,48c34,82,34,82,34,82c23,92,16,106,16,122c16,152,40,176,69,176c98,176,122,152,122,122c122,105,114,90,101,80c123,49,123,49,123,49c123,26,123,26,123,26c84,26,84,26,84,26l84,71xm103,122c103,141,88,157,69,157c50,157,35,141,35,122c35,104,50,88,69,88c88,88,103,104,103,122xm0,0c0,16,0,16,0,16c138,16,138,16,138,16c138,0,138,0,138,0l0,0xm68,91c61,111,61,111,61,111c39,111,39,111,39,111c39,111,38,112,38,112c38,113,38,113,38,114c56,127,56,127,56,127c49,148,49,148,49,148c49,148,49,149,50,149c50,149,51,149,51,149c69,136,69,136,69,136c87,149,87,149,87,149c87,149,87,149,88,149c88,149,88,149,88,149c89,149,89,148,89,148c82,127,82,127,82,127c100,114,100,114,100,114c100,113,100,113,100,112c100,112,99,111,99,111c77,111,77,111,77,111c70,91,70,91,70,91c70,90,70,90,69,90c68,90,68,90,68,91xe">
                <v:path o:connectlocs="270798,228914;222442,222466;174085,228914;174085,83827;48356,83827;48356,154759;109609,264380;51580,393346;222442,567450;393303,393346;325603,257931;396527,157983;396527,83827;270798,83827;270798,228914;332051,393346;222442,506191;112832,393346;222442,283725;332051,393346;0,0;0,51586;444884,51586;444884,0;0,0;219218,293397;196651,357880;125728,357880;122504,361104;122504,367552;180532,409466;157966,477173;161189,480398;164413,480398;222442,438484;280470,480398;283694,480398;283694,480398;286917,477173;264351,409466;322379,367552;322379,361104;319155,357880;248232,357880;225665,293397;222442,290173;219218,29339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4380230</wp:posOffset>
                </wp:positionV>
                <wp:extent cx="480060" cy="457835"/>
                <wp:effectExtent l="0" t="0" r="0" b="0"/>
                <wp:wrapNone/>
                <wp:docPr id="34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79812" cy="457726"/>
                        </a:xfrm>
                        <a:custGeom>
                          <a:avLst/>
                          <a:gdLst>
                            <a:gd name="T0" fmla="*/ 49 w 168"/>
                            <a:gd name="T1" fmla="*/ 73 h 160"/>
                            <a:gd name="T2" fmla="*/ 49 w 168"/>
                            <a:gd name="T3" fmla="*/ 73 h 160"/>
                            <a:gd name="T4" fmla="*/ 65 w 168"/>
                            <a:gd name="T5" fmla="*/ 89 h 160"/>
                            <a:gd name="T6" fmla="*/ 71 w 168"/>
                            <a:gd name="T7" fmla="*/ 84 h 160"/>
                            <a:gd name="T8" fmla="*/ 65 w 168"/>
                            <a:gd name="T9" fmla="*/ 77 h 160"/>
                            <a:gd name="T10" fmla="*/ 62 w 168"/>
                            <a:gd name="T11" fmla="*/ 75 h 160"/>
                            <a:gd name="T12" fmla="*/ 77 w 168"/>
                            <a:gd name="T13" fmla="*/ 60 h 160"/>
                            <a:gd name="T14" fmla="*/ 78 w 168"/>
                            <a:gd name="T15" fmla="*/ 60 h 160"/>
                            <a:gd name="T16" fmla="*/ 80 w 168"/>
                            <a:gd name="T17" fmla="*/ 60 h 160"/>
                            <a:gd name="T18" fmla="*/ 83 w 168"/>
                            <a:gd name="T19" fmla="*/ 60 h 160"/>
                            <a:gd name="T20" fmla="*/ 72 w 168"/>
                            <a:gd name="T21" fmla="*/ 49 h 160"/>
                            <a:gd name="T22" fmla="*/ 72 w 168"/>
                            <a:gd name="T23" fmla="*/ 49 h 160"/>
                            <a:gd name="T24" fmla="*/ 63 w 168"/>
                            <a:gd name="T25" fmla="*/ 14 h 160"/>
                            <a:gd name="T26" fmla="*/ 28 w 168"/>
                            <a:gd name="T27" fmla="*/ 5 h 160"/>
                            <a:gd name="T28" fmla="*/ 48 w 168"/>
                            <a:gd name="T29" fmla="*/ 25 h 160"/>
                            <a:gd name="T30" fmla="*/ 43 w 168"/>
                            <a:gd name="T31" fmla="*/ 45 h 160"/>
                            <a:gd name="T32" fmla="*/ 24 w 168"/>
                            <a:gd name="T33" fmla="*/ 50 h 160"/>
                            <a:gd name="T34" fmla="*/ 4 w 168"/>
                            <a:gd name="T35" fmla="*/ 30 h 160"/>
                            <a:gd name="T36" fmla="*/ 13 w 168"/>
                            <a:gd name="T37" fmla="*/ 64 h 160"/>
                            <a:gd name="T38" fmla="*/ 49 w 168"/>
                            <a:gd name="T39" fmla="*/ 73 h 160"/>
                            <a:gd name="T40" fmla="*/ 108 w 168"/>
                            <a:gd name="T41" fmla="*/ 85 h 160"/>
                            <a:gd name="T42" fmla="*/ 107 w 168"/>
                            <a:gd name="T43" fmla="*/ 89 h 160"/>
                            <a:gd name="T44" fmla="*/ 108 w 168"/>
                            <a:gd name="T45" fmla="*/ 91 h 160"/>
                            <a:gd name="T46" fmla="*/ 106 w 168"/>
                            <a:gd name="T47" fmla="*/ 92 h 160"/>
                            <a:gd name="T48" fmla="*/ 96 w 168"/>
                            <a:gd name="T49" fmla="*/ 103 h 160"/>
                            <a:gd name="T50" fmla="*/ 93 w 168"/>
                            <a:gd name="T51" fmla="*/ 105 h 160"/>
                            <a:gd name="T52" fmla="*/ 84 w 168"/>
                            <a:gd name="T53" fmla="*/ 96 h 160"/>
                            <a:gd name="T54" fmla="*/ 78 w 168"/>
                            <a:gd name="T55" fmla="*/ 102 h 160"/>
                            <a:gd name="T56" fmla="*/ 131 w 168"/>
                            <a:gd name="T57" fmla="*/ 155 h 160"/>
                            <a:gd name="T58" fmla="*/ 143 w 168"/>
                            <a:gd name="T59" fmla="*/ 160 h 160"/>
                            <a:gd name="T60" fmla="*/ 154 w 168"/>
                            <a:gd name="T61" fmla="*/ 155 h 160"/>
                            <a:gd name="T62" fmla="*/ 154 w 168"/>
                            <a:gd name="T63" fmla="*/ 131 h 160"/>
                            <a:gd name="T64" fmla="*/ 108 w 168"/>
                            <a:gd name="T65" fmla="*/ 85 h 160"/>
                            <a:gd name="T66" fmla="*/ 148 w 168"/>
                            <a:gd name="T67" fmla="*/ 149 h 160"/>
                            <a:gd name="T68" fmla="*/ 140 w 168"/>
                            <a:gd name="T69" fmla="*/ 152 h 160"/>
                            <a:gd name="T70" fmla="*/ 133 w 168"/>
                            <a:gd name="T71" fmla="*/ 145 h 160"/>
                            <a:gd name="T72" fmla="*/ 135 w 168"/>
                            <a:gd name="T73" fmla="*/ 136 h 160"/>
                            <a:gd name="T74" fmla="*/ 144 w 168"/>
                            <a:gd name="T75" fmla="*/ 134 h 160"/>
                            <a:gd name="T76" fmla="*/ 150 w 168"/>
                            <a:gd name="T77" fmla="*/ 141 h 160"/>
                            <a:gd name="T78" fmla="*/ 148 w 168"/>
                            <a:gd name="T79" fmla="*/ 149 h 160"/>
                            <a:gd name="T80" fmla="*/ 84 w 168"/>
                            <a:gd name="T81" fmla="*/ 91 h 160"/>
                            <a:gd name="T82" fmla="*/ 93 w 168"/>
                            <a:gd name="T83" fmla="*/ 100 h 160"/>
                            <a:gd name="T84" fmla="*/ 103 w 168"/>
                            <a:gd name="T85" fmla="*/ 90 h 160"/>
                            <a:gd name="T86" fmla="*/ 108 w 168"/>
                            <a:gd name="T87" fmla="*/ 75 h 160"/>
                            <a:gd name="T88" fmla="*/ 122 w 168"/>
                            <a:gd name="T89" fmla="*/ 70 h 160"/>
                            <a:gd name="T90" fmla="*/ 168 w 168"/>
                            <a:gd name="T91" fmla="*/ 25 h 160"/>
                            <a:gd name="T92" fmla="*/ 142 w 168"/>
                            <a:gd name="T93" fmla="*/ 0 h 160"/>
                            <a:gd name="T94" fmla="*/ 97 w 168"/>
                            <a:gd name="T95" fmla="*/ 45 h 160"/>
                            <a:gd name="T96" fmla="*/ 92 w 168"/>
                            <a:gd name="T97" fmla="*/ 59 h 160"/>
                            <a:gd name="T98" fmla="*/ 78 w 168"/>
                            <a:gd name="T99" fmla="*/ 64 h 160"/>
                            <a:gd name="T100" fmla="*/ 68 w 168"/>
                            <a:gd name="T101" fmla="*/ 75 h 160"/>
                            <a:gd name="T102" fmla="*/ 77 w 168"/>
                            <a:gd name="T103" fmla="*/ 84 h 160"/>
                            <a:gd name="T104" fmla="*/ 32 w 168"/>
                            <a:gd name="T105" fmla="*/ 128 h 160"/>
                            <a:gd name="T106" fmla="*/ 31 w 168"/>
                            <a:gd name="T107" fmla="*/ 127 h 160"/>
                            <a:gd name="T108" fmla="*/ 22 w 168"/>
                            <a:gd name="T109" fmla="*/ 134 h 160"/>
                            <a:gd name="T110" fmla="*/ 8 w 168"/>
                            <a:gd name="T111" fmla="*/ 156 h 160"/>
                            <a:gd name="T112" fmla="*/ 11 w 168"/>
                            <a:gd name="T113" fmla="*/ 160 h 160"/>
                            <a:gd name="T114" fmla="*/ 34 w 168"/>
                            <a:gd name="T115" fmla="*/ 146 h 160"/>
                            <a:gd name="T116" fmla="*/ 41 w 168"/>
                            <a:gd name="T117" fmla="*/ 137 h 160"/>
                            <a:gd name="T118" fmla="*/ 39 w 168"/>
                            <a:gd name="T119" fmla="*/ 135 h 160"/>
                            <a:gd name="T120" fmla="*/ 84 w 168"/>
                            <a:gd name="T121" fmla="*/ 91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68" h="160">
                              <a:moveTo>
                                <a:pt x="49" y="73"/>
                              </a:move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65" y="89"/>
                                <a:pt x="65" y="89"/>
                                <a:pt x="65" y="89"/>
                              </a:cubicBezTo>
                              <a:cubicBezTo>
                                <a:pt x="71" y="84"/>
                                <a:pt x="71" y="84"/>
                                <a:pt x="71" y="84"/>
                              </a:cubicBezTo>
                              <a:cubicBezTo>
                                <a:pt x="65" y="77"/>
                                <a:pt x="65" y="77"/>
                                <a:pt x="65" y="77"/>
                              </a:cubicBezTo>
                              <a:cubicBezTo>
                                <a:pt x="62" y="75"/>
                                <a:pt x="62" y="75"/>
                                <a:pt x="62" y="75"/>
                              </a:cubicBezTo>
                              <a:cubicBezTo>
                                <a:pt x="77" y="60"/>
                                <a:pt x="77" y="60"/>
                                <a:pt x="77" y="60"/>
                              </a:cubicBezTo>
                              <a:cubicBezTo>
                                <a:pt x="78" y="60"/>
                                <a:pt x="78" y="60"/>
                                <a:pt x="78" y="60"/>
                              </a:cubicBezTo>
                              <a:cubicBezTo>
                                <a:pt x="79" y="60"/>
                                <a:pt x="79" y="60"/>
                                <a:pt x="80" y="60"/>
                              </a:cubicBezTo>
                              <a:cubicBezTo>
                                <a:pt x="81" y="60"/>
                                <a:pt x="82" y="60"/>
                                <a:pt x="83" y="60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75" y="37"/>
                                <a:pt x="72" y="24"/>
                                <a:pt x="63" y="14"/>
                              </a:cubicBezTo>
                              <a:cubicBezTo>
                                <a:pt x="53" y="5"/>
                                <a:pt x="40" y="2"/>
                                <a:pt x="28" y="5"/>
                              </a:cubicBezTo>
                              <a:cubicBezTo>
                                <a:pt x="48" y="25"/>
                                <a:pt x="48" y="25"/>
                                <a:pt x="48" y="25"/>
                              </a:cubicBezTo>
                              <a:cubicBezTo>
                                <a:pt x="43" y="45"/>
                                <a:pt x="43" y="45"/>
                                <a:pt x="43" y="45"/>
                              </a:cubicBezTo>
                              <a:cubicBezTo>
                                <a:pt x="24" y="50"/>
                                <a:pt x="24" y="50"/>
                                <a:pt x="24" y="50"/>
                              </a:cubicBezTo>
                              <a:cubicBezTo>
                                <a:pt x="4" y="30"/>
                                <a:pt x="4" y="30"/>
                                <a:pt x="4" y="30"/>
                              </a:cubicBezTo>
                              <a:cubicBezTo>
                                <a:pt x="0" y="42"/>
                                <a:pt x="4" y="55"/>
                                <a:pt x="13" y="64"/>
                              </a:cubicBezTo>
                              <a:cubicBezTo>
                                <a:pt x="22" y="74"/>
                                <a:pt x="36" y="77"/>
                                <a:pt x="49" y="73"/>
                              </a:cubicBezTo>
                              <a:close/>
                              <a:moveTo>
                                <a:pt x="108" y="85"/>
                              </a:moveTo>
                              <a:cubicBezTo>
                                <a:pt x="107" y="86"/>
                                <a:pt x="107" y="88"/>
                                <a:pt x="107" y="89"/>
                              </a:cubicBezTo>
                              <a:cubicBezTo>
                                <a:pt x="108" y="91"/>
                                <a:pt x="108" y="91"/>
                                <a:pt x="108" y="91"/>
                              </a:cubicBezTo>
                              <a:cubicBezTo>
                                <a:pt x="106" y="92"/>
                                <a:pt x="106" y="92"/>
                                <a:pt x="106" y="9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8" y="102"/>
                                <a:pt x="78" y="102"/>
                                <a:pt x="78" y="102"/>
                              </a:cubicBezTo>
                              <a:cubicBezTo>
                                <a:pt x="131" y="155"/>
                                <a:pt x="131" y="155"/>
                                <a:pt x="131" y="155"/>
                              </a:cubicBezTo>
                              <a:cubicBezTo>
                                <a:pt x="134" y="158"/>
                                <a:pt x="138" y="160"/>
                                <a:pt x="143" y="160"/>
                              </a:cubicBezTo>
                              <a:cubicBezTo>
                                <a:pt x="147" y="160"/>
                                <a:pt x="151" y="158"/>
                                <a:pt x="154" y="155"/>
                              </a:cubicBezTo>
                              <a:cubicBezTo>
                                <a:pt x="161" y="148"/>
                                <a:pt x="161" y="138"/>
                                <a:pt x="154" y="131"/>
                              </a:cubicBezTo>
                              <a:lnTo>
                                <a:pt x="108" y="85"/>
                              </a:lnTo>
                              <a:close/>
                              <a:moveTo>
                                <a:pt x="148" y="149"/>
                              </a:moveTo>
                              <a:cubicBezTo>
                                <a:pt x="140" y="152"/>
                                <a:pt x="140" y="152"/>
                                <a:pt x="140" y="152"/>
                              </a:cubicBezTo>
                              <a:cubicBezTo>
                                <a:pt x="133" y="145"/>
                                <a:pt x="133" y="145"/>
                                <a:pt x="133" y="145"/>
                              </a:cubicBezTo>
                              <a:cubicBezTo>
                                <a:pt x="135" y="136"/>
                                <a:pt x="135" y="136"/>
                                <a:pt x="135" y="136"/>
                              </a:cubicBezTo>
                              <a:cubicBezTo>
                                <a:pt x="144" y="134"/>
                                <a:pt x="144" y="134"/>
                                <a:pt x="144" y="134"/>
                              </a:cubicBezTo>
                              <a:cubicBezTo>
                                <a:pt x="150" y="141"/>
                                <a:pt x="150" y="141"/>
                                <a:pt x="150" y="141"/>
                              </a:cubicBezTo>
                              <a:lnTo>
                                <a:pt x="148" y="149"/>
                              </a:lnTo>
                              <a:close/>
                              <a:moveTo>
                                <a:pt x="84" y="91"/>
                              </a:moveTo>
                              <a:cubicBezTo>
                                <a:pt x="93" y="100"/>
                                <a:pt x="93" y="100"/>
                                <a:pt x="93" y="100"/>
                              </a:cubicBezTo>
                              <a:cubicBezTo>
                                <a:pt x="103" y="90"/>
                                <a:pt x="103" y="90"/>
                                <a:pt x="103" y="90"/>
                              </a:cubicBezTo>
                              <a:cubicBezTo>
                                <a:pt x="103" y="84"/>
                                <a:pt x="104" y="79"/>
                                <a:pt x="108" y="75"/>
                              </a:cubicBezTo>
                              <a:cubicBezTo>
                                <a:pt x="112" y="72"/>
                                <a:pt x="117" y="70"/>
                                <a:pt x="122" y="70"/>
                              </a:cubicBezTo>
                              <a:cubicBezTo>
                                <a:pt x="168" y="25"/>
                                <a:pt x="168" y="25"/>
                                <a:pt x="168" y="25"/>
                              </a:cubicBezTo>
                              <a:cubicBezTo>
                                <a:pt x="142" y="0"/>
                                <a:pt x="142" y="0"/>
                                <a:pt x="142" y="0"/>
                              </a:cubicBezTo>
                              <a:cubicBezTo>
                                <a:pt x="97" y="45"/>
                                <a:pt x="97" y="45"/>
                                <a:pt x="97" y="45"/>
                              </a:cubicBezTo>
                              <a:cubicBezTo>
                                <a:pt x="98" y="50"/>
                                <a:pt x="96" y="55"/>
                                <a:pt x="92" y="59"/>
                              </a:cubicBezTo>
                              <a:cubicBezTo>
                                <a:pt x="88" y="63"/>
                                <a:pt x="83" y="65"/>
                                <a:pt x="78" y="64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7" y="84"/>
                                <a:pt x="77" y="84"/>
                                <a:pt x="77" y="84"/>
                              </a:cubicBezTo>
                              <a:cubicBezTo>
                                <a:pt x="32" y="128"/>
                                <a:pt x="32" y="128"/>
                                <a:pt x="32" y="128"/>
                              </a:cubicBezTo>
                              <a:cubicBezTo>
                                <a:pt x="31" y="127"/>
                                <a:pt x="31" y="127"/>
                                <a:pt x="31" y="127"/>
                              </a:cubicBezTo>
                              <a:cubicBezTo>
                                <a:pt x="22" y="134"/>
                                <a:pt x="22" y="134"/>
                                <a:pt x="22" y="134"/>
                              </a:cubicBezTo>
                              <a:cubicBezTo>
                                <a:pt x="8" y="156"/>
                                <a:pt x="8" y="156"/>
                                <a:pt x="8" y="156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34" y="146"/>
                                <a:pt x="34" y="146"/>
                                <a:pt x="34" y="146"/>
                              </a:cubicBezTo>
                              <a:cubicBezTo>
                                <a:pt x="41" y="137"/>
                                <a:pt x="41" y="137"/>
                                <a:pt x="41" y="137"/>
                              </a:cubicBezTo>
                              <a:cubicBezTo>
                                <a:pt x="39" y="135"/>
                                <a:pt x="39" y="135"/>
                                <a:pt x="39" y="135"/>
                              </a:cubicBezTo>
                              <a:lnTo>
                                <a:pt x="84" y="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267.95pt;margin-top:344.9pt;height:36.05pt;width:37.8pt;z-index:251691008;mso-width-relative:page;mso-height-relative:page;" fillcolor="#2A3D52 [3204]" filled="t" stroked="f" coordsize="168,160" o:gfxdata="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" path="m49,73c49,73,49,73,49,73c65,89,65,89,65,89c71,84,71,84,71,84c65,77,65,77,65,77c62,75,62,75,62,75c77,60,77,60,77,60c78,60,78,60,78,60c79,60,79,60,80,60c81,60,82,60,83,60c72,49,72,49,72,49c72,49,72,49,72,49c75,37,72,24,63,14c53,5,40,2,28,5c48,25,48,25,48,25c43,45,43,45,43,45c24,50,24,50,24,50c4,30,4,30,4,30c0,42,4,55,13,64c22,74,36,77,49,73xm108,85c107,86,107,88,107,89c108,91,108,91,108,91c106,92,106,92,106,92c96,103,96,103,96,103c93,105,93,105,93,105c84,96,84,96,84,96c78,102,78,102,78,102c131,155,131,155,131,155c134,158,138,160,143,160c147,160,151,158,154,155c161,148,161,138,154,131l108,85xm148,149c140,152,140,152,140,152c133,145,133,145,133,145c135,136,135,136,135,136c144,134,144,134,144,134c150,141,150,141,150,141l148,149xm84,91c93,100,93,100,93,100c103,90,103,90,103,90c103,84,104,79,108,75c112,72,117,70,122,70c168,25,168,25,168,25c142,0,142,0,142,0c97,45,97,45,97,45c98,50,96,55,92,59c88,63,83,65,78,64c68,75,68,75,68,75c77,84,77,84,77,84c32,128,32,128,32,128c31,127,31,127,31,127c22,134,22,134,22,134c8,156,8,156,8,156c11,160,11,160,11,160c34,146,34,146,34,146c41,137,41,137,41,137c39,135,39,135,39,135l84,91xe">
                <v:path o:connectlocs="139945,208837;139945,208837;185641,254610;202777,240306;185641,220280;177073,214559;219913,171647;222769,171647;228481,171647;237049,171647;205633,140178;205633,140178;179929,40051;79968,14303;137089,71519;122809,128735;68544,143039;11424,85823;37128,183090;139945,208837;308450,243166;305594,254610;308450,260331;302738,263192;274178,294661;265610,300382;239906,274635;222769,291800;374139,443422;408411,457726;439827,443422;439827,374763;308450,243166;422691,426257;399843,434839;379851,414814;385563,389067;411267,383345;428403,403371;422691,426257;239906,260331;265610,286078;294170,257470;308450,214559;348434,200255;479812,71519;405555,0;277034,128735;262754,168786;222769,183090;194209,214559;219913,240306;91392,366180;88536,363320;62832,383345;22848,446282;31416,457726;97104,417674;117096,391927;111384,386206;239906,260331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5350510</wp:posOffset>
                </wp:positionV>
                <wp:extent cx="575945" cy="548640"/>
                <wp:effectExtent l="0" t="0" r="0" b="4445"/>
                <wp:wrapNone/>
                <wp:docPr id="35" name="Freeform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76212" cy="548329"/>
                        </a:xfrm>
                        <a:custGeom>
                          <a:avLst/>
                          <a:gdLst>
                            <a:gd name="T0" fmla="*/ 118 w 174"/>
                            <a:gd name="T1" fmla="*/ 20 h 166"/>
                            <a:gd name="T2" fmla="*/ 119 w 174"/>
                            <a:gd name="T3" fmla="*/ 32 h 166"/>
                            <a:gd name="T4" fmla="*/ 118 w 174"/>
                            <a:gd name="T5" fmla="*/ 49 h 166"/>
                            <a:gd name="T6" fmla="*/ 120 w 174"/>
                            <a:gd name="T7" fmla="*/ 54 h 166"/>
                            <a:gd name="T8" fmla="*/ 121 w 174"/>
                            <a:gd name="T9" fmla="*/ 67 h 166"/>
                            <a:gd name="T10" fmla="*/ 118 w 174"/>
                            <a:gd name="T11" fmla="*/ 74 h 166"/>
                            <a:gd name="T12" fmla="*/ 113 w 174"/>
                            <a:gd name="T13" fmla="*/ 79 h 166"/>
                            <a:gd name="T14" fmla="*/ 111 w 174"/>
                            <a:gd name="T15" fmla="*/ 90 h 166"/>
                            <a:gd name="T16" fmla="*/ 106 w 174"/>
                            <a:gd name="T17" fmla="*/ 100 h 166"/>
                            <a:gd name="T18" fmla="*/ 111 w 174"/>
                            <a:gd name="T19" fmla="*/ 100 h 166"/>
                            <a:gd name="T20" fmla="*/ 118 w 174"/>
                            <a:gd name="T21" fmla="*/ 113 h 166"/>
                            <a:gd name="T22" fmla="*/ 126 w 174"/>
                            <a:gd name="T23" fmla="*/ 115 h 166"/>
                            <a:gd name="T24" fmla="*/ 153 w 174"/>
                            <a:gd name="T25" fmla="*/ 126 h 166"/>
                            <a:gd name="T26" fmla="*/ 174 w 174"/>
                            <a:gd name="T27" fmla="*/ 139 h 166"/>
                            <a:gd name="T28" fmla="*/ 174 w 174"/>
                            <a:gd name="T29" fmla="*/ 166 h 166"/>
                            <a:gd name="T30" fmla="*/ 0 w 174"/>
                            <a:gd name="T31" fmla="*/ 166 h 166"/>
                            <a:gd name="T32" fmla="*/ 0 w 174"/>
                            <a:gd name="T33" fmla="*/ 139 h 166"/>
                            <a:gd name="T34" fmla="*/ 21 w 174"/>
                            <a:gd name="T35" fmla="*/ 126 h 166"/>
                            <a:gd name="T36" fmla="*/ 48 w 174"/>
                            <a:gd name="T37" fmla="*/ 115 h 166"/>
                            <a:gd name="T38" fmla="*/ 56 w 174"/>
                            <a:gd name="T39" fmla="*/ 113 h 166"/>
                            <a:gd name="T40" fmla="*/ 63 w 174"/>
                            <a:gd name="T41" fmla="*/ 100 h 166"/>
                            <a:gd name="T42" fmla="*/ 67 w 174"/>
                            <a:gd name="T43" fmla="*/ 99 h 166"/>
                            <a:gd name="T44" fmla="*/ 62 w 174"/>
                            <a:gd name="T45" fmla="*/ 91 h 166"/>
                            <a:gd name="T46" fmla="*/ 60 w 174"/>
                            <a:gd name="T47" fmla="*/ 77 h 166"/>
                            <a:gd name="T48" fmla="*/ 57 w 174"/>
                            <a:gd name="T49" fmla="*/ 76 h 166"/>
                            <a:gd name="T50" fmla="*/ 52 w 174"/>
                            <a:gd name="T51" fmla="*/ 57 h 166"/>
                            <a:gd name="T52" fmla="*/ 54 w 174"/>
                            <a:gd name="T53" fmla="*/ 48 h 166"/>
                            <a:gd name="T54" fmla="*/ 67 w 174"/>
                            <a:gd name="T55" fmla="*/ 9 h 166"/>
                            <a:gd name="T56" fmla="*/ 104 w 174"/>
                            <a:gd name="T57" fmla="*/ 9 h 166"/>
                            <a:gd name="T58" fmla="*/ 108 w 174"/>
                            <a:gd name="T59" fmla="*/ 12 h 166"/>
                            <a:gd name="T60" fmla="*/ 113 w 174"/>
                            <a:gd name="T61" fmla="*/ 13 h 166"/>
                            <a:gd name="T62" fmla="*/ 118 w 174"/>
                            <a:gd name="T63" fmla="*/ 20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74" h="166">
                              <a:moveTo>
                                <a:pt x="118" y="20"/>
                              </a:moveTo>
                              <a:cubicBezTo>
                                <a:pt x="119" y="26"/>
                                <a:pt x="119" y="26"/>
                                <a:pt x="119" y="32"/>
                              </a:cubicBezTo>
                              <a:cubicBezTo>
                                <a:pt x="119" y="35"/>
                                <a:pt x="118" y="45"/>
                                <a:pt x="118" y="49"/>
                              </a:cubicBezTo>
                              <a:cubicBezTo>
                                <a:pt x="119" y="52"/>
                                <a:pt x="119" y="52"/>
                                <a:pt x="120" y="54"/>
                              </a:cubicBezTo>
                              <a:cubicBezTo>
                                <a:pt x="122" y="58"/>
                                <a:pt x="122" y="63"/>
                                <a:pt x="121" y="67"/>
                              </a:cubicBezTo>
                              <a:cubicBezTo>
                                <a:pt x="120" y="69"/>
                                <a:pt x="120" y="73"/>
                                <a:pt x="118" y="74"/>
                              </a:cubicBezTo>
                              <a:cubicBezTo>
                                <a:pt x="117" y="76"/>
                                <a:pt x="114" y="76"/>
                                <a:pt x="113" y="79"/>
                              </a:cubicBezTo>
                              <a:cubicBezTo>
                                <a:pt x="111" y="82"/>
                                <a:pt x="112" y="86"/>
                                <a:pt x="111" y="90"/>
                              </a:cubicBezTo>
                              <a:cubicBezTo>
                                <a:pt x="110" y="94"/>
                                <a:pt x="106" y="94"/>
                                <a:pt x="106" y="100"/>
                              </a:cubicBezTo>
                              <a:cubicBezTo>
                                <a:pt x="108" y="100"/>
                                <a:pt x="109" y="100"/>
                                <a:pt x="111" y="100"/>
                              </a:cubicBezTo>
                              <a:cubicBezTo>
                                <a:pt x="113" y="104"/>
                                <a:pt x="115" y="110"/>
                                <a:pt x="118" y="113"/>
                              </a:cubicBezTo>
                              <a:cubicBezTo>
                                <a:pt x="121" y="113"/>
                                <a:pt x="123" y="114"/>
                                <a:pt x="126" y="115"/>
                              </a:cubicBezTo>
                              <a:cubicBezTo>
                                <a:pt x="135" y="118"/>
                                <a:pt x="144" y="122"/>
                                <a:pt x="153" y="126"/>
                              </a:cubicBezTo>
                              <a:cubicBezTo>
                                <a:pt x="161" y="130"/>
                                <a:pt x="171" y="131"/>
                                <a:pt x="174" y="139"/>
                              </a:cubicBezTo>
                              <a:cubicBezTo>
                                <a:pt x="174" y="145"/>
                                <a:pt x="174" y="158"/>
                                <a:pt x="174" y="166"/>
                              </a:cubicBezTo>
                              <a:cubicBezTo>
                                <a:pt x="0" y="166"/>
                                <a:pt x="0" y="166"/>
                                <a:pt x="0" y="166"/>
                              </a:cubicBezTo>
                              <a:cubicBezTo>
                                <a:pt x="0" y="158"/>
                                <a:pt x="0" y="145"/>
                                <a:pt x="0" y="139"/>
                              </a:cubicBezTo>
                              <a:cubicBezTo>
                                <a:pt x="3" y="131"/>
                                <a:pt x="13" y="130"/>
                                <a:pt x="21" y="126"/>
                              </a:cubicBezTo>
                              <a:cubicBezTo>
                                <a:pt x="30" y="122"/>
                                <a:pt x="39" y="118"/>
                                <a:pt x="48" y="115"/>
                              </a:cubicBezTo>
                              <a:cubicBezTo>
                                <a:pt x="51" y="114"/>
                                <a:pt x="53" y="113"/>
                                <a:pt x="56" y="113"/>
                              </a:cubicBezTo>
                              <a:cubicBezTo>
                                <a:pt x="59" y="110"/>
                                <a:pt x="61" y="104"/>
                                <a:pt x="63" y="100"/>
                              </a:cubicBezTo>
                              <a:cubicBezTo>
                                <a:pt x="67" y="99"/>
                                <a:pt x="67" y="99"/>
                                <a:pt x="67" y="99"/>
                              </a:cubicBezTo>
                              <a:cubicBezTo>
                                <a:pt x="66" y="95"/>
                                <a:pt x="63" y="95"/>
                                <a:pt x="62" y="91"/>
                              </a:cubicBezTo>
                              <a:cubicBezTo>
                                <a:pt x="61" y="87"/>
                                <a:pt x="61" y="82"/>
                                <a:pt x="60" y="77"/>
                              </a:cubicBezTo>
                              <a:cubicBezTo>
                                <a:pt x="61" y="77"/>
                                <a:pt x="57" y="76"/>
                                <a:pt x="57" y="76"/>
                              </a:cubicBezTo>
                              <a:cubicBezTo>
                                <a:pt x="52" y="73"/>
                                <a:pt x="52" y="61"/>
                                <a:pt x="52" y="57"/>
                              </a:cubicBezTo>
                              <a:cubicBezTo>
                                <a:pt x="51" y="54"/>
                                <a:pt x="55" y="53"/>
                                <a:pt x="54" y="48"/>
                              </a:cubicBezTo>
                              <a:cubicBezTo>
                                <a:pt x="49" y="24"/>
                                <a:pt x="56" y="13"/>
                                <a:pt x="67" y="9"/>
                              </a:cubicBezTo>
                              <a:cubicBezTo>
                                <a:pt x="75" y="6"/>
                                <a:pt x="90" y="0"/>
                                <a:pt x="104" y="9"/>
                              </a:cubicBezTo>
                              <a:cubicBezTo>
                                <a:pt x="108" y="12"/>
                                <a:pt x="108" y="12"/>
                                <a:pt x="108" y="12"/>
                              </a:cubicBezTo>
                              <a:cubicBezTo>
                                <a:pt x="113" y="13"/>
                                <a:pt x="113" y="13"/>
                                <a:pt x="113" y="13"/>
                              </a:cubicBezTo>
                              <a:cubicBezTo>
                                <a:pt x="116" y="14"/>
                                <a:pt x="118" y="20"/>
                                <a:pt x="118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9" o:spid="_x0000_s1026" o:spt="100" style="position:absolute;left:0pt;margin-left:177.5pt;margin-top:421.3pt;height:43.2pt;width:45.35pt;z-index:251692032;mso-width-relative:page;mso-height-relative:page;" fillcolor="#2A3D52 [3204]" filled="t" stroked="f" coordsize="174,166" o:gfxdata="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" path="m118,20c119,26,119,26,119,32c119,35,118,45,118,49c119,52,119,52,120,54c122,58,122,63,121,67c120,69,120,73,118,74c117,76,114,76,113,79c111,82,112,86,111,90c110,94,106,94,106,100c108,100,109,100,111,100c113,104,115,110,118,113c121,113,123,114,126,115c135,118,144,122,153,126c161,130,171,131,174,139c174,145,174,158,174,166c0,166,0,166,0,166c0,158,0,145,0,139c3,131,13,130,21,126c30,122,39,118,48,115c51,114,53,113,56,113c59,110,61,104,63,100c67,99,67,99,67,99c66,95,63,95,62,91c61,87,61,82,60,77c61,77,57,76,57,76c52,73,52,61,52,57c51,54,55,53,54,48c49,24,56,13,67,9c75,6,90,0,104,9c108,12,108,12,108,12c113,13,113,13,113,13c116,14,118,20,118,20xe">
                <v:path o:connectlocs="390764,66063;394076,105701;390764,161856;397387,178372;400699,221313;390764,244435;374206,260951;367583,297286;351025,330318;367583,330318;390764,373260;417256,379866;506669,416201;576212,459142;576212,548329;0,548329;0,459142;69542,416201;158955,379866;185447,373260;208628,330318;221874,327015;205316,300589;198693,254345;188759,251042;172201,188281;178824,158552;221874,29728;344402,29728;357648,39638;374206,42941;390764,66063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4319270</wp:posOffset>
                </wp:positionV>
                <wp:extent cx="575945" cy="578485"/>
                <wp:effectExtent l="0" t="0" r="0" b="0"/>
                <wp:wrapNone/>
                <wp:docPr id="36" name="组合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6212" cy="578773"/>
                          <a:chOff x="4939277" y="4519793"/>
                          <a:chExt cx="357188" cy="3587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119" name="Freeform 42"/>
                        <wps:cNvSpPr/>
                        <wps:spPr bwMode="auto">
                          <a:xfrm>
                            <a:off x="4939277" y="4554718"/>
                            <a:ext cx="322263" cy="323850"/>
                          </a:xfrm>
                          <a:custGeom>
                            <a:avLst/>
                            <a:gdLst>
                              <a:gd name="T0" fmla="*/ 17 w 142"/>
                              <a:gd name="T1" fmla="*/ 0 h 142"/>
                              <a:gd name="T2" fmla="*/ 50 w 142"/>
                              <a:gd name="T3" fmla="*/ 89 h 142"/>
                              <a:gd name="T4" fmla="*/ 142 w 142"/>
                              <a:gd name="T5" fmla="*/ 125 h 142"/>
                              <a:gd name="T6" fmla="*/ 107 w 142"/>
                              <a:gd name="T7" fmla="*/ 90 h 142"/>
                              <a:gd name="T8" fmla="*/ 83 w 142"/>
                              <a:gd name="T9" fmla="*/ 80 h 142"/>
                              <a:gd name="T10" fmla="*/ 58 w 142"/>
                              <a:gd name="T11" fmla="*/ 55 h 142"/>
                              <a:gd name="T12" fmla="*/ 53 w 142"/>
                              <a:gd name="T13" fmla="*/ 36 h 142"/>
                              <a:gd name="T14" fmla="*/ 17 w 142"/>
                              <a:gd name="T15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2" h="142">
                                <a:moveTo>
                                  <a:pt x="17" y="0"/>
                                </a:moveTo>
                                <a:cubicBezTo>
                                  <a:pt x="12" y="7"/>
                                  <a:pt x="0" y="38"/>
                                  <a:pt x="50" y="89"/>
                                </a:cubicBezTo>
                                <a:cubicBezTo>
                                  <a:pt x="102" y="142"/>
                                  <a:pt x="136" y="131"/>
                                  <a:pt x="142" y="125"/>
                                </a:cubicBezTo>
                                <a:cubicBezTo>
                                  <a:pt x="107" y="90"/>
                                  <a:pt x="107" y="90"/>
                                  <a:pt x="107" y="90"/>
                                </a:cubicBezTo>
                                <a:cubicBezTo>
                                  <a:pt x="102" y="95"/>
                                  <a:pt x="96" y="90"/>
                                  <a:pt x="83" y="80"/>
                                </a:cubicBezTo>
                                <a:cubicBezTo>
                                  <a:pt x="76" y="74"/>
                                  <a:pt x="66" y="65"/>
                                  <a:pt x="58" y="55"/>
                                </a:cubicBezTo>
                                <a:cubicBezTo>
                                  <a:pt x="53" y="48"/>
                                  <a:pt x="48" y="41"/>
                                  <a:pt x="53" y="36"/>
                                </a:cubicBez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0" name="Freeform 43"/>
                        <wps:cNvSpPr/>
                        <wps:spPr bwMode="auto">
                          <a:xfrm>
                            <a:off x="5186927" y="4724581"/>
                            <a:ext cx="109538" cy="107950"/>
                          </a:xfrm>
                          <a:custGeom>
                            <a:avLst/>
                            <a:gdLst>
                              <a:gd name="T0" fmla="*/ 45 w 48"/>
                              <a:gd name="T1" fmla="*/ 37 h 47"/>
                              <a:gd name="T2" fmla="*/ 45 w 48"/>
                              <a:gd name="T3" fmla="*/ 29 h 47"/>
                              <a:gd name="T4" fmla="*/ 45 w 48"/>
                              <a:gd name="T5" fmla="*/ 29 h 47"/>
                              <a:gd name="T6" fmla="*/ 18 w 48"/>
                              <a:gd name="T7" fmla="*/ 2 h 47"/>
                              <a:gd name="T8" fmla="*/ 10 w 48"/>
                              <a:gd name="T9" fmla="*/ 2 h 47"/>
                              <a:gd name="T10" fmla="*/ 0 w 48"/>
                              <a:gd name="T11" fmla="*/ 12 h 47"/>
                              <a:gd name="T12" fmla="*/ 35 w 48"/>
                              <a:gd name="T13" fmla="*/ 47 h 47"/>
                              <a:gd name="T14" fmla="*/ 45 w 48"/>
                              <a:gd name="T15" fmla="*/ 3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47">
                                <a:moveTo>
                                  <a:pt x="45" y="37"/>
                                </a:moveTo>
                                <a:cubicBezTo>
                                  <a:pt x="48" y="35"/>
                                  <a:pt x="47" y="31"/>
                                  <a:pt x="45" y="29"/>
                                </a:cubicBezTo>
                                <a:cubicBezTo>
                                  <a:pt x="45" y="29"/>
                                  <a:pt x="45" y="29"/>
                                  <a:pt x="45" y="29"/>
                                </a:cubicBezTo>
                                <a:cubicBezTo>
                                  <a:pt x="45" y="29"/>
                                  <a:pt x="18" y="2"/>
                                  <a:pt x="18" y="2"/>
                                </a:cubicBezTo>
                                <a:cubicBezTo>
                                  <a:pt x="16" y="0"/>
                                  <a:pt x="12" y="0"/>
                                  <a:pt x="10" y="2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35" y="47"/>
                                  <a:pt x="35" y="47"/>
                                  <a:pt x="35" y="47"/>
                                </a:cubicBezTo>
                                <a:cubicBezTo>
                                  <a:pt x="35" y="47"/>
                                  <a:pt x="45" y="37"/>
                                  <a:pt x="45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1" name="Freeform 44"/>
                        <wps:cNvSpPr/>
                        <wps:spPr bwMode="auto">
                          <a:xfrm>
                            <a:off x="4983727" y="4519793"/>
                            <a:ext cx="109538" cy="109538"/>
                          </a:xfrm>
                          <a:custGeom>
                            <a:avLst/>
                            <a:gdLst>
                              <a:gd name="T0" fmla="*/ 45 w 48"/>
                              <a:gd name="T1" fmla="*/ 38 h 48"/>
                              <a:gd name="T2" fmla="*/ 45 w 48"/>
                              <a:gd name="T3" fmla="*/ 31 h 48"/>
                              <a:gd name="T4" fmla="*/ 45 w 48"/>
                              <a:gd name="T5" fmla="*/ 31 h 48"/>
                              <a:gd name="T6" fmla="*/ 17 w 48"/>
                              <a:gd name="T7" fmla="*/ 3 h 48"/>
                              <a:gd name="T8" fmla="*/ 10 w 48"/>
                              <a:gd name="T9" fmla="*/ 3 h 48"/>
                              <a:gd name="T10" fmla="*/ 0 w 48"/>
                              <a:gd name="T11" fmla="*/ 13 h 48"/>
                              <a:gd name="T12" fmla="*/ 36 w 48"/>
                              <a:gd name="T13" fmla="*/ 48 h 48"/>
                              <a:gd name="T14" fmla="*/ 45 w 48"/>
                              <a:gd name="T15" fmla="*/ 3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5" y="38"/>
                                </a:moveTo>
                                <a:cubicBezTo>
                                  <a:pt x="48" y="36"/>
                                  <a:pt x="48" y="33"/>
                                  <a:pt x="45" y="31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5" y="31"/>
                                  <a:pt x="17" y="3"/>
                                  <a:pt x="17" y="3"/>
                                </a:cubicBezTo>
                                <a:cubicBezTo>
                                  <a:pt x="15" y="0"/>
                                  <a:pt x="12" y="0"/>
                                  <a:pt x="10" y="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36" y="48"/>
                                  <a:pt x="36" y="48"/>
                                  <a:pt x="36" y="48"/>
                                </a:cubicBezTo>
                                <a:cubicBezTo>
                                  <a:pt x="36" y="48"/>
                                  <a:pt x="45" y="38"/>
                                  <a:pt x="45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0.9pt;margin-top:340.1pt;height:45.55pt;width:45.35pt;z-index:251693056;mso-width-relative:page;mso-height-relative:page;" coordorigin="4939277,4519793" coordsize="357188,358775" o:gfxdata="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">
                <o:lock v:ext="edit" aspectratio="t"/>
                <v:shape id="Freeform 42" o:spid="_x0000_s1026" o:spt="100" style="position:absolute;left:4939277;top:4554718;height:323850;width:322263;" filled="t" stroked="f" coordsize="142,142" o:gfxdata="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A0m4ugAAANwA&#10;AAAPAAAAAAAAAAEAIAAAACIAAABkcnMvZG93bnJldi54bWxQSwECFAAUAAAACACHTuJAMy8FnjsA&#10;AAA5AAAAEAAAAAAAAAABACAAAAAJAQAAZHJzL3NoYXBleG1sLnhtbFBLBQYAAAAABgAGAFsBAACz&#10;AwAAAAA=&#10;" path="m17,0c12,7,0,38,50,89c102,142,136,131,142,125c107,90,107,90,107,90c102,95,96,90,83,80c76,74,66,65,58,55c53,48,48,41,53,36l17,0xe">
                  <v:path o:connectlocs="38580,0;113472,202976;322263,285079;242831,205257;188364,182450;131628,125434;120281,82102;38580,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5186927;top:4724581;height:107950;width:109538;" filled="t" stroked="f" coordsize="48,47" o:gfxdata="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Dhgi&#10;wAAAANwAAAAPAAAAAAAAAAEAIAAAACIAAABkcnMvZG93bnJldi54bWxQSwECFAAUAAAACACHTuJA&#10;My8FnjsAAAA5AAAAEAAAAAAAAAABACAAAAAPAQAAZHJzL3NoYXBleG1sLnhtbFBLBQYAAAAABgAG&#10;AFsBAAC5AwAAAAA=&#10;" path="m45,37c48,35,47,31,45,29c45,29,45,29,45,29c45,29,18,2,18,2c16,0,12,0,10,2c0,12,0,12,0,12c35,47,35,47,35,47c35,47,45,37,45,37xe">
                  <v:path o:connectlocs="102691,84981;102691,66607;102691,66607;41076,4593;22820,4593;0,27561;79871,107950;102691,84981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4983727;top:4519793;height:109538;width:109538;" filled="t" stroked="f" coordsize="48,48" o:gfxdata="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0oQGugAAANwA&#10;AAAPAAAAAAAAAAEAIAAAACIAAABkcnMvZG93bnJldi54bWxQSwECFAAUAAAACACHTuJAMy8FnjsA&#10;AAA5AAAAEAAAAAAAAAABACAAAAAJAQAAZHJzL3NoYXBleG1sLnhtbFBLBQYAAAAABgAGAFsBAACz&#10;AwAAAAA=&#10;" path="m45,38c48,36,48,33,45,31c45,31,45,31,45,31c45,31,17,3,17,3c15,0,12,0,10,3c0,13,0,13,0,13c36,48,36,48,36,48c36,48,45,38,45,38xe">
                  <v:path o:connectlocs="102691,86717;102691,70743;102691,70743;38794,6846;22820,6846;0,29666;82153,109538;102691,86717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3372485</wp:posOffset>
                </wp:positionV>
                <wp:extent cx="511175" cy="514985"/>
                <wp:effectExtent l="0" t="0" r="22225" b="18415"/>
                <wp:wrapNone/>
                <wp:docPr id="37" name="Freeform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511230" cy="514992"/>
                        </a:xfrm>
                        <a:custGeom>
                          <a:avLst/>
                          <a:gdLst>
                            <a:gd name="T0" fmla="*/ 123 w 192"/>
                            <a:gd name="T1" fmla="*/ 48 h 192"/>
                            <a:gd name="T2" fmla="*/ 137 w 192"/>
                            <a:gd name="T3" fmla="*/ 34 h 192"/>
                            <a:gd name="T4" fmla="*/ 135 w 192"/>
                            <a:gd name="T5" fmla="*/ 58 h 192"/>
                            <a:gd name="T6" fmla="*/ 122 w 192"/>
                            <a:gd name="T7" fmla="*/ 66 h 192"/>
                            <a:gd name="T8" fmla="*/ 32 w 192"/>
                            <a:gd name="T9" fmla="*/ 156 h 192"/>
                            <a:gd name="T10" fmla="*/ 8 w 192"/>
                            <a:gd name="T11" fmla="*/ 96 h 192"/>
                            <a:gd name="T12" fmla="*/ 34 w 192"/>
                            <a:gd name="T13" fmla="*/ 34 h 192"/>
                            <a:gd name="T14" fmla="*/ 96 w 192"/>
                            <a:gd name="T15" fmla="*/ 8 h 192"/>
                            <a:gd name="T16" fmla="*/ 158 w 192"/>
                            <a:gd name="T17" fmla="*/ 34 h 192"/>
                            <a:gd name="T18" fmla="*/ 184 w 192"/>
                            <a:gd name="T19" fmla="*/ 96 h 192"/>
                            <a:gd name="T20" fmla="*/ 158 w 192"/>
                            <a:gd name="T21" fmla="*/ 158 h 192"/>
                            <a:gd name="T22" fmla="*/ 96 w 192"/>
                            <a:gd name="T23" fmla="*/ 184 h 192"/>
                            <a:gd name="T24" fmla="*/ 49 w 192"/>
                            <a:gd name="T25" fmla="*/ 159 h 192"/>
                            <a:gd name="T26" fmla="*/ 53 w 192"/>
                            <a:gd name="T27" fmla="*/ 150 h 192"/>
                            <a:gd name="T28" fmla="*/ 59 w 192"/>
                            <a:gd name="T29" fmla="*/ 153 h 192"/>
                            <a:gd name="T30" fmla="*/ 73 w 192"/>
                            <a:gd name="T31" fmla="*/ 141 h 192"/>
                            <a:gd name="T32" fmla="*/ 81 w 192"/>
                            <a:gd name="T33" fmla="*/ 124 h 192"/>
                            <a:gd name="T34" fmla="*/ 76 w 192"/>
                            <a:gd name="T35" fmla="*/ 114 h 192"/>
                            <a:gd name="T36" fmla="*/ 85 w 192"/>
                            <a:gd name="T37" fmla="*/ 85 h 192"/>
                            <a:gd name="T38" fmla="*/ 102 w 192"/>
                            <a:gd name="T39" fmla="*/ 63 h 192"/>
                            <a:gd name="T40" fmla="*/ 114 w 192"/>
                            <a:gd name="T41" fmla="*/ 57 h 192"/>
                            <a:gd name="T42" fmla="*/ 121 w 192"/>
                            <a:gd name="T43" fmla="*/ 31 h 192"/>
                            <a:gd name="T44" fmla="*/ 114 w 192"/>
                            <a:gd name="T45" fmla="*/ 24 h 192"/>
                            <a:gd name="T46" fmla="*/ 95 w 192"/>
                            <a:gd name="T47" fmla="*/ 28 h 192"/>
                            <a:gd name="T48" fmla="*/ 72 w 192"/>
                            <a:gd name="T49" fmla="*/ 58 h 192"/>
                            <a:gd name="T50" fmla="*/ 43 w 192"/>
                            <a:gd name="T51" fmla="*/ 133 h 192"/>
                            <a:gd name="T52" fmla="*/ 48 w 192"/>
                            <a:gd name="T53" fmla="*/ 144 h 192"/>
                            <a:gd name="T54" fmla="*/ 41 w 192"/>
                            <a:gd name="T55" fmla="*/ 161 h 192"/>
                            <a:gd name="T56" fmla="*/ 96 w 192"/>
                            <a:gd name="T57" fmla="*/ 192 h 192"/>
                            <a:gd name="T58" fmla="*/ 164 w 192"/>
                            <a:gd name="T59" fmla="*/ 164 h 192"/>
                            <a:gd name="T60" fmla="*/ 192 w 192"/>
                            <a:gd name="T61" fmla="*/ 96 h 192"/>
                            <a:gd name="T62" fmla="*/ 164 w 192"/>
                            <a:gd name="T63" fmla="*/ 28 h 192"/>
                            <a:gd name="T64" fmla="*/ 96 w 192"/>
                            <a:gd name="T65" fmla="*/ 0 h 192"/>
                            <a:gd name="T66" fmla="*/ 28 w 192"/>
                            <a:gd name="T67" fmla="*/ 28 h 192"/>
                            <a:gd name="T68" fmla="*/ 0 w 192"/>
                            <a:gd name="T69" fmla="*/ 96 h 192"/>
                            <a:gd name="T70" fmla="*/ 20 w 192"/>
                            <a:gd name="T71" fmla="*/ 152 h 192"/>
                            <a:gd name="T72" fmla="*/ 27 w 192"/>
                            <a:gd name="T73" fmla="*/ 157 h 192"/>
                            <a:gd name="T74" fmla="*/ 32 w 192"/>
                            <a:gd name="T75" fmla="*/ 156 h 192"/>
                            <a:gd name="T76" fmla="*/ 78 w 192"/>
                            <a:gd name="T77" fmla="*/ 143 h 192"/>
                            <a:gd name="T78" fmla="*/ 93 w 192"/>
                            <a:gd name="T79" fmla="*/ 132 h 192"/>
                            <a:gd name="T80" fmla="*/ 88 w 192"/>
                            <a:gd name="T81" fmla="*/ 153 h 192"/>
                            <a:gd name="T82" fmla="*/ 71 w 192"/>
                            <a:gd name="T83" fmla="*/ 160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92" h="192">
                              <a:moveTo>
                                <a:pt x="115" y="64"/>
                              </a:moveTo>
                              <a:cubicBezTo>
                                <a:pt x="118" y="59"/>
                                <a:pt x="121" y="54"/>
                                <a:pt x="123" y="48"/>
                              </a:cubicBezTo>
                              <a:cubicBezTo>
                                <a:pt x="125" y="42"/>
                                <a:pt x="126" y="35"/>
                                <a:pt x="126" y="28"/>
                              </a:cubicBezTo>
                              <a:cubicBezTo>
                                <a:pt x="131" y="30"/>
                                <a:pt x="135" y="32"/>
                                <a:pt x="137" y="34"/>
                              </a:cubicBezTo>
                              <a:cubicBezTo>
                                <a:pt x="139" y="36"/>
                                <a:pt x="139" y="38"/>
                                <a:pt x="139" y="42"/>
                              </a:cubicBezTo>
                              <a:cubicBezTo>
                                <a:pt x="139" y="47"/>
                                <a:pt x="138" y="53"/>
                                <a:pt x="135" y="58"/>
                              </a:cubicBezTo>
                              <a:cubicBezTo>
                                <a:pt x="133" y="64"/>
                                <a:pt x="130" y="67"/>
                                <a:pt x="127" y="67"/>
                              </a:cubicBezTo>
                              <a:cubicBezTo>
                                <a:pt x="126" y="67"/>
                                <a:pt x="124" y="66"/>
                                <a:pt x="122" y="66"/>
                              </a:cubicBezTo>
                              <a:cubicBezTo>
                                <a:pt x="120" y="65"/>
                                <a:pt x="118" y="65"/>
                                <a:pt x="115" y="64"/>
                              </a:cubicBezTo>
                              <a:close/>
                              <a:moveTo>
                                <a:pt x="32" y="156"/>
                              </a:moveTo>
                              <a:cubicBezTo>
                                <a:pt x="23" y="145"/>
                                <a:pt x="17" y="135"/>
                                <a:pt x="14" y="126"/>
                              </a:cubicBezTo>
                              <a:cubicBezTo>
                                <a:pt x="10" y="117"/>
                                <a:pt x="8" y="106"/>
                                <a:pt x="8" y="96"/>
                              </a:cubicBezTo>
                              <a:cubicBezTo>
                                <a:pt x="8" y="84"/>
                                <a:pt x="10" y="73"/>
                                <a:pt x="15" y="62"/>
                              </a:cubicBezTo>
                              <a:cubicBezTo>
                                <a:pt x="19" y="52"/>
                                <a:pt x="26" y="42"/>
                                <a:pt x="34" y="34"/>
                              </a:cubicBezTo>
                              <a:cubicBezTo>
                                <a:pt x="42" y="26"/>
                                <a:pt x="52" y="19"/>
                                <a:pt x="62" y="15"/>
                              </a:cubicBezTo>
                              <a:cubicBezTo>
                                <a:pt x="73" y="10"/>
                                <a:pt x="84" y="8"/>
                                <a:pt x="96" y="8"/>
                              </a:cubicBezTo>
                              <a:cubicBezTo>
                                <a:pt x="108" y="8"/>
                                <a:pt x="119" y="10"/>
                                <a:pt x="129" y="15"/>
                              </a:cubicBezTo>
                              <a:cubicBezTo>
                                <a:pt x="140" y="19"/>
                                <a:pt x="150" y="25"/>
                                <a:pt x="158" y="34"/>
                              </a:cubicBezTo>
                              <a:cubicBezTo>
                                <a:pt x="166" y="42"/>
                                <a:pt x="173" y="52"/>
                                <a:pt x="177" y="62"/>
                              </a:cubicBezTo>
                              <a:cubicBezTo>
                                <a:pt x="182" y="73"/>
                                <a:pt x="184" y="84"/>
                                <a:pt x="184" y="96"/>
                              </a:cubicBezTo>
                              <a:cubicBezTo>
                                <a:pt x="184" y="107"/>
                                <a:pt x="182" y="119"/>
                                <a:pt x="177" y="129"/>
                              </a:cubicBezTo>
                              <a:cubicBezTo>
                                <a:pt x="173" y="140"/>
                                <a:pt x="166" y="150"/>
                                <a:pt x="158" y="158"/>
                              </a:cubicBezTo>
                              <a:cubicBezTo>
                                <a:pt x="150" y="166"/>
                                <a:pt x="140" y="173"/>
                                <a:pt x="129" y="177"/>
                              </a:cubicBezTo>
                              <a:cubicBezTo>
                                <a:pt x="119" y="182"/>
                                <a:pt x="107" y="184"/>
                                <a:pt x="96" y="184"/>
                              </a:cubicBezTo>
                              <a:cubicBezTo>
                                <a:pt x="82" y="184"/>
                                <a:pt x="71" y="182"/>
                                <a:pt x="62" y="177"/>
                              </a:cubicBezTo>
                              <a:cubicBezTo>
                                <a:pt x="54" y="173"/>
                                <a:pt x="49" y="167"/>
                                <a:pt x="49" y="159"/>
                              </a:cubicBezTo>
                              <a:cubicBezTo>
                                <a:pt x="49" y="158"/>
                                <a:pt x="50" y="156"/>
                                <a:pt x="50" y="155"/>
                              </a:cubicBezTo>
                              <a:cubicBezTo>
                                <a:pt x="51" y="153"/>
                                <a:pt x="52" y="151"/>
                                <a:pt x="53" y="150"/>
                              </a:cubicBezTo>
                              <a:cubicBezTo>
                                <a:pt x="54" y="151"/>
                                <a:pt x="55" y="152"/>
                                <a:pt x="56" y="152"/>
                              </a:cubicBezTo>
                              <a:cubicBezTo>
                                <a:pt x="58" y="153"/>
                                <a:pt x="58" y="153"/>
                                <a:pt x="59" y="153"/>
                              </a:cubicBezTo>
                              <a:cubicBezTo>
                                <a:pt x="61" y="153"/>
                                <a:pt x="62" y="152"/>
                                <a:pt x="65" y="150"/>
                              </a:cubicBezTo>
                              <a:cubicBezTo>
                                <a:pt x="68" y="148"/>
                                <a:pt x="70" y="145"/>
                                <a:pt x="73" y="141"/>
                              </a:cubicBezTo>
                              <a:cubicBezTo>
                                <a:pt x="75" y="138"/>
                                <a:pt x="77" y="135"/>
                                <a:pt x="79" y="131"/>
                              </a:cubicBezTo>
                              <a:cubicBezTo>
                                <a:pt x="80" y="128"/>
                                <a:pt x="81" y="125"/>
                                <a:pt x="81" y="124"/>
                              </a:cubicBezTo>
                              <a:cubicBezTo>
                                <a:pt x="81" y="124"/>
                                <a:pt x="80" y="122"/>
                                <a:pt x="78" y="120"/>
                              </a:cubicBezTo>
                              <a:cubicBezTo>
                                <a:pt x="76" y="118"/>
                                <a:pt x="76" y="116"/>
                                <a:pt x="76" y="114"/>
                              </a:cubicBezTo>
                              <a:cubicBezTo>
                                <a:pt x="76" y="111"/>
                                <a:pt x="76" y="107"/>
                                <a:pt x="78" y="102"/>
                              </a:cubicBezTo>
                              <a:cubicBezTo>
                                <a:pt x="80" y="97"/>
                                <a:pt x="82" y="91"/>
                                <a:pt x="85" y="85"/>
                              </a:cubicBezTo>
                              <a:cubicBezTo>
                                <a:pt x="89" y="77"/>
                                <a:pt x="92" y="72"/>
                                <a:pt x="95" y="69"/>
                              </a:cubicBezTo>
                              <a:cubicBezTo>
                                <a:pt x="97" y="66"/>
                                <a:pt x="99" y="64"/>
                                <a:pt x="102" y="63"/>
                              </a:cubicBezTo>
                              <a:cubicBezTo>
                                <a:pt x="102" y="63"/>
                                <a:pt x="103" y="62"/>
                                <a:pt x="105" y="62"/>
                              </a:cubicBezTo>
                              <a:cubicBezTo>
                                <a:pt x="109" y="62"/>
                                <a:pt x="112" y="60"/>
                                <a:pt x="114" y="57"/>
                              </a:cubicBezTo>
                              <a:cubicBezTo>
                                <a:pt x="116" y="54"/>
                                <a:pt x="118" y="49"/>
                                <a:pt x="119" y="44"/>
                              </a:cubicBezTo>
                              <a:cubicBezTo>
                                <a:pt x="121" y="39"/>
                                <a:pt x="121" y="35"/>
                                <a:pt x="121" y="31"/>
                              </a:cubicBezTo>
                              <a:cubicBezTo>
                                <a:pt x="121" y="29"/>
                                <a:pt x="121" y="27"/>
                                <a:pt x="120" y="26"/>
                              </a:cubicBezTo>
                              <a:cubicBezTo>
                                <a:pt x="119" y="25"/>
                                <a:pt x="117" y="24"/>
                                <a:pt x="114" y="24"/>
                              </a:cubicBezTo>
                              <a:cubicBezTo>
                                <a:pt x="110" y="24"/>
                                <a:pt x="106" y="24"/>
                                <a:pt x="103" y="25"/>
                              </a:cubicBezTo>
                              <a:cubicBezTo>
                                <a:pt x="100" y="26"/>
                                <a:pt x="97" y="27"/>
                                <a:pt x="95" y="28"/>
                              </a:cubicBezTo>
                              <a:cubicBezTo>
                                <a:pt x="93" y="29"/>
                                <a:pt x="90" y="33"/>
                                <a:pt x="86" y="38"/>
                              </a:cubicBezTo>
                              <a:cubicBezTo>
                                <a:pt x="81" y="44"/>
                                <a:pt x="77" y="50"/>
                                <a:pt x="72" y="58"/>
                              </a:cubicBezTo>
                              <a:cubicBezTo>
                                <a:pt x="64" y="71"/>
                                <a:pt x="57" y="85"/>
                                <a:pt x="52" y="100"/>
                              </a:cubicBezTo>
                              <a:cubicBezTo>
                                <a:pt x="46" y="115"/>
                                <a:pt x="43" y="126"/>
                                <a:pt x="43" y="133"/>
                              </a:cubicBezTo>
                              <a:cubicBezTo>
                                <a:pt x="43" y="135"/>
                                <a:pt x="44" y="136"/>
                                <a:pt x="44" y="138"/>
                              </a:cubicBezTo>
                              <a:cubicBezTo>
                                <a:pt x="45" y="139"/>
                                <a:pt x="46" y="142"/>
                                <a:pt x="48" y="144"/>
                              </a:cubicBezTo>
                              <a:cubicBezTo>
                                <a:pt x="46" y="147"/>
                                <a:pt x="44" y="150"/>
                                <a:pt x="43" y="153"/>
                              </a:cubicBezTo>
                              <a:cubicBezTo>
                                <a:pt x="42" y="155"/>
                                <a:pt x="41" y="158"/>
                                <a:pt x="41" y="161"/>
                              </a:cubicBezTo>
                              <a:cubicBezTo>
                                <a:pt x="41" y="170"/>
                                <a:pt x="46" y="178"/>
                                <a:pt x="56" y="184"/>
                              </a:cubicBezTo>
                              <a:cubicBezTo>
                                <a:pt x="66" y="189"/>
                                <a:pt x="80" y="192"/>
                                <a:pt x="96" y="192"/>
                              </a:cubicBezTo>
                              <a:cubicBezTo>
                                <a:pt x="108" y="192"/>
                                <a:pt x="121" y="190"/>
                                <a:pt x="133" y="185"/>
                              </a:cubicBezTo>
                              <a:cubicBezTo>
                                <a:pt x="145" y="180"/>
                                <a:pt x="155" y="173"/>
                                <a:pt x="164" y="164"/>
                              </a:cubicBezTo>
                              <a:cubicBezTo>
                                <a:pt x="173" y="155"/>
                                <a:pt x="180" y="145"/>
                                <a:pt x="185" y="133"/>
                              </a:cubicBezTo>
                              <a:cubicBezTo>
                                <a:pt x="190" y="121"/>
                                <a:pt x="192" y="109"/>
                                <a:pt x="192" y="96"/>
                              </a:cubicBezTo>
                              <a:cubicBezTo>
                                <a:pt x="192" y="83"/>
                                <a:pt x="190" y="71"/>
                                <a:pt x="185" y="59"/>
                              </a:cubicBezTo>
                              <a:cubicBezTo>
                                <a:pt x="180" y="48"/>
                                <a:pt x="173" y="37"/>
                                <a:pt x="164" y="28"/>
                              </a:cubicBezTo>
                              <a:cubicBezTo>
                                <a:pt x="155" y="19"/>
                                <a:pt x="145" y="12"/>
                                <a:pt x="133" y="7"/>
                              </a:cubicBezTo>
                              <a:cubicBezTo>
                                <a:pt x="121" y="2"/>
                                <a:pt x="109" y="0"/>
                                <a:pt x="96" y="0"/>
                              </a:cubicBezTo>
                              <a:cubicBezTo>
                                <a:pt x="83" y="0"/>
                                <a:pt x="71" y="2"/>
                                <a:pt x="59" y="7"/>
                              </a:cubicBezTo>
                              <a:cubicBezTo>
                                <a:pt x="47" y="12"/>
                                <a:pt x="37" y="19"/>
                                <a:pt x="28" y="28"/>
                              </a:cubicBezTo>
                              <a:cubicBezTo>
                                <a:pt x="19" y="37"/>
                                <a:pt x="12" y="47"/>
                                <a:pt x="7" y="59"/>
                              </a:cubicBezTo>
                              <a:cubicBezTo>
                                <a:pt x="2" y="71"/>
                                <a:pt x="0" y="83"/>
                                <a:pt x="0" y="96"/>
                              </a:cubicBezTo>
                              <a:cubicBezTo>
                                <a:pt x="0" y="107"/>
                                <a:pt x="1" y="117"/>
                                <a:pt x="5" y="127"/>
                              </a:cubicBezTo>
                              <a:cubicBezTo>
                                <a:pt x="8" y="136"/>
                                <a:pt x="13" y="145"/>
                                <a:pt x="20" y="152"/>
                              </a:cubicBezTo>
                              <a:cubicBezTo>
                                <a:pt x="21" y="154"/>
                                <a:pt x="22" y="155"/>
                                <a:pt x="24" y="156"/>
                              </a:cubicBezTo>
                              <a:cubicBezTo>
                                <a:pt x="25" y="157"/>
                                <a:pt x="26" y="157"/>
                                <a:pt x="27" y="157"/>
                              </a:cubicBezTo>
                              <a:cubicBezTo>
                                <a:pt x="28" y="157"/>
                                <a:pt x="28" y="157"/>
                                <a:pt x="29" y="157"/>
                              </a:cubicBezTo>
                              <a:cubicBezTo>
                                <a:pt x="30" y="157"/>
                                <a:pt x="31" y="156"/>
                                <a:pt x="32" y="156"/>
                              </a:cubicBezTo>
                              <a:close/>
                              <a:moveTo>
                                <a:pt x="64" y="156"/>
                              </a:moveTo>
                              <a:cubicBezTo>
                                <a:pt x="70" y="152"/>
                                <a:pt x="74" y="148"/>
                                <a:pt x="78" y="143"/>
                              </a:cubicBezTo>
                              <a:cubicBezTo>
                                <a:pt x="81" y="138"/>
                                <a:pt x="84" y="132"/>
                                <a:pt x="85" y="126"/>
                              </a:cubicBezTo>
                              <a:cubicBezTo>
                                <a:pt x="89" y="129"/>
                                <a:pt x="92" y="131"/>
                                <a:pt x="93" y="132"/>
                              </a:cubicBezTo>
                              <a:cubicBezTo>
                                <a:pt x="94" y="134"/>
                                <a:pt x="95" y="135"/>
                                <a:pt x="95" y="137"/>
                              </a:cubicBezTo>
                              <a:cubicBezTo>
                                <a:pt x="95" y="141"/>
                                <a:pt x="93" y="147"/>
                                <a:pt x="88" y="153"/>
                              </a:cubicBezTo>
                              <a:cubicBezTo>
                                <a:pt x="84" y="159"/>
                                <a:pt x="80" y="162"/>
                                <a:pt x="76" y="162"/>
                              </a:cubicBezTo>
                              <a:cubicBezTo>
                                <a:pt x="74" y="162"/>
                                <a:pt x="73" y="161"/>
                                <a:pt x="71" y="160"/>
                              </a:cubicBezTo>
                              <a:cubicBezTo>
                                <a:pt x="69" y="159"/>
                                <a:pt x="67" y="158"/>
                                <a:pt x="64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o:spt="100" style="position:absolute;left:0pt;margin-left:112.5pt;margin-top:265.55pt;height:40.55pt;width:40.25pt;z-index:251694080;mso-width-relative:page;mso-height-relative:page;" fillcolor="#2A3D52 [3204]" filled="t" stroked="t" coordsize="192,192" o:gfxdata="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" path="m115,64c118,59,121,54,123,48c125,42,126,35,126,28c131,30,135,32,137,34c139,36,139,38,139,42c139,47,138,53,135,58c133,64,130,67,127,67c126,67,124,66,122,66c120,65,118,65,115,64xm32,156c23,145,17,135,14,126c10,117,8,106,8,96c8,84,10,73,15,62c19,52,26,42,34,34c42,26,52,19,62,15c73,10,84,8,96,8c108,8,119,10,129,15c140,19,150,25,158,34c166,42,173,52,177,62c182,73,184,84,184,96c184,107,182,119,177,129c173,140,166,150,158,158c150,166,140,173,129,177c119,182,107,184,96,184c82,184,71,182,62,177c54,173,49,167,49,159c49,158,50,156,50,155c51,153,52,151,53,150c54,151,55,152,56,152c58,153,58,153,59,153c61,153,62,152,65,150c68,148,70,145,73,141c75,138,77,135,79,131c80,128,81,125,81,124c81,124,80,122,78,120c76,118,76,116,76,114c76,111,76,107,78,102c80,97,82,91,85,85c89,77,92,72,95,69c97,66,99,64,102,63c102,63,103,62,105,62c109,62,112,60,114,57c116,54,118,49,119,44c121,39,121,35,121,31c121,29,121,27,120,26c119,25,117,24,114,24c110,24,106,24,103,25c100,26,97,27,95,28c93,29,90,33,86,38c81,44,77,50,72,58c64,71,57,85,52,100c46,115,43,126,43,133c43,135,44,136,44,138c45,139,46,142,48,144c46,147,44,150,43,153c42,155,41,158,41,161c41,170,46,178,56,184c66,189,80,192,96,192c108,192,121,190,133,185c145,180,155,173,164,164c173,155,180,145,185,133c190,121,192,109,192,96c192,83,190,71,185,59c180,48,173,37,164,28c155,19,145,12,133,7c121,2,109,0,96,0c83,0,71,2,59,7c47,12,37,19,28,28c19,37,12,47,7,59c2,71,0,83,0,96c0,107,1,117,5,127c8,136,13,145,20,152c21,154,22,155,24,156c25,157,26,157,27,157c28,157,28,157,29,157c30,157,31,156,32,156xm64,156c70,152,74,148,78,143c81,138,84,132,85,126c89,129,92,131,93,132c94,134,95,135,95,137c95,141,93,147,88,153c84,159,80,162,76,162c74,162,73,161,71,160c69,159,67,158,64,156xe">
                <v:path o:connectlocs="327506,128748;364783,91196;359458,155570;324844,177028;85205,418431;21301,257496;90530,91196;255615,21458;420699,91196;489928,257496;420699,423795;255615,493534;130470,426477;141120,402337;157096,410384;194373,378197;215675,332599;202361,305776;226325,227991;271590,168981;303542,152888;322181,83149;303542,64374;252952,75103;191711,155570;114494,356739;127807,386244;109168,431842;255615,514992;436675,439889;511230,257496;436675,75103;255615,0;74554,75103;0,257496;53253,407702;71891,421113;85205,418431;207687,383561;247627,354057;234313,410384;189048,429160" o:connectangles="0,0,0,0,0,0,0,0,0,0,0,0,0,0,0,0,0,0,0,0,0,0,0,0,0,0,0,0,0,0,0,0,0,0,0,0,0,0,0,0,0,0"/>
                <v:fill on="t" focussize="0,0"/>
                <v:stroke color="#2A3D52 [3204]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5401310</wp:posOffset>
                </wp:positionV>
                <wp:extent cx="575945" cy="446405"/>
                <wp:effectExtent l="0" t="0" r="0" b="0"/>
                <wp:wrapNone/>
                <wp:docPr id="38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576212" cy="446324"/>
                        </a:xfrm>
                        <a:custGeom>
                          <a:avLst/>
                          <a:gdLst>
                            <a:gd name="T0" fmla="*/ 21 w 104"/>
                            <a:gd name="T1" fmla="*/ 44 h 80"/>
                            <a:gd name="T2" fmla="*/ 13 w 104"/>
                            <a:gd name="T3" fmla="*/ 73 h 80"/>
                            <a:gd name="T4" fmla="*/ 33 w 104"/>
                            <a:gd name="T5" fmla="*/ 73 h 80"/>
                            <a:gd name="T6" fmla="*/ 51 w 104"/>
                            <a:gd name="T7" fmla="*/ 80 h 80"/>
                            <a:gd name="T8" fmla="*/ 69 w 104"/>
                            <a:gd name="T9" fmla="*/ 73 h 80"/>
                            <a:gd name="T10" fmla="*/ 87 w 104"/>
                            <a:gd name="T11" fmla="*/ 73 h 80"/>
                            <a:gd name="T12" fmla="*/ 81 w 104"/>
                            <a:gd name="T13" fmla="*/ 44 h 80"/>
                            <a:gd name="T14" fmla="*/ 86 w 104"/>
                            <a:gd name="T15" fmla="*/ 44 h 80"/>
                            <a:gd name="T16" fmla="*/ 86 w 104"/>
                            <a:gd name="T17" fmla="*/ 28 h 80"/>
                            <a:gd name="T18" fmla="*/ 97 w 104"/>
                            <a:gd name="T19" fmla="*/ 25 h 80"/>
                            <a:gd name="T20" fmla="*/ 97 w 104"/>
                            <a:gd name="T21" fmla="*/ 34 h 80"/>
                            <a:gd name="T22" fmla="*/ 95 w 104"/>
                            <a:gd name="T23" fmla="*/ 51 h 80"/>
                            <a:gd name="T24" fmla="*/ 103 w 104"/>
                            <a:gd name="T25" fmla="*/ 51 h 80"/>
                            <a:gd name="T26" fmla="*/ 101 w 104"/>
                            <a:gd name="T27" fmla="*/ 34 h 80"/>
                            <a:gd name="T28" fmla="*/ 101 w 104"/>
                            <a:gd name="T29" fmla="*/ 23 h 80"/>
                            <a:gd name="T30" fmla="*/ 104 w 104"/>
                            <a:gd name="T31" fmla="*/ 22 h 80"/>
                            <a:gd name="T32" fmla="*/ 104 w 104"/>
                            <a:gd name="T33" fmla="*/ 15 h 80"/>
                            <a:gd name="T34" fmla="*/ 52 w 104"/>
                            <a:gd name="T35" fmla="*/ 0 h 80"/>
                            <a:gd name="T36" fmla="*/ 0 w 104"/>
                            <a:gd name="T37" fmla="*/ 15 h 80"/>
                            <a:gd name="T38" fmla="*/ 0 w 104"/>
                            <a:gd name="T39" fmla="*/ 22 h 80"/>
                            <a:gd name="T40" fmla="*/ 19 w 104"/>
                            <a:gd name="T41" fmla="*/ 28 h 80"/>
                            <a:gd name="T42" fmla="*/ 19 w 104"/>
                            <a:gd name="T43" fmla="*/ 44 h 80"/>
                            <a:gd name="T44" fmla="*/ 21 w 104"/>
                            <a:gd name="T45" fmla="*/ 44 h 80"/>
                            <a:gd name="T46" fmla="*/ 71 w 104"/>
                            <a:gd name="T47" fmla="*/ 44 h 80"/>
                            <a:gd name="T48" fmla="*/ 72 w 104"/>
                            <a:gd name="T49" fmla="*/ 48 h 80"/>
                            <a:gd name="T50" fmla="*/ 65 w 104"/>
                            <a:gd name="T51" fmla="*/ 66 h 80"/>
                            <a:gd name="T52" fmla="*/ 51 w 104"/>
                            <a:gd name="T53" fmla="*/ 73 h 80"/>
                            <a:gd name="T54" fmla="*/ 37 w 104"/>
                            <a:gd name="T55" fmla="*/ 66 h 80"/>
                            <a:gd name="T56" fmla="*/ 31 w 104"/>
                            <a:gd name="T57" fmla="*/ 48 h 80"/>
                            <a:gd name="T58" fmla="*/ 31 w 104"/>
                            <a:gd name="T59" fmla="*/ 44 h 80"/>
                            <a:gd name="T60" fmla="*/ 71 w 104"/>
                            <a:gd name="T61" fmla="*/ 44 h 8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w 104"/>
                            <a:gd name="T94" fmla="*/ 0 h 80"/>
                            <a:gd name="T95" fmla="*/ 104 w 104"/>
                            <a:gd name="T96" fmla="*/ 80 h 80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T93" t="T94" r="T95" b="T96"/>
                          <a:pathLst>
                            <a:path w="104" h="80">
                              <a:moveTo>
                                <a:pt x="21" y="44"/>
                              </a:moveTo>
                              <a:cubicBezTo>
                                <a:pt x="13" y="73"/>
                                <a:pt x="13" y="73"/>
                                <a:pt x="13" y="73"/>
                              </a:cubicBezTo>
                              <a:cubicBezTo>
                                <a:pt x="33" y="73"/>
                                <a:pt x="33" y="73"/>
                                <a:pt x="33" y="73"/>
                              </a:cubicBezTo>
                              <a:cubicBezTo>
                                <a:pt x="38" y="78"/>
                                <a:pt x="44" y="80"/>
                                <a:pt x="51" y="80"/>
                              </a:cubicBezTo>
                              <a:cubicBezTo>
                                <a:pt x="58" y="80"/>
                                <a:pt x="64" y="78"/>
                                <a:pt x="69" y="73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1" y="44"/>
                                <a:pt x="81" y="44"/>
                                <a:pt x="81" y="44"/>
                              </a:cubicBezTo>
                              <a:cubicBezTo>
                                <a:pt x="86" y="44"/>
                                <a:pt x="86" y="44"/>
                                <a:pt x="86" y="44"/>
                              </a:cubicBezTo>
                              <a:cubicBezTo>
                                <a:pt x="86" y="28"/>
                                <a:pt x="86" y="28"/>
                                <a:pt x="86" y="28"/>
                              </a:cubicBezTo>
                              <a:cubicBezTo>
                                <a:pt x="97" y="25"/>
                                <a:pt x="97" y="25"/>
                                <a:pt x="97" y="25"/>
                              </a:cubicBezTo>
                              <a:cubicBezTo>
                                <a:pt x="97" y="34"/>
                                <a:pt x="97" y="34"/>
                                <a:pt x="97" y="34"/>
                              </a:cubicBezTo>
                              <a:cubicBezTo>
                                <a:pt x="95" y="51"/>
                                <a:pt x="95" y="51"/>
                                <a:pt x="95" y="51"/>
                              </a:cubicBezTo>
                              <a:cubicBezTo>
                                <a:pt x="103" y="51"/>
                                <a:pt x="103" y="51"/>
                                <a:pt x="103" y="51"/>
                              </a:cubicBezTo>
                              <a:cubicBezTo>
                                <a:pt x="101" y="34"/>
                                <a:pt x="101" y="34"/>
                                <a:pt x="101" y="34"/>
                              </a:cubicBezTo>
                              <a:cubicBezTo>
                                <a:pt x="101" y="23"/>
                                <a:pt x="101" y="23"/>
                                <a:pt x="101" y="23"/>
                              </a:cubicBezTo>
                              <a:cubicBezTo>
                                <a:pt x="104" y="22"/>
                                <a:pt x="104" y="22"/>
                                <a:pt x="104" y="22"/>
                              </a:cubicBezTo>
                              <a:cubicBezTo>
                                <a:pt x="104" y="15"/>
                                <a:pt x="104" y="15"/>
                                <a:pt x="104" y="15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19" y="28"/>
                                <a:pt x="19" y="28"/>
                                <a:pt x="19" y="28"/>
                              </a:cubicBezTo>
                              <a:cubicBezTo>
                                <a:pt x="19" y="44"/>
                                <a:pt x="19" y="44"/>
                                <a:pt x="19" y="44"/>
                              </a:cubicBezTo>
                              <a:cubicBezTo>
                                <a:pt x="21" y="44"/>
                                <a:pt x="21" y="44"/>
                                <a:pt x="21" y="44"/>
                              </a:cubicBezTo>
                              <a:close/>
                              <a:moveTo>
                                <a:pt x="71" y="44"/>
                              </a:moveTo>
                              <a:cubicBezTo>
                                <a:pt x="72" y="46"/>
                                <a:pt x="72" y="47"/>
                                <a:pt x="72" y="48"/>
                              </a:cubicBezTo>
                              <a:cubicBezTo>
                                <a:pt x="72" y="55"/>
                                <a:pt x="69" y="61"/>
                                <a:pt x="65" y="66"/>
                              </a:cubicBezTo>
                              <a:cubicBezTo>
                                <a:pt x="62" y="70"/>
                                <a:pt x="57" y="73"/>
                                <a:pt x="51" y="73"/>
                              </a:cubicBezTo>
                              <a:cubicBezTo>
                                <a:pt x="46" y="73"/>
                                <a:pt x="41" y="70"/>
                                <a:pt x="37" y="66"/>
                              </a:cubicBezTo>
                              <a:cubicBezTo>
                                <a:pt x="33" y="61"/>
                                <a:pt x="31" y="55"/>
                                <a:pt x="31" y="48"/>
                              </a:cubicBezTo>
                              <a:cubicBezTo>
                                <a:pt x="31" y="47"/>
                                <a:pt x="31" y="46"/>
                                <a:pt x="31" y="44"/>
                              </a:cubicBezTo>
                              <a:lnTo>
                                <a:pt x="71" y="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o:spt="100" style="position:absolute;left:0pt;margin-left:105.2pt;margin-top:425.3pt;height:35.15pt;width:45.35pt;z-index:251695104;mso-width-relative:page;mso-height-relative:page;" fillcolor="#2A3D52 [3204]" filled="t" stroked="f" coordsize="104,80" o:gfxdata="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" path="m21,44c13,73,13,73,13,73c33,73,33,73,33,73c38,78,44,80,51,80c58,80,64,78,69,73c87,73,87,73,87,73c81,44,81,44,81,44c86,44,86,44,86,44c86,28,86,28,86,28c97,25,97,25,97,25c97,34,97,34,97,34c95,51,95,51,95,51c103,51,103,51,103,51c101,34,101,34,101,34c101,23,101,23,101,23c104,22,104,22,104,22c104,15,104,15,104,15c52,0,52,0,52,0c0,15,0,15,0,15c0,22,0,22,0,22c19,28,19,28,19,28c19,44,19,44,19,44c21,44,21,44,21,44xm71,44c72,46,72,47,72,48c72,55,69,61,65,66c62,70,57,73,51,73c46,73,41,70,37,66c33,61,31,55,31,48c31,47,31,46,31,44l71,44xe">
                <v:path o:connectlocs="116350,245478;72026,407270;182836,407270;282565,446324;382294,407270;482023,407270;448780,245478;476483,245478;476483,156213;537428,139476;537428,189687;526347,284531;570671,284531;559590,189687;559590,128318;576212,122739;576212,83685;288106,0;0,83685;0,122739;105269,156213;105269,245478;116350,245478;393375,245478;398916,267794;360132,368217;282565,407270;204998,368217;171755,267794;171755,245478;393375,245478" o:connectangles="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3383280</wp:posOffset>
                </wp:positionV>
                <wp:extent cx="487045" cy="492760"/>
                <wp:effectExtent l="0" t="0" r="8255" b="254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108" cy="492866"/>
                          <a:chOff x="2968783" y="3583767"/>
                          <a:chExt cx="301738" cy="305305"/>
                        </a:xfrm>
                        <a:solidFill>
                          <a:schemeClr val="accent1"/>
                        </a:solidFill>
                      </wpg:grpSpPr>
                      <wps:wsp>
                        <wps:cNvPr id="113" name="Freeform 158"/>
                        <wps:cNvSpPr>
                          <a:spLocks noEditPoints="1"/>
                        </wps:cNvSpPr>
                        <wps:spPr bwMode="auto">
                          <a:xfrm>
                            <a:off x="3164235" y="3583767"/>
                            <a:ext cx="106286" cy="89166"/>
                          </a:xfrm>
                          <a:custGeom>
                            <a:avLst/>
                            <a:gdLst>
                              <a:gd name="T0" fmla="*/ 50 w 63"/>
                              <a:gd name="T1" fmla="*/ 53 h 53"/>
                              <a:gd name="T2" fmla="*/ 48 w 63"/>
                              <a:gd name="T3" fmla="*/ 49 h 53"/>
                              <a:gd name="T4" fmla="*/ 4 w 63"/>
                              <a:gd name="T5" fmla="*/ 15 h 53"/>
                              <a:gd name="T6" fmla="*/ 0 w 63"/>
                              <a:gd name="T7" fmla="*/ 13 h 53"/>
                              <a:gd name="T8" fmla="*/ 3 w 63"/>
                              <a:gd name="T9" fmla="*/ 10 h 53"/>
                              <a:gd name="T10" fmla="*/ 20 w 63"/>
                              <a:gd name="T11" fmla="*/ 0 h 53"/>
                              <a:gd name="T12" fmla="*/ 43 w 63"/>
                              <a:gd name="T13" fmla="*/ 11 h 53"/>
                              <a:gd name="T14" fmla="*/ 53 w 63"/>
                              <a:gd name="T15" fmla="*/ 49 h 53"/>
                              <a:gd name="T16" fmla="*/ 50 w 63"/>
                              <a:gd name="T17" fmla="*/ 53 h 53"/>
                              <a:gd name="T18" fmla="*/ 11 w 63"/>
                              <a:gd name="T19" fmla="*/ 10 h 53"/>
                              <a:gd name="T20" fmla="*/ 51 w 63"/>
                              <a:gd name="T21" fmla="*/ 42 h 53"/>
                              <a:gd name="T22" fmla="*/ 39 w 63"/>
                              <a:gd name="T23" fmla="*/ 15 h 53"/>
                              <a:gd name="T24" fmla="*/ 20 w 63"/>
                              <a:gd name="T25" fmla="*/ 6 h 53"/>
                              <a:gd name="T26" fmla="*/ 11 w 63"/>
                              <a:gd name="T27" fmla="*/ 1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50" y="53"/>
                                </a:move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cubicBezTo>
                                  <a:pt x="38" y="33"/>
                                  <a:pt x="22" y="21"/>
                                  <a:pt x="4" y="15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7" y="5"/>
                                  <a:pt x="12" y="0"/>
                                  <a:pt x="20" y="0"/>
                                </a:cubicBezTo>
                                <a:cubicBezTo>
                                  <a:pt x="26" y="0"/>
                                  <a:pt x="34" y="3"/>
                                  <a:pt x="43" y="11"/>
                                </a:cubicBezTo>
                                <a:cubicBezTo>
                                  <a:pt x="63" y="27"/>
                                  <a:pt x="62" y="37"/>
                                  <a:pt x="53" y="49"/>
                                </a:cubicBezTo>
                                <a:lnTo>
                                  <a:pt x="50" y="53"/>
                                </a:lnTo>
                                <a:close/>
                                <a:moveTo>
                                  <a:pt x="11" y="10"/>
                                </a:moveTo>
                                <a:cubicBezTo>
                                  <a:pt x="27" y="17"/>
                                  <a:pt x="41" y="28"/>
                                  <a:pt x="51" y="42"/>
                                </a:cubicBezTo>
                                <a:cubicBezTo>
                                  <a:pt x="55" y="36"/>
                                  <a:pt x="56" y="29"/>
                                  <a:pt x="39" y="15"/>
                                </a:cubicBezTo>
                                <a:cubicBezTo>
                                  <a:pt x="31" y="9"/>
                                  <a:pt x="25" y="6"/>
                                  <a:pt x="20" y="6"/>
                                </a:cubicBezTo>
                                <a:cubicBezTo>
                                  <a:pt x="16" y="6"/>
                                  <a:pt x="14" y="7"/>
                                  <a:pt x="11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4" name="Freeform 159"/>
                        <wps:cNvSpPr>
                          <a:spLocks noEditPoints="1"/>
                        </wps:cNvSpPr>
                        <wps:spPr bwMode="auto">
                          <a:xfrm>
                            <a:off x="2968783" y="3583767"/>
                            <a:ext cx="105573" cy="89166"/>
                          </a:xfrm>
                          <a:custGeom>
                            <a:avLst/>
                            <a:gdLst>
                              <a:gd name="T0" fmla="*/ 13 w 63"/>
                              <a:gd name="T1" fmla="*/ 53 h 53"/>
                              <a:gd name="T2" fmla="*/ 10 w 63"/>
                              <a:gd name="T3" fmla="*/ 49 h 53"/>
                              <a:gd name="T4" fmla="*/ 20 w 63"/>
                              <a:gd name="T5" fmla="*/ 11 h 53"/>
                              <a:gd name="T6" fmla="*/ 43 w 63"/>
                              <a:gd name="T7" fmla="*/ 0 h 53"/>
                              <a:gd name="T8" fmla="*/ 60 w 63"/>
                              <a:gd name="T9" fmla="*/ 10 h 53"/>
                              <a:gd name="T10" fmla="*/ 63 w 63"/>
                              <a:gd name="T11" fmla="*/ 13 h 53"/>
                              <a:gd name="T12" fmla="*/ 59 w 63"/>
                              <a:gd name="T13" fmla="*/ 15 h 53"/>
                              <a:gd name="T14" fmla="*/ 15 w 63"/>
                              <a:gd name="T15" fmla="*/ 49 h 53"/>
                              <a:gd name="T16" fmla="*/ 13 w 63"/>
                              <a:gd name="T17" fmla="*/ 53 h 53"/>
                              <a:gd name="T18" fmla="*/ 43 w 63"/>
                              <a:gd name="T19" fmla="*/ 6 h 53"/>
                              <a:gd name="T20" fmla="*/ 24 w 63"/>
                              <a:gd name="T21" fmla="*/ 15 h 53"/>
                              <a:gd name="T22" fmla="*/ 12 w 63"/>
                              <a:gd name="T23" fmla="*/ 42 h 53"/>
                              <a:gd name="T24" fmla="*/ 52 w 63"/>
                              <a:gd name="T25" fmla="*/ 10 h 53"/>
                              <a:gd name="T26" fmla="*/ 43 w 63"/>
                              <a:gd name="T27" fmla="*/ 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13" y="53"/>
                                </a:moveTo>
                                <a:cubicBezTo>
                                  <a:pt x="10" y="49"/>
                                  <a:pt x="10" y="49"/>
                                  <a:pt x="10" y="49"/>
                                </a:cubicBezTo>
                                <a:cubicBezTo>
                                  <a:pt x="1" y="37"/>
                                  <a:pt x="0" y="27"/>
                                  <a:pt x="20" y="11"/>
                                </a:cubicBezTo>
                                <a:cubicBezTo>
                                  <a:pt x="29" y="3"/>
                                  <a:pt x="37" y="0"/>
                                  <a:pt x="43" y="0"/>
                                </a:cubicBezTo>
                                <a:cubicBezTo>
                                  <a:pt x="51" y="0"/>
                                  <a:pt x="56" y="5"/>
                                  <a:pt x="60" y="10"/>
                                </a:cubicBezTo>
                                <a:cubicBezTo>
                                  <a:pt x="63" y="13"/>
                                  <a:pt x="63" y="13"/>
                                  <a:pt x="63" y="13"/>
                                </a:cubicBezTo>
                                <a:cubicBezTo>
                                  <a:pt x="59" y="15"/>
                                  <a:pt x="59" y="15"/>
                                  <a:pt x="59" y="15"/>
                                </a:cubicBezTo>
                                <a:cubicBezTo>
                                  <a:pt x="41" y="21"/>
                                  <a:pt x="25" y="33"/>
                                  <a:pt x="15" y="49"/>
                                </a:cubicBezTo>
                                <a:lnTo>
                                  <a:pt x="13" y="53"/>
                                </a:lnTo>
                                <a:close/>
                                <a:moveTo>
                                  <a:pt x="43" y="6"/>
                                </a:moveTo>
                                <a:cubicBezTo>
                                  <a:pt x="38" y="6"/>
                                  <a:pt x="32" y="9"/>
                                  <a:pt x="24" y="15"/>
                                </a:cubicBezTo>
                                <a:cubicBezTo>
                                  <a:pt x="7" y="29"/>
                                  <a:pt x="8" y="36"/>
                                  <a:pt x="12" y="42"/>
                                </a:cubicBezTo>
                                <a:cubicBezTo>
                                  <a:pt x="22" y="28"/>
                                  <a:pt x="36" y="17"/>
                                  <a:pt x="52" y="10"/>
                                </a:cubicBezTo>
                                <a:cubicBezTo>
                                  <a:pt x="50" y="7"/>
                                  <a:pt x="47" y="6"/>
                                  <a:pt x="43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5" name="Freeform 160"/>
                        <wps:cNvSpPr/>
                        <wps:spPr bwMode="auto">
                          <a:xfrm>
                            <a:off x="3002309" y="3848412"/>
                            <a:ext cx="38520" cy="39233"/>
                          </a:xfrm>
                          <a:custGeom>
                            <a:avLst/>
                            <a:gdLst>
                              <a:gd name="T0" fmla="*/ 12 w 54"/>
                              <a:gd name="T1" fmla="*/ 55 h 55"/>
                              <a:gd name="T2" fmla="*/ 0 w 54"/>
                              <a:gd name="T3" fmla="*/ 45 h 55"/>
                              <a:gd name="T4" fmla="*/ 45 w 54"/>
                              <a:gd name="T5" fmla="*/ 0 h 55"/>
                              <a:gd name="T6" fmla="*/ 54 w 54"/>
                              <a:gd name="T7" fmla="*/ 10 h 55"/>
                              <a:gd name="T8" fmla="*/ 12 w 54"/>
                              <a:gd name="T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55">
                                <a:moveTo>
                                  <a:pt x="12" y="55"/>
                                </a:moveTo>
                                <a:lnTo>
                                  <a:pt x="0" y="45"/>
                                </a:lnTo>
                                <a:lnTo>
                                  <a:pt x="45" y="0"/>
                                </a:lnTo>
                                <a:lnTo>
                                  <a:pt x="54" y="10"/>
                                </a:lnTo>
                                <a:lnTo>
                                  <a:pt x="12" y="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6" name="Freeform 161"/>
                        <wps:cNvSpPr/>
                        <wps:spPr bwMode="auto">
                          <a:xfrm>
                            <a:off x="3196334" y="3848412"/>
                            <a:ext cx="38520" cy="40660"/>
                          </a:xfrm>
                          <a:custGeom>
                            <a:avLst/>
                            <a:gdLst>
                              <a:gd name="T0" fmla="*/ 45 w 54"/>
                              <a:gd name="T1" fmla="*/ 57 h 57"/>
                              <a:gd name="T2" fmla="*/ 0 w 54"/>
                              <a:gd name="T3" fmla="*/ 10 h 57"/>
                              <a:gd name="T4" fmla="*/ 9 w 54"/>
                              <a:gd name="T5" fmla="*/ 0 h 57"/>
                              <a:gd name="T6" fmla="*/ 54 w 54"/>
                              <a:gd name="T7" fmla="*/ 45 h 57"/>
                              <a:gd name="T8" fmla="*/ 45 w 54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" h="57">
                                <a:moveTo>
                                  <a:pt x="45" y="57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54" y="45"/>
                                </a:lnTo>
                                <a:lnTo>
                                  <a:pt x="45" y="5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7" name="Freeform 162"/>
                        <wps:cNvSpPr>
                          <a:spLocks noEditPoints="1"/>
                        </wps:cNvSpPr>
                        <wps:spPr bwMode="auto">
                          <a:xfrm>
                            <a:off x="2976629" y="3605881"/>
                            <a:ext cx="285331" cy="283191"/>
                          </a:xfrm>
                          <a:custGeom>
                            <a:avLst/>
                            <a:gdLst>
                              <a:gd name="T0" fmla="*/ 85 w 169"/>
                              <a:gd name="T1" fmla="*/ 168 h 168"/>
                              <a:gd name="T2" fmla="*/ 0 w 169"/>
                              <a:gd name="T3" fmla="*/ 84 h 168"/>
                              <a:gd name="T4" fmla="*/ 85 w 169"/>
                              <a:gd name="T5" fmla="*/ 0 h 168"/>
                              <a:gd name="T6" fmla="*/ 169 w 169"/>
                              <a:gd name="T7" fmla="*/ 84 h 168"/>
                              <a:gd name="T8" fmla="*/ 85 w 169"/>
                              <a:gd name="T9" fmla="*/ 168 h 168"/>
                              <a:gd name="T10" fmla="*/ 85 w 169"/>
                              <a:gd name="T11" fmla="*/ 6 h 168"/>
                              <a:gd name="T12" fmla="*/ 6 w 169"/>
                              <a:gd name="T13" fmla="*/ 84 h 168"/>
                              <a:gd name="T14" fmla="*/ 85 w 169"/>
                              <a:gd name="T15" fmla="*/ 162 h 168"/>
                              <a:gd name="T16" fmla="*/ 163 w 169"/>
                              <a:gd name="T17" fmla="*/ 84 h 168"/>
                              <a:gd name="T18" fmla="*/ 85 w 169"/>
                              <a:gd name="T19" fmla="*/ 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168">
                                <a:moveTo>
                                  <a:pt x="85" y="168"/>
                                </a:moveTo>
                                <a:cubicBezTo>
                                  <a:pt x="38" y="168"/>
                                  <a:pt x="0" y="130"/>
                                  <a:pt x="0" y="84"/>
                                </a:cubicBezTo>
                                <a:cubicBezTo>
                                  <a:pt x="0" y="37"/>
                                  <a:pt x="38" y="0"/>
                                  <a:pt x="85" y="0"/>
                                </a:cubicBezTo>
                                <a:cubicBezTo>
                                  <a:pt x="131" y="0"/>
                                  <a:pt x="169" y="37"/>
                                  <a:pt x="169" y="84"/>
                                </a:cubicBezTo>
                                <a:cubicBezTo>
                                  <a:pt x="169" y="130"/>
                                  <a:pt x="131" y="168"/>
                                  <a:pt x="85" y="168"/>
                                </a:cubicBezTo>
                                <a:close/>
                                <a:moveTo>
                                  <a:pt x="85" y="6"/>
                                </a:moveTo>
                                <a:cubicBezTo>
                                  <a:pt x="41" y="6"/>
                                  <a:pt x="6" y="41"/>
                                  <a:pt x="6" y="84"/>
                                </a:cubicBezTo>
                                <a:cubicBezTo>
                                  <a:pt x="6" y="127"/>
                                  <a:pt x="41" y="162"/>
                                  <a:pt x="85" y="162"/>
                                </a:cubicBezTo>
                                <a:cubicBezTo>
                                  <a:pt x="128" y="162"/>
                                  <a:pt x="163" y="127"/>
                                  <a:pt x="163" y="84"/>
                                </a:cubicBezTo>
                                <a:cubicBezTo>
                                  <a:pt x="163" y="41"/>
                                  <a:pt x="128" y="6"/>
                                  <a:pt x="85" y="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8" name="Freeform 163"/>
                        <wps:cNvSpPr/>
                        <wps:spPr bwMode="auto">
                          <a:xfrm>
                            <a:off x="3037262" y="3647967"/>
                            <a:ext cx="89879" cy="111279"/>
                          </a:xfrm>
                          <a:custGeom>
                            <a:avLst/>
                            <a:gdLst>
                              <a:gd name="T0" fmla="*/ 126 w 126"/>
                              <a:gd name="T1" fmla="*/ 156 h 156"/>
                              <a:gd name="T2" fmla="*/ 0 w 126"/>
                              <a:gd name="T3" fmla="*/ 156 h 156"/>
                              <a:gd name="T4" fmla="*/ 0 w 126"/>
                              <a:gd name="T5" fmla="*/ 142 h 156"/>
                              <a:gd name="T6" fmla="*/ 109 w 126"/>
                              <a:gd name="T7" fmla="*/ 142 h 156"/>
                              <a:gd name="T8" fmla="*/ 109 w 126"/>
                              <a:gd name="T9" fmla="*/ 0 h 156"/>
                              <a:gd name="T10" fmla="*/ 126 w 126"/>
                              <a:gd name="T11" fmla="*/ 0 h 156"/>
                              <a:gd name="T12" fmla="*/ 126 w 126"/>
                              <a:gd name="T13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156">
                                <a:moveTo>
                                  <a:pt x="126" y="156"/>
                                </a:moveTo>
                                <a:lnTo>
                                  <a:pt x="0" y="156"/>
                                </a:lnTo>
                                <a:lnTo>
                                  <a:pt x="0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9" y="0"/>
                                </a:lnTo>
                                <a:lnTo>
                                  <a:pt x="126" y="0"/>
                                </a:lnTo>
                                <a:lnTo>
                                  <a:pt x="126" y="1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5.75pt;margin-top:266.4pt;height:38.8pt;width:38.35pt;z-index:251696128;mso-width-relative:page;mso-height-relative:page;" coordorigin="2968783,3583767" coordsize="301738,305305" o:gfxdata="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">
                <o:lock v:ext="edit" aspectratio="f"/>
                <v:shape id="Freeform 158" o:spid="_x0000_s1026" o:spt="100" style="position:absolute;left:3164235;top:3583767;height:89166;width:106286;" filled="t" stroked="f" coordsize="63,53" o:gfxdata="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bcGLsAAADc&#10;AAAADwAAAAAAAAABACAAAAAiAAAAZHJzL2Rvd25yZXYueG1sUEsBAhQAFAAAAAgAh07iQDMvBZ47&#10;AAAAOQAAABAAAAAAAAAAAQAgAAAACgEAAGRycy9zaGFwZXhtbC54bWxQSwUGAAAAAAYABgBbAQAA&#10;tAMAAAAA&#10;" path="m50,53c48,49,48,49,48,49c38,33,22,21,4,15c0,13,0,13,0,13c3,10,3,10,3,10c7,5,12,0,20,0c26,0,34,3,43,11c63,27,62,37,53,49l50,53xm11,10c27,17,41,28,51,42c55,36,56,29,39,15c31,9,25,6,20,6c16,6,14,7,11,10xe">
                  <v:path o:connectlocs="84353,89166;80979,82436;6748,25235;0,21870;5061,16823;33741,0;72544,18506;89415,82436;84353,89166;18557,16823;86041,70659;65796,25235;33741,10094;18557,16823" o:connectangles="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59" o:spid="_x0000_s1026" o:spt="100" style="position:absolute;left:2968783;top:3583767;height:89166;width:105573;" filled="t" stroked="f" coordsize="63,53" o:gfxdata="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/RGy8AAAA&#10;3AAAAA8AAAAAAAAAAQAgAAAAIgAAAGRycy9kb3ducmV2LnhtbFBLAQIUABQAAAAIAIdO4kAzLwWe&#10;OwAAADkAAAAQAAAAAAAAAAEAIAAAAAsBAABkcnMvc2hhcGV4bWwueG1sUEsFBgAAAAAGAAYAWwEA&#10;ALUDAAAAAA==&#10;" path="m13,53c10,49,10,49,10,49c1,37,0,27,20,11c29,3,37,0,43,0c51,0,56,5,60,10c63,13,63,13,63,13c59,15,59,15,59,15c41,21,25,33,15,49l13,53xm43,6c38,6,32,9,24,15c7,29,8,36,12,42c22,28,36,17,52,10c50,7,47,6,43,6xe">
                  <v:path o:connectlocs="21784,89166;16757,82436;33515,18506;72057,0;100545,16823;105573,21870;98869,25235;25136,82436;21784,89166;72057,10094;40218,25235;20109,70659;87139,16823;72057,10094" o:connectangles="0,0,0,0,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60" o:spid="_x0000_s1026" o:spt="100" style="position:absolute;left:3002309;top:3848412;height:39233;width:38520;" filled="t" stroked="f" coordsize="54,55" o:gfxdata="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B2lkugAAANwA&#10;AAAPAAAAAAAAAAEAIAAAACIAAABkcnMvZG93bnJldi54bWxQSwECFAAUAAAACACHTuJAMy8FnjsA&#10;AAA5AAAAEAAAAAAAAAABACAAAAAJAQAAZHJzL3NoYXBleG1sLnhtbFBLBQYAAAAABgAGAFsBAACz&#10;AwAAAAA=&#10;" path="m12,55l0,45,45,0,54,10,12,55xe">
                  <v:path o:connectlocs="8560,39233;0,32099;32100,0;38520,7133;8560,39233" o:connectangles="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61" o:spid="_x0000_s1026" o:spt="100" style="position:absolute;left:3196334;top:3848412;height:40660;width:38520;" filled="t" stroked="f" coordsize="54,57" o:gfxdata="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QDWa8AAAA&#10;3AAAAA8AAAAAAAAAAQAgAAAAIgAAAGRycy9kb3ducmV2LnhtbFBLAQIUABQAAAAIAIdO4kAzLwWe&#10;OwAAADkAAAAQAAAAAAAAAAEAIAAAAAsBAABkcnMvc2hhcGV4bWwueG1sUEsFBgAAAAAGAAYAWwEA&#10;ALUDAAAAAA==&#10;" path="m45,57l0,10,9,0,54,45,45,57xe">
                  <v:path o:connectlocs="32100,40660;0,7133;6420,0;38520,32100;32100,40660" o:connectangles="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62" o:spid="_x0000_s1026" o:spt="100" style="position:absolute;left:2976629;top:3605881;height:283191;width:285331;" filled="t" stroked="f" coordsize="169,168" o:gfxdata="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sNQa8AAAA&#10;3AAAAA8AAAAAAAAAAQAgAAAAIgAAAGRycy9kb3ducmV2LnhtbFBLAQIUABQAAAAIAIdO4kAzLwWe&#10;OwAAADkAAAAQAAAAAAAAAAEAIAAAAAsBAABkcnMvc2hhcGV4bWwueG1sUEsFBgAAAAAGAAYAWwEA&#10;ALUDAAAAAA==&#10;" path="m85,168c38,168,0,130,0,84c0,37,38,0,85,0c131,0,169,37,169,84c169,130,131,168,85,168xm85,6c41,6,6,41,6,84c6,127,41,162,85,162c128,162,163,127,163,84c163,41,128,6,85,6xe">
                  <v:path o:connectlocs="143509,283191;0,141595;143509,0;285331,141595;143509,283191;143509,10113;10130,141595;143509,273077;275200,141595;143509,10113" o:connectangles="0,0,0,0,0,0,0,0,0,0"/>
                  <v:fill on="t" focussize="0,0"/>
                  <v:stroke on="f" joinstyle="round"/>
                  <v:imagedata o:title=""/>
                  <o:lock v:ext="edit" aspectratio="f"/>
                </v:shape>
                <v:shape id="Freeform 163" o:spid="_x0000_s1026" o:spt="100" style="position:absolute;left:3037262;top:3647967;height:111279;width:89879;" filled="t" stroked="f" coordsize="126,156" o:gfxdata="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kFT0&#10;wAAAANwAAAAPAAAAAAAAAAEAIAAAACIAAABkcnMvZG93bnJldi54bWxQSwECFAAUAAAACACHTuJA&#10;My8FnjsAAAA5AAAAEAAAAAAAAAABACAAAAAPAQAAZHJzL3NoYXBleG1sLnhtbFBLBQYAAAAABgAG&#10;AFsBAAC5AwAAAAA=&#10;" path="m126,156l0,156,0,142,109,142,109,0,126,0,126,156xe">
                  <v:path o:connectlocs="89879,111279;0,111279;0,101292;77752,101292;77752,0;89879,0;89879,111279" o:connectangles="0,0,0,0,0,0,0"/>
                  <v:fill on="t" focussize="0,0"/>
                  <v:stroke on="f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5336540</wp:posOffset>
                </wp:positionV>
                <wp:extent cx="455930" cy="575945"/>
                <wp:effectExtent l="0" t="0" r="1905" b="0"/>
                <wp:wrapNone/>
                <wp:docPr id="40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55911" cy="576212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2.3pt;margin-top:420.2pt;height:45.35pt;width:35.9pt;z-index:251697152;v-text-anchor:middle;mso-width-relative:page;mso-height-relative:page;" fillcolor="#2A3D52 [3204]" filled="t" stroked="f" coordsize="1679575,2125662" o:gfxdata="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138023,253057;175174,272253;173167,283508;170849,296998;175329,311337;250713,455341;240518,308331;243376,293683;240286,281657;248936,271019;284620,251361;317292,253134;341313,276801;362013,303320;379314,332768;392753,365685;402330,402149;407660,442467;390822,472300;337296,495196;281145,509920;223217,516242;161890,513467;101258,500901;43253,478930;0,454416;4170,411631;12821,373163;25642,338627;42326,307868;62639,280656;86274,256526;116088,233245;225800,1389;251670,8412;275068,20761;295069,37664;310900,58348;322097,82274;327889,108747;327194,139311;318236,169874;302096,196579;279779,218113;248426,235092;227267,240649;204409,242193;178848,238874;155373,230461;134291,217650;115216,199666;99617,176512;89733,150039;86103,121096;89192,93697;98150,68691;112050,46385;130275,27630;152206,13275;177149,3782;204177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5387340</wp:posOffset>
                </wp:positionV>
                <wp:extent cx="499110" cy="474980"/>
                <wp:effectExtent l="0" t="0" r="0" b="104140"/>
                <wp:wrapNone/>
                <wp:docPr id="41" name="KSO_Sh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700000" flipH="1">
                          <a:off x="0" y="0"/>
                          <a:ext cx="498937" cy="474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9063" h="1007997">
                              <a:moveTo>
                                <a:pt x="703357" y="0"/>
                              </a:moveTo>
                              <a:lnTo>
                                <a:pt x="1059063" y="345377"/>
                              </a:lnTo>
                              <a:cubicBezTo>
                                <a:pt x="1011759" y="390684"/>
                                <a:pt x="950318" y="412745"/>
                                <a:pt x="888735" y="411717"/>
                              </a:cubicBezTo>
                              <a:lnTo>
                                <a:pt x="615617" y="668531"/>
                              </a:lnTo>
                              <a:cubicBezTo>
                                <a:pt x="643882" y="763675"/>
                                <a:pt x="628025" y="864389"/>
                                <a:pt x="564718" y="936620"/>
                              </a:cubicBezTo>
                              <a:lnTo>
                                <a:pt x="370217" y="747767"/>
                              </a:lnTo>
                              <a:cubicBezTo>
                                <a:pt x="247618" y="834750"/>
                                <a:pt x="146199" y="930329"/>
                                <a:pt x="0" y="1007997"/>
                              </a:cubicBezTo>
                              <a:cubicBezTo>
                                <a:pt x="95002" y="875886"/>
                                <a:pt x="190003" y="777809"/>
                                <a:pt x="284746" y="664777"/>
                              </a:cubicBezTo>
                              <a:lnTo>
                                <a:pt x="96361" y="481861"/>
                              </a:lnTo>
                              <a:cubicBezTo>
                                <a:pt x="152055" y="429106"/>
                                <a:pt x="226831" y="406169"/>
                                <a:pt x="303394" y="411783"/>
                              </a:cubicBezTo>
                              <a:cubicBezTo>
                                <a:pt x="325459" y="413401"/>
                                <a:pt x="347673" y="417390"/>
                                <a:pt x="369433" y="424372"/>
                              </a:cubicBezTo>
                              <a:lnTo>
                                <a:pt x="642990" y="154959"/>
                              </a:lnTo>
                              <a:cubicBezTo>
                                <a:pt x="643358" y="99193"/>
                                <a:pt x="663662" y="44083"/>
                                <a:pt x="7033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419.25pt;margin-top:424.2pt;height:37.4pt;width:39.3pt;rotation:-2949120f;z-index:251698176;v-text-anchor:middle;mso-width-relative:page;mso-height-relative:page;" fillcolor="#2A3D52 [3204]" filled="t" stroked="f" coordsize="1059063,1007997" o:gfxdata="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H1D1hNkAAAALAQAADwAAAAAAAAABACAAAAAiAAAAZHJzL2Rvd25y&#10;ZXYueG1sUEsBAhQAFAAAAAgAh07iQIOm0CLFAwAAwAgAAA4AAAAAAAAAAQAgAAAAKAEAAGRycy9l&#10;Mm9Eb2MueG1sUEsFBgAAAAAGAAYAWQEAAF8HAAAAAA==&#10;" path="m703357,0l1059063,345377c1011759,390684,950318,412745,888735,411717l615617,668531c643882,763675,628025,864389,564718,936620l370217,747767c247618,834750,146199,930329,0,1007997c95002,875886,190003,777809,284746,664777l96361,481861c152055,429106,226831,406169,303394,411783c325459,413401,347673,417390,369433,424372l642990,154959c643358,99193,663662,44083,703357,0xe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6234430</wp:posOffset>
                </wp:positionV>
                <wp:extent cx="6348095" cy="685800"/>
                <wp:effectExtent l="0" t="0" r="0" b="0"/>
                <wp:wrapNone/>
                <wp:docPr id="42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09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center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2A3D52" w:themeColor="accent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12枚社交媒体图标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-42.3pt;margin-top:490.9pt;height:54pt;width:499.85pt;z-index:251699200;mso-width-relative:page;mso-height-relative:page;" filled="f" stroked="f" coordsize="21600,21600" o:gfxdata="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spqPzYAAAADAEAAA8AAAAAAAAAAQAgAAAAIgAAAGRycy9kb3ducmV2LnhtbFBL&#10;AQIUABQAAAAIAIdO4kAIyWv2vQEAAF8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center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2A3D52" w:themeColor="accent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12枚社交媒体图标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7108825</wp:posOffset>
                </wp:positionV>
                <wp:extent cx="387350" cy="394970"/>
                <wp:effectExtent l="0" t="0" r="0" b="5080"/>
                <wp:wrapNone/>
                <wp:docPr id="43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7564" cy="395075"/>
                        </a:xfrm>
                        <a:custGeom>
                          <a:avLst/>
                          <a:gdLst>
                            <a:gd name="T0" fmla="*/ 36 w 258"/>
                            <a:gd name="T1" fmla="*/ 109 h 263"/>
                            <a:gd name="T2" fmla="*/ 43 w 258"/>
                            <a:gd name="T3" fmla="*/ 95 h 263"/>
                            <a:gd name="T4" fmla="*/ 45 w 258"/>
                            <a:gd name="T5" fmla="*/ 83 h 263"/>
                            <a:gd name="T6" fmla="*/ 48 w 258"/>
                            <a:gd name="T7" fmla="*/ 67 h 263"/>
                            <a:gd name="T8" fmla="*/ 55 w 258"/>
                            <a:gd name="T9" fmla="*/ 48 h 263"/>
                            <a:gd name="T10" fmla="*/ 67 w 258"/>
                            <a:gd name="T11" fmla="*/ 31 h 263"/>
                            <a:gd name="T12" fmla="*/ 86 w 258"/>
                            <a:gd name="T13" fmla="*/ 15 h 263"/>
                            <a:gd name="T14" fmla="*/ 109 w 258"/>
                            <a:gd name="T15" fmla="*/ 5 h 263"/>
                            <a:gd name="T16" fmla="*/ 135 w 258"/>
                            <a:gd name="T17" fmla="*/ 0 h 263"/>
                            <a:gd name="T18" fmla="*/ 164 w 258"/>
                            <a:gd name="T19" fmla="*/ 3 h 263"/>
                            <a:gd name="T20" fmla="*/ 190 w 258"/>
                            <a:gd name="T21" fmla="*/ 15 h 263"/>
                            <a:gd name="T22" fmla="*/ 206 w 258"/>
                            <a:gd name="T23" fmla="*/ 27 h 263"/>
                            <a:gd name="T24" fmla="*/ 218 w 258"/>
                            <a:gd name="T25" fmla="*/ 45 h 263"/>
                            <a:gd name="T26" fmla="*/ 225 w 258"/>
                            <a:gd name="T27" fmla="*/ 64 h 263"/>
                            <a:gd name="T28" fmla="*/ 230 w 258"/>
                            <a:gd name="T29" fmla="*/ 86 h 263"/>
                            <a:gd name="T30" fmla="*/ 235 w 258"/>
                            <a:gd name="T31" fmla="*/ 100 h 263"/>
                            <a:gd name="T32" fmla="*/ 237 w 258"/>
                            <a:gd name="T33" fmla="*/ 112 h 263"/>
                            <a:gd name="T34" fmla="*/ 239 w 258"/>
                            <a:gd name="T35" fmla="*/ 126 h 263"/>
                            <a:gd name="T36" fmla="*/ 251 w 258"/>
                            <a:gd name="T37" fmla="*/ 150 h 263"/>
                            <a:gd name="T38" fmla="*/ 258 w 258"/>
                            <a:gd name="T39" fmla="*/ 171 h 263"/>
                            <a:gd name="T40" fmla="*/ 258 w 258"/>
                            <a:gd name="T41" fmla="*/ 190 h 263"/>
                            <a:gd name="T42" fmla="*/ 254 w 258"/>
                            <a:gd name="T43" fmla="*/ 202 h 263"/>
                            <a:gd name="T44" fmla="*/ 249 w 258"/>
                            <a:gd name="T45" fmla="*/ 206 h 263"/>
                            <a:gd name="T46" fmla="*/ 242 w 258"/>
                            <a:gd name="T47" fmla="*/ 204 h 263"/>
                            <a:gd name="T48" fmla="*/ 235 w 258"/>
                            <a:gd name="T49" fmla="*/ 187 h 263"/>
                            <a:gd name="T50" fmla="*/ 228 w 258"/>
                            <a:gd name="T51" fmla="*/ 199 h 263"/>
                            <a:gd name="T52" fmla="*/ 216 w 258"/>
                            <a:gd name="T53" fmla="*/ 218 h 263"/>
                            <a:gd name="T54" fmla="*/ 228 w 258"/>
                            <a:gd name="T55" fmla="*/ 230 h 263"/>
                            <a:gd name="T56" fmla="*/ 237 w 258"/>
                            <a:gd name="T57" fmla="*/ 239 h 263"/>
                            <a:gd name="T58" fmla="*/ 237 w 258"/>
                            <a:gd name="T59" fmla="*/ 247 h 263"/>
                            <a:gd name="T60" fmla="*/ 230 w 258"/>
                            <a:gd name="T61" fmla="*/ 254 h 263"/>
                            <a:gd name="T62" fmla="*/ 216 w 258"/>
                            <a:gd name="T63" fmla="*/ 258 h 263"/>
                            <a:gd name="T64" fmla="*/ 192 w 258"/>
                            <a:gd name="T65" fmla="*/ 261 h 263"/>
                            <a:gd name="T66" fmla="*/ 164 w 258"/>
                            <a:gd name="T67" fmla="*/ 258 h 263"/>
                            <a:gd name="T68" fmla="*/ 142 w 258"/>
                            <a:gd name="T69" fmla="*/ 251 h 263"/>
                            <a:gd name="T70" fmla="*/ 128 w 258"/>
                            <a:gd name="T71" fmla="*/ 254 h 263"/>
                            <a:gd name="T72" fmla="*/ 109 w 258"/>
                            <a:gd name="T73" fmla="*/ 261 h 263"/>
                            <a:gd name="T74" fmla="*/ 90 w 258"/>
                            <a:gd name="T75" fmla="*/ 263 h 263"/>
                            <a:gd name="T76" fmla="*/ 57 w 258"/>
                            <a:gd name="T77" fmla="*/ 261 h 263"/>
                            <a:gd name="T78" fmla="*/ 38 w 258"/>
                            <a:gd name="T79" fmla="*/ 256 h 263"/>
                            <a:gd name="T80" fmla="*/ 34 w 258"/>
                            <a:gd name="T81" fmla="*/ 249 h 263"/>
                            <a:gd name="T82" fmla="*/ 34 w 258"/>
                            <a:gd name="T83" fmla="*/ 239 h 263"/>
                            <a:gd name="T84" fmla="*/ 36 w 258"/>
                            <a:gd name="T85" fmla="*/ 232 h 263"/>
                            <a:gd name="T86" fmla="*/ 41 w 258"/>
                            <a:gd name="T87" fmla="*/ 228 h 263"/>
                            <a:gd name="T88" fmla="*/ 55 w 258"/>
                            <a:gd name="T89" fmla="*/ 225 h 263"/>
                            <a:gd name="T90" fmla="*/ 50 w 258"/>
                            <a:gd name="T91" fmla="*/ 221 h 263"/>
                            <a:gd name="T92" fmla="*/ 36 w 258"/>
                            <a:gd name="T93" fmla="*/ 204 h 263"/>
                            <a:gd name="T94" fmla="*/ 29 w 258"/>
                            <a:gd name="T95" fmla="*/ 187 h 263"/>
                            <a:gd name="T96" fmla="*/ 26 w 258"/>
                            <a:gd name="T97" fmla="*/ 185 h 263"/>
                            <a:gd name="T98" fmla="*/ 22 w 258"/>
                            <a:gd name="T99" fmla="*/ 192 h 263"/>
                            <a:gd name="T100" fmla="*/ 12 w 258"/>
                            <a:gd name="T101" fmla="*/ 202 h 263"/>
                            <a:gd name="T102" fmla="*/ 5 w 258"/>
                            <a:gd name="T103" fmla="*/ 202 h 263"/>
                            <a:gd name="T104" fmla="*/ 0 w 258"/>
                            <a:gd name="T105" fmla="*/ 192 h 263"/>
                            <a:gd name="T106" fmla="*/ 3 w 258"/>
                            <a:gd name="T107" fmla="*/ 171 h 263"/>
                            <a:gd name="T108" fmla="*/ 10 w 258"/>
                            <a:gd name="T109" fmla="*/ 150 h 263"/>
                            <a:gd name="T110" fmla="*/ 24 w 258"/>
                            <a:gd name="T111" fmla="*/ 131 h 263"/>
                            <a:gd name="T112" fmla="*/ 38 w 258"/>
                            <a:gd name="T113" fmla="*/ 119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8" h="263">
                              <a:moveTo>
                                <a:pt x="38" y="119"/>
                              </a:moveTo>
                              <a:lnTo>
                                <a:pt x="38" y="116"/>
                              </a:lnTo>
                              <a:lnTo>
                                <a:pt x="38" y="116"/>
                              </a:lnTo>
                              <a:lnTo>
                                <a:pt x="36" y="114"/>
                              </a:lnTo>
                              <a:lnTo>
                                <a:pt x="36" y="114"/>
                              </a:lnTo>
                              <a:lnTo>
                                <a:pt x="36" y="112"/>
                              </a:lnTo>
                              <a:lnTo>
                                <a:pt x="36" y="109"/>
                              </a:lnTo>
                              <a:lnTo>
                                <a:pt x="38" y="107"/>
                              </a:lnTo>
                              <a:lnTo>
                                <a:pt x="38" y="107"/>
                              </a:lnTo>
                              <a:lnTo>
                                <a:pt x="38" y="105"/>
                              </a:lnTo>
                              <a:lnTo>
                                <a:pt x="38" y="102"/>
                              </a:lnTo>
                              <a:lnTo>
                                <a:pt x="41" y="100"/>
                              </a:lnTo>
                              <a:lnTo>
                                <a:pt x="43" y="97"/>
                              </a:lnTo>
                              <a:lnTo>
                                <a:pt x="43" y="95"/>
                              </a:lnTo>
                              <a:lnTo>
                                <a:pt x="43" y="95"/>
                              </a:lnTo>
                              <a:lnTo>
                                <a:pt x="43" y="93"/>
                              </a:lnTo>
                              <a:lnTo>
                                <a:pt x="43" y="90"/>
                              </a:lnTo>
                              <a:lnTo>
                                <a:pt x="43" y="88"/>
                              </a:lnTo>
                              <a:lnTo>
                                <a:pt x="45" y="86"/>
                              </a:lnTo>
                              <a:lnTo>
                                <a:pt x="45" y="86"/>
                              </a:lnTo>
                              <a:lnTo>
                                <a:pt x="45" y="83"/>
                              </a:lnTo>
                              <a:lnTo>
                                <a:pt x="45" y="83"/>
                              </a:lnTo>
                              <a:lnTo>
                                <a:pt x="45" y="81"/>
                              </a:lnTo>
                              <a:lnTo>
                                <a:pt x="45" y="81"/>
                              </a:lnTo>
                              <a:lnTo>
                                <a:pt x="45" y="79"/>
                              </a:lnTo>
                              <a:lnTo>
                                <a:pt x="48" y="74"/>
                              </a:lnTo>
                              <a:lnTo>
                                <a:pt x="48" y="71"/>
                              </a:lnTo>
                              <a:lnTo>
                                <a:pt x="48" y="67"/>
                              </a:lnTo>
                              <a:lnTo>
                                <a:pt x="50" y="64"/>
                              </a:lnTo>
                              <a:lnTo>
                                <a:pt x="50" y="62"/>
                              </a:lnTo>
                              <a:lnTo>
                                <a:pt x="50" y="60"/>
                              </a:lnTo>
                              <a:lnTo>
                                <a:pt x="53" y="57"/>
                              </a:lnTo>
                              <a:lnTo>
                                <a:pt x="53" y="55"/>
                              </a:lnTo>
                              <a:lnTo>
                                <a:pt x="55" y="50"/>
                              </a:lnTo>
                              <a:lnTo>
                                <a:pt x="55" y="48"/>
                              </a:lnTo>
                              <a:lnTo>
                                <a:pt x="57" y="45"/>
                              </a:lnTo>
                              <a:lnTo>
                                <a:pt x="60" y="43"/>
                              </a:lnTo>
                              <a:lnTo>
                                <a:pt x="60" y="41"/>
                              </a:lnTo>
                              <a:lnTo>
                                <a:pt x="62" y="41"/>
                              </a:lnTo>
                              <a:lnTo>
                                <a:pt x="62" y="38"/>
                              </a:lnTo>
                              <a:lnTo>
                                <a:pt x="64" y="34"/>
                              </a:lnTo>
                              <a:lnTo>
                                <a:pt x="67" y="31"/>
                              </a:lnTo>
                              <a:lnTo>
                                <a:pt x="69" y="29"/>
                              </a:lnTo>
                              <a:lnTo>
                                <a:pt x="71" y="27"/>
                              </a:lnTo>
                              <a:lnTo>
                                <a:pt x="76" y="22"/>
                              </a:lnTo>
                              <a:lnTo>
                                <a:pt x="79" y="19"/>
                              </a:lnTo>
                              <a:lnTo>
                                <a:pt x="81" y="17"/>
                              </a:lnTo>
                              <a:lnTo>
                                <a:pt x="83" y="15"/>
                              </a:lnTo>
                              <a:lnTo>
                                <a:pt x="86" y="15"/>
                              </a:lnTo>
                              <a:lnTo>
                                <a:pt x="90" y="12"/>
                              </a:lnTo>
                              <a:lnTo>
                                <a:pt x="93" y="10"/>
                              </a:lnTo>
                              <a:lnTo>
                                <a:pt x="95" y="10"/>
                              </a:lnTo>
                              <a:lnTo>
                                <a:pt x="97" y="8"/>
                              </a:lnTo>
                              <a:lnTo>
                                <a:pt x="102" y="8"/>
                              </a:lnTo>
                              <a:lnTo>
                                <a:pt x="105" y="5"/>
                              </a:lnTo>
                              <a:lnTo>
                                <a:pt x="109" y="5"/>
                              </a:lnTo>
                              <a:lnTo>
                                <a:pt x="112" y="3"/>
                              </a:lnTo>
                              <a:lnTo>
                                <a:pt x="116" y="3"/>
                              </a:lnTo>
                              <a:lnTo>
                                <a:pt x="121" y="3"/>
                              </a:lnTo>
                              <a:lnTo>
                                <a:pt x="124" y="0"/>
                              </a:lnTo>
                              <a:lnTo>
                                <a:pt x="128" y="0"/>
                              </a:lnTo>
                              <a:lnTo>
                                <a:pt x="131" y="0"/>
                              </a:lnTo>
                              <a:lnTo>
                                <a:pt x="135" y="0"/>
                              </a:lnTo>
                              <a:lnTo>
                                <a:pt x="140" y="0"/>
                              </a:lnTo>
                              <a:lnTo>
                                <a:pt x="142" y="0"/>
                              </a:lnTo>
                              <a:lnTo>
                                <a:pt x="147" y="0"/>
                              </a:lnTo>
                              <a:lnTo>
                                <a:pt x="152" y="3"/>
                              </a:lnTo>
                              <a:lnTo>
                                <a:pt x="157" y="3"/>
                              </a:lnTo>
                              <a:lnTo>
                                <a:pt x="159" y="3"/>
                              </a:lnTo>
                              <a:lnTo>
                                <a:pt x="164" y="3"/>
                              </a:lnTo>
                              <a:lnTo>
                                <a:pt x="166" y="5"/>
                              </a:lnTo>
                              <a:lnTo>
                                <a:pt x="171" y="5"/>
                              </a:lnTo>
                              <a:lnTo>
                                <a:pt x="176" y="8"/>
                              </a:lnTo>
                              <a:lnTo>
                                <a:pt x="178" y="10"/>
                              </a:lnTo>
                              <a:lnTo>
                                <a:pt x="183" y="10"/>
                              </a:lnTo>
                              <a:lnTo>
                                <a:pt x="185" y="12"/>
                              </a:lnTo>
                              <a:lnTo>
                                <a:pt x="190" y="15"/>
                              </a:lnTo>
                              <a:lnTo>
                                <a:pt x="192" y="17"/>
                              </a:lnTo>
                              <a:lnTo>
                                <a:pt x="195" y="19"/>
                              </a:lnTo>
                              <a:lnTo>
                                <a:pt x="197" y="19"/>
                              </a:lnTo>
                              <a:lnTo>
                                <a:pt x="199" y="19"/>
                              </a:lnTo>
                              <a:lnTo>
                                <a:pt x="202" y="22"/>
                              </a:lnTo>
                              <a:lnTo>
                                <a:pt x="204" y="24"/>
                              </a:lnTo>
                              <a:lnTo>
                                <a:pt x="206" y="27"/>
                              </a:lnTo>
                              <a:lnTo>
                                <a:pt x="209" y="29"/>
                              </a:lnTo>
                              <a:lnTo>
                                <a:pt x="209" y="31"/>
                              </a:lnTo>
                              <a:lnTo>
                                <a:pt x="211" y="34"/>
                              </a:lnTo>
                              <a:lnTo>
                                <a:pt x="213" y="36"/>
                              </a:lnTo>
                              <a:lnTo>
                                <a:pt x="213" y="38"/>
                              </a:lnTo>
                              <a:lnTo>
                                <a:pt x="216" y="43"/>
                              </a:lnTo>
                              <a:lnTo>
                                <a:pt x="218" y="45"/>
                              </a:lnTo>
                              <a:lnTo>
                                <a:pt x="221" y="50"/>
                              </a:lnTo>
                              <a:lnTo>
                                <a:pt x="221" y="53"/>
                              </a:lnTo>
                              <a:lnTo>
                                <a:pt x="223" y="55"/>
                              </a:lnTo>
                              <a:lnTo>
                                <a:pt x="223" y="57"/>
                              </a:lnTo>
                              <a:lnTo>
                                <a:pt x="223" y="60"/>
                              </a:lnTo>
                              <a:lnTo>
                                <a:pt x="223" y="62"/>
                              </a:lnTo>
                              <a:lnTo>
                                <a:pt x="225" y="64"/>
                              </a:lnTo>
                              <a:lnTo>
                                <a:pt x="225" y="69"/>
                              </a:lnTo>
                              <a:lnTo>
                                <a:pt x="228" y="74"/>
                              </a:lnTo>
                              <a:lnTo>
                                <a:pt x="228" y="76"/>
                              </a:lnTo>
                              <a:lnTo>
                                <a:pt x="228" y="81"/>
                              </a:lnTo>
                              <a:lnTo>
                                <a:pt x="228" y="86"/>
                              </a:lnTo>
                              <a:lnTo>
                                <a:pt x="228" y="86"/>
                              </a:lnTo>
                              <a:lnTo>
                                <a:pt x="230" y="86"/>
                              </a:lnTo>
                              <a:lnTo>
                                <a:pt x="230" y="88"/>
                              </a:lnTo>
                              <a:lnTo>
                                <a:pt x="232" y="90"/>
                              </a:lnTo>
                              <a:lnTo>
                                <a:pt x="232" y="93"/>
                              </a:lnTo>
                              <a:lnTo>
                                <a:pt x="232" y="95"/>
                              </a:lnTo>
                              <a:lnTo>
                                <a:pt x="235" y="95"/>
                              </a:lnTo>
                              <a:lnTo>
                                <a:pt x="235" y="97"/>
                              </a:lnTo>
                              <a:lnTo>
                                <a:pt x="235" y="100"/>
                              </a:lnTo>
                              <a:lnTo>
                                <a:pt x="237" y="105"/>
                              </a:lnTo>
                              <a:lnTo>
                                <a:pt x="237" y="105"/>
                              </a:lnTo>
                              <a:lnTo>
                                <a:pt x="237" y="107"/>
                              </a:lnTo>
                              <a:lnTo>
                                <a:pt x="237" y="107"/>
                              </a:lnTo>
                              <a:lnTo>
                                <a:pt x="237" y="109"/>
                              </a:lnTo>
                              <a:lnTo>
                                <a:pt x="237" y="112"/>
                              </a:lnTo>
                              <a:lnTo>
                                <a:pt x="237" y="112"/>
                              </a:lnTo>
                              <a:lnTo>
                                <a:pt x="235" y="114"/>
                              </a:lnTo>
                              <a:lnTo>
                                <a:pt x="235" y="116"/>
                              </a:lnTo>
                              <a:lnTo>
                                <a:pt x="235" y="119"/>
                              </a:lnTo>
                              <a:lnTo>
                                <a:pt x="235" y="119"/>
                              </a:lnTo>
                              <a:lnTo>
                                <a:pt x="235" y="119"/>
                              </a:lnTo>
                              <a:lnTo>
                                <a:pt x="235" y="121"/>
                              </a:lnTo>
                              <a:lnTo>
                                <a:pt x="239" y="126"/>
                              </a:lnTo>
                              <a:lnTo>
                                <a:pt x="242" y="131"/>
                              </a:lnTo>
                              <a:lnTo>
                                <a:pt x="242" y="133"/>
                              </a:lnTo>
                              <a:lnTo>
                                <a:pt x="244" y="135"/>
                              </a:lnTo>
                              <a:lnTo>
                                <a:pt x="247" y="138"/>
                              </a:lnTo>
                              <a:lnTo>
                                <a:pt x="247" y="142"/>
                              </a:lnTo>
                              <a:lnTo>
                                <a:pt x="249" y="145"/>
                              </a:lnTo>
                              <a:lnTo>
                                <a:pt x="251" y="150"/>
                              </a:lnTo>
                              <a:lnTo>
                                <a:pt x="254" y="152"/>
                              </a:lnTo>
                              <a:lnTo>
                                <a:pt x="254" y="154"/>
                              </a:lnTo>
                              <a:lnTo>
                                <a:pt x="254" y="157"/>
                              </a:lnTo>
                              <a:lnTo>
                                <a:pt x="256" y="159"/>
                              </a:lnTo>
                              <a:lnTo>
                                <a:pt x="256" y="164"/>
                              </a:lnTo>
                              <a:lnTo>
                                <a:pt x="256" y="166"/>
                              </a:lnTo>
                              <a:lnTo>
                                <a:pt x="258" y="171"/>
                              </a:lnTo>
                              <a:lnTo>
                                <a:pt x="258" y="176"/>
                              </a:lnTo>
                              <a:lnTo>
                                <a:pt x="258" y="178"/>
                              </a:lnTo>
                              <a:lnTo>
                                <a:pt x="258" y="180"/>
                              </a:lnTo>
                              <a:lnTo>
                                <a:pt x="258" y="183"/>
                              </a:lnTo>
                              <a:lnTo>
                                <a:pt x="258" y="185"/>
                              </a:lnTo>
                              <a:lnTo>
                                <a:pt x="258" y="187"/>
                              </a:lnTo>
                              <a:lnTo>
                                <a:pt x="258" y="190"/>
                              </a:lnTo>
                              <a:lnTo>
                                <a:pt x="258" y="195"/>
                              </a:lnTo>
                              <a:lnTo>
                                <a:pt x="256" y="197"/>
                              </a:lnTo>
                              <a:lnTo>
                                <a:pt x="256" y="197"/>
                              </a:lnTo>
                              <a:lnTo>
                                <a:pt x="256" y="199"/>
                              </a:lnTo>
                              <a:lnTo>
                                <a:pt x="256" y="199"/>
                              </a:lnTo>
                              <a:lnTo>
                                <a:pt x="254" y="202"/>
                              </a:lnTo>
                              <a:lnTo>
                                <a:pt x="254" y="202"/>
                              </a:lnTo>
                              <a:lnTo>
                                <a:pt x="254" y="204"/>
                              </a:lnTo>
                              <a:lnTo>
                                <a:pt x="251" y="204"/>
                              </a:lnTo>
                              <a:lnTo>
                                <a:pt x="251" y="204"/>
                              </a:lnTo>
                              <a:lnTo>
                                <a:pt x="251" y="206"/>
                              </a:lnTo>
                              <a:lnTo>
                                <a:pt x="249" y="206"/>
                              </a:lnTo>
                              <a:lnTo>
                                <a:pt x="249" y="206"/>
                              </a:lnTo>
                              <a:lnTo>
                                <a:pt x="249" y="206"/>
                              </a:lnTo>
                              <a:lnTo>
                                <a:pt x="247" y="206"/>
                              </a:lnTo>
                              <a:lnTo>
                                <a:pt x="247" y="206"/>
                              </a:lnTo>
                              <a:lnTo>
                                <a:pt x="247" y="204"/>
                              </a:lnTo>
                              <a:lnTo>
                                <a:pt x="244" y="204"/>
                              </a:lnTo>
                              <a:lnTo>
                                <a:pt x="244" y="204"/>
                              </a:lnTo>
                              <a:lnTo>
                                <a:pt x="244" y="204"/>
                              </a:lnTo>
                              <a:lnTo>
                                <a:pt x="242" y="204"/>
                              </a:lnTo>
                              <a:lnTo>
                                <a:pt x="242" y="202"/>
                              </a:lnTo>
                              <a:lnTo>
                                <a:pt x="239" y="199"/>
                              </a:lnTo>
                              <a:lnTo>
                                <a:pt x="239" y="197"/>
                              </a:lnTo>
                              <a:lnTo>
                                <a:pt x="237" y="197"/>
                              </a:lnTo>
                              <a:lnTo>
                                <a:pt x="237" y="195"/>
                              </a:lnTo>
                              <a:lnTo>
                                <a:pt x="235" y="192"/>
                              </a:lnTo>
                              <a:lnTo>
                                <a:pt x="235" y="187"/>
                              </a:lnTo>
                              <a:lnTo>
                                <a:pt x="235" y="187"/>
                              </a:lnTo>
                              <a:lnTo>
                                <a:pt x="232" y="187"/>
                              </a:lnTo>
                              <a:lnTo>
                                <a:pt x="232" y="190"/>
                              </a:lnTo>
                              <a:lnTo>
                                <a:pt x="232" y="190"/>
                              </a:lnTo>
                              <a:lnTo>
                                <a:pt x="232" y="190"/>
                              </a:lnTo>
                              <a:lnTo>
                                <a:pt x="230" y="195"/>
                              </a:lnTo>
                              <a:lnTo>
                                <a:pt x="228" y="199"/>
                              </a:lnTo>
                              <a:lnTo>
                                <a:pt x="228" y="204"/>
                              </a:lnTo>
                              <a:lnTo>
                                <a:pt x="225" y="206"/>
                              </a:lnTo>
                              <a:lnTo>
                                <a:pt x="223" y="209"/>
                              </a:lnTo>
                              <a:lnTo>
                                <a:pt x="221" y="211"/>
                              </a:lnTo>
                              <a:lnTo>
                                <a:pt x="218" y="216"/>
                              </a:lnTo>
                              <a:lnTo>
                                <a:pt x="218" y="216"/>
                              </a:lnTo>
                              <a:lnTo>
                                <a:pt x="216" y="218"/>
                              </a:lnTo>
                              <a:lnTo>
                                <a:pt x="213" y="221"/>
                              </a:lnTo>
                              <a:lnTo>
                                <a:pt x="213" y="221"/>
                              </a:lnTo>
                              <a:lnTo>
                                <a:pt x="213" y="223"/>
                              </a:lnTo>
                              <a:lnTo>
                                <a:pt x="216" y="223"/>
                              </a:lnTo>
                              <a:lnTo>
                                <a:pt x="223" y="225"/>
                              </a:lnTo>
                              <a:lnTo>
                                <a:pt x="225" y="228"/>
                              </a:lnTo>
                              <a:lnTo>
                                <a:pt x="228" y="230"/>
                              </a:lnTo>
                              <a:lnTo>
                                <a:pt x="230" y="232"/>
                              </a:lnTo>
                              <a:lnTo>
                                <a:pt x="232" y="232"/>
                              </a:lnTo>
                              <a:lnTo>
                                <a:pt x="235" y="235"/>
                              </a:lnTo>
                              <a:lnTo>
                                <a:pt x="235" y="235"/>
                              </a:lnTo>
                              <a:lnTo>
                                <a:pt x="235" y="237"/>
                              </a:lnTo>
                              <a:lnTo>
                                <a:pt x="237" y="237"/>
                              </a:lnTo>
                              <a:lnTo>
                                <a:pt x="237" y="239"/>
                              </a:lnTo>
                              <a:lnTo>
                                <a:pt x="237" y="239"/>
                              </a:lnTo>
                              <a:lnTo>
                                <a:pt x="237" y="242"/>
                              </a:lnTo>
                              <a:lnTo>
                                <a:pt x="237" y="242"/>
                              </a:lnTo>
                              <a:lnTo>
                                <a:pt x="237" y="244"/>
                              </a:lnTo>
                              <a:lnTo>
                                <a:pt x="237" y="244"/>
                              </a:lnTo>
                              <a:lnTo>
                                <a:pt x="237" y="244"/>
                              </a:lnTo>
                              <a:lnTo>
                                <a:pt x="237" y="247"/>
                              </a:lnTo>
                              <a:lnTo>
                                <a:pt x="237" y="247"/>
                              </a:lnTo>
                              <a:lnTo>
                                <a:pt x="237" y="247"/>
                              </a:lnTo>
                              <a:lnTo>
                                <a:pt x="235" y="249"/>
                              </a:lnTo>
                              <a:lnTo>
                                <a:pt x="235" y="251"/>
                              </a:lnTo>
                              <a:lnTo>
                                <a:pt x="232" y="251"/>
                              </a:lnTo>
                              <a:lnTo>
                                <a:pt x="232" y="251"/>
                              </a:lnTo>
                              <a:lnTo>
                                <a:pt x="230" y="254"/>
                              </a:lnTo>
                              <a:lnTo>
                                <a:pt x="228" y="254"/>
                              </a:lnTo>
                              <a:lnTo>
                                <a:pt x="225" y="256"/>
                              </a:lnTo>
                              <a:lnTo>
                                <a:pt x="223" y="256"/>
                              </a:lnTo>
                              <a:lnTo>
                                <a:pt x="221" y="258"/>
                              </a:lnTo>
                              <a:lnTo>
                                <a:pt x="221" y="258"/>
                              </a:lnTo>
                              <a:lnTo>
                                <a:pt x="218" y="258"/>
                              </a:lnTo>
                              <a:lnTo>
                                <a:pt x="216" y="258"/>
                              </a:lnTo>
                              <a:lnTo>
                                <a:pt x="213" y="261"/>
                              </a:lnTo>
                              <a:lnTo>
                                <a:pt x="209" y="261"/>
                              </a:lnTo>
                              <a:lnTo>
                                <a:pt x="206" y="261"/>
                              </a:lnTo>
                              <a:lnTo>
                                <a:pt x="202" y="261"/>
                              </a:lnTo>
                              <a:lnTo>
                                <a:pt x="199" y="261"/>
                              </a:lnTo>
                              <a:lnTo>
                                <a:pt x="195" y="261"/>
                              </a:lnTo>
                              <a:lnTo>
                                <a:pt x="192" y="261"/>
                              </a:lnTo>
                              <a:lnTo>
                                <a:pt x="187" y="261"/>
                              </a:lnTo>
                              <a:lnTo>
                                <a:pt x="183" y="261"/>
                              </a:lnTo>
                              <a:lnTo>
                                <a:pt x="180" y="261"/>
                              </a:lnTo>
                              <a:lnTo>
                                <a:pt x="176" y="261"/>
                              </a:lnTo>
                              <a:lnTo>
                                <a:pt x="171" y="261"/>
                              </a:lnTo>
                              <a:lnTo>
                                <a:pt x="168" y="261"/>
                              </a:lnTo>
                              <a:lnTo>
                                <a:pt x="164" y="258"/>
                              </a:lnTo>
                              <a:lnTo>
                                <a:pt x="159" y="258"/>
                              </a:lnTo>
                              <a:lnTo>
                                <a:pt x="157" y="256"/>
                              </a:lnTo>
                              <a:lnTo>
                                <a:pt x="152" y="256"/>
                              </a:lnTo>
                              <a:lnTo>
                                <a:pt x="147" y="254"/>
                              </a:lnTo>
                              <a:lnTo>
                                <a:pt x="145" y="254"/>
                              </a:lnTo>
                              <a:lnTo>
                                <a:pt x="142" y="254"/>
                              </a:lnTo>
                              <a:lnTo>
                                <a:pt x="142" y="251"/>
                              </a:lnTo>
                              <a:lnTo>
                                <a:pt x="142" y="251"/>
                              </a:lnTo>
                              <a:lnTo>
                                <a:pt x="140" y="251"/>
                              </a:lnTo>
                              <a:lnTo>
                                <a:pt x="138" y="251"/>
                              </a:lnTo>
                              <a:lnTo>
                                <a:pt x="133" y="251"/>
                              </a:lnTo>
                              <a:lnTo>
                                <a:pt x="133" y="251"/>
                              </a:lnTo>
                              <a:lnTo>
                                <a:pt x="131" y="251"/>
                              </a:lnTo>
                              <a:lnTo>
                                <a:pt x="128" y="254"/>
                              </a:lnTo>
                              <a:lnTo>
                                <a:pt x="126" y="254"/>
                              </a:lnTo>
                              <a:lnTo>
                                <a:pt x="124" y="256"/>
                              </a:lnTo>
                              <a:lnTo>
                                <a:pt x="119" y="258"/>
                              </a:lnTo>
                              <a:lnTo>
                                <a:pt x="119" y="258"/>
                              </a:lnTo>
                              <a:lnTo>
                                <a:pt x="116" y="258"/>
                              </a:lnTo>
                              <a:lnTo>
                                <a:pt x="112" y="261"/>
                              </a:lnTo>
                              <a:lnTo>
                                <a:pt x="109" y="261"/>
                              </a:lnTo>
                              <a:lnTo>
                                <a:pt x="107" y="263"/>
                              </a:lnTo>
                              <a:lnTo>
                                <a:pt x="102" y="263"/>
                              </a:lnTo>
                              <a:lnTo>
                                <a:pt x="100" y="263"/>
                              </a:lnTo>
                              <a:lnTo>
                                <a:pt x="97" y="263"/>
                              </a:lnTo>
                              <a:lnTo>
                                <a:pt x="95" y="263"/>
                              </a:lnTo>
                              <a:lnTo>
                                <a:pt x="93" y="263"/>
                              </a:lnTo>
                              <a:lnTo>
                                <a:pt x="90" y="263"/>
                              </a:lnTo>
                              <a:lnTo>
                                <a:pt x="86" y="263"/>
                              </a:lnTo>
                              <a:lnTo>
                                <a:pt x="81" y="263"/>
                              </a:lnTo>
                              <a:lnTo>
                                <a:pt x="74" y="263"/>
                              </a:lnTo>
                              <a:lnTo>
                                <a:pt x="67" y="263"/>
                              </a:lnTo>
                              <a:lnTo>
                                <a:pt x="64" y="263"/>
                              </a:lnTo>
                              <a:lnTo>
                                <a:pt x="60" y="263"/>
                              </a:lnTo>
                              <a:lnTo>
                                <a:pt x="57" y="261"/>
                              </a:lnTo>
                              <a:lnTo>
                                <a:pt x="55" y="261"/>
                              </a:lnTo>
                              <a:lnTo>
                                <a:pt x="50" y="261"/>
                              </a:lnTo>
                              <a:lnTo>
                                <a:pt x="48" y="258"/>
                              </a:lnTo>
                              <a:lnTo>
                                <a:pt x="45" y="258"/>
                              </a:lnTo>
                              <a:lnTo>
                                <a:pt x="43" y="258"/>
                              </a:lnTo>
                              <a:lnTo>
                                <a:pt x="41" y="256"/>
                              </a:lnTo>
                              <a:lnTo>
                                <a:pt x="38" y="256"/>
                              </a:lnTo>
                              <a:lnTo>
                                <a:pt x="36" y="254"/>
                              </a:lnTo>
                              <a:lnTo>
                                <a:pt x="36" y="254"/>
                              </a:lnTo>
                              <a:lnTo>
                                <a:pt x="36" y="251"/>
                              </a:lnTo>
                              <a:lnTo>
                                <a:pt x="34" y="251"/>
                              </a:lnTo>
                              <a:lnTo>
                                <a:pt x="34" y="251"/>
                              </a:lnTo>
                              <a:lnTo>
                                <a:pt x="34" y="249"/>
                              </a:lnTo>
                              <a:lnTo>
                                <a:pt x="34" y="249"/>
                              </a:lnTo>
                              <a:lnTo>
                                <a:pt x="34" y="247"/>
                              </a:lnTo>
                              <a:lnTo>
                                <a:pt x="31" y="247"/>
                              </a:lnTo>
                              <a:lnTo>
                                <a:pt x="31" y="244"/>
                              </a:lnTo>
                              <a:lnTo>
                                <a:pt x="31" y="244"/>
                              </a:lnTo>
                              <a:lnTo>
                                <a:pt x="31" y="242"/>
                              </a:lnTo>
                              <a:lnTo>
                                <a:pt x="31" y="242"/>
                              </a:lnTo>
                              <a:lnTo>
                                <a:pt x="34" y="239"/>
                              </a:lnTo>
                              <a:lnTo>
                                <a:pt x="34" y="239"/>
                              </a:lnTo>
                              <a:lnTo>
                                <a:pt x="34" y="239"/>
                              </a:lnTo>
                              <a:lnTo>
                                <a:pt x="34" y="237"/>
                              </a:lnTo>
                              <a:lnTo>
                                <a:pt x="34" y="237"/>
                              </a:lnTo>
                              <a:lnTo>
                                <a:pt x="34" y="235"/>
                              </a:lnTo>
                              <a:lnTo>
                                <a:pt x="34" y="232"/>
                              </a:lnTo>
                              <a:lnTo>
                                <a:pt x="36" y="232"/>
                              </a:lnTo>
                              <a:lnTo>
                                <a:pt x="36" y="232"/>
                              </a:lnTo>
                              <a:lnTo>
                                <a:pt x="36" y="230"/>
                              </a:lnTo>
                              <a:lnTo>
                                <a:pt x="38" y="230"/>
                              </a:lnTo>
                              <a:lnTo>
                                <a:pt x="38" y="230"/>
                              </a:lnTo>
                              <a:lnTo>
                                <a:pt x="38" y="228"/>
                              </a:lnTo>
                              <a:lnTo>
                                <a:pt x="41" y="228"/>
                              </a:lnTo>
                              <a:lnTo>
                                <a:pt x="41" y="228"/>
                              </a:lnTo>
                              <a:lnTo>
                                <a:pt x="43" y="225"/>
                              </a:lnTo>
                              <a:lnTo>
                                <a:pt x="45" y="225"/>
                              </a:lnTo>
                              <a:lnTo>
                                <a:pt x="45" y="225"/>
                              </a:lnTo>
                              <a:lnTo>
                                <a:pt x="48" y="225"/>
                              </a:lnTo>
                              <a:lnTo>
                                <a:pt x="50" y="225"/>
                              </a:lnTo>
                              <a:lnTo>
                                <a:pt x="53" y="225"/>
                              </a:lnTo>
                              <a:lnTo>
                                <a:pt x="55" y="225"/>
                              </a:lnTo>
                              <a:lnTo>
                                <a:pt x="55" y="225"/>
                              </a:lnTo>
                              <a:lnTo>
                                <a:pt x="55" y="225"/>
                              </a:lnTo>
                              <a:lnTo>
                                <a:pt x="55" y="223"/>
                              </a:lnTo>
                              <a:lnTo>
                                <a:pt x="55" y="223"/>
                              </a:lnTo>
                              <a:lnTo>
                                <a:pt x="55" y="223"/>
                              </a:lnTo>
                              <a:lnTo>
                                <a:pt x="53" y="223"/>
                              </a:lnTo>
                              <a:lnTo>
                                <a:pt x="50" y="221"/>
                              </a:lnTo>
                              <a:lnTo>
                                <a:pt x="48" y="218"/>
                              </a:lnTo>
                              <a:lnTo>
                                <a:pt x="45" y="216"/>
                              </a:lnTo>
                              <a:lnTo>
                                <a:pt x="43" y="213"/>
                              </a:lnTo>
                              <a:lnTo>
                                <a:pt x="41" y="211"/>
                              </a:lnTo>
                              <a:lnTo>
                                <a:pt x="38" y="209"/>
                              </a:lnTo>
                              <a:lnTo>
                                <a:pt x="38" y="206"/>
                              </a:lnTo>
                              <a:lnTo>
                                <a:pt x="36" y="204"/>
                              </a:lnTo>
                              <a:lnTo>
                                <a:pt x="36" y="202"/>
                              </a:lnTo>
                              <a:lnTo>
                                <a:pt x="34" y="199"/>
                              </a:lnTo>
                              <a:lnTo>
                                <a:pt x="34" y="199"/>
                              </a:lnTo>
                              <a:lnTo>
                                <a:pt x="31" y="197"/>
                              </a:lnTo>
                              <a:lnTo>
                                <a:pt x="31" y="192"/>
                              </a:lnTo>
                              <a:lnTo>
                                <a:pt x="29" y="190"/>
                              </a:lnTo>
                              <a:lnTo>
                                <a:pt x="29" y="187"/>
                              </a:lnTo>
                              <a:lnTo>
                                <a:pt x="29" y="185"/>
                              </a:lnTo>
                              <a:lnTo>
                                <a:pt x="29" y="185"/>
                              </a:lnTo>
                              <a:lnTo>
                                <a:pt x="29" y="185"/>
                              </a:lnTo>
                              <a:lnTo>
                                <a:pt x="26" y="185"/>
                              </a:lnTo>
                              <a:lnTo>
                                <a:pt x="26" y="185"/>
                              </a:lnTo>
                              <a:lnTo>
                                <a:pt x="26" y="185"/>
                              </a:lnTo>
                              <a:lnTo>
                                <a:pt x="26" y="185"/>
                              </a:lnTo>
                              <a:lnTo>
                                <a:pt x="26" y="185"/>
                              </a:lnTo>
                              <a:lnTo>
                                <a:pt x="26" y="185"/>
                              </a:lnTo>
                              <a:lnTo>
                                <a:pt x="26" y="187"/>
                              </a:lnTo>
                              <a:lnTo>
                                <a:pt x="26" y="187"/>
                              </a:lnTo>
                              <a:lnTo>
                                <a:pt x="24" y="190"/>
                              </a:lnTo>
                              <a:lnTo>
                                <a:pt x="24" y="192"/>
                              </a:lnTo>
                              <a:lnTo>
                                <a:pt x="22" y="192"/>
                              </a:lnTo>
                              <a:lnTo>
                                <a:pt x="22" y="195"/>
                              </a:lnTo>
                              <a:lnTo>
                                <a:pt x="19" y="197"/>
                              </a:lnTo>
                              <a:lnTo>
                                <a:pt x="19" y="197"/>
                              </a:lnTo>
                              <a:lnTo>
                                <a:pt x="17" y="199"/>
                              </a:lnTo>
                              <a:lnTo>
                                <a:pt x="15" y="199"/>
                              </a:lnTo>
                              <a:lnTo>
                                <a:pt x="15" y="202"/>
                              </a:lnTo>
                              <a:lnTo>
                                <a:pt x="12" y="202"/>
                              </a:lnTo>
                              <a:lnTo>
                                <a:pt x="10" y="204"/>
                              </a:lnTo>
                              <a:lnTo>
                                <a:pt x="8" y="204"/>
                              </a:lnTo>
                              <a:lnTo>
                                <a:pt x="5" y="204"/>
                              </a:lnTo>
                              <a:lnTo>
                                <a:pt x="5" y="204"/>
                              </a:lnTo>
                              <a:lnTo>
                                <a:pt x="5" y="204"/>
                              </a:lnTo>
                              <a:lnTo>
                                <a:pt x="5" y="204"/>
                              </a:lnTo>
                              <a:lnTo>
                                <a:pt x="5" y="202"/>
                              </a:lnTo>
                              <a:lnTo>
                                <a:pt x="5" y="202"/>
                              </a:lnTo>
                              <a:lnTo>
                                <a:pt x="3" y="199"/>
                              </a:lnTo>
                              <a:lnTo>
                                <a:pt x="3" y="199"/>
                              </a:lnTo>
                              <a:lnTo>
                                <a:pt x="3" y="197"/>
                              </a:lnTo>
                              <a:lnTo>
                                <a:pt x="3" y="197"/>
                              </a:lnTo>
                              <a:lnTo>
                                <a:pt x="3" y="195"/>
                              </a:lnTo>
                              <a:lnTo>
                                <a:pt x="0" y="192"/>
                              </a:lnTo>
                              <a:lnTo>
                                <a:pt x="0" y="190"/>
                              </a:lnTo>
                              <a:lnTo>
                                <a:pt x="0" y="187"/>
                              </a:lnTo>
                              <a:lnTo>
                                <a:pt x="0" y="183"/>
                              </a:lnTo>
                              <a:lnTo>
                                <a:pt x="0" y="178"/>
                              </a:lnTo>
                              <a:lnTo>
                                <a:pt x="3" y="176"/>
                              </a:lnTo>
                              <a:lnTo>
                                <a:pt x="3" y="173"/>
                              </a:lnTo>
                              <a:lnTo>
                                <a:pt x="3" y="171"/>
                              </a:lnTo>
                              <a:lnTo>
                                <a:pt x="3" y="168"/>
                              </a:lnTo>
                              <a:lnTo>
                                <a:pt x="5" y="164"/>
                              </a:lnTo>
                              <a:lnTo>
                                <a:pt x="5" y="161"/>
                              </a:lnTo>
                              <a:lnTo>
                                <a:pt x="5" y="159"/>
                              </a:lnTo>
                              <a:lnTo>
                                <a:pt x="8" y="157"/>
                              </a:lnTo>
                              <a:lnTo>
                                <a:pt x="10" y="152"/>
                              </a:lnTo>
                              <a:lnTo>
                                <a:pt x="10" y="150"/>
                              </a:lnTo>
                              <a:lnTo>
                                <a:pt x="12" y="147"/>
                              </a:lnTo>
                              <a:lnTo>
                                <a:pt x="15" y="145"/>
                              </a:lnTo>
                              <a:lnTo>
                                <a:pt x="17" y="140"/>
                              </a:lnTo>
                              <a:lnTo>
                                <a:pt x="19" y="138"/>
                              </a:lnTo>
                              <a:lnTo>
                                <a:pt x="19" y="135"/>
                              </a:lnTo>
                              <a:lnTo>
                                <a:pt x="22" y="133"/>
                              </a:lnTo>
                              <a:lnTo>
                                <a:pt x="24" y="131"/>
                              </a:lnTo>
                              <a:lnTo>
                                <a:pt x="26" y="128"/>
                              </a:lnTo>
                              <a:lnTo>
                                <a:pt x="26" y="128"/>
                              </a:lnTo>
                              <a:lnTo>
                                <a:pt x="29" y="126"/>
                              </a:lnTo>
                              <a:lnTo>
                                <a:pt x="31" y="124"/>
                              </a:lnTo>
                              <a:lnTo>
                                <a:pt x="34" y="121"/>
                              </a:lnTo>
                              <a:lnTo>
                                <a:pt x="38" y="119"/>
                              </a:lnTo>
                              <a:lnTo>
                                <a:pt x="38" y="1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244.95pt;margin-top:559.75pt;height:31.1pt;width:30.5pt;z-index:251700224;mso-width-relative:page;mso-height-relative:page;" fillcolor="#2A3D52 [3204]" filled="t" stroked="f" coordsize="258,263" o:gfxdata="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" path="m38,119l38,116,38,116,36,114,36,114,36,112,36,109,38,107,38,107,38,105,38,102,41,100,43,97,43,95,43,95,43,93,43,90,43,88,45,86,45,86,45,83,45,83,45,81,45,81,45,79,48,74,48,71,48,67,50,64,50,62,50,60,53,57,53,55,55,50,55,48,57,45,60,43,60,41,62,41,62,38,64,34,67,31,69,29,71,27,76,22,79,19,81,17,83,15,86,15,90,12,93,10,95,10,97,8,102,8,105,5,109,5,112,3,116,3,121,3,124,0,128,0,131,0,135,0,140,0,142,0,147,0,152,3,157,3,159,3,164,3,166,5,171,5,176,8,178,10,183,10,185,12,190,15,192,17,195,19,197,19,199,19,202,22,204,24,206,27,209,29,209,31,211,34,213,36,213,38,216,43,218,45,221,50,221,53,223,55,223,57,223,60,223,62,225,64,225,69,228,74,228,76,228,81,228,86,228,86,230,86,230,88,232,90,232,93,232,95,235,95,235,97,235,100,237,105,237,105,237,107,237,107,237,109,237,112,237,112,235,114,235,116,235,119,235,119,235,119,235,121,239,126,242,131,242,133,244,135,247,138,247,142,249,145,251,150,254,152,254,154,254,157,256,159,256,164,256,166,258,171,258,176,258,178,258,180,258,183,258,185,258,187,258,190,258,195,256,197,256,197,256,199,256,199,254,202,254,202,254,204,251,204,251,204,251,206,249,206,249,206,249,206,247,206,247,206,247,204,244,204,244,204,244,204,242,204,242,202,239,199,239,197,237,197,237,195,235,192,235,187,235,187,232,187,232,190,232,190,232,190,230,195,228,199,228,204,225,206,223,209,221,211,218,216,218,216,216,218,213,221,213,221,213,223,216,223,223,225,225,228,228,230,230,232,232,232,235,235,235,235,235,237,237,237,237,239,237,239,237,242,237,242,237,244,237,244,237,244,237,247,237,247,237,247,235,249,235,251,232,251,232,251,230,254,228,254,225,256,223,256,221,258,221,258,218,258,216,258,213,261,209,261,206,261,202,261,199,261,195,261,192,261,187,261,183,261,180,261,176,261,171,261,168,261,164,258,159,258,157,256,152,256,147,254,145,254,142,254,142,251,142,251,140,251,138,251,133,251,133,251,131,251,128,254,126,254,124,256,119,258,119,258,116,258,112,261,109,261,107,263,102,263,100,263,97,263,95,263,93,263,90,263,86,263,81,263,74,263,67,263,64,263,60,263,57,261,55,261,50,261,48,258,45,258,43,258,41,256,38,256,36,254,36,254,36,251,34,251,34,251,34,249,34,249,34,247,31,247,31,244,31,244,31,242,31,242,34,239,34,239,34,239,34,237,34,237,34,235,34,232,36,232,36,232,36,230,38,230,38,230,38,228,41,228,41,228,43,225,45,225,45,225,48,225,50,225,53,225,55,225,55,225,55,225,55,223,55,223,55,223,53,223,50,221,48,218,45,216,43,213,41,211,38,209,38,206,36,204,36,202,34,199,34,199,31,197,31,192,29,190,29,187,29,185,29,185,29,185,26,185,26,185,26,185,26,185,26,185,26,185,26,187,26,187,24,190,24,192,22,192,22,195,19,197,19,197,17,199,15,199,15,202,12,202,10,204,8,204,5,204,5,204,5,204,5,204,5,202,5,202,3,199,3,199,3,197,3,197,3,195,0,192,0,190,0,187,0,183,0,178,3,176,3,173,3,171,3,168,5,164,5,161,5,159,8,157,10,152,10,150,12,147,15,145,17,140,19,138,19,135,22,133,24,131,26,128,26,128,29,126,31,124,34,121,38,119,38,119xe">
                <v:path o:connectlocs="54078,163738;64594,142707;67598,124681;72104,100646;82620,72104;100646,46567;129188,22532;163738,7510;202795,0;246358,4506;285415,22532;309450,40559;327476,67598;337991,96139;345502,129188;353013,150218;356018,168244;359022,189275;377048,225327;387564,256873;387564,285415;381555,303441;374044,309450;363529,306446;353013,280908;342498,298935;324472,327476;342498,345502;356018,359022;356018,371040;345502,381555;324472,387564;288419,392070;246358,387564;213310,377048;192279,381555;163738,392070;135196,395075;85624,392070;57083,384559;51074,374044;51074,359022;54078,348507;61589,342498;82620,337991;75109,331983;54078,306446;43563,280908;39056,277904;33048,288419;18026,303441;7510,303441;0,288419;4506,256873;15021,225327;36052,196786;57083,178760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7149465</wp:posOffset>
                </wp:positionV>
                <wp:extent cx="228600" cy="226695"/>
                <wp:effectExtent l="0" t="0" r="635" b="1905"/>
                <wp:wrapNone/>
                <wp:docPr id="44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332" cy="226830"/>
                        </a:xfrm>
                        <a:custGeom>
                          <a:avLst/>
                          <a:gdLst>
                            <a:gd name="T0" fmla="*/ 32 w 64"/>
                            <a:gd name="T1" fmla="*/ 0 h 64"/>
                            <a:gd name="T2" fmla="*/ 0 w 64"/>
                            <a:gd name="T3" fmla="*/ 32 h 64"/>
                            <a:gd name="T4" fmla="*/ 3 w 64"/>
                            <a:gd name="T5" fmla="*/ 47 h 64"/>
                            <a:gd name="T6" fmla="*/ 7 w 64"/>
                            <a:gd name="T7" fmla="*/ 48 h 64"/>
                            <a:gd name="T8" fmla="*/ 8 w 64"/>
                            <a:gd name="T9" fmla="*/ 44 h 64"/>
                            <a:gd name="T10" fmla="*/ 5 w 64"/>
                            <a:gd name="T11" fmla="*/ 32 h 64"/>
                            <a:gd name="T12" fmla="*/ 32 w 64"/>
                            <a:gd name="T13" fmla="*/ 5 h 64"/>
                            <a:gd name="T14" fmla="*/ 59 w 64"/>
                            <a:gd name="T15" fmla="*/ 32 h 64"/>
                            <a:gd name="T16" fmla="*/ 32 w 64"/>
                            <a:gd name="T17" fmla="*/ 59 h 64"/>
                            <a:gd name="T18" fmla="*/ 26 w 64"/>
                            <a:gd name="T19" fmla="*/ 58 h 64"/>
                            <a:gd name="T20" fmla="*/ 23 w 64"/>
                            <a:gd name="T21" fmla="*/ 60 h 64"/>
                            <a:gd name="T22" fmla="*/ 25 w 64"/>
                            <a:gd name="T23" fmla="*/ 64 h 64"/>
                            <a:gd name="T24" fmla="*/ 32 w 64"/>
                            <a:gd name="T25" fmla="*/ 64 h 64"/>
                            <a:gd name="T26" fmla="*/ 64 w 64"/>
                            <a:gd name="T27" fmla="*/ 32 h 64"/>
                            <a:gd name="T28" fmla="*/ 32 w 64"/>
                            <a:gd name="T29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cubicBezTo>
                                <a:pt x="14" y="0"/>
                                <a:pt x="0" y="14"/>
                                <a:pt x="0" y="32"/>
                              </a:cubicBezTo>
                              <a:cubicBezTo>
                                <a:pt x="0" y="37"/>
                                <a:pt x="1" y="42"/>
                                <a:pt x="3" y="47"/>
                              </a:cubicBezTo>
                              <a:cubicBezTo>
                                <a:pt x="4" y="48"/>
                                <a:pt x="6" y="49"/>
                                <a:pt x="7" y="48"/>
                              </a:cubicBezTo>
                              <a:cubicBezTo>
                                <a:pt x="8" y="47"/>
                                <a:pt x="9" y="46"/>
                                <a:pt x="8" y="44"/>
                              </a:cubicBezTo>
                              <a:cubicBezTo>
                                <a:pt x="6" y="40"/>
                                <a:pt x="5" y="36"/>
                                <a:pt x="5" y="32"/>
                              </a:cubicBezTo>
                              <a:cubicBezTo>
                                <a:pt x="5" y="17"/>
                                <a:pt x="17" y="5"/>
                                <a:pt x="32" y="5"/>
                              </a:cubicBezTo>
                              <a:cubicBezTo>
                                <a:pt x="47" y="5"/>
                                <a:pt x="59" y="17"/>
                                <a:pt x="59" y="32"/>
                              </a:cubicBezTo>
                              <a:cubicBezTo>
                                <a:pt x="59" y="47"/>
                                <a:pt x="47" y="59"/>
                                <a:pt x="32" y="59"/>
                              </a:cubicBezTo>
                              <a:cubicBezTo>
                                <a:pt x="30" y="59"/>
                                <a:pt x="28" y="58"/>
                                <a:pt x="26" y="58"/>
                              </a:cubicBezTo>
                              <a:cubicBezTo>
                                <a:pt x="24" y="58"/>
                                <a:pt x="23" y="59"/>
                                <a:pt x="23" y="60"/>
                              </a:cubicBezTo>
                              <a:cubicBezTo>
                                <a:pt x="22" y="62"/>
                                <a:pt x="23" y="63"/>
                                <a:pt x="25" y="64"/>
                              </a:cubicBezTo>
                              <a:cubicBezTo>
                                <a:pt x="27" y="64"/>
                                <a:pt x="30" y="64"/>
                                <a:pt x="32" y="64"/>
                              </a:cubicBezTo>
                              <a:cubicBezTo>
                                <a:pt x="50" y="64"/>
                                <a:pt x="64" y="50"/>
                                <a:pt x="64" y="32"/>
                              </a:cubicBezTo>
                              <a:cubicBezTo>
                                <a:pt x="64" y="14"/>
                                <a:pt x="50" y="0"/>
                                <a:pt x="3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157.65pt;margin-top:562.95pt;height:17.85pt;width:18pt;z-index:251701248;mso-width-relative:page;mso-height-relative:page;" fillcolor="#2A3D52 [3204]" filled="t" stroked="f" coordsize="64,64" o:gfxdata="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" path="m32,0c14,0,0,14,0,32c0,37,1,42,3,47c4,48,6,49,7,48c8,47,9,46,8,44c6,40,5,36,5,32c5,17,17,5,32,5c47,5,59,17,59,32c59,47,47,59,32,59c30,59,28,58,26,58c24,58,23,59,23,60c22,62,23,63,25,64c27,64,30,64,32,64c50,64,64,50,64,32c64,14,50,0,32,0xe">
                <v:path o:connectlocs="114166,0;0,113415;10703,166578;24973,170122;28541,155945;17838,113415;114166,17721;210493,113415;114166,209108;92759,205564;82056,212653;89192,226830;114166,226830;228332,113415;114166,0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7223125</wp:posOffset>
                </wp:positionV>
                <wp:extent cx="148590" cy="285115"/>
                <wp:effectExtent l="0" t="0" r="3810" b="635"/>
                <wp:wrapNone/>
                <wp:docPr id="45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716" cy="285415"/>
                        </a:xfrm>
                        <a:custGeom>
                          <a:avLst/>
                          <a:gdLst>
                            <a:gd name="T0" fmla="*/ 25 w 42"/>
                            <a:gd name="T1" fmla="*/ 19 h 80"/>
                            <a:gd name="T2" fmla="*/ 31 w 42"/>
                            <a:gd name="T3" fmla="*/ 21 h 80"/>
                            <a:gd name="T4" fmla="*/ 42 w 42"/>
                            <a:gd name="T5" fmla="*/ 10 h 80"/>
                            <a:gd name="T6" fmla="*/ 31 w 42"/>
                            <a:gd name="T7" fmla="*/ 0 h 80"/>
                            <a:gd name="T8" fmla="*/ 21 w 42"/>
                            <a:gd name="T9" fmla="*/ 10 h 80"/>
                            <a:gd name="T10" fmla="*/ 22 w 42"/>
                            <a:gd name="T11" fmla="*/ 15 h 80"/>
                            <a:gd name="T12" fmla="*/ 14 w 42"/>
                            <a:gd name="T13" fmla="*/ 24 h 80"/>
                            <a:gd name="T14" fmla="*/ 2 w 42"/>
                            <a:gd name="T15" fmla="*/ 76 h 80"/>
                            <a:gd name="T16" fmla="*/ 5 w 42"/>
                            <a:gd name="T17" fmla="*/ 80 h 80"/>
                            <a:gd name="T18" fmla="*/ 5 w 42"/>
                            <a:gd name="T19" fmla="*/ 80 h 80"/>
                            <a:gd name="T20" fmla="*/ 8 w 42"/>
                            <a:gd name="T21" fmla="*/ 76 h 80"/>
                            <a:gd name="T22" fmla="*/ 19 w 42"/>
                            <a:gd name="T23" fmla="*/ 28 h 80"/>
                            <a:gd name="T24" fmla="*/ 25 w 42"/>
                            <a:gd name="T25" fmla="*/ 19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80">
                              <a:moveTo>
                                <a:pt x="25" y="19"/>
                              </a:moveTo>
                              <a:cubicBezTo>
                                <a:pt x="27" y="20"/>
                                <a:pt x="29" y="21"/>
                                <a:pt x="31" y="21"/>
                              </a:cubicBezTo>
                              <a:cubicBezTo>
                                <a:pt x="37" y="21"/>
                                <a:pt x="42" y="16"/>
                                <a:pt x="42" y="10"/>
                              </a:cubicBezTo>
                              <a:cubicBezTo>
                                <a:pt x="42" y="5"/>
                                <a:pt x="37" y="0"/>
                                <a:pt x="31" y="0"/>
                              </a:cubicBezTo>
                              <a:cubicBezTo>
                                <a:pt x="26" y="0"/>
                                <a:pt x="21" y="5"/>
                                <a:pt x="21" y="10"/>
                              </a:cubicBezTo>
                              <a:cubicBezTo>
                                <a:pt x="21" y="12"/>
                                <a:pt x="21" y="13"/>
                                <a:pt x="22" y="15"/>
                              </a:cubicBezTo>
                              <a:cubicBezTo>
                                <a:pt x="19" y="17"/>
                                <a:pt x="17" y="20"/>
                                <a:pt x="14" y="24"/>
                              </a:cubicBezTo>
                              <a:cubicBezTo>
                                <a:pt x="7" y="34"/>
                                <a:pt x="0" y="52"/>
                                <a:pt x="2" y="76"/>
                              </a:cubicBezTo>
                              <a:cubicBezTo>
                                <a:pt x="2" y="78"/>
                                <a:pt x="3" y="80"/>
                                <a:pt x="5" y="80"/>
                              </a:cubicBezTo>
                              <a:cubicBezTo>
                                <a:pt x="5" y="80"/>
                                <a:pt x="5" y="80"/>
                                <a:pt x="5" y="80"/>
                              </a:cubicBezTo>
                              <a:cubicBezTo>
                                <a:pt x="7" y="80"/>
                                <a:pt x="8" y="78"/>
                                <a:pt x="8" y="76"/>
                              </a:cubicBezTo>
                              <a:cubicBezTo>
                                <a:pt x="6" y="58"/>
                                <a:pt x="10" y="41"/>
                                <a:pt x="19" y="28"/>
                              </a:cubicBezTo>
                              <a:cubicBezTo>
                                <a:pt x="21" y="25"/>
                                <a:pt x="23" y="21"/>
                                <a:pt x="25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158pt;margin-top:568.75pt;height:22.45pt;width:11.7pt;z-index:251702272;mso-width-relative:page;mso-height-relative:page;" fillcolor="#2A3D52 [3204]" filled="t" stroked="f" coordsize="42,80" o:gfxdata="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" path="m25,19c27,20,29,21,31,21c37,21,42,16,42,10c42,5,37,0,31,0c26,0,21,5,21,10c21,12,21,13,22,15c19,17,17,20,14,24c7,34,0,52,2,76c2,78,3,80,5,80c5,80,5,80,5,80c7,80,8,78,8,76c6,58,10,41,19,28c21,25,23,21,25,19xe">
                <v:path o:connectlocs="88521,67786;109766,74921;148716,35676;109766,0;74358,35676;77898,53515;49572,85624;7081,271144;17704,285415;17704,285415;28326,271144;67276,99895;88521,67786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7102475</wp:posOffset>
                </wp:positionV>
                <wp:extent cx="150495" cy="140970"/>
                <wp:effectExtent l="0" t="0" r="2540" b="0"/>
                <wp:wrapNone/>
                <wp:docPr id="46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0218" cy="141206"/>
                        </a:xfrm>
                        <a:custGeom>
                          <a:avLst/>
                          <a:gdLst>
                            <a:gd name="T0" fmla="*/ 21 w 42"/>
                            <a:gd name="T1" fmla="*/ 36 h 40"/>
                            <a:gd name="T2" fmla="*/ 14 w 42"/>
                            <a:gd name="T3" fmla="*/ 35 h 40"/>
                            <a:gd name="T4" fmla="*/ 7 w 42"/>
                            <a:gd name="T5" fmla="*/ 15 h 40"/>
                            <a:gd name="T6" fmla="*/ 27 w 42"/>
                            <a:gd name="T7" fmla="*/ 8 h 40"/>
                            <a:gd name="T8" fmla="*/ 34 w 42"/>
                            <a:gd name="T9" fmla="*/ 28 h 40"/>
                            <a:gd name="T10" fmla="*/ 32 w 42"/>
                            <a:gd name="T11" fmla="*/ 31 h 40"/>
                            <a:gd name="T12" fmla="*/ 33 w 42"/>
                            <a:gd name="T13" fmla="*/ 33 h 40"/>
                            <a:gd name="T14" fmla="*/ 35 w 42"/>
                            <a:gd name="T15" fmla="*/ 33 h 40"/>
                            <a:gd name="T16" fmla="*/ 37 w 42"/>
                            <a:gd name="T17" fmla="*/ 29 h 40"/>
                            <a:gd name="T18" fmla="*/ 29 w 42"/>
                            <a:gd name="T19" fmla="*/ 5 h 40"/>
                            <a:gd name="T20" fmla="*/ 4 w 42"/>
                            <a:gd name="T21" fmla="*/ 13 h 40"/>
                            <a:gd name="T22" fmla="*/ 13 w 42"/>
                            <a:gd name="T23" fmla="*/ 38 h 40"/>
                            <a:gd name="T24" fmla="*/ 21 w 42"/>
                            <a:gd name="T25" fmla="*/ 40 h 40"/>
                            <a:gd name="T26" fmla="*/ 23 w 42"/>
                            <a:gd name="T27" fmla="*/ 38 h 40"/>
                            <a:gd name="T28" fmla="*/ 21 w 42"/>
                            <a:gd name="T29" fmla="*/ 36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21" y="36"/>
                              </a:moveTo>
                              <a:cubicBezTo>
                                <a:pt x="19" y="37"/>
                                <a:pt x="16" y="36"/>
                                <a:pt x="14" y="35"/>
                              </a:cubicBezTo>
                              <a:cubicBezTo>
                                <a:pt x="7" y="31"/>
                                <a:pt x="3" y="22"/>
                                <a:pt x="7" y="15"/>
                              </a:cubicBezTo>
                              <a:cubicBezTo>
                                <a:pt x="11" y="7"/>
                                <a:pt x="20" y="4"/>
                                <a:pt x="27" y="8"/>
                              </a:cubicBezTo>
                              <a:cubicBezTo>
                                <a:pt x="35" y="11"/>
                                <a:pt x="38" y="20"/>
                                <a:pt x="34" y="28"/>
                              </a:cubicBezTo>
                              <a:cubicBezTo>
                                <a:pt x="34" y="29"/>
                                <a:pt x="33" y="30"/>
                                <a:pt x="32" y="31"/>
                              </a:cubicBezTo>
                              <a:cubicBezTo>
                                <a:pt x="32" y="31"/>
                                <a:pt x="32" y="33"/>
                                <a:pt x="33" y="33"/>
                              </a:cubicBezTo>
                              <a:cubicBezTo>
                                <a:pt x="33" y="34"/>
                                <a:pt x="34" y="33"/>
                                <a:pt x="35" y="33"/>
                              </a:cubicBezTo>
                              <a:cubicBezTo>
                                <a:pt x="36" y="32"/>
                                <a:pt x="37" y="31"/>
                                <a:pt x="37" y="29"/>
                              </a:cubicBezTo>
                              <a:cubicBezTo>
                                <a:pt x="42" y="20"/>
                                <a:pt x="38" y="9"/>
                                <a:pt x="29" y="5"/>
                              </a:cubicBezTo>
                              <a:cubicBezTo>
                                <a:pt x="19" y="0"/>
                                <a:pt x="8" y="4"/>
                                <a:pt x="4" y="13"/>
                              </a:cubicBezTo>
                              <a:cubicBezTo>
                                <a:pt x="0" y="23"/>
                                <a:pt x="4" y="34"/>
                                <a:pt x="13" y="38"/>
                              </a:cubicBezTo>
                              <a:cubicBezTo>
                                <a:pt x="15" y="39"/>
                                <a:pt x="18" y="40"/>
                                <a:pt x="21" y="40"/>
                              </a:cubicBezTo>
                              <a:cubicBezTo>
                                <a:pt x="22" y="40"/>
                                <a:pt x="23" y="39"/>
                                <a:pt x="23" y="38"/>
                              </a:cubicBezTo>
                              <a:cubicBezTo>
                                <a:pt x="23" y="37"/>
                                <a:pt x="22" y="36"/>
                                <a:pt x="21" y="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177.5pt;margin-top:559.25pt;height:11.1pt;width:11.85pt;z-index:251703296;mso-width-relative:page;mso-height-relative:page;" fillcolor="#2A3D52 [3204]" filled="t" stroked="f" coordsize="42,40" o:gfxdata="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" path="m21,36c19,37,16,36,14,35c7,31,3,22,7,15c11,7,20,4,27,8c35,11,38,20,34,28c34,29,33,30,32,31c32,31,32,33,33,33c33,34,34,33,35,33c36,32,37,31,37,29c42,20,38,9,29,5c19,0,8,4,4,13c0,23,4,34,13,38c15,39,18,40,21,40c22,40,23,39,23,38c23,37,22,36,21,36xe">
                <v:path o:connectlocs="75109,127085;50072,123555;25036,52952;96568,28241;121605,98844;114451,109434;118028,116494;125181,116494;132334,102374;103721,17650;14306,45891;46496,134145;75109,141206;82262,134145;75109,127085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7152005</wp:posOffset>
                </wp:positionV>
                <wp:extent cx="124460" cy="135255"/>
                <wp:effectExtent l="0" t="0" r="8890" b="0"/>
                <wp:wrapNone/>
                <wp:docPr id="47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4680" cy="135197"/>
                        </a:xfrm>
                        <a:custGeom>
                          <a:avLst/>
                          <a:gdLst>
                            <a:gd name="T0" fmla="*/ 34 w 35"/>
                            <a:gd name="T1" fmla="*/ 35 h 38"/>
                            <a:gd name="T2" fmla="*/ 12 w 35"/>
                            <a:gd name="T3" fmla="*/ 18 h 38"/>
                            <a:gd name="T4" fmla="*/ 9 w 35"/>
                            <a:gd name="T5" fmla="*/ 12 h 38"/>
                            <a:gd name="T6" fmla="*/ 12 w 35"/>
                            <a:gd name="T7" fmla="*/ 10 h 38"/>
                            <a:gd name="T8" fmla="*/ 9 w 35"/>
                            <a:gd name="T9" fmla="*/ 2 h 38"/>
                            <a:gd name="T10" fmla="*/ 1 w 35"/>
                            <a:gd name="T11" fmla="*/ 4 h 38"/>
                            <a:gd name="T12" fmla="*/ 4 w 35"/>
                            <a:gd name="T13" fmla="*/ 12 h 38"/>
                            <a:gd name="T14" fmla="*/ 6 w 35"/>
                            <a:gd name="T15" fmla="*/ 13 h 38"/>
                            <a:gd name="T16" fmla="*/ 9 w 35"/>
                            <a:gd name="T17" fmla="*/ 19 h 38"/>
                            <a:gd name="T18" fmla="*/ 33 w 35"/>
                            <a:gd name="T19" fmla="*/ 38 h 38"/>
                            <a:gd name="T20" fmla="*/ 35 w 35"/>
                            <a:gd name="T21" fmla="*/ 37 h 38"/>
                            <a:gd name="T22" fmla="*/ 35 w 35"/>
                            <a:gd name="T23" fmla="*/ 37 h 38"/>
                            <a:gd name="T24" fmla="*/ 34 w 35"/>
                            <a:gd name="T25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8">
                              <a:moveTo>
                                <a:pt x="34" y="35"/>
                              </a:moveTo>
                              <a:cubicBezTo>
                                <a:pt x="24" y="31"/>
                                <a:pt x="17" y="25"/>
                                <a:pt x="12" y="18"/>
                              </a:cubicBezTo>
                              <a:cubicBezTo>
                                <a:pt x="11" y="16"/>
                                <a:pt x="10" y="14"/>
                                <a:pt x="9" y="12"/>
                              </a:cubicBezTo>
                              <a:cubicBezTo>
                                <a:pt x="10" y="12"/>
                                <a:pt x="11" y="11"/>
                                <a:pt x="12" y="10"/>
                              </a:cubicBezTo>
                              <a:cubicBezTo>
                                <a:pt x="13" y="7"/>
                                <a:pt x="12" y="3"/>
                                <a:pt x="9" y="2"/>
                              </a:cubicBezTo>
                              <a:cubicBezTo>
                                <a:pt x="6" y="0"/>
                                <a:pt x="2" y="1"/>
                                <a:pt x="1" y="4"/>
                              </a:cubicBezTo>
                              <a:cubicBezTo>
                                <a:pt x="0" y="7"/>
                                <a:pt x="1" y="11"/>
                                <a:pt x="4" y="12"/>
                              </a:cubicBezTo>
                              <a:cubicBezTo>
                                <a:pt x="5" y="13"/>
                                <a:pt x="5" y="13"/>
                                <a:pt x="6" y="13"/>
                              </a:cubicBezTo>
                              <a:cubicBezTo>
                                <a:pt x="7" y="15"/>
                                <a:pt x="8" y="17"/>
                                <a:pt x="9" y="19"/>
                              </a:cubicBezTo>
                              <a:cubicBezTo>
                                <a:pt x="13" y="25"/>
                                <a:pt x="20" y="33"/>
                                <a:pt x="33" y="38"/>
                              </a:cubicBezTo>
                              <a:cubicBezTo>
                                <a:pt x="33" y="38"/>
                                <a:pt x="34" y="38"/>
                                <a:pt x="35" y="37"/>
                              </a:cubicBezTo>
                              <a:cubicBezTo>
                                <a:pt x="35" y="37"/>
                                <a:pt x="35" y="37"/>
                                <a:pt x="35" y="37"/>
                              </a:cubicBezTo>
                              <a:cubicBezTo>
                                <a:pt x="35" y="36"/>
                                <a:pt x="35" y="35"/>
                                <a:pt x="34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181.4pt;margin-top:563.15pt;height:10.65pt;width:9.8pt;z-index:251704320;mso-width-relative:page;mso-height-relative:page;" fillcolor="#2A3D52 [3204]" filled="t" stroked="f" coordsize="35,38" o:gfxdata="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" path="m34,35c24,31,17,25,12,18c11,16,10,14,9,12c10,12,11,11,12,10c13,7,12,3,9,2c6,0,2,1,1,4c0,7,1,11,4,12c5,13,5,13,6,13c7,15,8,17,9,19c13,25,20,33,33,38c33,38,34,38,35,37c35,37,35,37,35,37c35,36,35,35,34,35xe">
                <v:path o:connectlocs="121117,124523;42747,64040;32060,42693;42747,35578;32060,7115;3562,14231;14249,42693;21373,46251;32060,67598;117555,135197;124680,131639;124680,131639;121117,124523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7108825</wp:posOffset>
                </wp:positionV>
                <wp:extent cx="345440" cy="313690"/>
                <wp:effectExtent l="0" t="0" r="0" b="0"/>
                <wp:wrapNone/>
                <wp:docPr id="48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5502" cy="313956"/>
                        </a:xfrm>
                        <a:custGeom>
                          <a:avLst/>
                          <a:gdLst>
                            <a:gd name="T0" fmla="*/ 93 w 97"/>
                            <a:gd name="T1" fmla="*/ 34 h 88"/>
                            <a:gd name="T2" fmla="*/ 97 w 97"/>
                            <a:gd name="T3" fmla="*/ 34 h 88"/>
                            <a:gd name="T4" fmla="*/ 48 w 97"/>
                            <a:gd name="T5" fmla="*/ 0 h 88"/>
                            <a:gd name="T6" fmla="*/ 0 w 97"/>
                            <a:gd name="T7" fmla="*/ 41 h 88"/>
                            <a:gd name="T8" fmla="*/ 19 w 97"/>
                            <a:gd name="T9" fmla="*/ 74 h 88"/>
                            <a:gd name="T10" fmla="*/ 15 w 97"/>
                            <a:gd name="T11" fmla="*/ 88 h 88"/>
                            <a:gd name="T12" fmla="*/ 31 w 97"/>
                            <a:gd name="T13" fmla="*/ 80 h 88"/>
                            <a:gd name="T14" fmla="*/ 48 w 97"/>
                            <a:gd name="T15" fmla="*/ 82 h 88"/>
                            <a:gd name="T16" fmla="*/ 53 w 97"/>
                            <a:gd name="T17" fmla="*/ 82 h 88"/>
                            <a:gd name="T18" fmla="*/ 51 w 97"/>
                            <a:gd name="T19" fmla="*/ 72 h 88"/>
                            <a:gd name="T20" fmla="*/ 93 w 97"/>
                            <a:gd name="T21" fmla="*/ 34 h 88"/>
                            <a:gd name="T22" fmla="*/ 67 w 97"/>
                            <a:gd name="T23" fmla="*/ 21 h 88"/>
                            <a:gd name="T24" fmla="*/ 73 w 97"/>
                            <a:gd name="T25" fmla="*/ 27 h 88"/>
                            <a:gd name="T26" fmla="*/ 67 w 97"/>
                            <a:gd name="T27" fmla="*/ 33 h 88"/>
                            <a:gd name="T28" fmla="*/ 59 w 97"/>
                            <a:gd name="T29" fmla="*/ 27 h 88"/>
                            <a:gd name="T30" fmla="*/ 67 w 97"/>
                            <a:gd name="T31" fmla="*/ 21 h 88"/>
                            <a:gd name="T32" fmla="*/ 33 w 97"/>
                            <a:gd name="T33" fmla="*/ 33 h 88"/>
                            <a:gd name="T34" fmla="*/ 25 w 97"/>
                            <a:gd name="T35" fmla="*/ 27 h 88"/>
                            <a:gd name="T36" fmla="*/ 33 w 97"/>
                            <a:gd name="T37" fmla="*/ 21 h 88"/>
                            <a:gd name="T38" fmla="*/ 39 w 97"/>
                            <a:gd name="T39" fmla="*/ 27 h 88"/>
                            <a:gd name="T40" fmla="*/ 33 w 97"/>
                            <a:gd name="T41" fmla="*/ 33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7" h="88">
                              <a:moveTo>
                                <a:pt x="93" y="34"/>
                              </a:moveTo>
                              <a:cubicBezTo>
                                <a:pt x="94" y="34"/>
                                <a:pt x="96" y="34"/>
                                <a:pt x="97" y="34"/>
                              </a:cubicBezTo>
                              <a:cubicBezTo>
                                <a:pt x="93" y="14"/>
                                <a:pt x="72" y="0"/>
                                <a:pt x="48" y="0"/>
                              </a:cubicBezTo>
                              <a:cubicBezTo>
                                <a:pt x="22" y="0"/>
                                <a:pt x="0" y="18"/>
                                <a:pt x="0" y="41"/>
                              </a:cubicBezTo>
                              <a:cubicBezTo>
                                <a:pt x="0" y="54"/>
                                <a:pt x="7" y="65"/>
                                <a:pt x="19" y="74"/>
                              </a:cubicBezTo>
                              <a:cubicBezTo>
                                <a:pt x="15" y="88"/>
                                <a:pt x="15" y="88"/>
                                <a:pt x="15" y="88"/>
                              </a:cubicBezTo>
                              <a:cubicBezTo>
                                <a:pt x="31" y="80"/>
                                <a:pt x="31" y="80"/>
                                <a:pt x="31" y="80"/>
                              </a:cubicBezTo>
                              <a:cubicBezTo>
                                <a:pt x="38" y="81"/>
                                <a:pt x="42" y="82"/>
                                <a:pt x="48" y="82"/>
                              </a:cubicBezTo>
                              <a:cubicBezTo>
                                <a:pt x="50" y="82"/>
                                <a:pt x="51" y="82"/>
                                <a:pt x="53" y="82"/>
                              </a:cubicBezTo>
                              <a:cubicBezTo>
                                <a:pt x="52" y="79"/>
                                <a:pt x="51" y="75"/>
                                <a:pt x="51" y="72"/>
                              </a:cubicBezTo>
                              <a:cubicBezTo>
                                <a:pt x="51" y="51"/>
                                <a:pt x="70" y="34"/>
                                <a:pt x="93" y="34"/>
                              </a:cubicBezTo>
                              <a:close/>
                              <a:moveTo>
                                <a:pt x="67" y="21"/>
                              </a:moveTo>
                              <a:cubicBezTo>
                                <a:pt x="70" y="21"/>
                                <a:pt x="73" y="23"/>
                                <a:pt x="73" y="27"/>
                              </a:cubicBezTo>
                              <a:cubicBezTo>
                                <a:pt x="73" y="30"/>
                                <a:pt x="70" y="33"/>
                                <a:pt x="67" y="33"/>
                              </a:cubicBezTo>
                              <a:cubicBezTo>
                                <a:pt x="63" y="33"/>
                                <a:pt x="59" y="30"/>
                                <a:pt x="59" y="27"/>
                              </a:cubicBezTo>
                              <a:cubicBezTo>
                                <a:pt x="59" y="23"/>
                                <a:pt x="63" y="21"/>
                                <a:pt x="67" y="21"/>
                              </a:cubicBezTo>
                              <a:close/>
                              <a:moveTo>
                                <a:pt x="33" y="33"/>
                              </a:moveTo>
                              <a:cubicBezTo>
                                <a:pt x="29" y="33"/>
                                <a:pt x="25" y="30"/>
                                <a:pt x="25" y="27"/>
                              </a:cubicBezTo>
                              <a:cubicBezTo>
                                <a:pt x="25" y="23"/>
                                <a:pt x="29" y="21"/>
                                <a:pt x="33" y="21"/>
                              </a:cubicBezTo>
                              <a:cubicBezTo>
                                <a:pt x="36" y="21"/>
                                <a:pt x="39" y="23"/>
                                <a:pt x="39" y="27"/>
                              </a:cubicBezTo>
                              <a:cubicBezTo>
                                <a:pt x="39" y="30"/>
                                <a:pt x="36" y="33"/>
                                <a:pt x="33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326.45pt;margin-top:559.75pt;height:24.7pt;width:27.2pt;z-index:251705344;mso-width-relative:page;mso-height-relative:page;" fillcolor="#2A3D52 [3204]" filled="t" stroked="f" coordsize="97,88" o:gfxdata="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" path="m93,34c94,34,96,34,97,34c93,14,72,0,48,0c22,0,0,18,0,41c0,54,7,65,19,74c15,88,15,88,15,88c31,80,31,80,31,80c38,81,42,82,48,82c50,82,51,82,53,82c52,79,51,75,51,72c51,51,70,34,93,34xm67,21c70,21,73,23,73,27c73,30,70,33,67,33c63,33,59,30,59,27c59,23,63,21,67,21xm33,33c29,33,25,30,25,27c25,23,29,21,33,21c36,21,39,23,39,27c39,30,36,33,33,33xe">
                <v:path o:connectlocs="331254,121301;345502,121301;170970,0;0,146274;67675,264008;53428,313956;110418,285414;170970,292549;188779,292549;181655,256873;331254,121301;238645,74921;260016,96327;238645,117733;210150,96327;238645,74921;117541,117733;89046,96327;117541,74921;138913,96327;117541,117733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7237730</wp:posOffset>
                </wp:positionV>
                <wp:extent cx="294640" cy="266065"/>
                <wp:effectExtent l="0" t="0" r="0" b="1270"/>
                <wp:wrapNone/>
                <wp:docPr id="49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4429" cy="265887"/>
                        </a:xfrm>
                        <a:custGeom>
                          <a:avLst/>
                          <a:gdLst>
                            <a:gd name="T0" fmla="*/ 83 w 83"/>
                            <a:gd name="T1" fmla="*/ 35 h 75"/>
                            <a:gd name="T2" fmla="*/ 42 w 83"/>
                            <a:gd name="T3" fmla="*/ 0 h 75"/>
                            <a:gd name="T4" fmla="*/ 0 w 83"/>
                            <a:gd name="T5" fmla="*/ 35 h 75"/>
                            <a:gd name="T6" fmla="*/ 42 w 83"/>
                            <a:gd name="T7" fmla="*/ 70 h 75"/>
                            <a:gd name="T8" fmla="*/ 56 w 83"/>
                            <a:gd name="T9" fmla="*/ 68 h 75"/>
                            <a:gd name="T10" fmla="*/ 69 w 83"/>
                            <a:gd name="T11" fmla="*/ 75 h 75"/>
                            <a:gd name="T12" fmla="*/ 66 w 83"/>
                            <a:gd name="T13" fmla="*/ 63 h 75"/>
                            <a:gd name="T14" fmla="*/ 83 w 83"/>
                            <a:gd name="T15" fmla="*/ 35 h 75"/>
                            <a:gd name="T16" fmla="*/ 28 w 83"/>
                            <a:gd name="T17" fmla="*/ 29 h 75"/>
                            <a:gd name="T18" fmla="*/ 23 w 83"/>
                            <a:gd name="T19" fmla="*/ 24 h 75"/>
                            <a:gd name="T20" fmla="*/ 28 w 83"/>
                            <a:gd name="T21" fmla="*/ 20 h 75"/>
                            <a:gd name="T22" fmla="*/ 34 w 83"/>
                            <a:gd name="T23" fmla="*/ 24 h 75"/>
                            <a:gd name="T24" fmla="*/ 28 w 83"/>
                            <a:gd name="T25" fmla="*/ 29 h 75"/>
                            <a:gd name="T26" fmla="*/ 55 w 83"/>
                            <a:gd name="T27" fmla="*/ 29 h 75"/>
                            <a:gd name="T28" fmla="*/ 50 w 83"/>
                            <a:gd name="T29" fmla="*/ 24 h 75"/>
                            <a:gd name="T30" fmla="*/ 55 w 83"/>
                            <a:gd name="T31" fmla="*/ 20 h 75"/>
                            <a:gd name="T32" fmla="*/ 61 w 83"/>
                            <a:gd name="T33" fmla="*/ 24 h 75"/>
                            <a:gd name="T34" fmla="*/ 55 w 83"/>
                            <a:gd name="T35" fmla="*/ 29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3" h="75">
                              <a:moveTo>
                                <a:pt x="83" y="35"/>
                              </a:moveTo>
                              <a:cubicBezTo>
                                <a:pt x="83" y="16"/>
                                <a:pt x="63" y="0"/>
                                <a:pt x="42" y="0"/>
                              </a:cubicBezTo>
                              <a:cubicBezTo>
                                <a:pt x="19" y="0"/>
                                <a:pt x="0" y="16"/>
                                <a:pt x="0" y="35"/>
                              </a:cubicBezTo>
                              <a:cubicBezTo>
                                <a:pt x="0" y="55"/>
                                <a:pt x="19" y="70"/>
                                <a:pt x="42" y="70"/>
                              </a:cubicBezTo>
                              <a:cubicBezTo>
                                <a:pt x="46" y="70"/>
                                <a:pt x="51" y="69"/>
                                <a:pt x="56" y="68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66" y="63"/>
                                <a:pt x="66" y="63"/>
                                <a:pt x="66" y="63"/>
                              </a:cubicBezTo>
                              <a:cubicBezTo>
                                <a:pt x="75" y="56"/>
                                <a:pt x="83" y="46"/>
                                <a:pt x="83" y="35"/>
                              </a:cubicBezTo>
                              <a:close/>
                              <a:moveTo>
                                <a:pt x="28" y="29"/>
                              </a:moveTo>
                              <a:cubicBezTo>
                                <a:pt x="26" y="29"/>
                                <a:pt x="23" y="27"/>
                                <a:pt x="23" y="24"/>
                              </a:cubicBezTo>
                              <a:cubicBezTo>
                                <a:pt x="23" y="22"/>
                                <a:pt x="26" y="20"/>
                                <a:pt x="28" y="20"/>
                              </a:cubicBezTo>
                              <a:cubicBezTo>
                                <a:pt x="32" y="20"/>
                                <a:pt x="34" y="22"/>
                                <a:pt x="34" y="24"/>
                              </a:cubicBezTo>
                              <a:cubicBezTo>
                                <a:pt x="34" y="27"/>
                                <a:pt x="32" y="29"/>
                                <a:pt x="28" y="29"/>
                              </a:cubicBezTo>
                              <a:close/>
                              <a:moveTo>
                                <a:pt x="55" y="29"/>
                              </a:moveTo>
                              <a:cubicBezTo>
                                <a:pt x="52" y="29"/>
                                <a:pt x="50" y="27"/>
                                <a:pt x="50" y="24"/>
                              </a:cubicBezTo>
                              <a:cubicBezTo>
                                <a:pt x="50" y="22"/>
                                <a:pt x="52" y="20"/>
                                <a:pt x="55" y="20"/>
                              </a:cubicBezTo>
                              <a:cubicBezTo>
                                <a:pt x="58" y="20"/>
                                <a:pt x="61" y="22"/>
                                <a:pt x="61" y="24"/>
                              </a:cubicBezTo>
                              <a:cubicBezTo>
                                <a:pt x="61" y="27"/>
                                <a:pt x="58" y="29"/>
                                <a:pt x="55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3" o:spid="_x0000_s1026" o:spt="100" style="position:absolute;left:0pt;margin-left:341.55pt;margin-top:569.9pt;height:20.95pt;width:23.2pt;z-index:251706368;mso-width-relative:page;mso-height-relative:page;" fillcolor="#2A3D52 [3204]" filled="t" stroked="f" coordsize="83,75" o:gfxdata="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IyVaJvZAAAADQEAAA8AAAAAAAAAAQAgAAAAIgAA&#10;AGRycy9kb3ducmV2LnhtbFBLAQIUABQAAAAIAIdO4kA1tvop7AQAAM8SAAAOAAAAAAAAAAEAIAAA&#10;ACgBAABkcnMvZTJvRG9jLnhtbFBLBQYAAAAABgAGAFkBAACGCAAAAAA=&#10;" path="m83,35c83,16,63,0,42,0c19,0,0,16,0,35c0,55,19,70,42,70c46,70,51,69,56,68c69,75,69,75,69,75c66,63,66,63,66,63c75,56,83,46,83,35xm28,29c26,29,23,27,23,24c23,22,26,20,28,20c32,20,34,22,34,24c34,27,32,29,28,29xm55,29c52,29,50,27,50,24c50,22,52,20,55,20c58,20,61,22,61,24c61,27,58,29,55,29xe">
                <v:path o:connectlocs="294429,124080;148988,0;0,124080;148988,248161;198650,241070;244766,265887;234124,223345;294429,124080;99325,102809;81588,85083;99325,70903;120609,85083;99325,102809;195103,102809;177366,85083;195103,70903;216387,85083;195103,102809" o:connectangles="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7149465</wp:posOffset>
                </wp:positionV>
                <wp:extent cx="455295" cy="361950"/>
                <wp:effectExtent l="0" t="0" r="0" b="0"/>
                <wp:wrapNone/>
                <wp:docPr id="50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5162" cy="362027"/>
                        </a:xfrm>
                        <a:custGeom>
                          <a:avLst/>
                          <a:gdLst>
                            <a:gd name="T0" fmla="*/ 105 w 128"/>
                            <a:gd name="T1" fmla="*/ 43 h 102"/>
                            <a:gd name="T2" fmla="*/ 103 w 128"/>
                            <a:gd name="T3" fmla="*/ 39 h 102"/>
                            <a:gd name="T4" fmla="*/ 102 w 128"/>
                            <a:gd name="T5" fmla="*/ 24 h 102"/>
                            <a:gd name="T6" fmla="*/ 75 w 128"/>
                            <a:gd name="T7" fmla="*/ 25 h 102"/>
                            <a:gd name="T8" fmla="*/ 70 w 128"/>
                            <a:gd name="T9" fmla="*/ 18 h 102"/>
                            <a:gd name="T10" fmla="*/ 48 w 128"/>
                            <a:gd name="T11" fmla="*/ 7 h 102"/>
                            <a:gd name="T12" fmla="*/ 12 w 128"/>
                            <a:gd name="T13" fmla="*/ 37 h 102"/>
                            <a:gd name="T14" fmla="*/ 2 w 128"/>
                            <a:gd name="T15" fmla="*/ 64 h 102"/>
                            <a:gd name="T16" fmla="*/ 55 w 128"/>
                            <a:gd name="T17" fmla="*/ 100 h 102"/>
                            <a:gd name="T18" fmla="*/ 119 w 128"/>
                            <a:gd name="T19" fmla="*/ 72 h 102"/>
                            <a:gd name="T20" fmla="*/ 105 w 128"/>
                            <a:gd name="T21" fmla="*/ 43 h 102"/>
                            <a:gd name="T22" fmla="*/ 57 w 128"/>
                            <a:gd name="T23" fmla="*/ 92 h 102"/>
                            <a:gd name="T24" fmla="*/ 15 w 128"/>
                            <a:gd name="T25" fmla="*/ 67 h 102"/>
                            <a:gd name="T26" fmla="*/ 57 w 128"/>
                            <a:gd name="T27" fmla="*/ 38 h 102"/>
                            <a:gd name="T28" fmla="*/ 98 w 128"/>
                            <a:gd name="T29" fmla="*/ 62 h 102"/>
                            <a:gd name="T30" fmla="*/ 57 w 128"/>
                            <a:gd name="T31" fmla="*/ 9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28" h="102">
                              <a:moveTo>
                                <a:pt x="105" y="43"/>
                              </a:moveTo>
                              <a:cubicBezTo>
                                <a:pt x="100" y="42"/>
                                <a:pt x="103" y="39"/>
                                <a:pt x="103" y="39"/>
                              </a:cubicBezTo>
                              <a:cubicBezTo>
                                <a:pt x="103" y="39"/>
                                <a:pt x="108" y="30"/>
                                <a:pt x="102" y="24"/>
                              </a:cubicBezTo>
                              <a:cubicBezTo>
                                <a:pt x="94" y="16"/>
                                <a:pt x="75" y="25"/>
                                <a:pt x="75" y="25"/>
                              </a:cubicBezTo>
                              <a:cubicBezTo>
                                <a:pt x="67" y="27"/>
                                <a:pt x="69" y="24"/>
                                <a:pt x="70" y="18"/>
                              </a:cubicBezTo>
                              <a:cubicBezTo>
                                <a:pt x="70" y="11"/>
                                <a:pt x="68" y="0"/>
                                <a:pt x="48" y="7"/>
                              </a:cubicBezTo>
                              <a:cubicBezTo>
                                <a:pt x="29" y="14"/>
                                <a:pt x="12" y="37"/>
                                <a:pt x="12" y="37"/>
                              </a:cubicBezTo>
                              <a:cubicBezTo>
                                <a:pt x="0" y="52"/>
                                <a:pt x="2" y="64"/>
                                <a:pt x="2" y="64"/>
                              </a:cubicBezTo>
                              <a:cubicBezTo>
                                <a:pt x="5" y="91"/>
                                <a:pt x="33" y="98"/>
                                <a:pt x="55" y="100"/>
                              </a:cubicBezTo>
                              <a:cubicBezTo>
                                <a:pt x="78" y="102"/>
                                <a:pt x="109" y="92"/>
                                <a:pt x="119" y="72"/>
                              </a:cubicBezTo>
                              <a:cubicBezTo>
                                <a:pt x="128" y="52"/>
                                <a:pt x="111" y="44"/>
                                <a:pt x="105" y="43"/>
                              </a:cubicBezTo>
                              <a:close/>
                              <a:moveTo>
                                <a:pt x="57" y="92"/>
                              </a:moveTo>
                              <a:cubicBezTo>
                                <a:pt x="34" y="94"/>
                                <a:pt x="15" y="82"/>
                                <a:pt x="15" y="67"/>
                              </a:cubicBezTo>
                              <a:cubicBezTo>
                                <a:pt x="15" y="52"/>
                                <a:pt x="34" y="39"/>
                                <a:pt x="57" y="38"/>
                              </a:cubicBezTo>
                              <a:cubicBezTo>
                                <a:pt x="80" y="37"/>
                                <a:pt x="98" y="47"/>
                                <a:pt x="98" y="62"/>
                              </a:cubicBezTo>
                              <a:cubicBezTo>
                                <a:pt x="98" y="77"/>
                                <a:pt x="80" y="91"/>
                                <a:pt x="57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67.25pt;margin-top:562.95pt;height:28.5pt;width:35.85pt;z-index:251707392;mso-width-relative:page;mso-height-relative:page;" fillcolor="#2A3D52 [3204]" filled="t" stroked="f" coordsize="128,102" o:gfxdata="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" path="m105,43c100,42,103,39,103,39c103,39,108,30,102,24c94,16,75,25,75,25c67,27,69,24,70,18c70,11,68,0,48,7c29,14,12,37,12,37c0,52,2,64,2,64c5,91,33,98,55,100c78,102,109,92,119,72c128,52,111,44,105,43xm57,92c34,94,15,82,15,67c15,52,34,39,57,38c80,37,98,47,98,62c98,77,80,91,57,92xe">
                <v:path o:connectlocs="373375,152619;366263,138422;362707,85182;266696,88732;248916,63887;170685,24844;42671,131323;7111,227154;195577,354928;423158,255548;373375,152619;202689,326534;53339,237802;202689,134872;348483,220055;202689,326534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7311390</wp:posOffset>
                </wp:positionV>
                <wp:extent cx="179070" cy="156210"/>
                <wp:effectExtent l="0" t="0" r="0" b="0"/>
                <wp:wrapNone/>
                <wp:docPr id="51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8760" cy="156227"/>
                        </a:xfrm>
                        <a:custGeom>
                          <a:avLst/>
                          <a:gdLst>
                            <a:gd name="T0" fmla="*/ 23 w 50"/>
                            <a:gd name="T1" fmla="*/ 2 h 44"/>
                            <a:gd name="T2" fmla="*/ 3 w 50"/>
                            <a:gd name="T3" fmla="*/ 27 h 44"/>
                            <a:gd name="T4" fmla="*/ 9 w 50"/>
                            <a:gd name="T5" fmla="*/ 37 h 44"/>
                            <a:gd name="T6" fmla="*/ 43 w 50"/>
                            <a:gd name="T7" fmla="*/ 31 h 44"/>
                            <a:gd name="T8" fmla="*/ 23 w 50"/>
                            <a:gd name="T9" fmla="*/ 2 h 44"/>
                            <a:gd name="T10" fmla="*/ 17 w 50"/>
                            <a:gd name="T11" fmla="*/ 33 h 44"/>
                            <a:gd name="T12" fmla="*/ 10 w 50"/>
                            <a:gd name="T13" fmla="*/ 27 h 44"/>
                            <a:gd name="T14" fmla="*/ 17 w 50"/>
                            <a:gd name="T15" fmla="*/ 19 h 44"/>
                            <a:gd name="T16" fmla="*/ 25 w 50"/>
                            <a:gd name="T17" fmla="*/ 25 h 44"/>
                            <a:gd name="T18" fmla="*/ 17 w 50"/>
                            <a:gd name="T19" fmla="*/ 33 h 44"/>
                            <a:gd name="T20" fmla="*/ 31 w 50"/>
                            <a:gd name="T21" fmla="*/ 21 h 44"/>
                            <a:gd name="T22" fmla="*/ 27 w 50"/>
                            <a:gd name="T23" fmla="*/ 21 h 44"/>
                            <a:gd name="T24" fmla="*/ 28 w 50"/>
                            <a:gd name="T25" fmla="*/ 16 h 44"/>
                            <a:gd name="T26" fmla="*/ 32 w 50"/>
                            <a:gd name="T27" fmla="*/ 17 h 44"/>
                            <a:gd name="T28" fmla="*/ 31 w 50"/>
                            <a:gd name="T29" fmla="*/ 21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4">
                              <a:moveTo>
                                <a:pt x="23" y="2"/>
                              </a:moveTo>
                              <a:cubicBezTo>
                                <a:pt x="0" y="5"/>
                                <a:pt x="3" y="27"/>
                                <a:pt x="3" y="27"/>
                              </a:cubicBezTo>
                              <a:cubicBezTo>
                                <a:pt x="3" y="27"/>
                                <a:pt x="3" y="33"/>
                                <a:pt x="9" y="37"/>
                              </a:cubicBezTo>
                              <a:cubicBezTo>
                                <a:pt x="22" y="44"/>
                                <a:pt x="36" y="40"/>
                                <a:pt x="43" y="31"/>
                              </a:cubicBezTo>
                              <a:cubicBezTo>
                                <a:pt x="50" y="22"/>
                                <a:pt x="46" y="0"/>
                                <a:pt x="23" y="2"/>
                              </a:cubicBezTo>
                              <a:close/>
                              <a:moveTo>
                                <a:pt x="17" y="33"/>
                              </a:moveTo>
                              <a:cubicBezTo>
                                <a:pt x="13" y="33"/>
                                <a:pt x="10" y="31"/>
                                <a:pt x="10" y="27"/>
                              </a:cubicBezTo>
                              <a:cubicBezTo>
                                <a:pt x="10" y="23"/>
                                <a:pt x="13" y="20"/>
                                <a:pt x="17" y="19"/>
                              </a:cubicBezTo>
                              <a:cubicBezTo>
                                <a:pt x="22" y="19"/>
                                <a:pt x="25" y="22"/>
                                <a:pt x="25" y="25"/>
                              </a:cubicBezTo>
                              <a:cubicBezTo>
                                <a:pt x="25" y="29"/>
                                <a:pt x="22" y="32"/>
                                <a:pt x="17" y="33"/>
                              </a:cubicBezTo>
                              <a:close/>
                              <a:moveTo>
                                <a:pt x="31" y="21"/>
                              </a:moveTo>
                              <a:cubicBezTo>
                                <a:pt x="29" y="22"/>
                                <a:pt x="28" y="22"/>
                                <a:pt x="27" y="21"/>
                              </a:cubicBezTo>
                              <a:cubicBezTo>
                                <a:pt x="26" y="19"/>
                                <a:pt x="26" y="17"/>
                                <a:pt x="28" y="16"/>
                              </a:cubicBezTo>
                              <a:cubicBezTo>
                                <a:pt x="30" y="15"/>
                                <a:pt x="31" y="15"/>
                                <a:pt x="32" y="17"/>
                              </a:cubicBezTo>
                              <a:cubicBezTo>
                                <a:pt x="33" y="18"/>
                                <a:pt x="32" y="20"/>
                                <a:pt x="31" y="2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75.3pt;margin-top:575.7pt;height:12.3pt;width:14.1pt;z-index:251708416;mso-width-relative:page;mso-height-relative:page;" fillcolor="#2A3D52 [3204]" filled="t" stroked="f" coordsize="50,44" o:gfxdata="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" path="m23,2c0,5,3,27,3,27c3,27,3,33,9,37c22,44,36,40,43,31c50,22,46,0,23,2xm17,33c13,33,10,31,10,27c10,23,13,20,17,19c22,19,25,22,25,25c25,29,22,32,17,33xm31,21c29,22,28,22,27,21c26,19,26,17,28,16c30,15,31,15,32,17c33,18,32,20,31,21xe">
                <v:path o:connectlocs="82229,7101;10725,95866;32176,131372;153733,110069;82229,7101;60778,117170;35752,95866;60778,67461;89380,88765;60778,117170;110831,74562;96530,74562;100105,56809;114406,60360;110831,74562" o:connectangles="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7165975</wp:posOffset>
                </wp:positionV>
                <wp:extent cx="95885" cy="103505"/>
                <wp:effectExtent l="0" t="0" r="0" b="0"/>
                <wp:wrapNone/>
                <wp:docPr id="52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6140" cy="103651"/>
                        </a:xfrm>
                        <a:custGeom>
                          <a:avLst/>
                          <a:gdLst>
                            <a:gd name="T0" fmla="*/ 21 w 27"/>
                            <a:gd name="T1" fmla="*/ 29 h 29"/>
                            <a:gd name="T2" fmla="*/ 24 w 27"/>
                            <a:gd name="T3" fmla="*/ 25 h 29"/>
                            <a:gd name="T4" fmla="*/ 24 w 27"/>
                            <a:gd name="T5" fmla="*/ 25 h 29"/>
                            <a:gd name="T6" fmla="*/ 4 w 27"/>
                            <a:gd name="T7" fmla="*/ 4 h 29"/>
                            <a:gd name="T8" fmla="*/ 0 w 27"/>
                            <a:gd name="T9" fmla="*/ 8 h 29"/>
                            <a:gd name="T10" fmla="*/ 4 w 27"/>
                            <a:gd name="T11" fmla="*/ 12 h 29"/>
                            <a:gd name="T12" fmla="*/ 17 w 27"/>
                            <a:gd name="T13" fmla="*/ 25 h 29"/>
                            <a:gd name="T14" fmla="*/ 21 w 27"/>
                            <a:gd name="T15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7" h="29">
                              <a:moveTo>
                                <a:pt x="21" y="29"/>
                              </a:moveTo>
                              <a:cubicBezTo>
                                <a:pt x="23" y="29"/>
                                <a:pt x="24" y="27"/>
                                <a:pt x="24" y="25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27" y="0"/>
                                <a:pt x="4" y="4"/>
                                <a:pt x="4" y="4"/>
                              </a:cubicBezTo>
                              <a:cubicBezTo>
                                <a:pt x="2" y="4"/>
                                <a:pt x="0" y="6"/>
                                <a:pt x="0" y="8"/>
                              </a:cubicBezTo>
                              <a:cubicBezTo>
                                <a:pt x="0" y="10"/>
                                <a:pt x="2" y="12"/>
                                <a:pt x="4" y="12"/>
                              </a:cubicBezTo>
                              <a:cubicBezTo>
                                <a:pt x="21" y="8"/>
                                <a:pt x="17" y="25"/>
                                <a:pt x="17" y="25"/>
                              </a:cubicBezTo>
                              <a:cubicBezTo>
                                <a:pt x="17" y="27"/>
                                <a:pt x="19" y="29"/>
                                <a:pt x="21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" o:spid="_x0000_s1026" o:spt="100" style="position:absolute;left:0pt;margin-left:94.1pt;margin-top:564.25pt;height:8.15pt;width:7.55pt;z-index:251709440;mso-width-relative:page;mso-height-relative:page;" fillcolor="#2A3D52 [3204]" filled="t" stroked="f" coordsize="27,29" o:gfxdata="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xhol69sAAAANAQAADwAAAAAAAAABACAAAAAiAAAAZHJzL2Rvd25yZXYu&#10;eG1sUEsBAhQAFAAAAAgAh07iQP9n4eeHAwAAqgoAAA4AAAAAAAAAAQAgAAAAKgEAAGRycy9lMm9E&#10;b2MueG1sUEsFBgAAAAAGAAYAWQEAACMHAAAAAA==&#10;" path="m21,29c23,29,24,27,24,25c24,25,24,25,24,25c27,0,4,4,4,4c2,4,0,6,0,8c0,10,2,12,4,12c21,8,17,25,17,25c17,27,19,29,21,29xe">
                <v:path o:connectlocs="74775,103651;85457,89354;85457,89354;14242,14296;0,28593;14242,42890;60532,89354;74775,103651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7105650</wp:posOffset>
                </wp:positionV>
                <wp:extent cx="205740" cy="189230"/>
                <wp:effectExtent l="0" t="0" r="0" b="1270"/>
                <wp:wrapNone/>
                <wp:docPr id="53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5799" cy="189275"/>
                        </a:xfrm>
                        <a:custGeom>
                          <a:avLst/>
                          <a:gdLst>
                            <a:gd name="T0" fmla="*/ 24 w 58"/>
                            <a:gd name="T1" fmla="*/ 1 h 53"/>
                            <a:gd name="T2" fmla="*/ 5 w 58"/>
                            <a:gd name="T3" fmla="*/ 2 h 53"/>
                            <a:gd name="T4" fmla="*/ 5 w 58"/>
                            <a:gd name="T5" fmla="*/ 2 h 53"/>
                            <a:gd name="T6" fmla="*/ 4 w 58"/>
                            <a:gd name="T7" fmla="*/ 2 h 53"/>
                            <a:gd name="T8" fmla="*/ 0 w 58"/>
                            <a:gd name="T9" fmla="*/ 7 h 53"/>
                            <a:gd name="T10" fmla="*/ 6 w 58"/>
                            <a:gd name="T11" fmla="*/ 13 h 53"/>
                            <a:gd name="T12" fmla="*/ 11 w 58"/>
                            <a:gd name="T13" fmla="*/ 12 h 53"/>
                            <a:gd name="T14" fmla="*/ 38 w 58"/>
                            <a:gd name="T15" fmla="*/ 25 h 53"/>
                            <a:gd name="T16" fmla="*/ 40 w 58"/>
                            <a:gd name="T17" fmla="*/ 43 h 53"/>
                            <a:gd name="T18" fmla="*/ 39 w 58"/>
                            <a:gd name="T19" fmla="*/ 49 h 53"/>
                            <a:gd name="T20" fmla="*/ 44 w 58"/>
                            <a:gd name="T21" fmla="*/ 53 h 53"/>
                            <a:gd name="T22" fmla="*/ 49 w 58"/>
                            <a:gd name="T23" fmla="*/ 49 h 53"/>
                            <a:gd name="T24" fmla="*/ 49 w 58"/>
                            <a:gd name="T25" fmla="*/ 49 h 53"/>
                            <a:gd name="T26" fmla="*/ 24 w 58"/>
                            <a:gd name="T27" fmla="*/ 1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8" h="53">
                              <a:moveTo>
                                <a:pt x="24" y="1"/>
                              </a:moveTo>
                              <a:cubicBezTo>
                                <a:pt x="16" y="0"/>
                                <a:pt x="7" y="1"/>
                                <a:pt x="5" y="2"/>
                              </a:cubicBezTo>
                              <a:cubicBezTo>
                                <a:pt x="5" y="2"/>
                                <a:pt x="5" y="2"/>
                                <a:pt x="5" y="2"/>
                              </a:cubicBezTo>
                              <a:cubicBezTo>
                                <a:pt x="4" y="2"/>
                                <a:pt x="4" y="2"/>
                                <a:pt x="4" y="2"/>
                              </a:cubicBezTo>
                              <a:cubicBezTo>
                                <a:pt x="2" y="3"/>
                                <a:pt x="0" y="5"/>
                                <a:pt x="0" y="7"/>
                              </a:cubicBezTo>
                              <a:cubicBezTo>
                                <a:pt x="0" y="10"/>
                                <a:pt x="3" y="13"/>
                                <a:pt x="6" y="13"/>
                              </a:cubicBezTo>
                              <a:cubicBezTo>
                                <a:pt x="6" y="13"/>
                                <a:pt x="9" y="12"/>
                                <a:pt x="11" y="12"/>
                              </a:cubicBezTo>
                              <a:cubicBezTo>
                                <a:pt x="13" y="11"/>
                                <a:pt x="30" y="11"/>
                                <a:pt x="38" y="25"/>
                              </a:cubicBezTo>
                              <a:cubicBezTo>
                                <a:pt x="43" y="35"/>
                                <a:pt x="40" y="42"/>
                                <a:pt x="40" y="43"/>
                              </a:cubicBezTo>
                              <a:cubicBezTo>
                                <a:pt x="40" y="43"/>
                                <a:pt x="39" y="46"/>
                                <a:pt x="39" y="49"/>
                              </a:cubicBezTo>
                              <a:cubicBezTo>
                                <a:pt x="39" y="52"/>
                                <a:pt x="41" y="53"/>
                                <a:pt x="44" y="53"/>
                              </a:cubicBezTo>
                              <a:cubicBezTo>
                                <a:pt x="47" y="53"/>
                                <a:pt x="49" y="53"/>
                                <a:pt x="49" y="49"/>
                              </a:cubicBezTo>
                              <a:cubicBezTo>
                                <a:pt x="49" y="49"/>
                                <a:pt x="49" y="49"/>
                                <a:pt x="49" y="49"/>
                              </a:cubicBezTo>
                              <a:cubicBezTo>
                                <a:pt x="58" y="19"/>
                                <a:pt x="38" y="5"/>
                                <a:pt x="24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92.45pt;margin-top:559.5pt;height:14.9pt;width:16.2pt;z-index:251710464;mso-width-relative:page;mso-height-relative:page;" fillcolor="#2A3D52 [3204]" filled="t" stroked="f" coordsize="58,53" o:gfxdata="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" path="m24,1c16,0,7,1,5,2c5,2,5,2,5,2c4,2,4,2,4,2c2,3,0,5,0,7c0,10,3,13,6,13c6,13,9,12,11,12c13,11,30,11,38,25c43,35,40,42,40,43c40,43,39,46,39,49c39,52,41,53,44,53c47,53,49,53,49,49c49,49,49,49,49,49c58,19,38,5,24,1xe">
                <v:path o:connectlocs="85158,3571;17741,7142;17741,7142;14193,7142;0,24998;21289,46425;39030,42854;134833,89280;141930,153562;138382,174990;156123,189275;173864,174990;173864,174990;85158,3571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7116445</wp:posOffset>
                </wp:positionV>
                <wp:extent cx="93345" cy="82550"/>
                <wp:effectExtent l="0" t="0" r="2540" b="0"/>
                <wp:wrapNone/>
                <wp:docPr id="54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35" cy="8262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28" o:spid="_x0000_s1026" o:spt="3" type="#_x0000_t3" style="position:absolute;left:0pt;margin-left:-15pt;margin-top:560.35pt;height:6.5pt;width:7.35pt;z-index:251711488;mso-width-relative:page;mso-height-relative:page;" fillcolor="#2A3D52 [3204]" filled="t" stroked="f" coordsize="21600,21600" o:gfxdata="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m80mNsAAAANAQAADwAAAAAAAAABACAA&#10;AAAiAAAAZHJzL2Rvd25yZXYueG1sUEsBAhQAFAAAAAgAh07iQKDqu3sKAgAAEwQAAA4AAAAAAAAA&#10;AQAgAAAAKgEAAGRycy9lMm9Eb2MueG1sUEsFBgAAAAAGAAYAWQEAAKY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7215505</wp:posOffset>
                </wp:positionV>
                <wp:extent cx="140970" cy="280670"/>
                <wp:effectExtent l="0" t="0" r="0" b="5080"/>
                <wp:wrapNone/>
                <wp:docPr id="55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206" cy="280909"/>
                        </a:xfrm>
                        <a:custGeom>
                          <a:avLst/>
                          <a:gdLst>
                            <a:gd name="T0" fmla="*/ 14 w 40"/>
                            <a:gd name="T1" fmla="*/ 0 h 79"/>
                            <a:gd name="T2" fmla="*/ 6 w 40"/>
                            <a:gd name="T3" fmla="*/ 13 h 79"/>
                            <a:gd name="T4" fmla="*/ 21 w 40"/>
                            <a:gd name="T5" fmla="*/ 22 h 79"/>
                            <a:gd name="T6" fmla="*/ 26 w 40"/>
                            <a:gd name="T7" fmla="*/ 37 h 79"/>
                            <a:gd name="T8" fmla="*/ 0 w 40"/>
                            <a:gd name="T9" fmla="*/ 66 h 79"/>
                            <a:gd name="T10" fmla="*/ 19 w 40"/>
                            <a:gd name="T11" fmla="*/ 79 h 79"/>
                            <a:gd name="T12" fmla="*/ 36 w 40"/>
                            <a:gd name="T13" fmla="*/ 42 h 79"/>
                            <a:gd name="T14" fmla="*/ 34 w 40"/>
                            <a:gd name="T15" fmla="*/ 17 h 79"/>
                            <a:gd name="T16" fmla="*/ 14 w 40"/>
                            <a:gd name="T17" fmla="*/ 0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" h="79">
                              <a:moveTo>
                                <a:pt x="14" y="0"/>
                              </a:move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21" y="22"/>
                                <a:pt x="21" y="22"/>
                                <a:pt x="21" y="22"/>
                              </a:cubicBezTo>
                              <a:cubicBezTo>
                                <a:pt x="21" y="22"/>
                                <a:pt x="31" y="27"/>
                                <a:pt x="26" y="37"/>
                              </a:cubicBezTo>
                              <a:cubicBezTo>
                                <a:pt x="22" y="46"/>
                                <a:pt x="0" y="66"/>
                                <a:pt x="0" y="66"/>
                              </a:cubicBezTo>
                              <a:cubicBezTo>
                                <a:pt x="19" y="79"/>
                                <a:pt x="19" y="79"/>
                                <a:pt x="19" y="79"/>
                              </a:cubicBezTo>
                              <a:cubicBezTo>
                                <a:pt x="33" y="49"/>
                                <a:pt x="32" y="53"/>
                                <a:pt x="36" y="42"/>
                              </a:cubicBezTo>
                              <a:cubicBezTo>
                                <a:pt x="39" y="31"/>
                                <a:pt x="40" y="23"/>
                                <a:pt x="34" y="17"/>
                              </a:cubicBezTo>
                              <a:cubicBezTo>
                                <a:pt x="26" y="9"/>
                                <a:pt x="25" y="9"/>
                                <a:pt x="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-18.3pt;margin-top:568.15pt;height:22.1pt;width:11.1pt;z-index:251712512;mso-width-relative:page;mso-height-relative:page;" fillcolor="#2A3D52 [3204]" filled="t" stroked="f" coordsize="40,79" o:gfxdata="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Dl1&#10;ttTbAAAADQEAAA8AAAAAAAAAAQAgAAAAIgAAAGRycy9kb3ducmV2LnhtbFBLAQIUABQAAAAIAIdO&#10;4kDqhrXIrwMAAIULAAAOAAAAAAAAAAEAIAAAACoBAABkcnMvZTJvRG9jLnhtbFBLBQYAAAAABgAG&#10;AFkBAABLBwAAAAA=&#10;" path="m14,0c6,13,6,13,6,13c21,22,21,22,21,22c21,22,31,27,26,37c22,46,0,66,0,66c19,79,19,79,19,79c33,49,32,53,36,42c39,31,40,23,34,17c26,9,25,9,14,0xe">
                <v:path o:connectlocs="49422,0;21180,46225;74133,78227;91783,131564;0,234683;67072,280909;127085,149344;120025,60448;49422,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7084695</wp:posOffset>
                </wp:positionV>
                <wp:extent cx="413385" cy="458470"/>
                <wp:effectExtent l="0" t="0" r="6350" b="0"/>
                <wp:wrapNone/>
                <wp:docPr id="56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3100" cy="458167"/>
                        </a:xfrm>
                        <a:custGeom>
                          <a:avLst/>
                          <a:gdLst>
                            <a:gd name="T0" fmla="*/ 111 w 116"/>
                            <a:gd name="T1" fmla="*/ 34 h 129"/>
                            <a:gd name="T2" fmla="*/ 34 w 116"/>
                            <a:gd name="T3" fmla="*/ 21 h 129"/>
                            <a:gd name="T4" fmla="*/ 38 w 116"/>
                            <a:gd name="T5" fmla="*/ 12 h 129"/>
                            <a:gd name="T6" fmla="*/ 20 w 116"/>
                            <a:gd name="T7" fmla="*/ 7 h 129"/>
                            <a:gd name="T8" fmla="*/ 0 w 116"/>
                            <a:gd name="T9" fmla="*/ 42 h 129"/>
                            <a:gd name="T10" fmla="*/ 12 w 116"/>
                            <a:gd name="T11" fmla="*/ 49 h 129"/>
                            <a:gd name="T12" fmla="*/ 22 w 116"/>
                            <a:gd name="T13" fmla="*/ 38 h 129"/>
                            <a:gd name="T14" fmla="*/ 30 w 116"/>
                            <a:gd name="T15" fmla="*/ 35 h 129"/>
                            <a:gd name="T16" fmla="*/ 16 w 116"/>
                            <a:gd name="T17" fmla="*/ 56 h 129"/>
                            <a:gd name="T18" fmla="*/ 24 w 116"/>
                            <a:gd name="T19" fmla="*/ 63 h 129"/>
                            <a:gd name="T20" fmla="*/ 35 w 116"/>
                            <a:gd name="T21" fmla="*/ 51 h 129"/>
                            <a:gd name="T22" fmla="*/ 41 w 116"/>
                            <a:gd name="T23" fmla="*/ 51 h 129"/>
                            <a:gd name="T24" fmla="*/ 41 w 116"/>
                            <a:gd name="T25" fmla="*/ 63 h 129"/>
                            <a:gd name="T26" fmla="*/ 16 w 116"/>
                            <a:gd name="T27" fmla="*/ 63 h 129"/>
                            <a:gd name="T28" fmla="*/ 16 w 116"/>
                            <a:gd name="T29" fmla="*/ 72 h 129"/>
                            <a:gd name="T30" fmla="*/ 41 w 116"/>
                            <a:gd name="T31" fmla="*/ 72 h 129"/>
                            <a:gd name="T32" fmla="*/ 41 w 116"/>
                            <a:gd name="T33" fmla="*/ 93 h 129"/>
                            <a:gd name="T34" fmla="*/ 40 w 116"/>
                            <a:gd name="T35" fmla="*/ 93 h 129"/>
                            <a:gd name="T36" fmla="*/ 32 w 116"/>
                            <a:gd name="T37" fmla="*/ 90 h 129"/>
                            <a:gd name="T38" fmla="*/ 31 w 116"/>
                            <a:gd name="T39" fmla="*/ 77 h 129"/>
                            <a:gd name="T40" fmla="*/ 14 w 116"/>
                            <a:gd name="T41" fmla="*/ 77 h 129"/>
                            <a:gd name="T42" fmla="*/ 13 w 116"/>
                            <a:gd name="T43" fmla="*/ 77 h 129"/>
                            <a:gd name="T44" fmla="*/ 31 w 116"/>
                            <a:gd name="T45" fmla="*/ 105 h 129"/>
                            <a:gd name="T46" fmla="*/ 75 w 116"/>
                            <a:gd name="T47" fmla="*/ 94 h 129"/>
                            <a:gd name="T48" fmla="*/ 77 w 116"/>
                            <a:gd name="T49" fmla="*/ 103 h 129"/>
                            <a:gd name="T50" fmla="*/ 92 w 116"/>
                            <a:gd name="T51" fmla="*/ 97 h 129"/>
                            <a:gd name="T52" fmla="*/ 82 w 116"/>
                            <a:gd name="T53" fmla="*/ 73 h 129"/>
                            <a:gd name="T54" fmla="*/ 70 w 116"/>
                            <a:gd name="T55" fmla="*/ 77 h 129"/>
                            <a:gd name="T56" fmla="*/ 72 w 116"/>
                            <a:gd name="T57" fmla="*/ 85 h 129"/>
                            <a:gd name="T58" fmla="*/ 62 w 116"/>
                            <a:gd name="T59" fmla="*/ 90 h 129"/>
                            <a:gd name="T60" fmla="*/ 62 w 116"/>
                            <a:gd name="T61" fmla="*/ 72 h 129"/>
                            <a:gd name="T62" fmla="*/ 87 w 116"/>
                            <a:gd name="T63" fmla="*/ 72 h 129"/>
                            <a:gd name="T64" fmla="*/ 87 w 116"/>
                            <a:gd name="T65" fmla="*/ 63 h 129"/>
                            <a:gd name="T66" fmla="*/ 62 w 116"/>
                            <a:gd name="T67" fmla="*/ 63 h 129"/>
                            <a:gd name="T68" fmla="*/ 62 w 116"/>
                            <a:gd name="T69" fmla="*/ 51 h 129"/>
                            <a:gd name="T70" fmla="*/ 87 w 116"/>
                            <a:gd name="T71" fmla="*/ 51 h 129"/>
                            <a:gd name="T72" fmla="*/ 87 w 116"/>
                            <a:gd name="T73" fmla="*/ 42 h 129"/>
                            <a:gd name="T74" fmla="*/ 43 w 116"/>
                            <a:gd name="T75" fmla="*/ 42 h 129"/>
                            <a:gd name="T76" fmla="*/ 49 w 116"/>
                            <a:gd name="T77" fmla="*/ 33 h 129"/>
                            <a:gd name="T78" fmla="*/ 41 w 116"/>
                            <a:gd name="T79" fmla="*/ 31 h 129"/>
                            <a:gd name="T80" fmla="*/ 93 w 116"/>
                            <a:gd name="T81" fmla="*/ 40 h 129"/>
                            <a:gd name="T82" fmla="*/ 93 w 116"/>
                            <a:gd name="T83" fmla="*/ 92 h 129"/>
                            <a:gd name="T84" fmla="*/ 75 w 116"/>
                            <a:gd name="T85" fmla="*/ 108 h 129"/>
                            <a:gd name="T86" fmla="*/ 64 w 116"/>
                            <a:gd name="T87" fmla="*/ 105 h 129"/>
                            <a:gd name="T88" fmla="*/ 61 w 116"/>
                            <a:gd name="T89" fmla="*/ 116 h 129"/>
                            <a:gd name="T90" fmla="*/ 112 w 116"/>
                            <a:gd name="T91" fmla="*/ 93 h 129"/>
                            <a:gd name="T92" fmla="*/ 111 w 116"/>
                            <a:gd name="T93" fmla="*/ 34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16" h="129">
                              <a:moveTo>
                                <a:pt x="111" y="34"/>
                              </a:moveTo>
                              <a:cubicBezTo>
                                <a:pt x="111" y="34"/>
                                <a:pt x="107" y="0"/>
                                <a:pt x="34" y="21"/>
                              </a:cubicBezTo>
                              <a:cubicBezTo>
                                <a:pt x="37" y="16"/>
                                <a:pt x="38" y="12"/>
                                <a:pt x="38" y="12"/>
                              </a:cubicBezTo>
                              <a:cubicBezTo>
                                <a:pt x="20" y="7"/>
                                <a:pt x="20" y="7"/>
                                <a:pt x="20" y="7"/>
                              </a:cubicBezTo>
                              <a:cubicBezTo>
                                <a:pt x="20" y="7"/>
                                <a:pt x="13" y="31"/>
                                <a:pt x="0" y="42"/>
                              </a:cubicBezTo>
                              <a:cubicBezTo>
                                <a:pt x="0" y="42"/>
                                <a:pt x="12" y="50"/>
                                <a:pt x="12" y="49"/>
                              </a:cubicBezTo>
                              <a:cubicBezTo>
                                <a:pt x="16" y="46"/>
                                <a:pt x="19" y="42"/>
                                <a:pt x="22" y="38"/>
                              </a:cubicBezTo>
                              <a:cubicBezTo>
                                <a:pt x="25" y="37"/>
                                <a:pt x="28" y="36"/>
                                <a:pt x="30" y="35"/>
                              </a:cubicBezTo>
                              <a:cubicBezTo>
                                <a:pt x="27" y="41"/>
                                <a:pt x="22" y="50"/>
                                <a:pt x="16" y="56"/>
                              </a:cubicBezTo>
                              <a:cubicBezTo>
                                <a:pt x="24" y="63"/>
                                <a:pt x="24" y="63"/>
                                <a:pt x="24" y="63"/>
                              </a:cubicBezTo>
                              <a:cubicBezTo>
                                <a:pt x="24" y="63"/>
                                <a:pt x="29" y="58"/>
                                <a:pt x="35" y="51"/>
                              </a:cubicBezTo>
                              <a:cubicBezTo>
                                <a:pt x="41" y="51"/>
                                <a:pt x="41" y="51"/>
                                <a:pt x="41" y="51"/>
                              </a:cubicBezTo>
                              <a:cubicBezTo>
                                <a:pt x="41" y="63"/>
                                <a:pt x="41" y="63"/>
                                <a:pt x="41" y="63"/>
                              </a:cubicBezTo>
                              <a:cubicBezTo>
                                <a:pt x="16" y="63"/>
                                <a:pt x="16" y="63"/>
                                <a:pt x="16" y="63"/>
                              </a:cubicBezTo>
                              <a:cubicBezTo>
                                <a:pt x="16" y="72"/>
                                <a:pt x="16" y="72"/>
                                <a:pt x="16" y="72"/>
                              </a:cubicBezTo>
                              <a:cubicBezTo>
                                <a:pt x="41" y="72"/>
                                <a:pt x="41" y="72"/>
                                <a:pt x="41" y="72"/>
                              </a:cubicBezTo>
                              <a:cubicBezTo>
                                <a:pt x="41" y="93"/>
                                <a:pt x="41" y="93"/>
                                <a:pt x="41" y="93"/>
                              </a:cubicBezTo>
                              <a:cubicBezTo>
                                <a:pt x="41" y="93"/>
                                <a:pt x="41" y="93"/>
                                <a:pt x="40" y="93"/>
                              </a:cubicBezTo>
                              <a:cubicBezTo>
                                <a:pt x="38" y="93"/>
                                <a:pt x="33" y="92"/>
                                <a:pt x="32" y="90"/>
                              </a:cubicBezTo>
                              <a:cubicBezTo>
                                <a:pt x="29" y="86"/>
                                <a:pt x="31" y="80"/>
                                <a:pt x="31" y="77"/>
                              </a:cubicBezTo>
                              <a:cubicBezTo>
                                <a:pt x="14" y="77"/>
                                <a:pt x="14" y="77"/>
                                <a:pt x="14" y="77"/>
                              </a:cubicBezTo>
                              <a:cubicBezTo>
                                <a:pt x="13" y="77"/>
                                <a:pt x="13" y="77"/>
                                <a:pt x="13" y="77"/>
                              </a:cubicBezTo>
                              <a:cubicBezTo>
                                <a:pt x="13" y="77"/>
                                <a:pt x="6" y="106"/>
                                <a:pt x="31" y="105"/>
                              </a:cubicBezTo>
                              <a:cubicBezTo>
                                <a:pt x="55" y="106"/>
                                <a:pt x="68" y="99"/>
                                <a:pt x="75" y="94"/>
                              </a:cubicBezTo>
                              <a:cubicBezTo>
                                <a:pt x="77" y="103"/>
                                <a:pt x="77" y="103"/>
                                <a:pt x="77" y="103"/>
                              </a:cubicBezTo>
                              <a:cubicBezTo>
                                <a:pt x="92" y="97"/>
                                <a:pt x="92" y="97"/>
                                <a:pt x="92" y="97"/>
                              </a:cubicBezTo>
                              <a:cubicBezTo>
                                <a:pt x="82" y="73"/>
                                <a:pt x="82" y="73"/>
                                <a:pt x="82" y="73"/>
                              </a:cubicBezTo>
                              <a:cubicBezTo>
                                <a:pt x="70" y="77"/>
                                <a:pt x="70" y="77"/>
                                <a:pt x="70" y="77"/>
                              </a:cubicBezTo>
                              <a:cubicBezTo>
                                <a:pt x="72" y="85"/>
                                <a:pt x="72" y="85"/>
                                <a:pt x="72" y="85"/>
                              </a:cubicBezTo>
                              <a:cubicBezTo>
                                <a:pt x="69" y="87"/>
                                <a:pt x="66" y="89"/>
                                <a:pt x="62" y="90"/>
                              </a:cubicBezTo>
                              <a:cubicBezTo>
                                <a:pt x="62" y="72"/>
                                <a:pt x="62" y="72"/>
                                <a:pt x="62" y="72"/>
                              </a:cubicBezTo>
                              <a:cubicBezTo>
                                <a:pt x="87" y="72"/>
                                <a:pt x="87" y="72"/>
                                <a:pt x="87" y="72"/>
                              </a:cubicBezTo>
                              <a:cubicBezTo>
                                <a:pt x="87" y="63"/>
                                <a:pt x="87" y="63"/>
                                <a:pt x="87" y="63"/>
                              </a:cubicBezTo>
                              <a:cubicBezTo>
                                <a:pt x="62" y="63"/>
                                <a:pt x="62" y="63"/>
                                <a:pt x="62" y="63"/>
                              </a:cubicBezTo>
                              <a:cubicBezTo>
                                <a:pt x="62" y="51"/>
                                <a:pt x="62" y="51"/>
                                <a:pt x="62" y="51"/>
                              </a:cubicBezTo>
                              <a:cubicBezTo>
                                <a:pt x="87" y="51"/>
                                <a:pt x="87" y="51"/>
                                <a:pt x="87" y="51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43" y="42"/>
                                <a:pt x="43" y="42"/>
                                <a:pt x="43" y="42"/>
                              </a:cubicBezTo>
                              <a:cubicBezTo>
                                <a:pt x="46" y="39"/>
                                <a:pt x="49" y="35"/>
                                <a:pt x="49" y="33"/>
                              </a:cubicBezTo>
                              <a:cubicBezTo>
                                <a:pt x="41" y="31"/>
                                <a:pt x="41" y="31"/>
                                <a:pt x="41" y="31"/>
                              </a:cubicBezTo>
                              <a:cubicBezTo>
                                <a:pt x="75" y="19"/>
                                <a:pt x="93" y="21"/>
                                <a:pt x="93" y="40"/>
                              </a:cubicBezTo>
                              <a:cubicBezTo>
                                <a:pt x="93" y="92"/>
                                <a:pt x="93" y="92"/>
                                <a:pt x="93" y="92"/>
                              </a:cubicBezTo>
                              <a:cubicBezTo>
                                <a:pt x="93" y="92"/>
                                <a:pt x="95" y="109"/>
                                <a:pt x="75" y="108"/>
                              </a:cubicBezTo>
                              <a:cubicBezTo>
                                <a:pt x="64" y="105"/>
                                <a:pt x="64" y="105"/>
                                <a:pt x="64" y="105"/>
                              </a:cubicBezTo>
                              <a:cubicBezTo>
                                <a:pt x="61" y="116"/>
                                <a:pt x="61" y="116"/>
                                <a:pt x="61" y="116"/>
                              </a:cubicBezTo>
                              <a:cubicBezTo>
                                <a:pt x="61" y="116"/>
                                <a:pt x="108" y="129"/>
                                <a:pt x="112" y="93"/>
                              </a:cubicBezTo>
                              <a:cubicBezTo>
                                <a:pt x="116" y="57"/>
                                <a:pt x="111" y="34"/>
                                <a:pt x="111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" o:spid="_x0000_s1026" o:spt="100" style="position:absolute;left:0pt;margin-left:-9.7pt;margin-top:557.85pt;height:36.1pt;width:32.55pt;z-index:251713536;mso-width-relative:page;mso-height-relative:page;" fillcolor="#2A3D52 [3204]" filled="t" stroked="f" coordsize="116,129" o:gfxdata="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" path="m111,34c111,34,107,0,34,21c37,16,38,12,38,12c20,7,20,7,20,7c20,7,13,31,0,42c0,42,12,50,12,49c16,46,19,42,22,38c25,37,28,36,30,35c27,41,22,50,16,56c24,63,24,63,24,63c24,63,29,58,35,51c41,51,41,51,41,51c41,63,41,63,41,63c16,63,16,63,16,63c16,72,16,72,16,72c41,72,41,72,41,72c41,93,41,93,41,93c41,93,41,93,40,93c38,93,33,92,32,90c29,86,31,80,31,77c14,77,14,77,14,77c13,77,13,77,13,77c13,77,6,106,31,105c55,106,68,99,75,94c77,103,77,103,77,103c92,97,92,97,92,97c82,73,82,73,82,73c70,77,70,77,70,77c72,85,72,85,72,85c69,87,66,89,62,90c62,72,62,72,62,72c87,72,87,72,87,72c87,63,87,63,87,63c62,63,62,63,62,63c62,51,62,51,62,51c87,51,87,51,87,51c87,42,87,42,87,42c43,42,43,42,43,42c46,39,49,35,49,33c41,31,41,31,41,31c75,19,93,21,93,40c93,92,93,92,93,92c93,92,95,109,75,108c64,105,64,105,64,105c61,116,61,116,61,116c61,116,108,129,112,93c116,57,111,34,111,34xe">
                <v:path o:connectlocs="395293,120757;121081,74585;135325,42620;71224,24861;0,149170;42734,174032;78346,134963;106836,124308;56979,198894;85468,223755;124642,181135;146009,181135;146009,223755;56979,223755;56979,255721;146009,255721;146009,330306;142448,330306;113958,319651;110397,273479;49856,273479;46295,273479;110397,372926;267090,333858;274212,365823;327631,344513;292018,259272;249284,273479;256406,301892;220794,319651;220794,255721;309825,255721;309825,223755;220794,223755;220794,181135;309825,181135;309825,149170;153131,149170;174499,117205;146009,110102;331192,142067;331192,326754;267090,383581;227917,372926;217233,411995;398855,330306;395293,12075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8247380</wp:posOffset>
                </wp:positionV>
                <wp:extent cx="384810" cy="41910"/>
                <wp:effectExtent l="0" t="0" r="0" b="0"/>
                <wp:wrapNone/>
                <wp:docPr id="57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560" cy="42062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72.25pt;margin-top:649.4pt;height:3.3pt;width:30.3pt;z-index:251714560;mso-width-relative:page;mso-height-relative:page;" fillcolor="#2A3D52 [3204]" filled="t" stroked="f" coordsize="21600,21600" o:gfxdata="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QJLX9sAAAANAQAADwAAAAAAAAABACAA&#10;AAAiAAAAZHJzL2Rvd25yZXYueG1sUEsBAhQAFAAAAAgAh07iQNiYdmAKAgAAFgQAAA4AAAAAAAAA&#10;AQAgAAAAKgEAAGRycy9lMm9Eb2MueG1sUEsFBgAAAAAGAAYAWQEAAKY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8336280</wp:posOffset>
                </wp:positionV>
                <wp:extent cx="315595" cy="167005"/>
                <wp:effectExtent l="0" t="0" r="8890" b="5080"/>
                <wp:wrapNone/>
                <wp:docPr id="58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5459" cy="166743"/>
                        </a:xfrm>
                        <a:custGeom>
                          <a:avLst/>
                          <a:gdLst>
                            <a:gd name="T0" fmla="*/ 210 w 210"/>
                            <a:gd name="T1" fmla="*/ 111 h 111"/>
                            <a:gd name="T2" fmla="*/ 210 w 210"/>
                            <a:gd name="T3" fmla="*/ 0 h 111"/>
                            <a:gd name="T4" fmla="*/ 0 w 210"/>
                            <a:gd name="T5" fmla="*/ 0 h 111"/>
                            <a:gd name="T6" fmla="*/ 0 w 210"/>
                            <a:gd name="T7" fmla="*/ 111 h 111"/>
                            <a:gd name="T8" fmla="*/ 210 w 210"/>
                            <a:gd name="T9" fmla="*/ 111 h 111"/>
                            <a:gd name="T10" fmla="*/ 30 w 210"/>
                            <a:gd name="T11" fmla="*/ 28 h 111"/>
                            <a:gd name="T12" fmla="*/ 180 w 210"/>
                            <a:gd name="T13" fmla="*/ 28 h 111"/>
                            <a:gd name="T14" fmla="*/ 180 w 210"/>
                            <a:gd name="T15" fmla="*/ 83 h 111"/>
                            <a:gd name="T16" fmla="*/ 30 w 210"/>
                            <a:gd name="T17" fmla="*/ 83 h 111"/>
                            <a:gd name="T18" fmla="*/ 30 w 210"/>
                            <a:gd name="T19" fmla="*/ 28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0" h="111">
                              <a:moveTo>
                                <a:pt x="210" y="111"/>
                              </a:moveTo>
                              <a:lnTo>
                                <a:pt x="210" y="0"/>
                              </a:lnTo>
                              <a:lnTo>
                                <a:pt x="0" y="0"/>
                              </a:lnTo>
                              <a:lnTo>
                                <a:pt x="0" y="111"/>
                              </a:lnTo>
                              <a:lnTo>
                                <a:pt x="210" y="111"/>
                              </a:lnTo>
                              <a:close/>
                              <a:moveTo>
                                <a:pt x="30" y="28"/>
                              </a:moveTo>
                              <a:lnTo>
                                <a:pt x="180" y="28"/>
                              </a:lnTo>
                              <a:lnTo>
                                <a:pt x="180" y="83"/>
                              </a:lnTo>
                              <a:lnTo>
                                <a:pt x="30" y="83"/>
                              </a:lnTo>
                              <a:lnTo>
                                <a:pt x="30" y="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3" o:spid="_x0000_s1026" o:spt="100" style="position:absolute;left:0pt;margin-left:74.85pt;margin-top:656.4pt;height:13.15pt;width:24.85pt;z-index:251715584;mso-width-relative:page;mso-height-relative:page;" fillcolor="#2A3D52 [3204]" filled="t" stroked="f" coordsize="210,111" o:gfxdata="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" path="m210,111l210,0,0,0,0,111,210,111xm30,28l180,28,180,83,30,83,30,28xe">
                <v:path o:connectlocs="315459,166743;315459,0;0,0;0,166743;315459,166743;45065,42061;270393,42061;270393,124681;45065,124681;45065,42061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8510270</wp:posOffset>
                </wp:positionV>
                <wp:extent cx="405765" cy="130810"/>
                <wp:effectExtent l="0" t="0" r="0" b="3175"/>
                <wp:wrapNone/>
                <wp:docPr id="59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5590" cy="130690"/>
                        </a:xfrm>
                        <a:custGeom>
                          <a:avLst/>
                          <a:gdLst>
                            <a:gd name="T0" fmla="*/ 82 w 114"/>
                            <a:gd name="T1" fmla="*/ 25 h 37"/>
                            <a:gd name="T2" fmla="*/ 93 w 114"/>
                            <a:gd name="T3" fmla="*/ 5 h 37"/>
                            <a:gd name="T4" fmla="*/ 80 w 114"/>
                            <a:gd name="T5" fmla="*/ 0 h 37"/>
                            <a:gd name="T6" fmla="*/ 68 w 114"/>
                            <a:gd name="T7" fmla="*/ 25 h 37"/>
                            <a:gd name="T8" fmla="*/ 46 w 114"/>
                            <a:gd name="T9" fmla="*/ 25 h 37"/>
                            <a:gd name="T10" fmla="*/ 33 w 114"/>
                            <a:gd name="T11" fmla="*/ 0 h 37"/>
                            <a:gd name="T12" fmla="*/ 21 w 114"/>
                            <a:gd name="T13" fmla="*/ 5 h 37"/>
                            <a:gd name="T14" fmla="*/ 33 w 114"/>
                            <a:gd name="T15" fmla="*/ 25 h 37"/>
                            <a:gd name="T16" fmla="*/ 0 w 114"/>
                            <a:gd name="T17" fmla="*/ 25 h 37"/>
                            <a:gd name="T18" fmla="*/ 0 w 114"/>
                            <a:gd name="T19" fmla="*/ 37 h 37"/>
                            <a:gd name="T20" fmla="*/ 114 w 114"/>
                            <a:gd name="T21" fmla="*/ 37 h 37"/>
                            <a:gd name="T22" fmla="*/ 114 w 114"/>
                            <a:gd name="T23" fmla="*/ 25 h 37"/>
                            <a:gd name="T24" fmla="*/ 82 w 114"/>
                            <a:gd name="T25" fmla="*/ 2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14" h="37">
                              <a:moveTo>
                                <a:pt x="82" y="25"/>
                              </a:moveTo>
                              <a:cubicBezTo>
                                <a:pt x="86" y="19"/>
                                <a:pt x="89" y="12"/>
                                <a:pt x="93" y="5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ubicBezTo>
                                <a:pt x="77" y="9"/>
                                <a:pt x="73" y="17"/>
                                <a:pt x="68" y="25"/>
                              </a:cubicBezTo>
                              <a:cubicBezTo>
                                <a:pt x="46" y="25"/>
                                <a:pt x="46" y="25"/>
                                <a:pt x="46" y="25"/>
                              </a:cubicBezTo>
                              <a:cubicBezTo>
                                <a:pt x="42" y="15"/>
                                <a:pt x="38" y="7"/>
                                <a:pt x="33" y="0"/>
                              </a:cubicBezTo>
                              <a:cubicBezTo>
                                <a:pt x="21" y="5"/>
                                <a:pt x="21" y="5"/>
                                <a:pt x="21" y="5"/>
                              </a:cubicBezTo>
                              <a:cubicBezTo>
                                <a:pt x="26" y="12"/>
                                <a:pt x="30" y="19"/>
                                <a:pt x="33" y="25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14" y="37"/>
                                <a:pt x="114" y="37"/>
                                <a:pt x="114" y="37"/>
                              </a:cubicBezTo>
                              <a:cubicBezTo>
                                <a:pt x="114" y="25"/>
                                <a:pt x="114" y="25"/>
                                <a:pt x="114" y="25"/>
                              </a:cubicBezTo>
                              <a:lnTo>
                                <a:pt x="82" y="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71.4pt;margin-top:670.1pt;height:10.3pt;width:31.95pt;z-index:251716608;mso-width-relative:page;mso-height-relative:page;" fillcolor="#2A3D52 [3204]" filled="t" stroked="f" coordsize="114,37" o:gfxdata="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AeegZe2QAA&#10;AA0BAAAPAAAAAAAAAAEAIAAAACIAAABkcnMvZG93bnJldi54bWxQSwECFAAUAAAACACHTuJAxN+G&#10;Cx4EAACoDgAADgAAAAAAAAABACAAAAAoAQAAZHJzL2Uyb0RvYy54bWxQSwUGAAAAAAYABgBZAQAA&#10;uAcAAAAA&#10;" path="m82,25c86,19,89,12,93,5c80,0,80,0,80,0c77,9,73,17,68,25c46,25,46,25,46,25c42,15,38,7,33,0c21,5,21,5,21,5c26,12,30,19,33,25c0,25,0,25,0,25c0,37,0,37,0,37c114,37,114,37,114,37c114,25,114,25,114,25l82,25xe">
                <v:path o:connectlocs="291740,88304;330876,17660;284624,0;241930,88304;163659,88304;117407,0;74713,17660;117407,88304;0,88304;0,130690;405590,130690;405590,88304;291740,88304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8239760</wp:posOffset>
                </wp:positionV>
                <wp:extent cx="274955" cy="291465"/>
                <wp:effectExtent l="0" t="0" r="0" b="0"/>
                <wp:wrapNone/>
                <wp:docPr id="60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900" cy="291424"/>
                        </a:xfrm>
                        <a:custGeom>
                          <a:avLst/>
                          <a:gdLst>
                            <a:gd name="T0" fmla="*/ 0 w 77"/>
                            <a:gd name="T1" fmla="*/ 21 h 82"/>
                            <a:gd name="T2" fmla="*/ 0 w 77"/>
                            <a:gd name="T3" fmla="*/ 23 h 82"/>
                            <a:gd name="T4" fmla="*/ 36 w 77"/>
                            <a:gd name="T5" fmla="*/ 80 h 82"/>
                            <a:gd name="T6" fmla="*/ 30 w 77"/>
                            <a:gd name="T7" fmla="*/ 55 h 82"/>
                            <a:gd name="T8" fmla="*/ 39 w 77"/>
                            <a:gd name="T9" fmla="*/ 25 h 82"/>
                            <a:gd name="T10" fmla="*/ 48 w 77"/>
                            <a:gd name="T11" fmla="*/ 55 h 82"/>
                            <a:gd name="T12" fmla="*/ 41 w 77"/>
                            <a:gd name="T13" fmla="*/ 82 h 82"/>
                            <a:gd name="T14" fmla="*/ 41 w 77"/>
                            <a:gd name="T15" fmla="*/ 82 h 82"/>
                            <a:gd name="T16" fmla="*/ 77 w 77"/>
                            <a:gd name="T17" fmla="*/ 23 h 82"/>
                            <a:gd name="T18" fmla="*/ 77 w 77"/>
                            <a:gd name="T19" fmla="*/ 0 h 82"/>
                            <a:gd name="T20" fmla="*/ 38 w 77"/>
                            <a:gd name="T21" fmla="*/ 25 h 82"/>
                            <a:gd name="T22" fmla="*/ 1 w 77"/>
                            <a:gd name="T23" fmla="*/ 0 h 82"/>
                            <a:gd name="T24" fmla="*/ 0 w 77"/>
                            <a:gd name="T25" fmla="*/ 21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7" h="82">
                              <a:moveTo>
                                <a:pt x="0" y="21"/>
                              </a:moveTo>
                              <a:cubicBezTo>
                                <a:pt x="0" y="23"/>
                                <a:pt x="0" y="23"/>
                                <a:pt x="0" y="23"/>
                              </a:cubicBezTo>
                              <a:cubicBezTo>
                                <a:pt x="4" y="50"/>
                                <a:pt x="15" y="69"/>
                                <a:pt x="36" y="80"/>
                              </a:cubicBezTo>
                              <a:cubicBezTo>
                                <a:pt x="32" y="72"/>
                                <a:pt x="30" y="64"/>
                                <a:pt x="30" y="55"/>
                              </a:cubicBezTo>
                              <a:cubicBezTo>
                                <a:pt x="30" y="44"/>
                                <a:pt x="33" y="34"/>
                                <a:pt x="39" y="25"/>
                              </a:cubicBezTo>
                              <a:cubicBezTo>
                                <a:pt x="45" y="34"/>
                                <a:pt x="48" y="44"/>
                                <a:pt x="48" y="55"/>
                              </a:cubicBezTo>
                              <a:cubicBezTo>
                                <a:pt x="48" y="65"/>
                                <a:pt x="45" y="74"/>
                                <a:pt x="41" y="82"/>
                              </a:cubicBezTo>
                              <a:cubicBezTo>
                                <a:pt x="41" y="82"/>
                                <a:pt x="41" y="82"/>
                                <a:pt x="41" y="82"/>
                              </a:cubicBezTo>
                              <a:cubicBezTo>
                                <a:pt x="64" y="69"/>
                                <a:pt x="73" y="50"/>
                                <a:pt x="77" y="23"/>
                              </a:cubicBezTo>
                              <a:cubicBezTo>
                                <a:pt x="77" y="0"/>
                                <a:pt x="77" y="0"/>
                                <a:pt x="77" y="0"/>
                              </a:cubicBezTo>
                              <a:cubicBezTo>
                                <a:pt x="60" y="2"/>
                                <a:pt x="47" y="11"/>
                                <a:pt x="38" y="25"/>
                              </a:cubicBezTo>
                              <a:cubicBezTo>
                                <a:pt x="30" y="12"/>
                                <a:pt x="17" y="2"/>
                                <a:pt x="1" y="0"/>
                              </a:cubicBezTo>
                              <a:cubicBezTo>
                                <a:pt x="1" y="4"/>
                                <a:pt x="0" y="19"/>
                                <a:pt x="0" y="2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sq">
                          <a:noFill/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5" o:spid="_x0000_s1026" o:spt="100" style="position:absolute;left:0pt;margin-left:163.2pt;margin-top:648.8pt;height:22.95pt;width:21.65pt;z-index:251717632;mso-width-relative:page;mso-height-relative:page;" fillcolor="#2A3D52 [3204]" filled="t" stroked="f" coordsize="77,82" o:gfxdata="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" path="m0,21c0,23,0,23,0,23c4,50,15,69,36,80c32,72,30,64,30,55c30,44,33,34,39,25c45,34,48,44,48,55c48,65,45,74,41,82c41,82,41,82,41,82c64,69,73,50,77,23c77,0,77,0,77,0c60,2,47,11,38,25c30,12,17,2,1,0c1,4,0,19,0,21xe">
                <v:path o:connectlocs="0,74632;0,81740;128524,284316;107103,195467;139235,88848;171366,195467;146375,291424;146375,291424;274900,81740;274900,0;135664,88848;3570,0;0,74632" o:connectangles="0,0,0,0,0,0,0,0,0,0,0,0,0"/>
                <v:fill on="t" focussize="0,0"/>
                <v:stroke on="f" weight="0pt" miterlimit="8" joinstyle="miter" endcap="square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8242935</wp:posOffset>
                </wp:positionV>
                <wp:extent cx="151765" cy="280670"/>
                <wp:effectExtent l="0" t="0" r="1270" b="5080"/>
                <wp:wrapNone/>
                <wp:docPr id="61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1721" cy="280909"/>
                        </a:xfrm>
                        <a:custGeom>
                          <a:avLst/>
                          <a:gdLst>
                            <a:gd name="T0" fmla="*/ 0 w 43"/>
                            <a:gd name="T1" fmla="*/ 18 h 79"/>
                            <a:gd name="T2" fmla="*/ 0 w 43"/>
                            <a:gd name="T3" fmla="*/ 22 h 79"/>
                            <a:gd name="T4" fmla="*/ 36 w 43"/>
                            <a:gd name="T5" fmla="*/ 79 h 79"/>
                            <a:gd name="T6" fmla="*/ 43 w 43"/>
                            <a:gd name="T7" fmla="*/ 54 h 79"/>
                            <a:gd name="T8" fmla="*/ 0 w 43"/>
                            <a:gd name="T9" fmla="*/ 0 h 79"/>
                            <a:gd name="T10" fmla="*/ 0 w 43"/>
                            <a:gd name="T11" fmla="*/ 18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" h="79">
                              <a:moveTo>
                                <a:pt x="0" y="18"/>
                              </a:move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0" y="50"/>
                                <a:pt x="13" y="68"/>
                                <a:pt x="36" y="79"/>
                              </a:cubicBezTo>
                              <a:cubicBezTo>
                                <a:pt x="39" y="72"/>
                                <a:pt x="43" y="63"/>
                                <a:pt x="43" y="54"/>
                              </a:cubicBezTo>
                              <a:cubicBezTo>
                                <a:pt x="43" y="27"/>
                                <a:pt x="21" y="5"/>
                                <a:pt x="0" y="0"/>
                              </a:cubicBezTo>
                              <a:cubicBezTo>
                                <a:pt x="0" y="4"/>
                                <a:pt x="0" y="11"/>
                                <a:pt x="0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sq">
                          <a:noFill/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6" o:spid="_x0000_s1026" o:spt="100" style="position:absolute;left:0pt;margin-left:191pt;margin-top:649.05pt;height:22.1pt;width:11.95pt;z-index:251718656;mso-width-relative:page;mso-height-relative:page;" fillcolor="#2A3D52 [3204]" filled="t" stroked="f" coordsize="43,79" o:gfxdata="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MEWKgLbAAAADQEA&#10;AA8AAAAAAAAAAQAgAAAAIgAAAGRycy9kb3ducmV2LnhtbFBLAQIUABQAAAAIAIdO4kCJFZH2bQMA&#10;AEcJAAAOAAAAAAAAAAEAIAAAACoBAABkcnMvZTJvRG9jLnhtbFBLBQYAAAAABgAGAFkBAAAJBwAA&#10;AAA=&#10;" path="m0,18c0,22,0,22,0,22c0,50,13,68,36,79c39,72,43,63,43,54c43,27,21,5,0,0c0,4,0,11,0,18xe">
                <v:path o:connectlocs="0,64004;0,78227;127022,280909;151721,192013;0,0;0,64004" o:connectangles="0,0,0,0,0,0"/>
                <v:fill on="t" focussize="0,0"/>
                <v:stroke on="f" weight="0pt" miterlimit="8" joinstyle="miter" endcap="square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8242935</wp:posOffset>
                </wp:positionV>
                <wp:extent cx="156210" cy="295910"/>
                <wp:effectExtent l="0" t="0" r="0" b="8890"/>
                <wp:wrapNone/>
                <wp:docPr id="62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6227" cy="295931"/>
                        </a:xfrm>
                        <a:custGeom>
                          <a:avLst/>
                          <a:gdLst>
                            <a:gd name="T0" fmla="*/ 44 w 44"/>
                            <a:gd name="T1" fmla="*/ 23 h 83"/>
                            <a:gd name="T2" fmla="*/ 44 w 44"/>
                            <a:gd name="T3" fmla="*/ 0 h 83"/>
                            <a:gd name="T4" fmla="*/ 0 w 44"/>
                            <a:gd name="T5" fmla="*/ 54 h 83"/>
                            <a:gd name="T6" fmla="*/ 7 w 44"/>
                            <a:gd name="T7" fmla="*/ 83 h 83"/>
                            <a:gd name="T8" fmla="*/ 44 w 44"/>
                            <a:gd name="T9" fmla="*/ 23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83">
                              <a:moveTo>
                                <a:pt x="44" y="23"/>
                              </a:moveTo>
                              <a:cubicBezTo>
                                <a:pt x="44" y="0"/>
                                <a:pt x="44" y="0"/>
                                <a:pt x="44" y="0"/>
                              </a:cubicBezTo>
                              <a:cubicBezTo>
                                <a:pt x="18" y="4"/>
                                <a:pt x="0" y="27"/>
                                <a:pt x="0" y="54"/>
                              </a:cubicBezTo>
                              <a:cubicBezTo>
                                <a:pt x="0" y="65"/>
                                <a:pt x="2" y="74"/>
                                <a:pt x="7" y="83"/>
                              </a:cubicBezTo>
                              <a:cubicBezTo>
                                <a:pt x="32" y="69"/>
                                <a:pt x="44" y="50"/>
                                <a:pt x="44" y="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sq">
                          <a:noFill/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7" o:spid="_x0000_s1026" o:spt="100" style="position:absolute;left:0pt;margin-left:146.15pt;margin-top:649.05pt;height:23.3pt;width:12.3pt;z-index:251719680;mso-width-relative:page;mso-height-relative:page;" fillcolor="#2A3D52 [3204]" filled="t" stroked="f" coordsize="44,83" o:gfxdata="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vSK7GN0AAAANAQAADwAAAAAAAAABACAAAAAiAAAAZHJzL2Rvd25yZXYueG1sUEsBAhQAFAAA&#10;AAgAh07iQNsFK9FAAwAAeQgAAA4AAAAAAAAAAQAgAAAALAEAAGRycy9lMm9Eb2MueG1sUEsFBgAA&#10;AAAGAAYAWQEAAN4GAAAAAA==&#10;" path="m44,23c44,0,44,0,44,0c18,4,0,27,0,54c0,65,2,74,7,83c32,69,44,50,44,23xe">
                <v:path o:connectlocs="156227,82004;156227,0;0,192533;24854,295931;156227,82004" o:connectangles="0,0,0,0,0"/>
                <v:fill on="t" focussize="0,0"/>
                <v:stroke on="f" weight="0pt" miterlimit="8" joinstyle="miter" endcap="square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8432165</wp:posOffset>
                </wp:positionV>
                <wp:extent cx="255270" cy="202565"/>
                <wp:effectExtent l="0" t="0" r="0" b="6985"/>
                <wp:wrapNone/>
                <wp:docPr id="63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5372" cy="202795"/>
                        </a:xfrm>
                        <a:custGeom>
                          <a:avLst/>
                          <a:gdLst>
                            <a:gd name="T0" fmla="*/ 37 w 72"/>
                            <a:gd name="T1" fmla="*/ 0 h 57"/>
                            <a:gd name="T2" fmla="*/ 0 w 72"/>
                            <a:gd name="T3" fmla="*/ 42 h 57"/>
                            <a:gd name="T4" fmla="*/ 36 w 72"/>
                            <a:gd name="T5" fmla="*/ 57 h 57"/>
                            <a:gd name="T6" fmla="*/ 72 w 72"/>
                            <a:gd name="T7" fmla="*/ 43 h 57"/>
                            <a:gd name="T8" fmla="*/ 37 w 72"/>
                            <a:gd name="T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" h="57">
                              <a:moveTo>
                                <a:pt x="37" y="0"/>
                              </a:moveTo>
                              <a:cubicBezTo>
                                <a:pt x="30" y="18"/>
                                <a:pt x="17" y="32"/>
                                <a:pt x="0" y="42"/>
                              </a:cubicBezTo>
                              <a:cubicBezTo>
                                <a:pt x="9" y="52"/>
                                <a:pt x="22" y="57"/>
                                <a:pt x="36" y="57"/>
                              </a:cubicBezTo>
                              <a:cubicBezTo>
                                <a:pt x="50" y="57"/>
                                <a:pt x="63" y="52"/>
                                <a:pt x="72" y="43"/>
                              </a:cubicBezTo>
                              <a:cubicBezTo>
                                <a:pt x="56" y="33"/>
                                <a:pt x="45" y="19"/>
                                <a:pt x="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sq">
                          <a:noFill/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8" o:spid="_x0000_s1026" o:spt="100" style="position:absolute;left:0pt;margin-left:151.25pt;margin-top:663.95pt;height:15.95pt;width:20.1pt;z-index:251720704;mso-width-relative:page;mso-height-relative:page;" fillcolor="#2A3D52 [3204]" filled="t" stroked="f" coordsize="72,57" o:gfxdata="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yz0RytoAAAANAQAADwAAAAAAAAABACAAAAAiAAAAZHJzL2Rv&#10;d25yZXYueG1sUEsBAhQAFAAAAAgAh07iQE9Md6BVAwAAfggAAA4AAAAAAAAAAQAgAAAAKQEAAGRy&#10;cy9lMm9Eb2MueG1sUEsFBgAAAAAGAAYAWQEAAPAGAAAAAA==&#10;" path="m37,0c30,18,17,32,0,42c9,52,22,57,36,57c50,57,63,52,72,43c56,33,45,19,37,0xe">
                <v:path o:connectlocs="131232,0;0,149427;127686,202795;255372,152985;131232,0" o:connectangles="0,0,0,0,0"/>
                <v:fill on="t" focussize="0,0"/>
                <v:stroke on="f" weight="0pt" miterlimit="8" joinstyle="miter" endcap="square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8427720</wp:posOffset>
                </wp:positionV>
                <wp:extent cx="259715" cy="207010"/>
                <wp:effectExtent l="0" t="0" r="6985" b="2540"/>
                <wp:wrapNone/>
                <wp:docPr id="64" name="Freefor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877" cy="207301"/>
                        </a:xfrm>
                        <a:custGeom>
                          <a:avLst/>
                          <a:gdLst>
                            <a:gd name="T0" fmla="*/ 39 w 73"/>
                            <a:gd name="T1" fmla="*/ 0 h 58"/>
                            <a:gd name="T2" fmla="*/ 0 w 73"/>
                            <a:gd name="T3" fmla="*/ 44 h 58"/>
                            <a:gd name="T4" fmla="*/ 36 w 73"/>
                            <a:gd name="T5" fmla="*/ 58 h 58"/>
                            <a:gd name="T6" fmla="*/ 73 w 73"/>
                            <a:gd name="T7" fmla="*/ 43 h 58"/>
                            <a:gd name="T8" fmla="*/ 39 w 73"/>
                            <a:gd name="T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" h="58">
                              <a:moveTo>
                                <a:pt x="39" y="0"/>
                              </a:moveTo>
                              <a:cubicBezTo>
                                <a:pt x="31" y="18"/>
                                <a:pt x="18" y="33"/>
                                <a:pt x="0" y="44"/>
                              </a:cubicBezTo>
                              <a:cubicBezTo>
                                <a:pt x="10" y="53"/>
                                <a:pt x="22" y="58"/>
                                <a:pt x="36" y="58"/>
                              </a:cubicBezTo>
                              <a:cubicBezTo>
                                <a:pt x="51" y="58"/>
                                <a:pt x="64" y="52"/>
                                <a:pt x="73" y="43"/>
                              </a:cubicBezTo>
                              <a:cubicBezTo>
                                <a:pt x="58" y="33"/>
                                <a:pt x="46" y="18"/>
                                <a:pt x="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 cap="sq">
                          <a:noFill/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9" o:spid="_x0000_s1026" o:spt="100" style="position:absolute;left:0pt;margin-left:176.7pt;margin-top:663.6pt;height:16.3pt;width:20.45pt;z-index:251721728;mso-width-relative:page;mso-height-relative:page;" fillcolor="#2A3D52 [3204]" filled="t" stroked="f" coordsize="73,58" o:gfxdata="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B7JH752gAAAA0BAAAPAAAAAAAAAAEAIAAAACIAAABkcnMvZG93bnJldi54&#10;bWxQSwECFAAUAAAACACHTuJAayPN3k4DAAB/CAAADgAAAAAAAAABACAAAAApAQAAZHJzL2Uyb0Rv&#10;Yy54bWxQSwUGAAAAAAYABgBZAQAA6QYAAAAA&#10;" path="m39,0c31,18,18,33,0,44c10,53,22,58,36,58c51,58,64,52,73,43c58,33,46,18,39,0xe">
                <v:path o:connectlocs="138838,0;0,157262;128158,207301;259877,153688;138838,0" o:connectangles="0,0,0,0,0"/>
                <v:fill on="t" focussize="0,0"/>
                <v:stroke on="f" weight="0pt" miterlimit="8" joinstyle="miter" endcap="square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8255000</wp:posOffset>
                </wp:positionV>
                <wp:extent cx="436880" cy="382905"/>
                <wp:effectExtent l="0" t="0" r="1270" b="0"/>
                <wp:wrapNone/>
                <wp:docPr id="6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37136" cy="383057"/>
                        </a:xfrm>
                        <a:custGeom>
                          <a:avLst/>
                          <a:gdLst>
                            <a:gd name="T0" fmla="*/ 123 w 123"/>
                            <a:gd name="T1" fmla="*/ 39 h 108"/>
                            <a:gd name="T2" fmla="*/ 121 w 123"/>
                            <a:gd name="T3" fmla="*/ 38 h 108"/>
                            <a:gd name="T4" fmla="*/ 108 w 123"/>
                            <a:gd name="T5" fmla="*/ 38 h 108"/>
                            <a:gd name="T6" fmla="*/ 85 w 123"/>
                            <a:gd name="T7" fmla="*/ 38 h 108"/>
                            <a:gd name="T8" fmla="*/ 79 w 123"/>
                            <a:gd name="T9" fmla="*/ 28 h 108"/>
                            <a:gd name="T10" fmla="*/ 64 w 123"/>
                            <a:gd name="T11" fmla="*/ 0 h 108"/>
                            <a:gd name="T12" fmla="*/ 61 w 123"/>
                            <a:gd name="T13" fmla="*/ 0 h 108"/>
                            <a:gd name="T14" fmla="*/ 48 w 123"/>
                            <a:gd name="T15" fmla="*/ 28 h 108"/>
                            <a:gd name="T16" fmla="*/ 42 w 123"/>
                            <a:gd name="T17" fmla="*/ 38 h 108"/>
                            <a:gd name="T18" fmla="*/ 19 w 123"/>
                            <a:gd name="T19" fmla="*/ 38 h 108"/>
                            <a:gd name="T20" fmla="*/ 0 w 123"/>
                            <a:gd name="T21" fmla="*/ 38 h 108"/>
                            <a:gd name="T22" fmla="*/ 0 w 123"/>
                            <a:gd name="T23" fmla="*/ 39 h 108"/>
                            <a:gd name="T24" fmla="*/ 7 w 123"/>
                            <a:gd name="T25" fmla="*/ 44 h 108"/>
                            <a:gd name="T26" fmla="*/ 29 w 123"/>
                            <a:gd name="T27" fmla="*/ 63 h 108"/>
                            <a:gd name="T28" fmla="*/ 24 w 123"/>
                            <a:gd name="T29" fmla="*/ 107 h 108"/>
                            <a:gd name="T30" fmla="*/ 27 w 123"/>
                            <a:gd name="T31" fmla="*/ 108 h 108"/>
                            <a:gd name="T32" fmla="*/ 63 w 123"/>
                            <a:gd name="T33" fmla="*/ 86 h 108"/>
                            <a:gd name="T34" fmla="*/ 98 w 123"/>
                            <a:gd name="T35" fmla="*/ 108 h 108"/>
                            <a:gd name="T36" fmla="*/ 101 w 123"/>
                            <a:gd name="T37" fmla="*/ 107 h 108"/>
                            <a:gd name="T38" fmla="*/ 94 w 123"/>
                            <a:gd name="T39" fmla="*/ 63 h 108"/>
                            <a:gd name="T40" fmla="*/ 115 w 123"/>
                            <a:gd name="T41" fmla="*/ 46 h 108"/>
                            <a:gd name="T42" fmla="*/ 123 w 123"/>
                            <a:gd name="T43" fmla="*/ 39 h 108"/>
                            <a:gd name="T44" fmla="*/ 33 w 123"/>
                            <a:gd name="T45" fmla="*/ 81 h 108"/>
                            <a:gd name="T46" fmla="*/ 72 w 123"/>
                            <a:gd name="T47" fmla="*/ 49 h 108"/>
                            <a:gd name="T48" fmla="*/ 36 w 123"/>
                            <a:gd name="T49" fmla="*/ 42 h 108"/>
                            <a:gd name="T50" fmla="*/ 91 w 123"/>
                            <a:gd name="T51" fmla="*/ 42 h 108"/>
                            <a:gd name="T52" fmla="*/ 57 w 123"/>
                            <a:gd name="T53" fmla="*/ 73 h 108"/>
                            <a:gd name="T54" fmla="*/ 93 w 123"/>
                            <a:gd name="T55" fmla="*/ 81 h 108"/>
                            <a:gd name="T56" fmla="*/ 33 w 123"/>
                            <a:gd name="T57" fmla="*/ 81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3" h="108">
                              <a:moveTo>
                                <a:pt x="123" y="39"/>
                              </a:moveTo>
                              <a:cubicBezTo>
                                <a:pt x="123" y="38"/>
                                <a:pt x="123" y="38"/>
                                <a:pt x="121" y="38"/>
                              </a:cubicBezTo>
                              <a:cubicBezTo>
                                <a:pt x="108" y="38"/>
                                <a:pt x="108" y="38"/>
                                <a:pt x="108" y="38"/>
                              </a:cubicBezTo>
                              <a:cubicBezTo>
                                <a:pt x="85" y="38"/>
                                <a:pt x="85" y="38"/>
                                <a:pt x="85" y="38"/>
                              </a:cubicBezTo>
                              <a:cubicBezTo>
                                <a:pt x="79" y="28"/>
                                <a:pt x="79" y="28"/>
                                <a:pt x="79" y="28"/>
                              </a:cubicBez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63" y="0"/>
                                <a:pt x="63" y="0"/>
                                <a:pt x="61" y="0"/>
                              </a:cubicBezTo>
                              <a:cubicBezTo>
                                <a:pt x="48" y="28"/>
                                <a:pt x="48" y="28"/>
                                <a:pt x="48" y="28"/>
                              </a:cubicBezTo>
                              <a:cubicBezTo>
                                <a:pt x="42" y="38"/>
                                <a:pt x="42" y="38"/>
                                <a:pt x="42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0" y="39"/>
                                <a:pt x="0" y="39"/>
                                <a:pt x="0" y="39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29" y="63"/>
                                <a:pt x="29" y="63"/>
                                <a:pt x="29" y="63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4" y="108"/>
                                <a:pt x="24" y="108"/>
                                <a:pt x="27" y="108"/>
                              </a:cubicBezTo>
                              <a:cubicBezTo>
                                <a:pt x="63" y="86"/>
                                <a:pt x="63" y="86"/>
                                <a:pt x="63" y="86"/>
                              </a:cubicBezTo>
                              <a:cubicBezTo>
                                <a:pt x="98" y="108"/>
                                <a:pt x="98" y="108"/>
                                <a:pt x="98" y="108"/>
                              </a:cubicBezTo>
                              <a:cubicBezTo>
                                <a:pt x="100" y="108"/>
                                <a:pt x="100" y="108"/>
                                <a:pt x="101" y="107"/>
                              </a:cubicBezTo>
                              <a:cubicBezTo>
                                <a:pt x="94" y="63"/>
                                <a:pt x="94" y="63"/>
                                <a:pt x="94" y="63"/>
                              </a:cubicBezTo>
                              <a:cubicBezTo>
                                <a:pt x="115" y="46"/>
                                <a:pt x="115" y="46"/>
                                <a:pt x="115" y="46"/>
                              </a:cubicBezTo>
                              <a:lnTo>
                                <a:pt x="123" y="39"/>
                              </a:lnTo>
                              <a:close/>
                              <a:moveTo>
                                <a:pt x="33" y="81"/>
                              </a:moveTo>
                              <a:cubicBezTo>
                                <a:pt x="72" y="49"/>
                                <a:pt x="72" y="49"/>
                                <a:pt x="72" y="49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91" y="42"/>
                                <a:pt x="91" y="42"/>
                                <a:pt x="91" y="42"/>
                              </a:cubicBezTo>
                              <a:cubicBezTo>
                                <a:pt x="57" y="73"/>
                                <a:pt x="57" y="73"/>
                                <a:pt x="57" y="73"/>
                              </a:cubicBezTo>
                              <a:cubicBezTo>
                                <a:pt x="93" y="81"/>
                                <a:pt x="93" y="81"/>
                                <a:pt x="93" y="81"/>
                              </a:cubicBezTo>
                              <a:lnTo>
                                <a:pt x="33" y="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" o:spid="_x0000_s1026" o:spt="100" style="position:absolute;left:0pt;margin-left:243.65pt;margin-top:650pt;height:30.15pt;width:34.4pt;z-index:251722752;mso-width-relative:page;mso-height-relative:page;" fillcolor="#2A3D52 [3204]" filled="t" stroked="f" coordsize="123,108" o:gfxdata="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" path="m123,39c123,38,123,38,121,38c108,38,108,38,108,38c85,38,85,38,85,38c79,28,79,28,79,28c64,0,64,0,64,0c63,0,63,0,61,0c48,28,48,28,48,28c42,38,42,38,42,38c19,38,19,38,19,38c0,38,0,38,0,38c0,39,0,39,0,39c7,44,7,44,7,44c29,63,29,63,29,63c24,107,24,107,24,107c24,108,24,108,27,108c63,86,63,86,63,86c98,108,98,108,98,108c100,108,100,108,101,107c94,63,94,63,94,63c115,46,115,46,115,46l123,39xm33,81c72,49,72,49,72,49c36,42,36,42,36,42c91,42,91,42,91,42c57,73,57,73,57,73c93,81,93,81,93,81l33,81xe">
                <v:path o:connectlocs="437136,138326;430028,134779;383826,134779;302085,134779;280762,99311;227452,0;216791,0;170589,99311;149265,134779;67525,134779;0,134779;0,138326;24877,156060;103064,223449;85294,379510;95956,383057;223898,305026;348287,383057;358949,379510;334071,223449;408704,163153;437136,138326;117280,287292;255884,173794;127942,148966;323409,148966;202575,258918;330517,287292;117280,287292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8361680</wp:posOffset>
                </wp:positionV>
                <wp:extent cx="36195" cy="49530"/>
                <wp:effectExtent l="0" t="0" r="2540" b="7620"/>
                <wp:wrapNone/>
                <wp:docPr id="66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53" cy="49573"/>
                        </a:xfrm>
                        <a:custGeom>
                          <a:avLst/>
                          <a:gdLst>
                            <a:gd name="T0" fmla="*/ 2 w 10"/>
                            <a:gd name="T1" fmla="*/ 6 h 14"/>
                            <a:gd name="T2" fmla="*/ 3 w 10"/>
                            <a:gd name="T3" fmla="*/ 14 h 14"/>
                            <a:gd name="T4" fmla="*/ 9 w 10"/>
                            <a:gd name="T5" fmla="*/ 9 h 14"/>
                            <a:gd name="T6" fmla="*/ 7 w 10"/>
                            <a:gd name="T7" fmla="*/ 0 h 14"/>
                            <a:gd name="T8" fmla="*/ 2 w 10"/>
                            <a:gd name="T9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4">
                              <a:moveTo>
                                <a:pt x="2" y="6"/>
                              </a:moveTo>
                              <a:cubicBezTo>
                                <a:pt x="0" y="10"/>
                                <a:pt x="0" y="13"/>
                                <a:pt x="3" y="14"/>
                              </a:cubicBezTo>
                              <a:cubicBezTo>
                                <a:pt x="4" y="14"/>
                                <a:pt x="7" y="11"/>
                                <a:pt x="9" y="9"/>
                              </a:cubicBezTo>
                              <a:cubicBezTo>
                                <a:pt x="10" y="5"/>
                                <a:pt x="9" y="2"/>
                                <a:pt x="7" y="0"/>
                              </a:cubicBezTo>
                              <a:cubicBezTo>
                                <a:pt x="4" y="0"/>
                                <a:pt x="3" y="3"/>
                                <a:pt x="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o:spt="100" style="position:absolute;left:0pt;margin-left:341.55pt;margin-top:658.4pt;height:3.9pt;width:2.85pt;z-index:251723776;mso-width-relative:page;mso-height-relative:page;" fillcolor="#2A3D52 [3204]" filled="t" stroked="f" coordsize="10,14" o:gfxdata="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+lVuWdoAAAANAQAADwAAAAAAAAABACAAAAAiAAAAZHJz&#10;L2Rvd25yZXYueG1sUEsBAhQAFAAAAAgAh07iQMX6yAYfAwAAJwgAAA4AAAAAAAAAAQAgAAAAKQEA&#10;AGRycy9lMm9Eb2MueG1sUEsFBgAAAAAGAAYAWQEAALoGAAAAAA==&#10;" path="m2,6c0,10,0,13,3,14c4,14,7,11,9,9c10,5,9,2,7,0c4,0,3,3,2,6xe">
                <v:path o:connectlocs="7210,21245;10815,49573;32447,31868;25237,0;7210,21245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8385810</wp:posOffset>
                </wp:positionV>
                <wp:extent cx="28575" cy="39370"/>
                <wp:effectExtent l="0" t="0" r="0" b="0"/>
                <wp:wrapNone/>
                <wp:docPr id="67" name="Freefor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542" cy="39057"/>
                        </a:xfrm>
                        <a:custGeom>
                          <a:avLst/>
                          <a:gdLst>
                            <a:gd name="T0" fmla="*/ 5 w 8"/>
                            <a:gd name="T1" fmla="*/ 0 h 11"/>
                            <a:gd name="T2" fmla="*/ 1 w 8"/>
                            <a:gd name="T3" fmla="*/ 4 h 11"/>
                            <a:gd name="T4" fmla="*/ 2 w 8"/>
                            <a:gd name="T5" fmla="*/ 11 h 11"/>
                            <a:gd name="T6" fmla="*/ 7 w 8"/>
                            <a:gd name="T7" fmla="*/ 7 h 11"/>
                            <a:gd name="T8" fmla="*/ 5 w 8"/>
                            <a:gd name="T9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" h="11">
                              <a:moveTo>
                                <a:pt x="5" y="0"/>
                              </a:moveTo>
                              <a:cubicBezTo>
                                <a:pt x="4" y="0"/>
                                <a:pt x="2" y="2"/>
                                <a:pt x="1" y="4"/>
                              </a:cubicBezTo>
                              <a:cubicBezTo>
                                <a:pt x="0" y="7"/>
                                <a:pt x="1" y="10"/>
                                <a:pt x="2" y="11"/>
                              </a:cubicBezTo>
                              <a:cubicBezTo>
                                <a:pt x="4" y="11"/>
                                <a:pt x="5" y="10"/>
                                <a:pt x="7" y="7"/>
                              </a:cubicBezTo>
                              <a:cubicBezTo>
                                <a:pt x="8" y="4"/>
                                <a:pt x="8" y="0"/>
                                <a:pt x="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9" o:spid="_x0000_s1026" o:spt="100" style="position:absolute;left:0pt;margin-left:346.05pt;margin-top:660.3pt;height:3.1pt;width:2.25pt;z-index:251724800;mso-width-relative:page;mso-height-relative:page;" fillcolor="#2A3D52 [3204]" filled="t" stroked="f" coordsize="8,11" o:gfxdata="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CNQF0k2wAAAA0BAAAPAAAAAAAAAAEAIAAAACIAAABkcnMv&#10;ZG93bnJldi54bWxQSwECFAAUAAAACACHTuJAayre0R0DAAAfCAAADgAAAAAAAAABACAAAAAqAQAA&#10;ZHJzL2Uyb0RvYy54bWxQSwUGAAAAAAYABgBZAQAAuQYAAAAA&#10;" path="m5,0c4,0,2,2,1,4c0,7,1,10,2,11c4,11,5,10,7,7c8,4,8,0,5,0xe">
                <v:path o:connectlocs="17838,0;3567,14202;7135,39057;24974,24854;17838,0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8232140</wp:posOffset>
                </wp:positionV>
                <wp:extent cx="441325" cy="436880"/>
                <wp:effectExtent l="0" t="0" r="0" b="0"/>
                <wp:wrapNone/>
                <wp:docPr id="68" name="Freefor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1642" cy="437137"/>
                        </a:xfrm>
                        <a:custGeom>
                          <a:avLst/>
                          <a:gdLst>
                            <a:gd name="T0" fmla="*/ 99 w 124"/>
                            <a:gd name="T1" fmla="*/ 46 h 123"/>
                            <a:gd name="T2" fmla="*/ 80 w 124"/>
                            <a:gd name="T3" fmla="*/ 36 h 123"/>
                            <a:gd name="T4" fmla="*/ 77 w 124"/>
                            <a:gd name="T5" fmla="*/ 18 h 123"/>
                            <a:gd name="T6" fmla="*/ 61 w 124"/>
                            <a:gd name="T7" fmla="*/ 4 h 123"/>
                            <a:gd name="T8" fmla="*/ 38 w 124"/>
                            <a:gd name="T9" fmla="*/ 22 h 123"/>
                            <a:gd name="T10" fmla="*/ 24 w 124"/>
                            <a:gd name="T11" fmla="*/ 22 h 123"/>
                            <a:gd name="T12" fmla="*/ 1 w 124"/>
                            <a:gd name="T13" fmla="*/ 25 h 123"/>
                            <a:gd name="T14" fmla="*/ 15 w 124"/>
                            <a:gd name="T15" fmla="*/ 63 h 123"/>
                            <a:gd name="T16" fmla="*/ 11 w 124"/>
                            <a:gd name="T17" fmla="*/ 98 h 123"/>
                            <a:gd name="T18" fmla="*/ 31 w 124"/>
                            <a:gd name="T19" fmla="*/ 108 h 123"/>
                            <a:gd name="T20" fmla="*/ 46 w 124"/>
                            <a:gd name="T21" fmla="*/ 96 h 123"/>
                            <a:gd name="T22" fmla="*/ 61 w 124"/>
                            <a:gd name="T23" fmla="*/ 110 h 123"/>
                            <a:gd name="T24" fmla="*/ 82 w 124"/>
                            <a:gd name="T25" fmla="*/ 106 h 123"/>
                            <a:gd name="T26" fmla="*/ 82 w 124"/>
                            <a:gd name="T27" fmla="*/ 80 h 123"/>
                            <a:gd name="T28" fmla="*/ 106 w 124"/>
                            <a:gd name="T29" fmla="*/ 66 h 123"/>
                            <a:gd name="T30" fmla="*/ 99 w 124"/>
                            <a:gd name="T31" fmla="*/ 46 h 123"/>
                            <a:gd name="T32" fmla="*/ 22 w 124"/>
                            <a:gd name="T33" fmla="*/ 57 h 123"/>
                            <a:gd name="T34" fmla="*/ 18 w 124"/>
                            <a:gd name="T35" fmla="*/ 52 h 123"/>
                            <a:gd name="T36" fmla="*/ 22 w 124"/>
                            <a:gd name="T37" fmla="*/ 47 h 123"/>
                            <a:gd name="T38" fmla="*/ 27 w 124"/>
                            <a:gd name="T39" fmla="*/ 52 h 123"/>
                            <a:gd name="T40" fmla="*/ 22 w 124"/>
                            <a:gd name="T41" fmla="*/ 57 h 123"/>
                            <a:gd name="T42" fmla="*/ 28 w 124"/>
                            <a:gd name="T43" fmla="*/ 56 h 123"/>
                            <a:gd name="T44" fmla="*/ 67 w 124"/>
                            <a:gd name="T45" fmla="*/ 71 h 123"/>
                            <a:gd name="T46" fmla="*/ 28 w 124"/>
                            <a:gd name="T47" fmla="*/ 56 h 123"/>
                            <a:gd name="T48" fmla="*/ 70 w 124"/>
                            <a:gd name="T49" fmla="*/ 47 h 123"/>
                            <a:gd name="T50" fmla="*/ 61 w 124"/>
                            <a:gd name="T51" fmla="*/ 67 h 123"/>
                            <a:gd name="T52" fmla="*/ 49 w 124"/>
                            <a:gd name="T53" fmla="*/ 59 h 123"/>
                            <a:gd name="T54" fmla="*/ 35 w 124"/>
                            <a:gd name="T55" fmla="*/ 46 h 123"/>
                            <a:gd name="T56" fmla="*/ 45 w 124"/>
                            <a:gd name="T57" fmla="*/ 32 h 123"/>
                            <a:gd name="T58" fmla="*/ 56 w 124"/>
                            <a:gd name="T59" fmla="*/ 39 h 123"/>
                            <a:gd name="T60" fmla="*/ 70 w 124"/>
                            <a:gd name="T61" fmla="*/ 47 h 123"/>
                            <a:gd name="T62" fmla="*/ 77 w 124"/>
                            <a:gd name="T63" fmla="*/ 75 h 123"/>
                            <a:gd name="T64" fmla="*/ 71 w 124"/>
                            <a:gd name="T65" fmla="*/ 70 h 123"/>
                            <a:gd name="T66" fmla="*/ 77 w 124"/>
                            <a:gd name="T67" fmla="*/ 64 h 123"/>
                            <a:gd name="T68" fmla="*/ 81 w 124"/>
                            <a:gd name="T69" fmla="*/ 70 h 123"/>
                            <a:gd name="T70" fmla="*/ 77 w 124"/>
                            <a:gd name="T71" fmla="*/ 75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24" h="123">
                              <a:moveTo>
                                <a:pt x="99" y="46"/>
                              </a:moveTo>
                              <a:cubicBezTo>
                                <a:pt x="77" y="46"/>
                                <a:pt x="80" y="36"/>
                                <a:pt x="80" y="36"/>
                              </a:cubicBezTo>
                              <a:cubicBezTo>
                                <a:pt x="77" y="18"/>
                                <a:pt x="77" y="18"/>
                                <a:pt x="77" y="18"/>
                              </a:cubicBezTo>
                              <a:cubicBezTo>
                                <a:pt x="74" y="0"/>
                                <a:pt x="61" y="4"/>
                                <a:pt x="61" y="4"/>
                              </a:cubicBezTo>
                              <a:cubicBezTo>
                                <a:pt x="53" y="6"/>
                                <a:pt x="40" y="18"/>
                                <a:pt x="38" y="22"/>
                              </a:cubicBezTo>
                              <a:cubicBezTo>
                                <a:pt x="33" y="27"/>
                                <a:pt x="32" y="27"/>
                                <a:pt x="24" y="22"/>
                              </a:cubicBezTo>
                              <a:cubicBezTo>
                                <a:pt x="0" y="8"/>
                                <a:pt x="1" y="25"/>
                                <a:pt x="1" y="25"/>
                              </a:cubicBezTo>
                              <a:cubicBezTo>
                                <a:pt x="1" y="45"/>
                                <a:pt x="11" y="57"/>
                                <a:pt x="15" y="63"/>
                              </a:cubicBezTo>
                              <a:cubicBezTo>
                                <a:pt x="11" y="64"/>
                                <a:pt x="11" y="98"/>
                                <a:pt x="11" y="98"/>
                              </a:cubicBezTo>
                              <a:cubicBezTo>
                                <a:pt x="15" y="119"/>
                                <a:pt x="31" y="108"/>
                                <a:pt x="31" y="108"/>
                              </a:cubicBezTo>
                              <a:cubicBezTo>
                                <a:pt x="46" y="96"/>
                                <a:pt x="46" y="96"/>
                                <a:pt x="46" y="96"/>
                              </a:cubicBezTo>
                              <a:cubicBezTo>
                                <a:pt x="61" y="110"/>
                                <a:pt x="61" y="110"/>
                                <a:pt x="61" y="110"/>
                              </a:cubicBezTo>
                              <a:cubicBezTo>
                                <a:pt x="86" y="123"/>
                                <a:pt x="82" y="106"/>
                                <a:pt x="82" y="106"/>
                              </a:cubicBezTo>
                              <a:cubicBezTo>
                                <a:pt x="82" y="96"/>
                                <a:pt x="82" y="80"/>
                                <a:pt x="82" y="80"/>
                              </a:cubicBezTo>
                              <a:cubicBezTo>
                                <a:pt x="95" y="77"/>
                                <a:pt x="106" y="66"/>
                                <a:pt x="106" y="66"/>
                              </a:cubicBezTo>
                              <a:cubicBezTo>
                                <a:pt x="124" y="46"/>
                                <a:pt x="99" y="46"/>
                                <a:pt x="99" y="46"/>
                              </a:cubicBezTo>
                              <a:close/>
                              <a:moveTo>
                                <a:pt x="22" y="57"/>
                              </a:moveTo>
                              <a:cubicBezTo>
                                <a:pt x="21" y="57"/>
                                <a:pt x="18" y="54"/>
                                <a:pt x="18" y="52"/>
                              </a:cubicBezTo>
                              <a:cubicBezTo>
                                <a:pt x="18" y="49"/>
                                <a:pt x="21" y="47"/>
                                <a:pt x="22" y="47"/>
                              </a:cubicBezTo>
                              <a:cubicBezTo>
                                <a:pt x="25" y="47"/>
                                <a:pt x="27" y="49"/>
                                <a:pt x="27" y="52"/>
                              </a:cubicBezTo>
                              <a:cubicBezTo>
                                <a:pt x="27" y="54"/>
                                <a:pt x="25" y="57"/>
                                <a:pt x="22" y="57"/>
                              </a:cubicBezTo>
                              <a:close/>
                              <a:moveTo>
                                <a:pt x="28" y="56"/>
                              </a:moveTo>
                              <a:cubicBezTo>
                                <a:pt x="28" y="56"/>
                                <a:pt x="28" y="94"/>
                                <a:pt x="67" y="71"/>
                              </a:cubicBezTo>
                              <a:cubicBezTo>
                                <a:pt x="25" y="103"/>
                                <a:pt x="28" y="60"/>
                                <a:pt x="28" y="56"/>
                              </a:cubicBezTo>
                              <a:close/>
                              <a:moveTo>
                                <a:pt x="70" y="47"/>
                              </a:moveTo>
                              <a:cubicBezTo>
                                <a:pt x="70" y="47"/>
                                <a:pt x="68" y="61"/>
                                <a:pt x="61" y="67"/>
                              </a:cubicBezTo>
                              <a:cubicBezTo>
                                <a:pt x="50" y="74"/>
                                <a:pt x="49" y="59"/>
                                <a:pt x="49" y="59"/>
                              </a:cubicBezTo>
                              <a:cubicBezTo>
                                <a:pt x="49" y="59"/>
                                <a:pt x="31" y="68"/>
                                <a:pt x="35" y="46"/>
                              </a:cubicBezTo>
                              <a:cubicBezTo>
                                <a:pt x="35" y="46"/>
                                <a:pt x="38" y="34"/>
                                <a:pt x="45" y="32"/>
                              </a:cubicBezTo>
                              <a:cubicBezTo>
                                <a:pt x="52" y="29"/>
                                <a:pt x="56" y="35"/>
                                <a:pt x="56" y="39"/>
                              </a:cubicBezTo>
                              <a:cubicBezTo>
                                <a:pt x="56" y="39"/>
                                <a:pt x="71" y="29"/>
                                <a:pt x="70" y="47"/>
                              </a:cubicBezTo>
                              <a:close/>
                              <a:moveTo>
                                <a:pt x="77" y="75"/>
                              </a:moveTo>
                              <a:cubicBezTo>
                                <a:pt x="74" y="75"/>
                                <a:pt x="71" y="73"/>
                                <a:pt x="71" y="70"/>
                              </a:cubicBezTo>
                              <a:cubicBezTo>
                                <a:pt x="71" y="67"/>
                                <a:pt x="74" y="64"/>
                                <a:pt x="77" y="64"/>
                              </a:cubicBezTo>
                              <a:cubicBezTo>
                                <a:pt x="78" y="64"/>
                                <a:pt x="81" y="67"/>
                                <a:pt x="81" y="70"/>
                              </a:cubicBezTo>
                              <a:cubicBezTo>
                                <a:pt x="81" y="73"/>
                                <a:pt x="78" y="75"/>
                                <a:pt x="77" y="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0" o:spid="_x0000_s1026" o:spt="100" style="position:absolute;left:0pt;margin-left:329.5pt;margin-top:648.2pt;height:34.4pt;width:34.75pt;z-index:251725824;mso-width-relative:page;mso-height-relative:page;" fillcolor="#2A3D52 [3204]" filled="t" stroked="f" coordsize="124,123" o:gfxdata="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" path="m99,46c77,46,80,36,80,36c77,18,77,18,77,18c74,0,61,4,61,4c53,6,40,18,38,22c33,27,32,27,24,22c0,8,1,25,1,25c1,45,11,57,15,63c11,64,11,98,11,98c15,119,31,108,31,108c46,96,46,96,46,96c61,110,61,110,61,110c86,123,82,106,82,106c82,96,82,80,82,80c95,77,106,66,106,66c124,46,99,46,99,46xm22,57c21,57,18,54,18,52c18,49,21,47,22,47c25,47,27,49,27,52c27,54,25,57,22,57xm28,56c28,56,28,94,67,71c25,103,28,60,28,56xm70,47c70,47,68,61,61,67c50,74,49,59,49,59c49,59,31,68,35,46c35,46,38,34,45,32c52,29,56,35,56,39c56,39,71,29,70,47xm77,75c74,75,71,73,71,70c71,67,74,64,77,64c78,64,81,67,81,70c81,73,78,75,77,75xe">
                <v:path o:connectlocs="352601,163482;284930,127942;274245,63971;217259,14215;135341,78187;85479,78187;3561,88848;53424,223899;39177,348288;110410,383827;163834,341180;217259,390935;292053,376719;292053,284316;377532,234561;352601,163482;78355,202575;64109,184805;78355,167036;96163,184805;78355,202575;99725,199021;238629,252331;99725,199021;249314,167036;217259,238115;174519,209683;124657,163482;160273,113726;199451,138604;249314,167036;274245,266546;252875,248777;274245,227453;288491,248777;274245,26654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8258175</wp:posOffset>
                </wp:positionV>
                <wp:extent cx="231140" cy="181610"/>
                <wp:effectExtent l="0" t="0" r="0" b="8890"/>
                <wp:wrapNone/>
                <wp:docPr id="69" name="Freefor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337" cy="181765"/>
                        </a:xfrm>
                        <a:custGeom>
                          <a:avLst/>
                          <a:gdLst>
                            <a:gd name="T0" fmla="*/ 30 w 65"/>
                            <a:gd name="T1" fmla="*/ 50 h 51"/>
                            <a:gd name="T2" fmla="*/ 36 w 65"/>
                            <a:gd name="T3" fmla="*/ 49 h 51"/>
                            <a:gd name="T4" fmla="*/ 61 w 65"/>
                            <a:gd name="T5" fmla="*/ 47 h 51"/>
                            <a:gd name="T6" fmla="*/ 65 w 65"/>
                            <a:gd name="T7" fmla="*/ 47 h 51"/>
                            <a:gd name="T8" fmla="*/ 65 w 65"/>
                            <a:gd name="T9" fmla="*/ 47 h 51"/>
                            <a:gd name="T10" fmla="*/ 60 w 65"/>
                            <a:gd name="T11" fmla="*/ 21 h 51"/>
                            <a:gd name="T12" fmla="*/ 55 w 65"/>
                            <a:gd name="T13" fmla="*/ 7 h 51"/>
                            <a:gd name="T14" fmla="*/ 46 w 65"/>
                            <a:gd name="T15" fmla="*/ 2 h 51"/>
                            <a:gd name="T16" fmla="*/ 28 w 65"/>
                            <a:gd name="T17" fmla="*/ 6 h 51"/>
                            <a:gd name="T18" fmla="*/ 21 w 65"/>
                            <a:gd name="T19" fmla="*/ 24 h 51"/>
                            <a:gd name="T20" fmla="*/ 20 w 65"/>
                            <a:gd name="T21" fmla="*/ 24 h 51"/>
                            <a:gd name="T22" fmla="*/ 6 w 65"/>
                            <a:gd name="T23" fmla="*/ 41 h 51"/>
                            <a:gd name="T24" fmla="*/ 16 w 65"/>
                            <a:gd name="T25" fmla="*/ 50 h 51"/>
                            <a:gd name="T26" fmla="*/ 30 w 65"/>
                            <a:gd name="T27" fmla="*/ 5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5" h="51">
                              <a:moveTo>
                                <a:pt x="30" y="50"/>
                              </a:moveTo>
                              <a:cubicBezTo>
                                <a:pt x="33" y="49"/>
                                <a:pt x="35" y="49"/>
                                <a:pt x="36" y="49"/>
                              </a:cubicBezTo>
                              <a:cubicBezTo>
                                <a:pt x="47" y="46"/>
                                <a:pt x="56" y="46"/>
                                <a:pt x="61" y="47"/>
                              </a:cubicBezTo>
                              <a:cubicBezTo>
                                <a:pt x="62" y="47"/>
                                <a:pt x="65" y="47"/>
                                <a:pt x="65" y="47"/>
                              </a:cubicBezTo>
                              <a:cubicBezTo>
                                <a:pt x="65" y="47"/>
                                <a:pt x="65" y="47"/>
                                <a:pt x="65" y="47"/>
                              </a:cubicBezTo>
                              <a:cubicBezTo>
                                <a:pt x="65" y="40"/>
                                <a:pt x="62" y="30"/>
                                <a:pt x="60" y="21"/>
                              </a:cubicBezTo>
                              <a:cubicBezTo>
                                <a:pt x="59" y="13"/>
                                <a:pt x="55" y="8"/>
                                <a:pt x="55" y="7"/>
                              </a:cubicBezTo>
                              <a:cubicBezTo>
                                <a:pt x="52" y="3"/>
                                <a:pt x="46" y="2"/>
                                <a:pt x="46" y="2"/>
                              </a:cubicBezTo>
                              <a:cubicBezTo>
                                <a:pt x="36" y="0"/>
                                <a:pt x="28" y="6"/>
                                <a:pt x="28" y="6"/>
                              </a:cubicBezTo>
                              <a:cubicBezTo>
                                <a:pt x="17" y="12"/>
                                <a:pt x="21" y="24"/>
                                <a:pt x="21" y="24"/>
                              </a:cubicBezTo>
                              <a:cubicBezTo>
                                <a:pt x="21" y="24"/>
                                <a:pt x="20" y="24"/>
                                <a:pt x="20" y="24"/>
                              </a:cubicBezTo>
                              <a:cubicBezTo>
                                <a:pt x="0" y="24"/>
                                <a:pt x="6" y="41"/>
                                <a:pt x="6" y="41"/>
                              </a:cubicBezTo>
                              <a:cubicBezTo>
                                <a:pt x="8" y="46"/>
                                <a:pt x="13" y="49"/>
                                <a:pt x="16" y="50"/>
                              </a:cubicBezTo>
                              <a:cubicBezTo>
                                <a:pt x="20" y="51"/>
                                <a:pt x="26" y="50"/>
                                <a:pt x="3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1" o:spid="_x0000_s1026" o:spt="100" style="position:absolute;left:0pt;margin-left:-15.25pt;margin-top:650.25pt;height:14.3pt;width:18.2pt;z-index:251726848;mso-width-relative:page;mso-height-relative:page;" fillcolor="#2A3D52 [3204]" filled="t" stroked="f" coordsize="65,51" o:gfxdata="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" path="m30,50c33,49,35,49,36,49c47,46,56,46,61,47c62,47,65,47,65,47c65,47,65,47,65,47c65,40,62,30,60,21c59,13,55,8,55,7c52,3,46,2,46,2c36,0,28,6,28,6c17,12,21,24,21,24c21,24,20,24,20,24c0,24,6,41,6,41c8,46,13,49,16,50c20,51,26,50,30,50xe">
                <v:path o:connectlocs="106770,178200;128125,174636;217100,167508;231337,167508;231337,167508;213541,74844;195746,24948;163715,7128;99652,21384;74739,85536;71180,85536;21354,146124;56944,178200;106770,17820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8239760</wp:posOffset>
                </wp:positionV>
                <wp:extent cx="177165" cy="184785"/>
                <wp:effectExtent l="0" t="0" r="0" b="6350"/>
                <wp:wrapNone/>
                <wp:docPr id="70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7257" cy="184769"/>
                        </a:xfrm>
                        <a:custGeom>
                          <a:avLst/>
                          <a:gdLst>
                            <a:gd name="T0" fmla="*/ 1 w 50"/>
                            <a:gd name="T1" fmla="*/ 52 h 52"/>
                            <a:gd name="T2" fmla="*/ 1 w 50"/>
                            <a:gd name="T3" fmla="*/ 52 h 52"/>
                            <a:gd name="T4" fmla="*/ 27 w 50"/>
                            <a:gd name="T5" fmla="*/ 47 h 52"/>
                            <a:gd name="T6" fmla="*/ 40 w 50"/>
                            <a:gd name="T7" fmla="*/ 43 h 52"/>
                            <a:gd name="T8" fmla="*/ 46 w 50"/>
                            <a:gd name="T9" fmla="*/ 36 h 52"/>
                            <a:gd name="T10" fmla="*/ 45 w 50"/>
                            <a:gd name="T11" fmla="*/ 19 h 52"/>
                            <a:gd name="T12" fmla="*/ 30 w 50"/>
                            <a:gd name="T13" fmla="*/ 13 h 52"/>
                            <a:gd name="T14" fmla="*/ 27 w 50"/>
                            <a:gd name="T15" fmla="*/ 15 h 52"/>
                            <a:gd name="T16" fmla="*/ 27 w 50"/>
                            <a:gd name="T17" fmla="*/ 10 h 52"/>
                            <a:gd name="T18" fmla="*/ 11 w 50"/>
                            <a:gd name="T19" fmla="*/ 2 h 52"/>
                            <a:gd name="T20" fmla="*/ 2 w 50"/>
                            <a:gd name="T21" fmla="*/ 9 h 52"/>
                            <a:gd name="T22" fmla="*/ 0 w 50"/>
                            <a:gd name="T23" fmla="*/ 19 h 52"/>
                            <a:gd name="T24" fmla="*/ 1 w 50"/>
                            <a:gd name="T25" fmla="*/ 49 h 52"/>
                            <a:gd name="T26" fmla="*/ 1 w 50"/>
                            <a:gd name="T27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0" h="52">
                              <a:moveTo>
                                <a:pt x="1" y="52"/>
                              </a:moveTo>
                              <a:cubicBezTo>
                                <a:pt x="1" y="52"/>
                                <a:pt x="1" y="52"/>
                                <a:pt x="1" y="52"/>
                              </a:cubicBezTo>
                              <a:cubicBezTo>
                                <a:pt x="10" y="50"/>
                                <a:pt x="13" y="49"/>
                                <a:pt x="27" y="47"/>
                              </a:cubicBezTo>
                              <a:cubicBezTo>
                                <a:pt x="34" y="46"/>
                                <a:pt x="39" y="44"/>
                                <a:pt x="40" y="43"/>
                              </a:cubicBezTo>
                              <a:cubicBezTo>
                                <a:pt x="44" y="40"/>
                                <a:pt x="46" y="36"/>
                                <a:pt x="46" y="36"/>
                              </a:cubicBezTo>
                              <a:cubicBezTo>
                                <a:pt x="50" y="27"/>
                                <a:pt x="46" y="19"/>
                                <a:pt x="45" y="19"/>
                              </a:cubicBezTo>
                              <a:cubicBezTo>
                                <a:pt x="39" y="9"/>
                                <a:pt x="30" y="13"/>
                                <a:pt x="30" y="13"/>
                              </a:cubicBezTo>
                              <a:cubicBezTo>
                                <a:pt x="29" y="14"/>
                                <a:pt x="28" y="15"/>
                                <a:pt x="27" y="15"/>
                              </a:cubicBezTo>
                              <a:cubicBezTo>
                                <a:pt x="27" y="14"/>
                                <a:pt x="27" y="11"/>
                                <a:pt x="27" y="10"/>
                              </a:cubicBezTo>
                              <a:cubicBezTo>
                                <a:pt x="24" y="0"/>
                                <a:pt x="14" y="2"/>
                                <a:pt x="11" y="2"/>
                              </a:cubicBezTo>
                              <a:cubicBezTo>
                                <a:pt x="6" y="4"/>
                                <a:pt x="3" y="7"/>
                                <a:pt x="2" y="9"/>
                              </a:cubicBezTo>
                              <a:cubicBezTo>
                                <a:pt x="0" y="13"/>
                                <a:pt x="0" y="15"/>
                                <a:pt x="0" y="19"/>
                              </a:cubicBezTo>
                              <a:cubicBezTo>
                                <a:pt x="0" y="29"/>
                                <a:pt x="0" y="39"/>
                                <a:pt x="1" y="49"/>
                              </a:cubicBezTo>
                              <a:cubicBezTo>
                                <a:pt x="1" y="50"/>
                                <a:pt x="1" y="51"/>
                                <a:pt x="1" y="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2" o:spid="_x0000_s1026" o:spt="100" style="position:absolute;left:0pt;margin-left:2.55pt;margin-top:648.8pt;height:14.55pt;width:13.95pt;z-index:251727872;mso-width-relative:page;mso-height-relative:page;" fillcolor="#2A3D52 [3204]" filled="t" stroked="f" coordsize="50,52" o:gfxdata="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Dfjo8P2AAAAAoBAAAPAAAAAAAAAAEAIAAAACIAAABkcnMvZG93bnJldi54bWxQSwECFAAU&#10;AAAACACHTuJAOWjMXmQEAACSDwAADgAAAAAAAAABACAAAAAnAQAAZHJzL2Uyb0RvYy54bWxQSwUG&#10;AAAAAAYABgBZAQAA/QcAAAAA&#10;" path="m1,52c1,52,1,52,1,52c10,50,13,49,27,47c34,46,39,44,40,43c44,40,46,36,46,36c50,27,46,19,45,19c39,9,30,13,30,13c29,14,28,15,27,15c27,14,27,11,27,10c24,0,14,2,11,2c6,4,3,7,2,9c0,13,0,15,0,19c0,29,0,39,1,49c1,50,1,51,1,52xe">
                <v:path o:connectlocs="3545,184769;3545,184769;95718,167002;141805,152789;163076,127917;159531,67511;106354,46192;95718,53298;95718,35532;38996,7106;7090,31979;0,67511;3545,174109;3545,184769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8432165</wp:posOffset>
                </wp:positionV>
                <wp:extent cx="195580" cy="213360"/>
                <wp:effectExtent l="0" t="0" r="0" b="0"/>
                <wp:wrapNone/>
                <wp:docPr id="71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284" cy="213310"/>
                        </a:xfrm>
                        <a:custGeom>
                          <a:avLst/>
                          <a:gdLst>
                            <a:gd name="T0" fmla="*/ 48 w 55"/>
                            <a:gd name="T1" fmla="*/ 0 h 60"/>
                            <a:gd name="T2" fmla="*/ 43 w 55"/>
                            <a:gd name="T3" fmla="*/ 0 h 60"/>
                            <a:gd name="T4" fmla="*/ 15 w 55"/>
                            <a:gd name="T5" fmla="*/ 8 h 60"/>
                            <a:gd name="T6" fmla="*/ 6 w 55"/>
                            <a:gd name="T7" fmla="*/ 14 h 60"/>
                            <a:gd name="T8" fmla="*/ 1 w 55"/>
                            <a:gd name="T9" fmla="*/ 26 h 60"/>
                            <a:gd name="T10" fmla="*/ 15 w 55"/>
                            <a:gd name="T11" fmla="*/ 44 h 60"/>
                            <a:gd name="T12" fmla="*/ 20 w 55"/>
                            <a:gd name="T13" fmla="*/ 43 h 60"/>
                            <a:gd name="T14" fmla="*/ 20 w 55"/>
                            <a:gd name="T15" fmla="*/ 45 h 60"/>
                            <a:gd name="T16" fmla="*/ 29 w 55"/>
                            <a:gd name="T17" fmla="*/ 58 h 60"/>
                            <a:gd name="T18" fmla="*/ 51 w 55"/>
                            <a:gd name="T19" fmla="*/ 51 h 60"/>
                            <a:gd name="T20" fmla="*/ 55 w 55"/>
                            <a:gd name="T21" fmla="*/ 42 h 60"/>
                            <a:gd name="T22" fmla="*/ 53 w 55"/>
                            <a:gd name="T23" fmla="*/ 26 h 60"/>
                            <a:gd name="T24" fmla="*/ 48 w 55"/>
                            <a:gd name="T25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5" h="60">
                              <a:moveTo>
                                <a:pt x="48" y="0"/>
                              </a:moveTo>
                              <a:cubicBezTo>
                                <a:pt x="48" y="0"/>
                                <a:pt x="44" y="0"/>
                                <a:pt x="43" y="0"/>
                              </a:cubicBezTo>
                              <a:cubicBezTo>
                                <a:pt x="31" y="1"/>
                                <a:pt x="22" y="4"/>
                                <a:pt x="15" y="8"/>
                              </a:cubicBezTo>
                              <a:cubicBezTo>
                                <a:pt x="11" y="9"/>
                                <a:pt x="8" y="12"/>
                                <a:pt x="6" y="14"/>
                              </a:cubicBezTo>
                              <a:cubicBezTo>
                                <a:pt x="4" y="17"/>
                                <a:pt x="1" y="20"/>
                                <a:pt x="1" y="26"/>
                              </a:cubicBezTo>
                              <a:cubicBezTo>
                                <a:pt x="1" y="28"/>
                                <a:pt x="0" y="43"/>
                                <a:pt x="15" y="44"/>
                              </a:cubicBezTo>
                              <a:cubicBezTo>
                                <a:pt x="16" y="44"/>
                                <a:pt x="20" y="44"/>
                                <a:pt x="20" y="43"/>
                              </a:cubicBezTo>
                              <a:cubicBezTo>
                                <a:pt x="20" y="44"/>
                                <a:pt x="20" y="45"/>
                                <a:pt x="20" y="45"/>
                              </a:cubicBezTo>
                              <a:cubicBezTo>
                                <a:pt x="20" y="46"/>
                                <a:pt x="22" y="54"/>
                                <a:pt x="29" y="58"/>
                              </a:cubicBezTo>
                              <a:cubicBezTo>
                                <a:pt x="32" y="60"/>
                                <a:pt x="45" y="60"/>
                                <a:pt x="51" y="51"/>
                              </a:cubicBezTo>
                              <a:cubicBezTo>
                                <a:pt x="52" y="51"/>
                                <a:pt x="54" y="46"/>
                                <a:pt x="55" y="42"/>
                              </a:cubicBezTo>
                              <a:cubicBezTo>
                                <a:pt x="55" y="40"/>
                                <a:pt x="55" y="34"/>
                                <a:pt x="53" y="26"/>
                              </a:cubicBezTo>
                              <a:cubicBezTo>
                                <a:pt x="51" y="15"/>
                                <a:pt x="48" y="9"/>
                                <a:pt x="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11.1pt;margin-top:663.95pt;height:16.8pt;width:15.4pt;z-index:251728896;mso-width-relative:page;mso-height-relative:page;" fillcolor="#2A3D52 [3204]" filled="t" stroked="f" coordsize="55,60" o:gfxdata="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" path="m48,0c48,0,44,0,43,0c31,1,22,4,15,8c11,9,8,12,6,14c4,17,1,20,1,26c1,28,0,43,15,44c16,44,20,44,20,43c20,44,20,45,20,45c20,46,22,54,29,58c32,60,45,60,51,51c52,51,54,46,55,42c55,40,55,34,53,26c51,15,48,9,48,0xe">
                <v:path o:connectlocs="170429,0;152676,0;53259,28441;21303,49772;3550,92434;53259,156427;71012,152872;71012,159982;102967,206199;181081,181313;195284,149317;188182,92434;170429,0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8416925</wp:posOffset>
                </wp:positionV>
                <wp:extent cx="195580" cy="173990"/>
                <wp:effectExtent l="0" t="0" r="0" b="0"/>
                <wp:wrapNone/>
                <wp:docPr id="72" name="Freefor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284" cy="174253"/>
                        </a:xfrm>
                        <a:custGeom>
                          <a:avLst/>
                          <a:gdLst>
                            <a:gd name="T0" fmla="*/ 47 w 55"/>
                            <a:gd name="T1" fmla="*/ 5 h 49"/>
                            <a:gd name="T2" fmla="*/ 40 w 55"/>
                            <a:gd name="T3" fmla="*/ 2 h 49"/>
                            <a:gd name="T4" fmla="*/ 25 w 55"/>
                            <a:gd name="T5" fmla="*/ 1 h 49"/>
                            <a:gd name="T6" fmla="*/ 0 w 55"/>
                            <a:gd name="T7" fmla="*/ 4 h 49"/>
                            <a:gd name="T8" fmla="*/ 0 w 55"/>
                            <a:gd name="T9" fmla="*/ 7 h 49"/>
                            <a:gd name="T10" fmla="*/ 10 w 55"/>
                            <a:gd name="T11" fmla="*/ 36 h 49"/>
                            <a:gd name="T12" fmla="*/ 14 w 55"/>
                            <a:gd name="T13" fmla="*/ 45 h 49"/>
                            <a:gd name="T14" fmla="*/ 25 w 55"/>
                            <a:gd name="T15" fmla="*/ 49 h 49"/>
                            <a:gd name="T16" fmla="*/ 39 w 55"/>
                            <a:gd name="T17" fmla="*/ 36 h 49"/>
                            <a:gd name="T18" fmla="*/ 37 w 55"/>
                            <a:gd name="T19" fmla="*/ 31 h 49"/>
                            <a:gd name="T20" fmla="*/ 38 w 55"/>
                            <a:gd name="T21" fmla="*/ 31 h 49"/>
                            <a:gd name="T22" fmla="*/ 41 w 55"/>
                            <a:gd name="T23" fmla="*/ 31 h 49"/>
                            <a:gd name="T24" fmla="*/ 54 w 55"/>
                            <a:gd name="T25" fmla="*/ 22 h 49"/>
                            <a:gd name="T26" fmla="*/ 47 w 55"/>
                            <a:gd name="T27" fmla="*/ 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5" h="49">
                              <a:moveTo>
                                <a:pt x="47" y="5"/>
                              </a:moveTo>
                              <a:cubicBezTo>
                                <a:pt x="47" y="5"/>
                                <a:pt x="45" y="3"/>
                                <a:pt x="40" y="2"/>
                              </a:cubicBezTo>
                              <a:cubicBezTo>
                                <a:pt x="39" y="2"/>
                                <a:pt x="33" y="0"/>
                                <a:pt x="25" y="1"/>
                              </a:cubicBezTo>
                              <a:cubicBezTo>
                                <a:pt x="14" y="2"/>
                                <a:pt x="8" y="3"/>
                                <a:pt x="0" y="4"/>
                              </a:cubicBezTo>
                              <a:cubicBezTo>
                                <a:pt x="0" y="5"/>
                                <a:pt x="0" y="6"/>
                                <a:pt x="0" y="7"/>
                              </a:cubicBezTo>
                              <a:cubicBezTo>
                                <a:pt x="3" y="17"/>
                                <a:pt x="6" y="27"/>
                                <a:pt x="10" y="36"/>
                              </a:cubicBezTo>
                              <a:cubicBezTo>
                                <a:pt x="11" y="39"/>
                                <a:pt x="12" y="42"/>
                                <a:pt x="14" y="45"/>
                              </a:cubicBezTo>
                              <a:cubicBezTo>
                                <a:pt x="16" y="46"/>
                                <a:pt x="19" y="49"/>
                                <a:pt x="25" y="49"/>
                              </a:cubicBezTo>
                              <a:cubicBezTo>
                                <a:pt x="28" y="49"/>
                                <a:pt x="40" y="46"/>
                                <a:pt x="39" y="36"/>
                              </a:cubicBezTo>
                              <a:cubicBezTo>
                                <a:pt x="39" y="36"/>
                                <a:pt x="38" y="31"/>
                                <a:pt x="37" y="31"/>
                              </a:cubicBezTo>
                              <a:cubicBezTo>
                                <a:pt x="37" y="31"/>
                                <a:pt x="37" y="31"/>
                                <a:pt x="38" y="31"/>
                              </a:cubicBezTo>
                              <a:cubicBezTo>
                                <a:pt x="38" y="31"/>
                                <a:pt x="40" y="31"/>
                                <a:pt x="41" y="31"/>
                              </a:cubicBezTo>
                              <a:cubicBezTo>
                                <a:pt x="42" y="31"/>
                                <a:pt x="51" y="32"/>
                                <a:pt x="54" y="22"/>
                              </a:cubicBezTo>
                              <a:cubicBezTo>
                                <a:pt x="55" y="20"/>
                                <a:pt x="55" y="9"/>
                                <a:pt x="47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4" o:spid="_x0000_s1026" o:spt="100" style="position:absolute;left:0pt;margin-left:3.15pt;margin-top:662.75pt;height:13.7pt;width:15.4pt;z-index:251729920;mso-width-relative:page;mso-height-relative:page;" fillcolor="#2A3D52 [3204]" filled="t" stroked="f" coordsize="55,49" o:gfxdata="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" path="m47,5c47,5,45,3,40,2c39,2,33,0,25,1c14,2,8,3,0,4c0,5,0,6,0,7c3,17,6,27,10,36c11,39,12,42,14,45c16,46,19,49,25,49c28,49,40,46,39,36c39,36,38,31,37,31c37,31,37,31,38,31c38,31,40,31,41,31c42,31,51,32,54,22c55,20,55,9,47,5xe">
                <v:path o:connectlocs="166879,17780;142024,7112;88765,3556;0,14224;0,24893;35506,128022;49708,160028;88765,174253;138474,128022;131372,110241;134923,110241;145575,110241;191733,78236;166879,17780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7108825</wp:posOffset>
                </wp:positionV>
                <wp:extent cx="374015" cy="415925"/>
                <wp:effectExtent l="0" t="0" r="6985" b="0"/>
                <wp:wrapNone/>
                <wp:docPr id="73" name="Freefor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4044" cy="416105"/>
                        </a:xfrm>
                        <a:custGeom>
                          <a:avLst/>
                          <a:gdLst>
                            <a:gd name="T0" fmla="*/ 16 w 105"/>
                            <a:gd name="T1" fmla="*/ 59 h 117"/>
                            <a:gd name="T2" fmla="*/ 27 w 105"/>
                            <a:gd name="T3" fmla="*/ 38 h 117"/>
                            <a:gd name="T4" fmla="*/ 12 w 105"/>
                            <a:gd name="T5" fmla="*/ 26 h 117"/>
                            <a:gd name="T6" fmla="*/ 1 w 105"/>
                            <a:gd name="T7" fmla="*/ 41 h 117"/>
                            <a:gd name="T8" fmla="*/ 16 w 105"/>
                            <a:gd name="T9" fmla="*/ 59 h 117"/>
                            <a:gd name="T10" fmla="*/ 29 w 105"/>
                            <a:gd name="T11" fmla="*/ 84 h 117"/>
                            <a:gd name="T12" fmla="*/ 29 w 105"/>
                            <a:gd name="T13" fmla="*/ 90 h 117"/>
                            <a:gd name="T14" fmla="*/ 35 w 105"/>
                            <a:gd name="T15" fmla="*/ 95 h 117"/>
                            <a:gd name="T16" fmla="*/ 41 w 105"/>
                            <a:gd name="T17" fmla="*/ 95 h 117"/>
                            <a:gd name="T18" fmla="*/ 41 w 105"/>
                            <a:gd name="T19" fmla="*/ 80 h 117"/>
                            <a:gd name="T20" fmla="*/ 34 w 105"/>
                            <a:gd name="T21" fmla="*/ 80 h 117"/>
                            <a:gd name="T22" fmla="*/ 29 w 105"/>
                            <a:gd name="T23" fmla="*/ 84 h 117"/>
                            <a:gd name="T24" fmla="*/ 39 w 105"/>
                            <a:gd name="T25" fmla="*/ 34 h 117"/>
                            <a:gd name="T26" fmla="*/ 51 w 105"/>
                            <a:gd name="T27" fmla="*/ 17 h 117"/>
                            <a:gd name="T28" fmla="*/ 39 w 105"/>
                            <a:gd name="T29" fmla="*/ 0 h 117"/>
                            <a:gd name="T30" fmla="*/ 27 w 105"/>
                            <a:gd name="T31" fmla="*/ 17 h 117"/>
                            <a:gd name="T32" fmla="*/ 39 w 105"/>
                            <a:gd name="T33" fmla="*/ 34 h 117"/>
                            <a:gd name="T34" fmla="*/ 68 w 105"/>
                            <a:gd name="T35" fmla="*/ 36 h 117"/>
                            <a:gd name="T36" fmla="*/ 83 w 105"/>
                            <a:gd name="T37" fmla="*/ 20 h 117"/>
                            <a:gd name="T38" fmla="*/ 73 w 105"/>
                            <a:gd name="T39" fmla="*/ 3 h 117"/>
                            <a:gd name="T40" fmla="*/ 58 w 105"/>
                            <a:gd name="T41" fmla="*/ 18 h 117"/>
                            <a:gd name="T42" fmla="*/ 68 w 105"/>
                            <a:gd name="T43" fmla="*/ 36 h 117"/>
                            <a:gd name="T44" fmla="*/ 90 w 105"/>
                            <a:gd name="T45" fmla="*/ 78 h 117"/>
                            <a:gd name="T46" fmla="*/ 68 w 105"/>
                            <a:gd name="T47" fmla="*/ 56 h 117"/>
                            <a:gd name="T48" fmla="*/ 36 w 105"/>
                            <a:gd name="T49" fmla="*/ 54 h 117"/>
                            <a:gd name="T50" fmla="*/ 22 w 105"/>
                            <a:gd name="T51" fmla="*/ 70 h 117"/>
                            <a:gd name="T52" fmla="*/ 8 w 105"/>
                            <a:gd name="T53" fmla="*/ 95 h 117"/>
                            <a:gd name="T54" fmla="*/ 24 w 105"/>
                            <a:gd name="T55" fmla="*/ 110 h 117"/>
                            <a:gd name="T56" fmla="*/ 43 w 105"/>
                            <a:gd name="T57" fmla="*/ 109 h 117"/>
                            <a:gd name="T58" fmla="*/ 62 w 105"/>
                            <a:gd name="T59" fmla="*/ 109 h 117"/>
                            <a:gd name="T60" fmla="*/ 93 w 105"/>
                            <a:gd name="T61" fmla="*/ 102 h 117"/>
                            <a:gd name="T62" fmla="*/ 90 w 105"/>
                            <a:gd name="T63" fmla="*/ 78 h 117"/>
                            <a:gd name="T64" fmla="*/ 48 w 105"/>
                            <a:gd name="T65" fmla="*/ 101 h 117"/>
                            <a:gd name="T66" fmla="*/ 32 w 105"/>
                            <a:gd name="T67" fmla="*/ 101 h 117"/>
                            <a:gd name="T68" fmla="*/ 23 w 105"/>
                            <a:gd name="T69" fmla="*/ 94 h 117"/>
                            <a:gd name="T70" fmla="*/ 21 w 105"/>
                            <a:gd name="T71" fmla="*/ 84 h 117"/>
                            <a:gd name="T72" fmla="*/ 33 w 105"/>
                            <a:gd name="T73" fmla="*/ 73 h 117"/>
                            <a:gd name="T74" fmla="*/ 41 w 105"/>
                            <a:gd name="T75" fmla="*/ 73 h 117"/>
                            <a:gd name="T76" fmla="*/ 41 w 105"/>
                            <a:gd name="T77" fmla="*/ 63 h 117"/>
                            <a:gd name="T78" fmla="*/ 48 w 105"/>
                            <a:gd name="T79" fmla="*/ 63 h 117"/>
                            <a:gd name="T80" fmla="*/ 48 w 105"/>
                            <a:gd name="T81" fmla="*/ 101 h 117"/>
                            <a:gd name="T82" fmla="*/ 77 w 105"/>
                            <a:gd name="T83" fmla="*/ 101 h 117"/>
                            <a:gd name="T84" fmla="*/ 59 w 105"/>
                            <a:gd name="T85" fmla="*/ 101 h 117"/>
                            <a:gd name="T86" fmla="*/ 52 w 105"/>
                            <a:gd name="T87" fmla="*/ 94 h 117"/>
                            <a:gd name="T88" fmla="*/ 52 w 105"/>
                            <a:gd name="T89" fmla="*/ 74 h 117"/>
                            <a:gd name="T90" fmla="*/ 59 w 105"/>
                            <a:gd name="T91" fmla="*/ 74 h 117"/>
                            <a:gd name="T92" fmla="*/ 59 w 105"/>
                            <a:gd name="T93" fmla="*/ 92 h 117"/>
                            <a:gd name="T94" fmla="*/ 62 w 105"/>
                            <a:gd name="T95" fmla="*/ 94 h 117"/>
                            <a:gd name="T96" fmla="*/ 70 w 105"/>
                            <a:gd name="T97" fmla="*/ 94 h 117"/>
                            <a:gd name="T98" fmla="*/ 70 w 105"/>
                            <a:gd name="T99" fmla="*/ 74 h 117"/>
                            <a:gd name="T100" fmla="*/ 77 w 105"/>
                            <a:gd name="T101" fmla="*/ 74 h 117"/>
                            <a:gd name="T102" fmla="*/ 77 w 105"/>
                            <a:gd name="T103" fmla="*/ 101 h 117"/>
                            <a:gd name="T104" fmla="*/ 103 w 105"/>
                            <a:gd name="T105" fmla="*/ 48 h 117"/>
                            <a:gd name="T106" fmla="*/ 90 w 105"/>
                            <a:gd name="T107" fmla="*/ 34 h 117"/>
                            <a:gd name="T108" fmla="*/ 77 w 105"/>
                            <a:gd name="T109" fmla="*/ 51 h 117"/>
                            <a:gd name="T110" fmla="*/ 91 w 105"/>
                            <a:gd name="T111" fmla="*/ 66 h 117"/>
                            <a:gd name="T112" fmla="*/ 103 w 105"/>
                            <a:gd name="T113" fmla="*/ 48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05" h="117">
                              <a:moveTo>
                                <a:pt x="16" y="59"/>
                              </a:moveTo>
                              <a:cubicBezTo>
                                <a:pt x="29" y="56"/>
                                <a:pt x="27" y="42"/>
                                <a:pt x="27" y="38"/>
                              </a:cubicBezTo>
                              <a:cubicBezTo>
                                <a:pt x="26" y="34"/>
                                <a:pt x="20" y="25"/>
                                <a:pt x="12" y="26"/>
                              </a:cubicBezTo>
                              <a:cubicBezTo>
                                <a:pt x="3" y="27"/>
                                <a:pt x="1" y="41"/>
                                <a:pt x="1" y="41"/>
                              </a:cubicBezTo>
                              <a:cubicBezTo>
                                <a:pt x="0" y="47"/>
                                <a:pt x="4" y="61"/>
                                <a:pt x="16" y="59"/>
                              </a:cubicBezTo>
                              <a:close/>
                              <a:moveTo>
                                <a:pt x="29" y="84"/>
                              </a:moveTo>
                              <a:cubicBezTo>
                                <a:pt x="29" y="85"/>
                                <a:pt x="28" y="87"/>
                                <a:pt x="29" y="90"/>
                              </a:cubicBezTo>
                              <a:cubicBezTo>
                                <a:pt x="30" y="95"/>
                                <a:pt x="35" y="95"/>
                                <a:pt x="35" y="95"/>
                              </a:cubicBezTo>
                              <a:cubicBezTo>
                                <a:pt x="41" y="95"/>
                                <a:pt x="41" y="95"/>
                                <a:pt x="41" y="95"/>
                              </a:cubicBezTo>
                              <a:cubicBezTo>
                                <a:pt x="41" y="80"/>
                                <a:pt x="41" y="80"/>
                                <a:pt x="41" y="80"/>
                              </a:cubicBezTo>
                              <a:cubicBezTo>
                                <a:pt x="34" y="80"/>
                                <a:pt x="34" y="80"/>
                                <a:pt x="34" y="80"/>
                              </a:cubicBezTo>
                              <a:cubicBezTo>
                                <a:pt x="31" y="80"/>
                                <a:pt x="30" y="83"/>
                                <a:pt x="29" y="84"/>
                              </a:cubicBezTo>
                              <a:close/>
                              <a:moveTo>
                                <a:pt x="39" y="34"/>
                              </a:moveTo>
                              <a:cubicBezTo>
                                <a:pt x="46" y="34"/>
                                <a:pt x="51" y="27"/>
                                <a:pt x="51" y="17"/>
                              </a:cubicBezTo>
                              <a:cubicBezTo>
                                <a:pt x="51" y="8"/>
                                <a:pt x="46" y="0"/>
                                <a:pt x="39" y="0"/>
                              </a:cubicBezTo>
                              <a:cubicBezTo>
                                <a:pt x="32" y="0"/>
                                <a:pt x="27" y="8"/>
                                <a:pt x="27" y="17"/>
                              </a:cubicBezTo>
                              <a:cubicBezTo>
                                <a:pt x="27" y="27"/>
                                <a:pt x="32" y="34"/>
                                <a:pt x="39" y="34"/>
                              </a:cubicBezTo>
                              <a:close/>
                              <a:moveTo>
                                <a:pt x="68" y="36"/>
                              </a:moveTo>
                              <a:cubicBezTo>
                                <a:pt x="77" y="37"/>
                                <a:pt x="82" y="27"/>
                                <a:pt x="83" y="20"/>
                              </a:cubicBezTo>
                              <a:cubicBezTo>
                                <a:pt x="85" y="13"/>
                                <a:pt x="79" y="4"/>
                                <a:pt x="73" y="3"/>
                              </a:cubicBezTo>
                              <a:cubicBezTo>
                                <a:pt x="66" y="2"/>
                                <a:pt x="58" y="12"/>
                                <a:pt x="58" y="18"/>
                              </a:cubicBezTo>
                              <a:cubicBezTo>
                                <a:pt x="57" y="26"/>
                                <a:pt x="59" y="34"/>
                                <a:pt x="68" y="36"/>
                              </a:cubicBezTo>
                              <a:close/>
                              <a:moveTo>
                                <a:pt x="90" y="78"/>
                              </a:moveTo>
                              <a:cubicBezTo>
                                <a:pt x="90" y="78"/>
                                <a:pt x="76" y="67"/>
                                <a:pt x="68" y="56"/>
                              </a:cubicBezTo>
                              <a:cubicBezTo>
                                <a:pt x="57" y="39"/>
                                <a:pt x="41" y="46"/>
                                <a:pt x="36" y="54"/>
                              </a:cubicBezTo>
                              <a:cubicBezTo>
                                <a:pt x="31" y="63"/>
                                <a:pt x="23" y="68"/>
                                <a:pt x="22" y="70"/>
                              </a:cubicBezTo>
                              <a:cubicBezTo>
                                <a:pt x="21" y="71"/>
                                <a:pt x="5" y="80"/>
                                <a:pt x="8" y="95"/>
                              </a:cubicBezTo>
                              <a:cubicBezTo>
                                <a:pt x="12" y="110"/>
                                <a:pt x="24" y="110"/>
                                <a:pt x="24" y="110"/>
                              </a:cubicBezTo>
                              <a:cubicBezTo>
                                <a:pt x="24" y="110"/>
                                <a:pt x="33" y="111"/>
                                <a:pt x="43" y="109"/>
                              </a:cubicBezTo>
                              <a:cubicBezTo>
                                <a:pt x="54" y="106"/>
                                <a:pt x="62" y="109"/>
                                <a:pt x="62" y="109"/>
                              </a:cubicBezTo>
                              <a:cubicBezTo>
                                <a:pt x="62" y="109"/>
                                <a:pt x="87" y="117"/>
                                <a:pt x="93" y="102"/>
                              </a:cubicBezTo>
                              <a:cubicBezTo>
                                <a:pt x="100" y="86"/>
                                <a:pt x="90" y="78"/>
                                <a:pt x="90" y="78"/>
                              </a:cubicBezTo>
                              <a:close/>
                              <a:moveTo>
                                <a:pt x="48" y="101"/>
                              </a:moveTo>
                              <a:cubicBezTo>
                                <a:pt x="32" y="101"/>
                                <a:pt x="32" y="101"/>
                                <a:pt x="32" y="101"/>
                              </a:cubicBezTo>
                              <a:cubicBezTo>
                                <a:pt x="26" y="100"/>
                                <a:pt x="23" y="95"/>
                                <a:pt x="23" y="94"/>
                              </a:cubicBezTo>
                              <a:cubicBezTo>
                                <a:pt x="22" y="94"/>
                                <a:pt x="20" y="90"/>
                                <a:pt x="21" y="84"/>
                              </a:cubicBezTo>
                              <a:cubicBezTo>
                                <a:pt x="24" y="74"/>
                                <a:pt x="33" y="73"/>
                                <a:pt x="33" y="73"/>
                              </a:cubicBezTo>
                              <a:cubicBezTo>
                                <a:pt x="41" y="73"/>
                                <a:pt x="41" y="73"/>
                                <a:pt x="41" y="73"/>
                              </a:cubicBezTo>
                              <a:cubicBezTo>
                                <a:pt x="41" y="63"/>
                                <a:pt x="41" y="63"/>
                                <a:pt x="41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lnTo>
                                <a:pt x="48" y="101"/>
                              </a:lnTo>
                              <a:close/>
                              <a:moveTo>
                                <a:pt x="77" y="101"/>
                              </a:moveTo>
                              <a:cubicBezTo>
                                <a:pt x="59" y="101"/>
                                <a:pt x="59" y="101"/>
                                <a:pt x="59" y="101"/>
                              </a:cubicBezTo>
                              <a:cubicBezTo>
                                <a:pt x="52" y="99"/>
                                <a:pt x="52" y="94"/>
                                <a:pt x="52" y="94"/>
                              </a:cubicBezTo>
                              <a:cubicBezTo>
                                <a:pt x="52" y="74"/>
                                <a:pt x="52" y="74"/>
                                <a:pt x="52" y="74"/>
                              </a:cubicBezTo>
                              <a:cubicBezTo>
                                <a:pt x="59" y="74"/>
                                <a:pt x="59" y="74"/>
                                <a:pt x="59" y="74"/>
                              </a:cubicBezTo>
                              <a:cubicBezTo>
                                <a:pt x="59" y="92"/>
                                <a:pt x="59" y="92"/>
                                <a:pt x="59" y="92"/>
                              </a:cubicBezTo>
                              <a:cubicBezTo>
                                <a:pt x="60" y="94"/>
                                <a:pt x="62" y="94"/>
                                <a:pt x="62" y="94"/>
                              </a:cubicBezTo>
                              <a:cubicBezTo>
                                <a:pt x="70" y="94"/>
                                <a:pt x="70" y="94"/>
                                <a:pt x="70" y="94"/>
                              </a:cubicBezTo>
                              <a:cubicBezTo>
                                <a:pt x="70" y="74"/>
                                <a:pt x="70" y="74"/>
                                <a:pt x="70" y="74"/>
                              </a:cubicBezTo>
                              <a:cubicBezTo>
                                <a:pt x="77" y="74"/>
                                <a:pt x="77" y="74"/>
                                <a:pt x="77" y="74"/>
                              </a:cubicBezTo>
                              <a:lnTo>
                                <a:pt x="77" y="101"/>
                              </a:lnTo>
                              <a:close/>
                              <a:moveTo>
                                <a:pt x="103" y="48"/>
                              </a:moveTo>
                              <a:cubicBezTo>
                                <a:pt x="103" y="44"/>
                                <a:pt x="100" y="34"/>
                                <a:pt x="90" y="34"/>
                              </a:cubicBezTo>
                              <a:cubicBezTo>
                                <a:pt x="79" y="34"/>
                                <a:pt x="77" y="44"/>
                                <a:pt x="77" y="51"/>
                              </a:cubicBezTo>
                              <a:cubicBezTo>
                                <a:pt x="77" y="57"/>
                                <a:pt x="78" y="66"/>
                                <a:pt x="91" y="66"/>
                              </a:cubicBezTo>
                              <a:cubicBezTo>
                                <a:pt x="105" y="66"/>
                                <a:pt x="103" y="51"/>
                                <a:pt x="103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6" o:spid="_x0000_s1026" o:spt="100" style="position:absolute;left:0pt;margin-left:414.4pt;margin-top:559.75pt;height:32.75pt;width:29.45pt;z-index:251730944;mso-width-relative:page;mso-height-relative:page;" fillcolor="#2A3D52 [3204]" filled="t" stroked="f" coordsize="105,117" o:gfxdata="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" path="m16,59c29,56,27,42,27,38c26,34,20,25,12,26c3,27,1,41,1,41c0,47,4,61,16,59xm29,84c29,85,28,87,29,90c30,95,35,95,35,95c41,95,41,95,41,95c41,80,41,80,41,80c34,80,34,80,34,80c31,80,30,83,29,84xm39,34c46,34,51,27,51,17c51,8,46,0,39,0c32,0,27,8,27,17c27,27,32,34,39,34xm68,36c77,37,82,27,83,20c85,13,79,4,73,3c66,2,58,12,58,18c57,26,59,34,68,36xm90,78c90,78,76,67,68,56c57,39,41,46,36,54c31,63,23,68,22,70c21,71,5,80,8,95c12,110,24,110,24,110c24,110,33,111,43,109c54,106,62,109,62,109c62,109,87,117,93,102c100,86,90,78,90,78xm48,101c32,101,32,101,32,101c26,100,23,95,23,94c22,94,20,90,21,84c24,74,33,73,33,73c41,73,41,73,41,73c41,63,41,63,41,63c48,63,48,63,48,63l48,101xm77,101c59,101,59,101,59,101c52,99,52,94,52,94c52,74,52,74,52,74c59,74,59,74,59,74c59,92,59,92,59,92c60,94,62,94,62,94c70,94,70,94,70,94c70,74,70,74,70,74c77,74,77,74,77,74l77,101xm103,48c103,44,100,34,90,34c79,34,77,44,77,51c77,57,78,66,91,66c105,66,103,51,103,48xe">
                <v:path o:connectlocs="56997,209830;96182,135145;42747,92467;3562,145814;56997,209830;103307,298742;103307,320080;124681,337863;146055,337863;146055,284516;121119,284516;103307,298742;138930,120919;181678,60459;138930,0;96182,60459;138930,120919;242238,128032;295672,71129;260049,10669;206614,64016;242238,128032;320609,277403;242238,199161;128243,192048;78371,248951;28498,337863;85495,391209;153179,387653;220864,387653;331296,362758;320609,277403;170991,359201;113994,359201;81933,334306;74808,298742;117556,259621;146055,259621;146055,224056;170991,224056;170991,359201;274298,359201;210177,359201;185240,334306;185240,263177;210177,263177;210177,327193;220864,334306;249362,334306;249362,263177;274298,263177;274298,359201;366919,170709;320609,120919;274298,181379;324171,234725;366919,170709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8411210</wp:posOffset>
                </wp:positionV>
                <wp:extent cx="241935" cy="223520"/>
                <wp:effectExtent l="0" t="0" r="6350" b="5080"/>
                <wp:wrapNone/>
                <wp:docPr id="74" name="Freefor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852" cy="223827"/>
                        </a:xfrm>
                        <a:custGeom>
                          <a:avLst/>
                          <a:gdLst>
                            <a:gd name="T0" fmla="*/ 11 w 68"/>
                            <a:gd name="T1" fmla="*/ 1 h 63"/>
                            <a:gd name="T2" fmla="*/ 11 w 68"/>
                            <a:gd name="T3" fmla="*/ 0 h 63"/>
                            <a:gd name="T4" fmla="*/ 2 w 68"/>
                            <a:gd name="T5" fmla="*/ 20 h 63"/>
                            <a:gd name="T6" fmla="*/ 23 w 68"/>
                            <a:gd name="T7" fmla="*/ 51 h 63"/>
                            <a:gd name="T8" fmla="*/ 19 w 68"/>
                            <a:gd name="T9" fmla="*/ 62 h 63"/>
                            <a:gd name="T10" fmla="*/ 21 w 68"/>
                            <a:gd name="T11" fmla="*/ 63 h 63"/>
                            <a:gd name="T12" fmla="*/ 40 w 68"/>
                            <a:gd name="T13" fmla="*/ 54 h 63"/>
                            <a:gd name="T14" fmla="*/ 68 w 68"/>
                            <a:gd name="T15" fmla="*/ 48 h 63"/>
                            <a:gd name="T16" fmla="*/ 11 w 68"/>
                            <a:gd name="T17" fmla="*/ 1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8" h="63">
                              <a:moveTo>
                                <a:pt x="11" y="1"/>
                              </a:moveTo>
                              <a:cubicBezTo>
                                <a:pt x="11" y="1"/>
                                <a:pt x="11" y="0"/>
                                <a:pt x="11" y="0"/>
                              </a:cubicBezTo>
                              <a:cubicBezTo>
                                <a:pt x="7" y="5"/>
                                <a:pt x="3" y="12"/>
                                <a:pt x="2" y="20"/>
                              </a:cubicBezTo>
                              <a:cubicBezTo>
                                <a:pt x="0" y="32"/>
                                <a:pt x="10" y="44"/>
                                <a:pt x="23" y="51"/>
                              </a:cubicBezTo>
                              <a:cubicBezTo>
                                <a:pt x="24" y="55"/>
                                <a:pt x="19" y="62"/>
                                <a:pt x="19" y="62"/>
                              </a:cubicBezTo>
                              <a:cubicBezTo>
                                <a:pt x="17" y="63"/>
                                <a:pt x="21" y="63"/>
                                <a:pt x="21" y="63"/>
                              </a:cubicBezTo>
                              <a:cubicBezTo>
                                <a:pt x="28" y="63"/>
                                <a:pt x="36" y="57"/>
                                <a:pt x="40" y="54"/>
                              </a:cubicBezTo>
                              <a:cubicBezTo>
                                <a:pt x="50" y="55"/>
                                <a:pt x="60" y="52"/>
                                <a:pt x="68" y="48"/>
                              </a:cubicBezTo>
                              <a:cubicBezTo>
                                <a:pt x="37" y="46"/>
                                <a:pt x="11" y="25"/>
                                <a:pt x="11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1" o:spid="_x0000_s1026" o:spt="100" style="position:absolute;left:0pt;margin-left:414.05pt;margin-top:662.3pt;height:17.6pt;width:19.05pt;z-index:251731968;mso-width-relative:page;mso-height-relative:page;" fillcolor="#2A3D52 [3204]" filled="t" stroked="f" coordsize="68,63" o:gfxdata="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CiWwNo2wAAAA0BAAAPAAAAAAAAAAEAIAAAACIAAABkcnMvZG93bnJldi54bWxQ&#10;SwECFAAUAAAACACHTuJARxpUBrwDAACECwAADgAAAAAAAAABACAAAAAqAQAAZHJzL2Uyb0RvYy54&#10;bWxQSwUGAAAAAAYABgBZAQAAWAcAAAAA&#10;" path="m11,1c11,1,11,0,11,0c7,5,3,12,2,20c0,32,10,44,23,51c24,55,19,62,19,62c17,63,21,63,21,63c28,63,36,57,40,54c50,55,60,52,68,48c37,46,11,25,11,1xe">
                <v:path o:connectlocs="39123,3552;39123,0;7113,71056;81802,181193;67576,220274;74689,223827;142265,191851;241852,170534;39123,3552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8239760</wp:posOffset>
                </wp:positionV>
                <wp:extent cx="419100" cy="390525"/>
                <wp:effectExtent l="0" t="0" r="0" b="9525"/>
                <wp:wrapNone/>
                <wp:docPr id="75" name="Freefor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19109" cy="390567"/>
                        </a:xfrm>
                        <a:custGeom>
                          <a:avLst/>
                          <a:gdLst>
                            <a:gd name="T0" fmla="*/ 118 w 118"/>
                            <a:gd name="T1" fmla="*/ 47 h 110"/>
                            <a:gd name="T2" fmla="*/ 59 w 118"/>
                            <a:gd name="T3" fmla="*/ 0 h 110"/>
                            <a:gd name="T4" fmla="*/ 0 w 118"/>
                            <a:gd name="T5" fmla="*/ 47 h 110"/>
                            <a:gd name="T6" fmla="*/ 58 w 118"/>
                            <a:gd name="T7" fmla="*/ 93 h 110"/>
                            <a:gd name="T8" fmla="*/ 89 w 118"/>
                            <a:gd name="T9" fmla="*/ 109 h 110"/>
                            <a:gd name="T10" fmla="*/ 92 w 118"/>
                            <a:gd name="T11" fmla="*/ 107 h 110"/>
                            <a:gd name="T12" fmla="*/ 85 w 118"/>
                            <a:gd name="T13" fmla="*/ 89 h 110"/>
                            <a:gd name="T14" fmla="*/ 118 w 118"/>
                            <a:gd name="T15" fmla="*/ 47 h 110"/>
                            <a:gd name="T16" fmla="*/ 92 w 118"/>
                            <a:gd name="T17" fmla="*/ 34 h 110"/>
                            <a:gd name="T18" fmla="*/ 88 w 118"/>
                            <a:gd name="T19" fmla="*/ 38 h 110"/>
                            <a:gd name="T20" fmla="*/ 87 w 118"/>
                            <a:gd name="T21" fmla="*/ 38 h 110"/>
                            <a:gd name="T22" fmla="*/ 83 w 118"/>
                            <a:gd name="T23" fmla="*/ 34 h 110"/>
                            <a:gd name="T24" fmla="*/ 83 w 118"/>
                            <a:gd name="T25" fmla="*/ 33 h 110"/>
                            <a:gd name="T26" fmla="*/ 87 w 118"/>
                            <a:gd name="T27" fmla="*/ 29 h 110"/>
                            <a:gd name="T28" fmla="*/ 88 w 118"/>
                            <a:gd name="T29" fmla="*/ 29 h 110"/>
                            <a:gd name="T30" fmla="*/ 92 w 118"/>
                            <a:gd name="T31" fmla="*/ 33 h 110"/>
                            <a:gd name="T32" fmla="*/ 92 w 118"/>
                            <a:gd name="T33" fmla="*/ 34 h 110"/>
                            <a:gd name="T34" fmla="*/ 74 w 118"/>
                            <a:gd name="T35" fmla="*/ 62 h 110"/>
                            <a:gd name="T36" fmla="*/ 68 w 118"/>
                            <a:gd name="T37" fmla="*/ 68 h 110"/>
                            <a:gd name="T38" fmla="*/ 67 w 118"/>
                            <a:gd name="T39" fmla="*/ 68 h 110"/>
                            <a:gd name="T40" fmla="*/ 61 w 118"/>
                            <a:gd name="T41" fmla="*/ 62 h 110"/>
                            <a:gd name="T42" fmla="*/ 61 w 118"/>
                            <a:gd name="T43" fmla="*/ 42 h 110"/>
                            <a:gd name="T44" fmla="*/ 60 w 118"/>
                            <a:gd name="T45" fmla="*/ 38 h 110"/>
                            <a:gd name="T46" fmla="*/ 53 w 118"/>
                            <a:gd name="T47" fmla="*/ 38 h 110"/>
                            <a:gd name="T48" fmla="*/ 53 w 118"/>
                            <a:gd name="T49" fmla="*/ 62 h 110"/>
                            <a:gd name="T50" fmla="*/ 50 w 118"/>
                            <a:gd name="T51" fmla="*/ 68 h 110"/>
                            <a:gd name="T52" fmla="*/ 48 w 118"/>
                            <a:gd name="T53" fmla="*/ 68 h 110"/>
                            <a:gd name="T54" fmla="*/ 44 w 118"/>
                            <a:gd name="T55" fmla="*/ 62 h 110"/>
                            <a:gd name="T56" fmla="*/ 44 w 118"/>
                            <a:gd name="T57" fmla="*/ 42 h 110"/>
                            <a:gd name="T58" fmla="*/ 41 w 118"/>
                            <a:gd name="T59" fmla="*/ 38 h 110"/>
                            <a:gd name="T60" fmla="*/ 35 w 118"/>
                            <a:gd name="T61" fmla="*/ 38 h 110"/>
                            <a:gd name="T62" fmla="*/ 35 w 118"/>
                            <a:gd name="T63" fmla="*/ 62 h 110"/>
                            <a:gd name="T64" fmla="*/ 31 w 118"/>
                            <a:gd name="T65" fmla="*/ 68 h 110"/>
                            <a:gd name="T66" fmla="*/ 29 w 118"/>
                            <a:gd name="T67" fmla="*/ 68 h 110"/>
                            <a:gd name="T68" fmla="*/ 23 w 118"/>
                            <a:gd name="T69" fmla="*/ 62 h 110"/>
                            <a:gd name="T70" fmla="*/ 23 w 118"/>
                            <a:gd name="T71" fmla="*/ 32 h 110"/>
                            <a:gd name="T72" fmla="*/ 30 w 118"/>
                            <a:gd name="T73" fmla="*/ 29 h 110"/>
                            <a:gd name="T74" fmla="*/ 48 w 118"/>
                            <a:gd name="T75" fmla="*/ 29 h 110"/>
                            <a:gd name="T76" fmla="*/ 50 w 118"/>
                            <a:gd name="T77" fmla="*/ 29 h 110"/>
                            <a:gd name="T78" fmla="*/ 64 w 118"/>
                            <a:gd name="T79" fmla="*/ 29 h 110"/>
                            <a:gd name="T80" fmla="*/ 74 w 118"/>
                            <a:gd name="T81" fmla="*/ 37 h 110"/>
                            <a:gd name="T82" fmla="*/ 74 w 118"/>
                            <a:gd name="T83" fmla="*/ 62 h 110"/>
                            <a:gd name="T84" fmla="*/ 91 w 118"/>
                            <a:gd name="T85" fmla="*/ 64 h 110"/>
                            <a:gd name="T86" fmla="*/ 87 w 118"/>
                            <a:gd name="T87" fmla="*/ 68 h 110"/>
                            <a:gd name="T88" fmla="*/ 86 w 118"/>
                            <a:gd name="T89" fmla="*/ 68 h 110"/>
                            <a:gd name="T90" fmla="*/ 82 w 118"/>
                            <a:gd name="T91" fmla="*/ 64 h 110"/>
                            <a:gd name="T92" fmla="*/ 82 w 118"/>
                            <a:gd name="T93" fmla="*/ 46 h 110"/>
                            <a:gd name="T94" fmla="*/ 86 w 118"/>
                            <a:gd name="T95" fmla="*/ 42 h 110"/>
                            <a:gd name="T96" fmla="*/ 87 w 118"/>
                            <a:gd name="T97" fmla="*/ 42 h 110"/>
                            <a:gd name="T98" fmla="*/ 91 w 118"/>
                            <a:gd name="T99" fmla="*/ 46 h 110"/>
                            <a:gd name="T100" fmla="*/ 91 w 118"/>
                            <a:gd name="T101" fmla="*/ 64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8" h="110">
                              <a:moveTo>
                                <a:pt x="118" y="47"/>
                              </a:moveTo>
                              <a:cubicBezTo>
                                <a:pt x="118" y="21"/>
                                <a:pt x="92" y="0"/>
                                <a:pt x="59" y="0"/>
                              </a:cubicBezTo>
                              <a:cubicBezTo>
                                <a:pt x="26" y="0"/>
                                <a:pt x="0" y="21"/>
                                <a:pt x="0" y="47"/>
                              </a:cubicBezTo>
                              <a:cubicBezTo>
                                <a:pt x="0" y="72"/>
                                <a:pt x="26" y="93"/>
                                <a:pt x="58" y="93"/>
                              </a:cubicBezTo>
                              <a:cubicBezTo>
                                <a:pt x="63" y="98"/>
                                <a:pt x="78" y="109"/>
                                <a:pt x="89" y="109"/>
                              </a:cubicBezTo>
                              <a:cubicBezTo>
                                <a:pt x="89" y="109"/>
                                <a:pt x="94" y="110"/>
                                <a:pt x="92" y="107"/>
                              </a:cubicBezTo>
                              <a:cubicBezTo>
                                <a:pt x="92" y="107"/>
                                <a:pt x="83" y="96"/>
                                <a:pt x="85" y="89"/>
                              </a:cubicBezTo>
                              <a:cubicBezTo>
                                <a:pt x="105" y="81"/>
                                <a:pt x="118" y="65"/>
                                <a:pt x="118" y="47"/>
                              </a:cubicBezTo>
                              <a:close/>
                              <a:moveTo>
                                <a:pt x="92" y="34"/>
                              </a:moveTo>
                              <a:cubicBezTo>
                                <a:pt x="92" y="36"/>
                                <a:pt x="90" y="38"/>
                                <a:pt x="88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5" y="38"/>
                                <a:pt x="83" y="36"/>
                                <a:pt x="83" y="34"/>
                              </a:cubicBezTo>
                              <a:cubicBezTo>
                                <a:pt x="83" y="33"/>
                                <a:pt x="83" y="33"/>
                                <a:pt x="83" y="33"/>
                              </a:cubicBezTo>
                              <a:cubicBezTo>
                                <a:pt x="83" y="31"/>
                                <a:pt x="85" y="29"/>
                                <a:pt x="87" y="29"/>
                              </a:cubicBezTo>
                              <a:cubicBezTo>
                                <a:pt x="88" y="29"/>
                                <a:pt x="88" y="29"/>
                                <a:pt x="88" y="29"/>
                              </a:cubicBezTo>
                              <a:cubicBezTo>
                                <a:pt x="90" y="29"/>
                                <a:pt x="92" y="31"/>
                                <a:pt x="92" y="33"/>
                              </a:cubicBezTo>
                              <a:lnTo>
                                <a:pt x="92" y="34"/>
                              </a:lnTo>
                              <a:close/>
                              <a:moveTo>
                                <a:pt x="74" y="62"/>
                              </a:moveTo>
                              <a:cubicBezTo>
                                <a:pt x="74" y="64"/>
                                <a:pt x="71" y="68"/>
                                <a:pt x="68" y="68"/>
                              </a:cubicBezTo>
                              <a:cubicBezTo>
                                <a:pt x="67" y="68"/>
                                <a:pt x="67" y="68"/>
                                <a:pt x="67" y="68"/>
                              </a:cubicBezTo>
                              <a:cubicBezTo>
                                <a:pt x="64" y="68"/>
                                <a:pt x="61" y="64"/>
                                <a:pt x="61" y="62"/>
                              </a:cubicBezTo>
                              <a:cubicBezTo>
                                <a:pt x="61" y="42"/>
                                <a:pt x="61" y="42"/>
                                <a:pt x="61" y="42"/>
                              </a:cubicBezTo>
                              <a:cubicBezTo>
                                <a:pt x="61" y="41"/>
                                <a:pt x="61" y="38"/>
                                <a:pt x="60" y="38"/>
                              </a:cubicBezTo>
                              <a:cubicBezTo>
                                <a:pt x="53" y="38"/>
                                <a:pt x="53" y="38"/>
                                <a:pt x="53" y="38"/>
                              </a:cubicBezTo>
                              <a:cubicBezTo>
                                <a:pt x="53" y="62"/>
                                <a:pt x="53" y="62"/>
                                <a:pt x="53" y="62"/>
                              </a:cubicBezTo>
                              <a:cubicBezTo>
                                <a:pt x="53" y="64"/>
                                <a:pt x="52" y="68"/>
                                <a:pt x="50" y="68"/>
                              </a:cubicBezTo>
                              <a:cubicBezTo>
                                <a:pt x="48" y="68"/>
                                <a:pt x="48" y="68"/>
                                <a:pt x="48" y="68"/>
                              </a:cubicBezTo>
                              <a:cubicBezTo>
                                <a:pt x="46" y="68"/>
                                <a:pt x="44" y="64"/>
                                <a:pt x="44" y="62"/>
                              </a:cubicBezTo>
                              <a:cubicBezTo>
                                <a:pt x="44" y="42"/>
                                <a:pt x="44" y="42"/>
                                <a:pt x="44" y="42"/>
                              </a:cubicBezTo>
                              <a:cubicBezTo>
                                <a:pt x="44" y="40"/>
                                <a:pt x="43" y="38"/>
                                <a:pt x="41" y="38"/>
                              </a:cubicBezTo>
                              <a:cubicBezTo>
                                <a:pt x="35" y="38"/>
                                <a:pt x="35" y="38"/>
                                <a:pt x="35" y="38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35" y="64"/>
                                <a:pt x="33" y="68"/>
                                <a:pt x="31" y="68"/>
                              </a:cubicBezTo>
                              <a:cubicBezTo>
                                <a:pt x="29" y="68"/>
                                <a:pt x="29" y="68"/>
                                <a:pt x="29" y="68"/>
                              </a:cubicBezTo>
                              <a:cubicBezTo>
                                <a:pt x="27" y="68"/>
                                <a:pt x="23" y="64"/>
                                <a:pt x="23" y="62"/>
                              </a:cubicBezTo>
                              <a:cubicBezTo>
                                <a:pt x="23" y="52"/>
                                <a:pt x="23" y="42"/>
                                <a:pt x="23" y="32"/>
                              </a:cubicBezTo>
                              <a:cubicBezTo>
                                <a:pt x="23" y="30"/>
                                <a:pt x="27" y="29"/>
                                <a:pt x="30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50" y="29"/>
                                <a:pt x="50" y="29"/>
                                <a:pt x="50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70" y="29"/>
                                <a:pt x="74" y="34"/>
                                <a:pt x="74" y="37"/>
                              </a:cubicBezTo>
                              <a:cubicBezTo>
                                <a:pt x="74" y="45"/>
                                <a:pt x="74" y="53"/>
                                <a:pt x="74" y="62"/>
                              </a:cubicBezTo>
                              <a:close/>
                              <a:moveTo>
                                <a:pt x="91" y="64"/>
                              </a:moveTo>
                              <a:cubicBezTo>
                                <a:pt x="91" y="66"/>
                                <a:pt x="89" y="68"/>
                                <a:pt x="87" y="68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4" y="68"/>
                                <a:pt x="82" y="66"/>
                                <a:pt x="82" y="64"/>
                              </a:cubicBezTo>
                              <a:cubicBezTo>
                                <a:pt x="82" y="46"/>
                                <a:pt x="82" y="46"/>
                                <a:pt x="82" y="46"/>
                              </a:cubicBezTo>
                              <a:cubicBezTo>
                                <a:pt x="82" y="44"/>
                                <a:pt x="84" y="42"/>
                                <a:pt x="86" y="42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9" y="42"/>
                                <a:pt x="91" y="44"/>
                                <a:pt x="91" y="46"/>
                              </a:cubicBezTo>
                              <a:lnTo>
                                <a:pt x="91" y="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2" o:spid="_x0000_s1026" o:spt="100" style="position:absolute;left:0pt;margin-left:418pt;margin-top:648.8pt;height:30.75pt;width:33pt;z-index:251732992;mso-width-relative:page;mso-height-relative:page;" fillcolor="#2A3D52 [3204]" filled="t" stroked="f" coordsize="118,110" o:gfxdata="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" path="m118,47c118,21,92,0,59,0c26,0,0,21,0,47c0,72,26,93,58,93c63,98,78,109,89,109c89,109,94,110,92,107c92,107,83,96,85,89c105,81,118,65,118,47xm92,34c92,36,90,38,88,38c87,38,87,38,87,38c85,38,83,36,83,34c83,33,83,33,83,33c83,31,85,29,87,29c88,29,88,29,88,29c90,29,92,31,92,33l92,34xm74,62c74,64,71,68,68,68c67,68,67,68,67,68c64,68,61,64,61,62c61,42,61,42,61,42c61,41,61,38,60,38c53,38,53,38,53,38c53,62,53,62,53,62c53,64,52,68,50,68c48,68,48,68,48,68c46,68,44,64,44,62c44,42,44,42,44,42c44,40,43,38,41,38c35,38,35,38,35,38c35,62,35,62,35,62c35,64,33,68,31,68c29,68,29,68,29,68c27,68,23,64,23,62c23,52,23,42,23,32c23,30,27,29,30,29c48,29,48,29,48,29c50,29,50,29,50,29c64,29,64,29,64,29c70,29,74,34,74,37c74,45,74,53,74,62xm91,64c91,66,89,68,87,68c86,68,86,68,86,68c84,68,82,66,82,64c82,46,82,46,82,46c82,44,84,42,86,42c87,42,87,42,87,42c89,42,91,44,91,46l91,64xe">
                <v:path o:connectlocs="419109,166878;209554,0;0,166878;206002,330206;316107,387016;326762,379915;301900,316004;419109,166878;326762,120720;312555,134923;309004,134923;294797,120720;294797,117170;309004,102967;312555,102967;326762,117170;326762,120720;262831,220137;241520,241441;237968,241441;216658,220137;216658,149125;213106,134923;188243,134923;188243,220137;177588,241441;170485,241441;156277,220137;156277,149125;145622,134923;124311,134923;124311,220137;110104,241441;103001,241441;81690,220137;81690,113619;106553,102967;170485,102967;177588,102967;227313,102967;262831,131372;262831,220137;323211,227238;309004,241441;305452,241441;291245,227238;291245,163328;305452,149125;309004,149125;323211,163328;323211,227238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7784465</wp:posOffset>
                </wp:positionV>
                <wp:extent cx="159385" cy="160655"/>
                <wp:effectExtent l="0" t="0" r="0" b="0"/>
                <wp:wrapNone/>
                <wp:docPr id="76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60735"/>
                        </a:xfrm>
                        <a:custGeom>
                          <a:avLst/>
                          <a:gdLst>
                            <a:gd name="T0" fmla="*/ 3 w 45"/>
                            <a:gd name="T1" fmla="*/ 45 h 45"/>
                            <a:gd name="T2" fmla="*/ 0 w 45"/>
                            <a:gd name="T3" fmla="*/ 45 h 45"/>
                            <a:gd name="T4" fmla="*/ 6 w 45"/>
                            <a:gd name="T5" fmla="*/ 25 h 45"/>
                            <a:gd name="T6" fmla="*/ 9 w 45"/>
                            <a:gd name="T7" fmla="*/ 25 h 45"/>
                            <a:gd name="T8" fmla="*/ 3 w 45"/>
                            <a:gd name="T9" fmla="*/ 45 h 45"/>
                            <a:gd name="T10" fmla="*/ 4 w 45"/>
                            <a:gd name="T11" fmla="*/ 1 h 45"/>
                            <a:gd name="T12" fmla="*/ 8 w 45"/>
                            <a:gd name="T13" fmla="*/ 11 h 45"/>
                            <a:gd name="T14" fmla="*/ 5 w 45"/>
                            <a:gd name="T15" fmla="*/ 11 h 45"/>
                            <a:gd name="T16" fmla="*/ 1 w 45"/>
                            <a:gd name="T17" fmla="*/ 1 h 45"/>
                            <a:gd name="T18" fmla="*/ 4 w 45"/>
                            <a:gd name="T19" fmla="*/ 1 h 45"/>
                            <a:gd name="T20" fmla="*/ 4 w 45"/>
                            <a:gd name="T21" fmla="*/ 13 h 45"/>
                            <a:gd name="T22" fmla="*/ 9 w 45"/>
                            <a:gd name="T23" fmla="*/ 23 h 45"/>
                            <a:gd name="T24" fmla="*/ 6 w 45"/>
                            <a:gd name="T25" fmla="*/ 23 h 45"/>
                            <a:gd name="T26" fmla="*/ 1 w 45"/>
                            <a:gd name="T27" fmla="*/ 13 h 45"/>
                            <a:gd name="T28" fmla="*/ 4 w 45"/>
                            <a:gd name="T29" fmla="*/ 13 h 45"/>
                            <a:gd name="T30" fmla="*/ 11 w 45"/>
                            <a:gd name="T31" fmla="*/ 11 h 45"/>
                            <a:gd name="T32" fmla="*/ 19 w 45"/>
                            <a:gd name="T33" fmla="*/ 0 h 45"/>
                            <a:gd name="T34" fmla="*/ 22 w 45"/>
                            <a:gd name="T35" fmla="*/ 0 h 45"/>
                            <a:gd name="T36" fmla="*/ 20 w 45"/>
                            <a:gd name="T37" fmla="*/ 6 h 45"/>
                            <a:gd name="T38" fmla="*/ 45 w 45"/>
                            <a:gd name="T39" fmla="*/ 6 h 45"/>
                            <a:gd name="T40" fmla="*/ 45 w 45"/>
                            <a:gd name="T41" fmla="*/ 40 h 45"/>
                            <a:gd name="T42" fmla="*/ 38 w 45"/>
                            <a:gd name="T43" fmla="*/ 45 h 45"/>
                            <a:gd name="T44" fmla="*/ 34 w 45"/>
                            <a:gd name="T45" fmla="*/ 45 h 45"/>
                            <a:gd name="T46" fmla="*/ 34 w 45"/>
                            <a:gd name="T47" fmla="*/ 43 h 45"/>
                            <a:gd name="T48" fmla="*/ 38 w 45"/>
                            <a:gd name="T49" fmla="*/ 43 h 45"/>
                            <a:gd name="T50" fmla="*/ 42 w 45"/>
                            <a:gd name="T51" fmla="*/ 40 h 45"/>
                            <a:gd name="T52" fmla="*/ 42 w 45"/>
                            <a:gd name="T53" fmla="*/ 8 h 45"/>
                            <a:gd name="T54" fmla="*/ 19 w 45"/>
                            <a:gd name="T55" fmla="*/ 8 h 45"/>
                            <a:gd name="T56" fmla="*/ 11 w 45"/>
                            <a:gd name="T57" fmla="*/ 13 h 45"/>
                            <a:gd name="T58" fmla="*/ 11 w 45"/>
                            <a:gd name="T59" fmla="*/ 11 h 45"/>
                            <a:gd name="T60" fmla="*/ 12 w 45"/>
                            <a:gd name="T61" fmla="*/ 19 h 45"/>
                            <a:gd name="T62" fmla="*/ 18 w 45"/>
                            <a:gd name="T63" fmla="*/ 10 h 45"/>
                            <a:gd name="T64" fmla="*/ 21 w 45"/>
                            <a:gd name="T65" fmla="*/ 10 h 45"/>
                            <a:gd name="T66" fmla="*/ 20 w 45"/>
                            <a:gd name="T67" fmla="*/ 14 h 45"/>
                            <a:gd name="T68" fmla="*/ 37 w 45"/>
                            <a:gd name="T69" fmla="*/ 14 h 45"/>
                            <a:gd name="T70" fmla="*/ 37 w 45"/>
                            <a:gd name="T71" fmla="*/ 16 h 45"/>
                            <a:gd name="T72" fmla="*/ 26 w 45"/>
                            <a:gd name="T73" fmla="*/ 16 h 45"/>
                            <a:gd name="T74" fmla="*/ 26 w 45"/>
                            <a:gd name="T75" fmla="*/ 23 h 45"/>
                            <a:gd name="T76" fmla="*/ 38 w 45"/>
                            <a:gd name="T77" fmla="*/ 23 h 45"/>
                            <a:gd name="T78" fmla="*/ 38 w 45"/>
                            <a:gd name="T79" fmla="*/ 25 h 45"/>
                            <a:gd name="T80" fmla="*/ 26 w 45"/>
                            <a:gd name="T81" fmla="*/ 25 h 45"/>
                            <a:gd name="T82" fmla="*/ 26 w 45"/>
                            <a:gd name="T83" fmla="*/ 37 h 45"/>
                            <a:gd name="T84" fmla="*/ 30 w 45"/>
                            <a:gd name="T85" fmla="*/ 37 h 45"/>
                            <a:gd name="T86" fmla="*/ 33 w 45"/>
                            <a:gd name="T87" fmla="*/ 34 h 45"/>
                            <a:gd name="T88" fmla="*/ 33 w 45"/>
                            <a:gd name="T89" fmla="*/ 28 h 45"/>
                            <a:gd name="T90" fmla="*/ 36 w 45"/>
                            <a:gd name="T91" fmla="*/ 28 h 45"/>
                            <a:gd name="T92" fmla="*/ 36 w 45"/>
                            <a:gd name="T93" fmla="*/ 34 h 45"/>
                            <a:gd name="T94" fmla="*/ 31 w 45"/>
                            <a:gd name="T95" fmla="*/ 39 h 45"/>
                            <a:gd name="T96" fmla="*/ 14 w 45"/>
                            <a:gd name="T97" fmla="*/ 39 h 45"/>
                            <a:gd name="T98" fmla="*/ 14 w 45"/>
                            <a:gd name="T99" fmla="*/ 28 h 45"/>
                            <a:gd name="T100" fmla="*/ 17 w 45"/>
                            <a:gd name="T101" fmla="*/ 28 h 45"/>
                            <a:gd name="T102" fmla="*/ 17 w 45"/>
                            <a:gd name="T103" fmla="*/ 37 h 45"/>
                            <a:gd name="T104" fmla="*/ 24 w 45"/>
                            <a:gd name="T105" fmla="*/ 37 h 45"/>
                            <a:gd name="T106" fmla="*/ 24 w 45"/>
                            <a:gd name="T107" fmla="*/ 25 h 45"/>
                            <a:gd name="T108" fmla="*/ 12 w 45"/>
                            <a:gd name="T109" fmla="*/ 25 h 45"/>
                            <a:gd name="T110" fmla="*/ 12 w 45"/>
                            <a:gd name="T111" fmla="*/ 23 h 45"/>
                            <a:gd name="T112" fmla="*/ 24 w 45"/>
                            <a:gd name="T113" fmla="*/ 23 h 45"/>
                            <a:gd name="T114" fmla="*/ 24 w 45"/>
                            <a:gd name="T115" fmla="*/ 16 h 45"/>
                            <a:gd name="T116" fmla="*/ 19 w 45"/>
                            <a:gd name="T117" fmla="*/ 16 h 45"/>
                            <a:gd name="T118" fmla="*/ 12 w 45"/>
                            <a:gd name="T119" fmla="*/ 21 h 45"/>
                            <a:gd name="T120" fmla="*/ 12 w 45"/>
                            <a:gd name="T121" fmla="*/ 19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3" y="45"/>
                              </a:move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3" y="39"/>
                                <a:pt x="5" y="33"/>
                                <a:pt x="6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8" y="33"/>
                                <a:pt x="6" y="39"/>
                                <a:pt x="3" y="45"/>
                              </a:cubicBezTo>
                              <a:close/>
                              <a:moveTo>
                                <a:pt x="4" y="1"/>
                              </a:moveTo>
                              <a:cubicBezTo>
                                <a:pt x="6" y="4"/>
                                <a:pt x="7" y="7"/>
                                <a:pt x="8" y="11"/>
                              </a:cubicBez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cubicBezTo>
                                <a:pt x="4" y="7"/>
                                <a:pt x="3" y="4"/>
                                <a:pt x="1" y="1"/>
                              </a:cubicBezTo>
                              <a:lnTo>
                                <a:pt x="4" y="1"/>
                              </a:lnTo>
                              <a:close/>
                              <a:moveTo>
                                <a:pt x="4" y="13"/>
                              </a:moveTo>
                              <a:cubicBezTo>
                                <a:pt x="6" y="16"/>
                                <a:pt x="7" y="19"/>
                                <a:pt x="9" y="23"/>
                              </a:cubicBezTo>
                              <a:cubicBezTo>
                                <a:pt x="6" y="23"/>
                                <a:pt x="6" y="23"/>
                                <a:pt x="6" y="23"/>
                              </a:cubicBezTo>
                              <a:cubicBezTo>
                                <a:pt x="5" y="19"/>
                                <a:pt x="3" y="16"/>
                                <a:pt x="1" y="13"/>
                              </a:cubicBezTo>
                              <a:lnTo>
                                <a:pt x="4" y="13"/>
                              </a:lnTo>
                              <a:close/>
                              <a:moveTo>
                                <a:pt x="11" y="11"/>
                              </a:moveTo>
                              <a:cubicBezTo>
                                <a:pt x="16" y="8"/>
                                <a:pt x="18" y="5"/>
                                <a:pt x="19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2"/>
                                <a:pt x="21" y="4"/>
                                <a:pt x="20" y="6"/>
                              </a:cubicBezTo>
                              <a:cubicBezTo>
                                <a:pt x="45" y="6"/>
                                <a:pt x="45" y="6"/>
                                <a:pt x="45" y="6"/>
                              </a:cubicBezTo>
                              <a:cubicBezTo>
                                <a:pt x="45" y="40"/>
                                <a:pt x="45" y="40"/>
                                <a:pt x="45" y="40"/>
                              </a:cubicBezTo>
                              <a:cubicBezTo>
                                <a:pt x="45" y="44"/>
                                <a:pt x="43" y="45"/>
                                <a:pt x="38" y="45"/>
                              </a:cubicBezTo>
                              <a:cubicBezTo>
                                <a:pt x="34" y="45"/>
                                <a:pt x="34" y="45"/>
                                <a:pt x="34" y="45"/>
                              </a:cubicBezTo>
                              <a:cubicBezTo>
                                <a:pt x="34" y="43"/>
                                <a:pt x="34" y="43"/>
                                <a:pt x="34" y="43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40" y="43"/>
                                <a:pt x="42" y="42"/>
                                <a:pt x="42" y="40"/>
                              </a:cubicBezTo>
                              <a:cubicBezTo>
                                <a:pt x="42" y="8"/>
                                <a:pt x="42" y="8"/>
                                <a:pt x="42" y="8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17" y="10"/>
                                <a:pt x="15" y="11"/>
                                <a:pt x="11" y="13"/>
                              </a:cubicBezTo>
                              <a:lnTo>
                                <a:pt x="11" y="11"/>
                              </a:lnTo>
                              <a:close/>
                              <a:moveTo>
                                <a:pt x="12" y="19"/>
                              </a:moveTo>
                              <a:cubicBezTo>
                                <a:pt x="16" y="17"/>
                                <a:pt x="18" y="14"/>
                                <a:pt x="18" y="10"/>
                              </a:cubicBezTo>
                              <a:cubicBezTo>
                                <a:pt x="21" y="10"/>
                                <a:pt x="21" y="10"/>
                                <a:pt x="21" y="10"/>
                              </a:cubicBezTo>
                              <a:cubicBezTo>
                                <a:pt x="21" y="12"/>
                                <a:pt x="20" y="13"/>
                                <a:pt x="20" y="14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37" y="16"/>
                                <a:pt x="37" y="16"/>
                                <a:pt x="37" y="16"/>
                              </a:cubicBezTo>
                              <a:cubicBezTo>
                                <a:pt x="26" y="16"/>
                                <a:pt x="26" y="16"/>
                                <a:pt x="26" y="16"/>
                              </a:cubicBezTo>
                              <a:cubicBezTo>
                                <a:pt x="26" y="23"/>
                                <a:pt x="26" y="23"/>
                                <a:pt x="26" y="23"/>
                              </a:cubicBezTo>
                              <a:cubicBezTo>
                                <a:pt x="38" y="23"/>
                                <a:pt x="38" y="23"/>
                                <a:pt x="38" y="23"/>
                              </a:cubicBezTo>
                              <a:cubicBezTo>
                                <a:pt x="38" y="25"/>
                                <a:pt x="38" y="25"/>
                                <a:pt x="38" y="25"/>
                              </a:cubicBez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26" y="37"/>
                                <a:pt x="26" y="37"/>
                                <a:pt x="26" y="37"/>
                              </a:cubicBezTo>
                              <a:cubicBezTo>
                                <a:pt x="30" y="37"/>
                                <a:pt x="30" y="37"/>
                                <a:pt x="30" y="37"/>
                              </a:cubicBezTo>
                              <a:cubicBezTo>
                                <a:pt x="32" y="37"/>
                                <a:pt x="33" y="36"/>
                                <a:pt x="33" y="34"/>
                              </a:cubicBezTo>
                              <a:cubicBezTo>
                                <a:pt x="33" y="28"/>
                                <a:pt x="33" y="28"/>
                                <a:pt x="33" y="28"/>
                              </a:cubicBezTo>
                              <a:cubicBezTo>
                                <a:pt x="36" y="28"/>
                                <a:pt x="36" y="28"/>
                                <a:pt x="36" y="28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36" y="37"/>
                                <a:pt x="34" y="39"/>
                                <a:pt x="31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24" y="37"/>
                                <a:pt x="24" y="37"/>
                                <a:pt x="24" y="37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4" y="16"/>
                                <a:pt x="24" y="16"/>
                                <a:pt x="24" y="16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7" y="18"/>
                                <a:pt x="15" y="20"/>
                                <a:pt x="12" y="21"/>
                              </a:cubicBezTo>
                              <a:lnTo>
                                <a:pt x="12" y="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o:spt="100" style="position:absolute;left:0pt;margin-left:-35.7pt;margin-top:612.95pt;height:12.65pt;width:12.55pt;z-index:251734016;mso-width-relative:page;mso-height-relative:page;" fillcolor="#2A3D52 [3204]" filled="t" stroked="f" coordsize="45,45" o:gfxdata="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" path="m3,45c0,45,0,45,0,45c3,39,5,33,6,25c9,25,9,25,9,25c8,33,6,39,3,45xm4,1c6,4,7,7,8,11c5,11,5,11,5,11c4,7,3,4,1,1l4,1xm4,13c6,16,7,19,9,23c6,23,6,23,6,23c5,19,3,16,1,13l4,13xm11,11c16,8,18,5,19,0c22,0,22,0,22,0c22,2,21,4,20,6c45,6,45,6,45,6c45,40,45,40,45,40c45,44,43,45,38,45c34,45,34,45,34,45c34,43,34,43,34,43c38,43,38,43,38,43c40,43,42,42,42,40c42,8,42,8,42,8c19,8,19,8,19,8c17,10,15,11,11,13l11,11xm12,19c16,17,18,14,18,10c21,10,21,10,21,10c21,12,20,13,20,14c37,14,37,14,37,14c37,16,37,16,37,16c26,16,26,16,26,16c26,23,26,23,26,23c38,23,38,23,38,23c38,25,38,25,38,25c26,25,26,25,26,25c26,37,26,37,26,37c30,37,30,37,30,37c32,37,33,36,33,34c33,28,33,28,33,28c36,28,36,28,36,28c36,34,36,34,36,34c36,37,34,39,31,39c14,39,14,39,14,39c14,28,14,28,14,28c17,28,17,28,17,28c17,37,17,37,17,37c24,37,24,37,24,37c24,25,24,25,24,25c12,25,12,25,12,25c12,23,12,23,12,23c24,23,24,23,24,23c24,16,24,16,24,16c19,16,19,16,19,16c17,18,15,20,12,21l12,19xe">
                <v:path o:connectlocs="10615,160735;0,160735;21230,89297;31846,89297;10615,160735;14153,3571;28307,39290;17692,39290;3538,3571;14153,3571;14153,46434;31846,82153;21230,82153;3538,46434;14153,46434;38923,39290;67231,0;77846,0;70769,21431;159232,21431;159232,142875;134462,160735;120308,160735;120308,153591;134462,153591;148616,142875;148616,28575;67231,28575;38923,46434;38923,39290;42461,67865;63692,35718;74308,35718;70769,50006;130924,50006;130924,57150;92000,57150;92000,82153;134462,82153;134462,89297;92000,89297;92000,132159;106154,132159;116770,121444;116770,100012;127385,100012;127385,121444;109693,139303;49538,139303;49538,100012;60154,100012;60154,132159;84923,132159;84923,89297;42461,89297;42461,82153;84923,82153;84923,57150;67231,57150;42461,75009;42461,67865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7784465</wp:posOffset>
                </wp:positionV>
                <wp:extent cx="167005" cy="156210"/>
                <wp:effectExtent l="0" t="0" r="5080" b="0"/>
                <wp:wrapNone/>
                <wp:docPr id="77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56227"/>
                        </a:xfrm>
                        <a:custGeom>
                          <a:avLst/>
                          <a:gdLst>
                            <a:gd name="T0" fmla="*/ 4 w 47"/>
                            <a:gd name="T1" fmla="*/ 18 h 44"/>
                            <a:gd name="T2" fmla="*/ 4 w 47"/>
                            <a:gd name="T3" fmla="*/ 16 h 44"/>
                            <a:gd name="T4" fmla="*/ 43 w 47"/>
                            <a:gd name="T5" fmla="*/ 16 h 44"/>
                            <a:gd name="T6" fmla="*/ 43 w 47"/>
                            <a:gd name="T7" fmla="*/ 18 h 44"/>
                            <a:gd name="T8" fmla="*/ 25 w 47"/>
                            <a:gd name="T9" fmla="*/ 18 h 44"/>
                            <a:gd name="T10" fmla="*/ 25 w 47"/>
                            <a:gd name="T11" fmla="*/ 27 h 44"/>
                            <a:gd name="T12" fmla="*/ 42 w 47"/>
                            <a:gd name="T13" fmla="*/ 27 h 44"/>
                            <a:gd name="T14" fmla="*/ 42 w 47"/>
                            <a:gd name="T15" fmla="*/ 29 h 44"/>
                            <a:gd name="T16" fmla="*/ 25 w 47"/>
                            <a:gd name="T17" fmla="*/ 29 h 44"/>
                            <a:gd name="T18" fmla="*/ 25 w 47"/>
                            <a:gd name="T19" fmla="*/ 41 h 44"/>
                            <a:gd name="T20" fmla="*/ 47 w 47"/>
                            <a:gd name="T21" fmla="*/ 41 h 44"/>
                            <a:gd name="T22" fmla="*/ 47 w 47"/>
                            <a:gd name="T23" fmla="*/ 44 h 44"/>
                            <a:gd name="T24" fmla="*/ 0 w 47"/>
                            <a:gd name="T25" fmla="*/ 44 h 44"/>
                            <a:gd name="T26" fmla="*/ 0 w 47"/>
                            <a:gd name="T27" fmla="*/ 41 h 44"/>
                            <a:gd name="T28" fmla="*/ 22 w 47"/>
                            <a:gd name="T29" fmla="*/ 41 h 44"/>
                            <a:gd name="T30" fmla="*/ 22 w 47"/>
                            <a:gd name="T31" fmla="*/ 29 h 44"/>
                            <a:gd name="T32" fmla="*/ 5 w 47"/>
                            <a:gd name="T33" fmla="*/ 29 h 44"/>
                            <a:gd name="T34" fmla="*/ 5 w 47"/>
                            <a:gd name="T35" fmla="*/ 27 h 44"/>
                            <a:gd name="T36" fmla="*/ 22 w 47"/>
                            <a:gd name="T37" fmla="*/ 27 h 44"/>
                            <a:gd name="T38" fmla="*/ 22 w 47"/>
                            <a:gd name="T39" fmla="*/ 18 h 44"/>
                            <a:gd name="T40" fmla="*/ 4 w 47"/>
                            <a:gd name="T41" fmla="*/ 18 h 44"/>
                            <a:gd name="T42" fmla="*/ 45 w 47"/>
                            <a:gd name="T43" fmla="*/ 5 h 44"/>
                            <a:gd name="T44" fmla="*/ 45 w 47"/>
                            <a:gd name="T45" fmla="*/ 13 h 44"/>
                            <a:gd name="T46" fmla="*/ 42 w 47"/>
                            <a:gd name="T47" fmla="*/ 13 h 44"/>
                            <a:gd name="T48" fmla="*/ 42 w 47"/>
                            <a:gd name="T49" fmla="*/ 7 h 44"/>
                            <a:gd name="T50" fmla="*/ 5 w 47"/>
                            <a:gd name="T51" fmla="*/ 7 h 44"/>
                            <a:gd name="T52" fmla="*/ 5 w 47"/>
                            <a:gd name="T53" fmla="*/ 13 h 44"/>
                            <a:gd name="T54" fmla="*/ 2 w 47"/>
                            <a:gd name="T55" fmla="*/ 13 h 44"/>
                            <a:gd name="T56" fmla="*/ 2 w 47"/>
                            <a:gd name="T57" fmla="*/ 5 h 44"/>
                            <a:gd name="T58" fmla="*/ 22 w 47"/>
                            <a:gd name="T59" fmla="*/ 5 h 44"/>
                            <a:gd name="T60" fmla="*/ 22 w 47"/>
                            <a:gd name="T61" fmla="*/ 0 h 44"/>
                            <a:gd name="T62" fmla="*/ 25 w 47"/>
                            <a:gd name="T63" fmla="*/ 0 h 44"/>
                            <a:gd name="T64" fmla="*/ 25 w 47"/>
                            <a:gd name="T65" fmla="*/ 5 h 44"/>
                            <a:gd name="T66" fmla="*/ 45 w 47"/>
                            <a:gd name="T67" fmla="*/ 5 h 44"/>
                            <a:gd name="T68" fmla="*/ 36 w 47"/>
                            <a:gd name="T69" fmla="*/ 32 h 44"/>
                            <a:gd name="T70" fmla="*/ 39 w 47"/>
                            <a:gd name="T71" fmla="*/ 39 h 44"/>
                            <a:gd name="T72" fmla="*/ 35 w 47"/>
                            <a:gd name="T73" fmla="*/ 39 h 44"/>
                            <a:gd name="T74" fmla="*/ 33 w 47"/>
                            <a:gd name="T75" fmla="*/ 32 h 44"/>
                            <a:gd name="T76" fmla="*/ 36 w 47"/>
                            <a:gd name="T77" fmla="*/ 3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" y="18"/>
                              </a:moveTo>
                              <a:cubicBezTo>
                                <a:pt x="4" y="16"/>
                                <a:pt x="4" y="16"/>
                                <a:pt x="4" y="16"/>
                              </a:cubicBezTo>
                              <a:cubicBezTo>
                                <a:pt x="43" y="16"/>
                                <a:pt x="43" y="16"/>
                                <a:pt x="43" y="16"/>
                              </a:cubicBezTo>
                              <a:cubicBezTo>
                                <a:pt x="43" y="18"/>
                                <a:pt x="43" y="18"/>
                                <a:pt x="43" y="18"/>
                              </a:cubicBezTo>
                              <a:cubicBezTo>
                                <a:pt x="25" y="18"/>
                                <a:pt x="25" y="18"/>
                                <a:pt x="25" y="18"/>
                              </a:cubicBez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ubicBezTo>
                                <a:pt x="42" y="27"/>
                                <a:pt x="42" y="27"/>
                                <a:pt x="42" y="27"/>
                              </a:cubicBezTo>
                              <a:cubicBezTo>
                                <a:pt x="42" y="29"/>
                                <a:pt x="42" y="29"/>
                                <a:pt x="42" y="29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47" y="41"/>
                                <a:pt x="47" y="41"/>
                                <a:pt x="47" y="41"/>
                              </a:cubicBezTo>
                              <a:cubicBezTo>
                                <a:pt x="47" y="44"/>
                                <a:pt x="47" y="44"/>
                                <a:pt x="47" y="44"/>
                              </a:cubicBezTo>
                              <a:cubicBezTo>
                                <a:pt x="0" y="44"/>
                                <a:pt x="0" y="44"/>
                                <a:pt x="0" y="44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22" y="41"/>
                                <a:pt x="22" y="41"/>
                                <a:pt x="22" y="41"/>
                              </a:cubicBezTo>
                              <a:cubicBezTo>
                                <a:pt x="22" y="29"/>
                                <a:pt x="22" y="29"/>
                                <a:pt x="22" y="29"/>
                              </a:cubicBezTo>
                              <a:cubicBezTo>
                                <a:pt x="5" y="29"/>
                                <a:pt x="5" y="29"/>
                                <a:pt x="5" y="29"/>
                              </a:cubicBezTo>
                              <a:cubicBezTo>
                                <a:pt x="5" y="27"/>
                                <a:pt x="5" y="27"/>
                                <a:pt x="5" y="27"/>
                              </a:cubicBezTo>
                              <a:cubicBezTo>
                                <a:pt x="22" y="27"/>
                                <a:pt x="22" y="27"/>
                                <a:pt x="22" y="27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lnTo>
                                <a:pt x="4" y="18"/>
                              </a:lnTo>
                              <a:close/>
                              <a:moveTo>
                                <a:pt x="45" y="5"/>
                              </a:moveTo>
                              <a:cubicBezTo>
                                <a:pt x="45" y="13"/>
                                <a:pt x="45" y="13"/>
                                <a:pt x="45" y="13"/>
                              </a:cubicBezTo>
                              <a:cubicBezTo>
                                <a:pt x="42" y="13"/>
                                <a:pt x="42" y="13"/>
                                <a:pt x="42" y="13"/>
                              </a:cubicBezTo>
                              <a:cubicBezTo>
                                <a:pt x="42" y="7"/>
                                <a:pt x="42" y="7"/>
                                <a:pt x="42" y="7"/>
                              </a:cubicBezTo>
                              <a:cubicBezTo>
                                <a:pt x="5" y="7"/>
                                <a:pt x="5" y="7"/>
                                <a:pt x="5" y="7"/>
                              </a:cubicBezTo>
                              <a:cubicBezTo>
                                <a:pt x="5" y="13"/>
                                <a:pt x="5" y="13"/>
                                <a:pt x="5" y="13"/>
                              </a:cubicBezTo>
                              <a:cubicBezTo>
                                <a:pt x="2" y="13"/>
                                <a:pt x="2" y="13"/>
                                <a:pt x="2" y="13"/>
                              </a:cubicBez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22" y="5"/>
                                <a:pt x="22" y="5"/>
                                <a:pt x="22" y="5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25" y="5"/>
                                <a:pt x="25" y="5"/>
                                <a:pt x="25" y="5"/>
                              </a:cubicBezTo>
                              <a:lnTo>
                                <a:pt x="45" y="5"/>
                              </a:lnTo>
                              <a:close/>
                              <a:moveTo>
                                <a:pt x="36" y="32"/>
                              </a:moveTo>
                              <a:cubicBezTo>
                                <a:pt x="37" y="34"/>
                                <a:pt x="38" y="36"/>
                                <a:pt x="39" y="39"/>
                              </a:cubicBezTo>
                              <a:cubicBezTo>
                                <a:pt x="35" y="39"/>
                                <a:pt x="35" y="39"/>
                                <a:pt x="35" y="39"/>
                              </a:cubicBezTo>
                              <a:cubicBezTo>
                                <a:pt x="35" y="37"/>
                                <a:pt x="34" y="35"/>
                                <a:pt x="33" y="32"/>
                              </a:cubicBezTo>
                              <a:lnTo>
                                <a:pt x="36" y="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o:spt="100" style="position:absolute;left:0pt;margin-left:-21.4pt;margin-top:612.95pt;height:12.3pt;width:13.15pt;z-index:251735040;mso-width-relative:page;mso-height-relative:page;" fillcolor="#2A3D52 [3204]" filled="t" stroked="f" coordsize="47,44" o:gfxdata="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" path="m4,18c4,16,4,16,4,16c43,16,43,16,43,16c43,18,43,18,43,18c25,18,25,18,25,18c25,27,25,27,25,27c42,27,42,27,42,27c42,29,42,29,42,29c25,29,25,29,25,29c25,41,25,41,25,41c47,41,47,41,47,41c47,44,47,44,47,44c0,44,0,44,0,44c0,41,0,41,0,41c22,41,22,41,22,41c22,29,22,29,22,29c5,29,5,29,5,29c5,27,5,27,5,27c22,27,22,27,22,27c22,18,22,18,22,18l4,18xm45,5c45,13,45,13,45,13c42,13,42,13,42,13c42,7,42,7,42,7c5,7,5,7,5,7c5,13,5,13,5,13c2,13,2,13,2,13c2,5,2,5,2,5c22,5,22,5,22,5c22,0,22,0,22,0c25,0,25,0,25,0c25,5,25,5,25,5l45,5xm36,32c37,34,38,36,39,39c35,39,35,39,35,39c35,37,34,35,33,32l36,32xe">
                <v:path o:connectlocs="14190,63911;14190,56809;152551,56809;152551,63911;88692,63911;88692,95866;149003,95866;149003,102967;88692,102967;88692,145575;166742,145575;166742,156227;0,156227;0,145575;78049,145575;78049,102967;17738,102967;17738,95866;78049,95866;78049,63911;14190,63911;159646,17753;159646,46157;149003,46157;149003,24854;17738,24854;17738,46157;7095,46157;7095,17753;78049,17753;78049,0;88692,0;88692,17753;159646,17753;127717,113619;138360,138473;124169,138473;117074,113619;127717,113619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7784465</wp:posOffset>
                </wp:positionV>
                <wp:extent cx="57150" cy="171450"/>
                <wp:effectExtent l="0" t="0" r="635" b="635"/>
                <wp:wrapNone/>
                <wp:docPr id="78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083" cy="171250"/>
                        </a:xfrm>
                        <a:custGeom>
                          <a:avLst/>
                          <a:gdLst>
                            <a:gd name="T0" fmla="*/ 7 w 38"/>
                            <a:gd name="T1" fmla="*/ 114 h 114"/>
                            <a:gd name="T2" fmla="*/ 0 w 38"/>
                            <a:gd name="T3" fmla="*/ 114 h 114"/>
                            <a:gd name="T4" fmla="*/ 28 w 38"/>
                            <a:gd name="T5" fmla="*/ 0 h 114"/>
                            <a:gd name="T6" fmla="*/ 38 w 38"/>
                            <a:gd name="T7" fmla="*/ 0 h 114"/>
                            <a:gd name="T8" fmla="*/ 7 w 38"/>
                            <a:gd name="T9" fmla="*/ 114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" h="114">
                              <a:moveTo>
                                <a:pt x="7" y="114"/>
                              </a:moveTo>
                              <a:lnTo>
                                <a:pt x="0" y="114"/>
                              </a:lnTo>
                              <a:lnTo>
                                <a:pt x="28" y="0"/>
                              </a:lnTo>
                              <a:lnTo>
                                <a:pt x="38" y="0"/>
                              </a:lnTo>
                              <a:lnTo>
                                <a:pt x="7" y="1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o:spt="100" style="position:absolute;left:0pt;margin-left:-7.45pt;margin-top:612.95pt;height:13.5pt;width:4.5pt;z-index:251736064;mso-width-relative:page;mso-height-relative:page;" fillcolor="#2A3D52 [3204]" filled="t" stroked="f" coordsize="38,114" o:gfxdata="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S5Km29gAAAAMAQAADwAAAAAAAAABACAAAAAiAAAAZHJz&#10;L2Rvd25yZXYueG1sUEsBAhQAFAAAAAgAh07iQKhGPJPoAgAAcAcAAA4AAAAAAAAAAQAgAAAAJwEA&#10;AGRycy9lMm9Eb2MueG1sUEsFBgAAAAAGAAYAWQEAAIEGAAAAAA==&#10;" path="m7,114l0,114,28,0,38,0,7,114xe">
                <v:path o:connectlocs="10515,171250;0,171250;42061,0;57083,0;10515,171250" o:connectangles="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7784465</wp:posOffset>
                </wp:positionV>
                <wp:extent cx="159385" cy="160655"/>
                <wp:effectExtent l="0" t="0" r="0" b="0"/>
                <wp:wrapNone/>
                <wp:docPr id="79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60735"/>
                        </a:xfrm>
                        <a:custGeom>
                          <a:avLst/>
                          <a:gdLst>
                            <a:gd name="T0" fmla="*/ 4 w 45"/>
                            <a:gd name="T1" fmla="*/ 45 h 45"/>
                            <a:gd name="T2" fmla="*/ 0 w 45"/>
                            <a:gd name="T3" fmla="*/ 45 h 45"/>
                            <a:gd name="T4" fmla="*/ 6 w 45"/>
                            <a:gd name="T5" fmla="*/ 25 h 45"/>
                            <a:gd name="T6" fmla="*/ 9 w 45"/>
                            <a:gd name="T7" fmla="*/ 25 h 45"/>
                            <a:gd name="T8" fmla="*/ 4 w 45"/>
                            <a:gd name="T9" fmla="*/ 45 h 45"/>
                            <a:gd name="T10" fmla="*/ 4 w 45"/>
                            <a:gd name="T11" fmla="*/ 1 h 45"/>
                            <a:gd name="T12" fmla="*/ 9 w 45"/>
                            <a:gd name="T13" fmla="*/ 11 h 45"/>
                            <a:gd name="T14" fmla="*/ 6 w 45"/>
                            <a:gd name="T15" fmla="*/ 11 h 45"/>
                            <a:gd name="T16" fmla="*/ 1 w 45"/>
                            <a:gd name="T17" fmla="*/ 1 h 45"/>
                            <a:gd name="T18" fmla="*/ 4 w 45"/>
                            <a:gd name="T19" fmla="*/ 1 h 45"/>
                            <a:gd name="T20" fmla="*/ 4 w 45"/>
                            <a:gd name="T21" fmla="*/ 13 h 45"/>
                            <a:gd name="T22" fmla="*/ 9 w 45"/>
                            <a:gd name="T23" fmla="*/ 23 h 45"/>
                            <a:gd name="T24" fmla="*/ 6 w 45"/>
                            <a:gd name="T25" fmla="*/ 23 h 45"/>
                            <a:gd name="T26" fmla="*/ 2 w 45"/>
                            <a:gd name="T27" fmla="*/ 13 h 45"/>
                            <a:gd name="T28" fmla="*/ 4 w 45"/>
                            <a:gd name="T29" fmla="*/ 13 h 45"/>
                            <a:gd name="T30" fmla="*/ 12 w 45"/>
                            <a:gd name="T31" fmla="*/ 11 h 45"/>
                            <a:gd name="T32" fmla="*/ 19 w 45"/>
                            <a:gd name="T33" fmla="*/ 0 h 45"/>
                            <a:gd name="T34" fmla="*/ 23 w 45"/>
                            <a:gd name="T35" fmla="*/ 0 h 45"/>
                            <a:gd name="T36" fmla="*/ 21 w 45"/>
                            <a:gd name="T37" fmla="*/ 6 h 45"/>
                            <a:gd name="T38" fmla="*/ 45 w 45"/>
                            <a:gd name="T39" fmla="*/ 6 h 45"/>
                            <a:gd name="T40" fmla="*/ 45 w 45"/>
                            <a:gd name="T41" fmla="*/ 40 h 45"/>
                            <a:gd name="T42" fmla="*/ 39 w 45"/>
                            <a:gd name="T43" fmla="*/ 45 h 45"/>
                            <a:gd name="T44" fmla="*/ 34 w 45"/>
                            <a:gd name="T45" fmla="*/ 45 h 45"/>
                            <a:gd name="T46" fmla="*/ 34 w 45"/>
                            <a:gd name="T47" fmla="*/ 43 h 45"/>
                            <a:gd name="T48" fmla="*/ 38 w 45"/>
                            <a:gd name="T49" fmla="*/ 43 h 45"/>
                            <a:gd name="T50" fmla="*/ 42 w 45"/>
                            <a:gd name="T51" fmla="*/ 40 h 45"/>
                            <a:gd name="T52" fmla="*/ 42 w 45"/>
                            <a:gd name="T53" fmla="*/ 8 h 45"/>
                            <a:gd name="T54" fmla="*/ 19 w 45"/>
                            <a:gd name="T55" fmla="*/ 8 h 45"/>
                            <a:gd name="T56" fmla="*/ 12 w 45"/>
                            <a:gd name="T57" fmla="*/ 13 h 45"/>
                            <a:gd name="T58" fmla="*/ 12 w 45"/>
                            <a:gd name="T59" fmla="*/ 11 h 45"/>
                            <a:gd name="T60" fmla="*/ 12 w 45"/>
                            <a:gd name="T61" fmla="*/ 19 h 45"/>
                            <a:gd name="T62" fmla="*/ 18 w 45"/>
                            <a:gd name="T63" fmla="*/ 10 h 45"/>
                            <a:gd name="T64" fmla="*/ 21 w 45"/>
                            <a:gd name="T65" fmla="*/ 10 h 45"/>
                            <a:gd name="T66" fmla="*/ 20 w 45"/>
                            <a:gd name="T67" fmla="*/ 14 h 45"/>
                            <a:gd name="T68" fmla="*/ 37 w 45"/>
                            <a:gd name="T69" fmla="*/ 14 h 45"/>
                            <a:gd name="T70" fmla="*/ 37 w 45"/>
                            <a:gd name="T71" fmla="*/ 16 h 45"/>
                            <a:gd name="T72" fmla="*/ 27 w 45"/>
                            <a:gd name="T73" fmla="*/ 16 h 45"/>
                            <a:gd name="T74" fmla="*/ 27 w 45"/>
                            <a:gd name="T75" fmla="*/ 23 h 45"/>
                            <a:gd name="T76" fmla="*/ 39 w 45"/>
                            <a:gd name="T77" fmla="*/ 23 h 45"/>
                            <a:gd name="T78" fmla="*/ 39 w 45"/>
                            <a:gd name="T79" fmla="*/ 25 h 45"/>
                            <a:gd name="T80" fmla="*/ 27 w 45"/>
                            <a:gd name="T81" fmla="*/ 25 h 45"/>
                            <a:gd name="T82" fmla="*/ 27 w 45"/>
                            <a:gd name="T83" fmla="*/ 37 h 45"/>
                            <a:gd name="T84" fmla="*/ 30 w 45"/>
                            <a:gd name="T85" fmla="*/ 37 h 45"/>
                            <a:gd name="T86" fmla="*/ 33 w 45"/>
                            <a:gd name="T87" fmla="*/ 34 h 45"/>
                            <a:gd name="T88" fmla="*/ 33 w 45"/>
                            <a:gd name="T89" fmla="*/ 28 h 45"/>
                            <a:gd name="T90" fmla="*/ 36 w 45"/>
                            <a:gd name="T91" fmla="*/ 28 h 45"/>
                            <a:gd name="T92" fmla="*/ 36 w 45"/>
                            <a:gd name="T93" fmla="*/ 34 h 45"/>
                            <a:gd name="T94" fmla="*/ 31 w 45"/>
                            <a:gd name="T95" fmla="*/ 39 h 45"/>
                            <a:gd name="T96" fmla="*/ 14 w 45"/>
                            <a:gd name="T97" fmla="*/ 39 h 45"/>
                            <a:gd name="T98" fmla="*/ 14 w 45"/>
                            <a:gd name="T99" fmla="*/ 28 h 45"/>
                            <a:gd name="T100" fmla="*/ 17 w 45"/>
                            <a:gd name="T101" fmla="*/ 28 h 45"/>
                            <a:gd name="T102" fmla="*/ 17 w 45"/>
                            <a:gd name="T103" fmla="*/ 37 h 45"/>
                            <a:gd name="T104" fmla="*/ 24 w 45"/>
                            <a:gd name="T105" fmla="*/ 37 h 45"/>
                            <a:gd name="T106" fmla="*/ 24 w 45"/>
                            <a:gd name="T107" fmla="*/ 25 h 45"/>
                            <a:gd name="T108" fmla="*/ 12 w 45"/>
                            <a:gd name="T109" fmla="*/ 25 h 45"/>
                            <a:gd name="T110" fmla="*/ 12 w 45"/>
                            <a:gd name="T111" fmla="*/ 23 h 45"/>
                            <a:gd name="T112" fmla="*/ 24 w 45"/>
                            <a:gd name="T113" fmla="*/ 23 h 45"/>
                            <a:gd name="T114" fmla="*/ 24 w 45"/>
                            <a:gd name="T115" fmla="*/ 16 h 45"/>
                            <a:gd name="T116" fmla="*/ 19 w 45"/>
                            <a:gd name="T117" fmla="*/ 16 h 45"/>
                            <a:gd name="T118" fmla="*/ 12 w 45"/>
                            <a:gd name="T119" fmla="*/ 21 h 45"/>
                            <a:gd name="T120" fmla="*/ 12 w 45"/>
                            <a:gd name="T121" fmla="*/ 19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" y="45"/>
                              </a:move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3" y="39"/>
                                <a:pt x="5" y="33"/>
                                <a:pt x="6" y="25"/>
                              </a:cubicBez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8" y="33"/>
                                <a:pt x="6" y="39"/>
                                <a:pt x="4" y="45"/>
                              </a:cubicBezTo>
                              <a:close/>
                              <a:moveTo>
                                <a:pt x="4" y="1"/>
                              </a:moveTo>
                              <a:cubicBezTo>
                                <a:pt x="6" y="4"/>
                                <a:pt x="7" y="7"/>
                                <a:pt x="9" y="11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4" y="7"/>
                                <a:pt x="3" y="4"/>
                                <a:pt x="1" y="1"/>
                              </a:cubicBezTo>
                              <a:lnTo>
                                <a:pt x="4" y="1"/>
                              </a:lnTo>
                              <a:close/>
                              <a:moveTo>
                                <a:pt x="4" y="13"/>
                              </a:moveTo>
                              <a:cubicBezTo>
                                <a:pt x="6" y="16"/>
                                <a:pt x="8" y="19"/>
                                <a:pt x="9" y="23"/>
                              </a:cubicBezTo>
                              <a:cubicBezTo>
                                <a:pt x="6" y="23"/>
                                <a:pt x="6" y="23"/>
                                <a:pt x="6" y="23"/>
                              </a:cubicBezTo>
                              <a:cubicBezTo>
                                <a:pt x="5" y="19"/>
                                <a:pt x="3" y="16"/>
                                <a:pt x="2" y="13"/>
                              </a:cubicBezTo>
                              <a:lnTo>
                                <a:pt x="4" y="13"/>
                              </a:lnTo>
                              <a:close/>
                              <a:moveTo>
                                <a:pt x="12" y="11"/>
                              </a:moveTo>
                              <a:cubicBezTo>
                                <a:pt x="16" y="8"/>
                                <a:pt x="19" y="5"/>
                                <a:pt x="19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2" y="2"/>
                                <a:pt x="22" y="4"/>
                                <a:pt x="21" y="6"/>
                              </a:cubicBezTo>
                              <a:cubicBezTo>
                                <a:pt x="45" y="6"/>
                                <a:pt x="45" y="6"/>
                                <a:pt x="45" y="6"/>
                              </a:cubicBezTo>
                              <a:cubicBezTo>
                                <a:pt x="45" y="40"/>
                                <a:pt x="45" y="40"/>
                                <a:pt x="45" y="40"/>
                              </a:cubicBezTo>
                              <a:cubicBezTo>
                                <a:pt x="45" y="44"/>
                                <a:pt x="43" y="45"/>
                                <a:pt x="39" y="45"/>
                              </a:cubicBezTo>
                              <a:cubicBezTo>
                                <a:pt x="34" y="45"/>
                                <a:pt x="34" y="45"/>
                                <a:pt x="34" y="45"/>
                              </a:cubicBezTo>
                              <a:cubicBezTo>
                                <a:pt x="34" y="43"/>
                                <a:pt x="34" y="43"/>
                                <a:pt x="34" y="43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41" y="43"/>
                                <a:pt x="42" y="42"/>
                                <a:pt x="42" y="40"/>
                              </a:cubicBezTo>
                              <a:cubicBezTo>
                                <a:pt x="42" y="8"/>
                                <a:pt x="42" y="8"/>
                                <a:pt x="42" y="8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17" y="10"/>
                                <a:pt x="15" y="11"/>
                                <a:pt x="12" y="13"/>
                              </a:cubicBezTo>
                              <a:lnTo>
                                <a:pt x="12" y="11"/>
                              </a:lnTo>
                              <a:close/>
                              <a:moveTo>
                                <a:pt x="12" y="19"/>
                              </a:moveTo>
                              <a:cubicBezTo>
                                <a:pt x="16" y="17"/>
                                <a:pt x="18" y="14"/>
                                <a:pt x="18" y="10"/>
                              </a:cubicBezTo>
                              <a:cubicBezTo>
                                <a:pt x="21" y="10"/>
                                <a:pt x="21" y="10"/>
                                <a:pt x="21" y="10"/>
                              </a:cubicBezTo>
                              <a:cubicBezTo>
                                <a:pt x="21" y="12"/>
                                <a:pt x="21" y="13"/>
                                <a:pt x="20" y="14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37" y="16"/>
                                <a:pt x="37" y="16"/>
                                <a:pt x="37" y="16"/>
                              </a:cubicBezTo>
                              <a:cubicBezTo>
                                <a:pt x="27" y="16"/>
                                <a:pt x="27" y="16"/>
                                <a:pt x="27" y="16"/>
                              </a:cubicBezTo>
                              <a:cubicBezTo>
                                <a:pt x="27" y="23"/>
                                <a:pt x="27" y="23"/>
                                <a:pt x="27" y="23"/>
                              </a:cubicBezTo>
                              <a:cubicBezTo>
                                <a:pt x="39" y="23"/>
                                <a:pt x="39" y="23"/>
                                <a:pt x="39" y="23"/>
                              </a:cubicBezTo>
                              <a:cubicBezTo>
                                <a:pt x="39" y="25"/>
                                <a:pt x="39" y="25"/>
                                <a:pt x="39" y="25"/>
                              </a:cubicBezTo>
                              <a:cubicBezTo>
                                <a:pt x="27" y="25"/>
                                <a:pt x="27" y="25"/>
                                <a:pt x="27" y="25"/>
                              </a:cubicBezTo>
                              <a:cubicBezTo>
                                <a:pt x="27" y="37"/>
                                <a:pt x="27" y="37"/>
                                <a:pt x="27" y="37"/>
                              </a:cubicBezTo>
                              <a:cubicBezTo>
                                <a:pt x="30" y="37"/>
                                <a:pt x="30" y="37"/>
                                <a:pt x="30" y="37"/>
                              </a:cubicBezTo>
                              <a:cubicBezTo>
                                <a:pt x="32" y="37"/>
                                <a:pt x="33" y="36"/>
                                <a:pt x="33" y="34"/>
                              </a:cubicBezTo>
                              <a:cubicBezTo>
                                <a:pt x="33" y="28"/>
                                <a:pt x="33" y="28"/>
                                <a:pt x="33" y="28"/>
                              </a:cubicBezTo>
                              <a:cubicBezTo>
                                <a:pt x="36" y="28"/>
                                <a:pt x="36" y="28"/>
                                <a:pt x="36" y="28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36" y="37"/>
                                <a:pt x="34" y="39"/>
                                <a:pt x="31" y="39"/>
                              </a:cubicBezTo>
                              <a:cubicBezTo>
                                <a:pt x="14" y="39"/>
                                <a:pt x="14" y="39"/>
                                <a:pt x="14" y="39"/>
                              </a:cubicBezTo>
                              <a:cubicBezTo>
                                <a:pt x="14" y="28"/>
                                <a:pt x="14" y="28"/>
                                <a:pt x="14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24" y="37"/>
                                <a:pt x="24" y="37"/>
                                <a:pt x="24" y="37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4" y="16"/>
                                <a:pt x="24" y="16"/>
                                <a:pt x="24" y="16"/>
                              </a:cubicBezTo>
                              <a:cubicBezTo>
                                <a:pt x="19" y="16"/>
                                <a:pt x="19" y="16"/>
                                <a:pt x="19" y="16"/>
                              </a:cubicBezTo>
                              <a:cubicBezTo>
                                <a:pt x="18" y="18"/>
                                <a:pt x="15" y="20"/>
                                <a:pt x="12" y="21"/>
                              </a:cubicBezTo>
                              <a:lnTo>
                                <a:pt x="12" y="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o:spt="100" style="position:absolute;left:0pt;margin-left:-2.35pt;margin-top:612.95pt;height:12.65pt;width:12.55pt;z-index:251737088;mso-width-relative:page;mso-height-relative:page;" fillcolor="#2A3D52 [3204]" filled="t" stroked="f" coordsize="45,45" o:gfxdata="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D0bFe9kAAAALAQAADwAAAAAAAAABACAAAAAiAAAAZHJzL2Rvd25yZXYueG1sUEsBAhQAFAAA&#10;AAgAh07iQBAvvZqACQAA+TQAAA4AAAAAAAAAAQAgAAAAKAEAAGRycy9lMm9Eb2MueG1sUEsFBgAA&#10;AAAGAAYAWQEAABoNAAAAAA==&#10;" path="m4,45c0,45,0,45,0,45c3,39,5,33,6,25c9,25,9,25,9,25c8,33,6,39,4,45xm4,1c6,4,7,7,9,11c6,11,6,11,6,11c4,7,3,4,1,1l4,1xm4,13c6,16,8,19,9,23c6,23,6,23,6,23c5,19,3,16,2,13l4,13xm12,11c16,8,19,5,19,0c23,0,23,0,23,0c22,2,22,4,21,6c45,6,45,6,45,6c45,40,45,40,45,40c45,44,43,45,39,45c34,45,34,45,34,45c34,43,34,43,34,43c38,43,38,43,38,43c41,43,42,42,42,40c42,8,42,8,42,8c19,8,19,8,19,8c17,10,15,11,12,13l12,11xm12,19c16,17,18,14,18,10c21,10,21,10,21,10c21,12,21,13,20,14c37,14,37,14,37,14c37,16,37,16,37,16c27,16,27,16,27,16c27,23,27,23,27,23c39,23,39,23,39,23c39,25,39,25,39,25c27,25,27,25,27,25c27,37,27,37,27,37c30,37,30,37,30,37c32,37,33,36,33,34c33,28,33,28,33,28c36,28,36,28,36,28c36,34,36,34,36,34c36,37,34,39,31,39c14,39,14,39,14,39c14,28,14,28,14,28c17,28,17,28,17,28c17,37,17,37,17,37c24,37,24,37,24,37c24,25,24,25,24,25c12,25,12,25,12,25c12,23,12,23,12,23c24,23,24,23,24,23c24,16,24,16,24,16c19,16,19,16,19,16c18,18,15,20,12,21l12,19xe">
                <v:path o:connectlocs="14153,160735;0,160735;21230,89297;31846,89297;14153,160735;14153,3571;31846,39290;21230,39290;3538,3571;14153,3571;14153,46434;31846,82153;21230,82153;7076,46434;14153,46434;42461,39290;67231,0;81385,0;74308,21431;159232,21431;159232,142875;138001,160735;120308,160735;120308,153591;134462,153591;148616,142875;148616,28575;67231,28575;42461,46434;42461,39290;42461,67865;63692,35718;74308,35718;70769,50006;130924,50006;130924,57150;95539,57150;95539,82153;138001,82153;138001,89297;95539,89297;95539,132159;106154,132159;116770,121444;116770,100012;127385,100012;127385,121444;109693,139303;49538,139303;49538,100012;60154,100012;60154,132159;84923,132159;84923,89297;42461,89297;42461,82153;84923,82153;84923,57150;67231,57150;42461,75009;42461,67865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7795260</wp:posOffset>
                </wp:positionV>
                <wp:extent cx="161925" cy="153035"/>
                <wp:effectExtent l="0" t="0" r="9525" b="0"/>
                <wp:wrapNone/>
                <wp:docPr id="80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236" cy="153223"/>
                        </a:xfrm>
                        <a:custGeom>
                          <a:avLst/>
                          <a:gdLst>
                            <a:gd name="T0" fmla="*/ 3 w 46"/>
                            <a:gd name="T1" fmla="*/ 3 h 43"/>
                            <a:gd name="T2" fmla="*/ 3 w 46"/>
                            <a:gd name="T3" fmla="*/ 0 h 43"/>
                            <a:gd name="T4" fmla="*/ 43 w 46"/>
                            <a:gd name="T5" fmla="*/ 0 h 43"/>
                            <a:gd name="T6" fmla="*/ 43 w 46"/>
                            <a:gd name="T7" fmla="*/ 3 h 43"/>
                            <a:gd name="T8" fmla="*/ 25 w 46"/>
                            <a:gd name="T9" fmla="*/ 3 h 43"/>
                            <a:gd name="T10" fmla="*/ 25 w 46"/>
                            <a:gd name="T11" fmla="*/ 14 h 43"/>
                            <a:gd name="T12" fmla="*/ 25 w 46"/>
                            <a:gd name="T13" fmla="*/ 15 h 43"/>
                            <a:gd name="T14" fmla="*/ 46 w 46"/>
                            <a:gd name="T15" fmla="*/ 15 h 43"/>
                            <a:gd name="T16" fmla="*/ 46 w 46"/>
                            <a:gd name="T17" fmla="*/ 18 h 43"/>
                            <a:gd name="T18" fmla="*/ 25 w 46"/>
                            <a:gd name="T19" fmla="*/ 18 h 43"/>
                            <a:gd name="T20" fmla="*/ 46 w 46"/>
                            <a:gd name="T21" fmla="*/ 41 h 43"/>
                            <a:gd name="T22" fmla="*/ 46 w 46"/>
                            <a:gd name="T23" fmla="*/ 43 h 43"/>
                            <a:gd name="T24" fmla="*/ 23 w 46"/>
                            <a:gd name="T25" fmla="*/ 25 h 43"/>
                            <a:gd name="T26" fmla="*/ 0 w 46"/>
                            <a:gd name="T27" fmla="*/ 43 h 43"/>
                            <a:gd name="T28" fmla="*/ 0 w 46"/>
                            <a:gd name="T29" fmla="*/ 41 h 43"/>
                            <a:gd name="T30" fmla="*/ 21 w 46"/>
                            <a:gd name="T31" fmla="*/ 18 h 43"/>
                            <a:gd name="T32" fmla="*/ 0 w 46"/>
                            <a:gd name="T33" fmla="*/ 18 h 43"/>
                            <a:gd name="T34" fmla="*/ 0 w 46"/>
                            <a:gd name="T35" fmla="*/ 15 h 43"/>
                            <a:gd name="T36" fmla="*/ 21 w 46"/>
                            <a:gd name="T37" fmla="*/ 15 h 43"/>
                            <a:gd name="T38" fmla="*/ 21 w 46"/>
                            <a:gd name="T39" fmla="*/ 14 h 43"/>
                            <a:gd name="T40" fmla="*/ 21 w 46"/>
                            <a:gd name="T41" fmla="*/ 3 h 43"/>
                            <a:gd name="T42" fmla="*/ 3 w 46"/>
                            <a:gd name="T43" fmla="*/ 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6" h="43">
                              <a:moveTo>
                                <a:pt x="3" y="3"/>
                              </a:move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43" y="3"/>
                                <a:pt x="43" y="3"/>
                                <a:pt x="43" y="3"/>
                              </a:cubicBezTo>
                              <a:cubicBezTo>
                                <a:pt x="25" y="3"/>
                                <a:pt x="25" y="3"/>
                                <a:pt x="25" y="3"/>
                              </a:cubicBezTo>
                              <a:cubicBezTo>
                                <a:pt x="25" y="14"/>
                                <a:pt x="25" y="14"/>
                                <a:pt x="25" y="14"/>
                              </a:cubicBezTo>
                              <a:cubicBezTo>
                                <a:pt x="25" y="15"/>
                                <a:pt x="25" y="15"/>
                                <a:pt x="25" y="15"/>
                              </a:cubicBezTo>
                              <a:cubicBezTo>
                                <a:pt x="46" y="15"/>
                                <a:pt x="46" y="15"/>
                                <a:pt x="46" y="15"/>
                              </a:cubicBezTo>
                              <a:cubicBezTo>
                                <a:pt x="46" y="18"/>
                                <a:pt x="46" y="18"/>
                                <a:pt x="46" y="18"/>
                              </a:cubicBezTo>
                              <a:cubicBezTo>
                                <a:pt x="25" y="18"/>
                                <a:pt x="25" y="18"/>
                                <a:pt x="25" y="18"/>
                              </a:cubicBezTo>
                              <a:cubicBezTo>
                                <a:pt x="26" y="28"/>
                                <a:pt x="33" y="36"/>
                                <a:pt x="46" y="41"/>
                              </a:cubicBezTo>
                              <a:cubicBezTo>
                                <a:pt x="46" y="43"/>
                                <a:pt x="46" y="43"/>
                                <a:pt x="46" y="43"/>
                              </a:cubicBezTo>
                              <a:cubicBezTo>
                                <a:pt x="34" y="39"/>
                                <a:pt x="26" y="33"/>
                                <a:pt x="23" y="25"/>
                              </a:cubicBezTo>
                              <a:cubicBezTo>
                                <a:pt x="20" y="32"/>
                                <a:pt x="12" y="38"/>
                                <a:pt x="0" y="43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14" y="35"/>
                                <a:pt x="21" y="27"/>
                                <a:pt x="21" y="18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21" y="15"/>
                                <a:pt x="21" y="15"/>
                                <a:pt x="21" y="15"/>
                              </a:cubicBezTo>
                              <a:cubicBezTo>
                                <a:pt x="21" y="14"/>
                                <a:pt x="21" y="14"/>
                                <a:pt x="21" y="14"/>
                              </a:cubicBezTo>
                              <a:cubicBezTo>
                                <a:pt x="21" y="3"/>
                                <a:pt x="21" y="3"/>
                                <a:pt x="21" y="3"/>
                              </a:cubicBez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o:spt="100" style="position:absolute;left:0pt;margin-left:12.15pt;margin-top:613.8pt;height:12.05pt;width:12.75pt;z-index:251738112;mso-width-relative:page;mso-height-relative:page;" fillcolor="#2A3D52 [3204]" filled="t" stroked="f" coordsize="46,43" o:gfxdata="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" path="m3,3c3,0,3,0,3,0c43,0,43,0,43,0c43,3,43,3,43,3c25,3,25,3,25,3c25,14,25,14,25,14c25,15,25,15,25,15c46,15,46,15,46,15c46,18,46,18,46,18c25,18,25,18,25,18c26,28,33,36,46,41c46,43,46,43,46,43c34,39,26,33,23,25c20,32,12,38,0,43c0,41,0,41,0,41c14,35,21,27,21,18c0,18,0,18,0,18c0,15,0,15,0,15c21,15,21,15,21,15c21,14,21,14,21,14c21,3,21,3,21,3l3,3xe">
                <v:path o:connectlocs="10580,10689;10580,0;151655,0;151655,10689;88171,10689;88171,49886;88171,53449;162236,53449;162236,64139;88171,64139;162236,146096;162236,153223;81118,89083;0,153223;0,146096;74064,64139;0,64139;0,53449;74064,53449;74064,49886;74064,10689;10580,10689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7799705</wp:posOffset>
                </wp:positionV>
                <wp:extent cx="163830" cy="148590"/>
                <wp:effectExtent l="0" t="0" r="8255" b="3810"/>
                <wp:wrapNone/>
                <wp:docPr id="81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48717"/>
                        </a:xfrm>
                        <a:custGeom>
                          <a:avLst/>
                          <a:gdLst>
                            <a:gd name="T0" fmla="*/ 20 w 46"/>
                            <a:gd name="T1" fmla="*/ 42 h 42"/>
                            <a:gd name="T2" fmla="*/ 20 w 46"/>
                            <a:gd name="T3" fmla="*/ 2 h 42"/>
                            <a:gd name="T4" fmla="*/ 0 w 46"/>
                            <a:gd name="T5" fmla="*/ 2 h 42"/>
                            <a:gd name="T6" fmla="*/ 0 w 46"/>
                            <a:gd name="T7" fmla="*/ 0 h 42"/>
                            <a:gd name="T8" fmla="*/ 46 w 46"/>
                            <a:gd name="T9" fmla="*/ 0 h 42"/>
                            <a:gd name="T10" fmla="*/ 46 w 46"/>
                            <a:gd name="T11" fmla="*/ 2 h 42"/>
                            <a:gd name="T12" fmla="*/ 23 w 46"/>
                            <a:gd name="T13" fmla="*/ 2 h 42"/>
                            <a:gd name="T14" fmla="*/ 23 w 46"/>
                            <a:gd name="T15" fmla="*/ 42 h 42"/>
                            <a:gd name="T16" fmla="*/ 20 w 46"/>
                            <a:gd name="T17" fmla="*/ 42 h 42"/>
                            <a:gd name="T18" fmla="*/ 26 w 46"/>
                            <a:gd name="T19" fmla="*/ 13 h 42"/>
                            <a:gd name="T20" fmla="*/ 43 w 46"/>
                            <a:gd name="T21" fmla="*/ 21 h 42"/>
                            <a:gd name="T22" fmla="*/ 43 w 46"/>
                            <a:gd name="T23" fmla="*/ 25 h 42"/>
                            <a:gd name="T24" fmla="*/ 26 w 46"/>
                            <a:gd name="T25" fmla="*/ 15 h 42"/>
                            <a:gd name="T26" fmla="*/ 26 w 46"/>
                            <a:gd name="T27" fmla="*/ 13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" h="42">
                              <a:moveTo>
                                <a:pt x="20" y="42"/>
                              </a:moveTo>
                              <a:cubicBezTo>
                                <a:pt x="20" y="2"/>
                                <a:pt x="20" y="2"/>
                                <a:pt x="20" y="2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6" y="2"/>
                                <a:pt x="46" y="2"/>
                                <a:pt x="46" y="2"/>
                              </a:cubicBezTo>
                              <a:cubicBezTo>
                                <a:pt x="23" y="2"/>
                                <a:pt x="23" y="2"/>
                                <a:pt x="23" y="2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lnTo>
                                <a:pt x="20" y="42"/>
                              </a:lnTo>
                              <a:close/>
                              <a:moveTo>
                                <a:pt x="26" y="13"/>
                              </a:moveTo>
                              <a:cubicBezTo>
                                <a:pt x="32" y="15"/>
                                <a:pt x="38" y="18"/>
                                <a:pt x="43" y="21"/>
                              </a:cubicBezTo>
                              <a:cubicBezTo>
                                <a:pt x="43" y="25"/>
                                <a:pt x="43" y="25"/>
                                <a:pt x="43" y="25"/>
                              </a:cubicBezTo>
                              <a:cubicBezTo>
                                <a:pt x="38" y="21"/>
                                <a:pt x="32" y="18"/>
                                <a:pt x="26" y="15"/>
                              </a:cubicBezTo>
                              <a:lnTo>
                                <a:pt x="26" y="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o:spt="100" style="position:absolute;left:0pt;margin-left:26.35pt;margin-top:614.15pt;height:11.7pt;width:12.9pt;z-index:251739136;mso-width-relative:page;mso-height-relative:page;" fillcolor="#2A3D52 [3204]" filled="t" stroked="f" coordsize="46,42" o:gfxdata="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DnnLqk2AAAAAsBAAAPAAAAAAAAAAEAIAAAACIAAABkcnMvZG93bnJldi54&#10;bWxQSwECFAAUAAAACACHTuJAnijUyzQEAAAoDwAADgAAAAAAAAABACAAAAAnAQAAZHJzL2Uyb0Rv&#10;Yy54bWxQSwUGAAAAAAYABgBZAQAAzQcAAAAA&#10;" path="m20,42c20,2,20,2,20,2c0,2,0,2,0,2c0,0,0,0,0,0c46,0,46,0,46,0c46,2,46,2,46,2c23,2,23,2,23,2c23,42,23,42,23,42l20,42xm26,13c32,15,38,18,43,21c43,25,43,25,43,25c38,21,32,18,26,15l26,13xe">
                <v:path o:connectlocs="71190,148717;71190,7081;0,7081;0,0;163737,0;163737,7081;81868,7081;81868,148717;71190,148717;92547,46031;153058,74358;153058,88522;92547,53113;92547,46031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2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0 w 47"/>
                            <a:gd name="T1" fmla="*/ 41 h 46"/>
                            <a:gd name="T2" fmla="*/ 8 w 47"/>
                            <a:gd name="T3" fmla="*/ 30 h 46"/>
                            <a:gd name="T4" fmla="*/ 21 w 47"/>
                            <a:gd name="T5" fmla="*/ 9 h 46"/>
                            <a:gd name="T6" fmla="*/ 25 w 47"/>
                            <a:gd name="T7" fmla="*/ 17 h 46"/>
                            <a:gd name="T8" fmla="*/ 14 w 47"/>
                            <a:gd name="T9" fmla="*/ 19 h 46"/>
                            <a:gd name="T10" fmla="*/ 24 w 47"/>
                            <a:gd name="T11" fmla="*/ 25 h 46"/>
                            <a:gd name="T12" fmla="*/ 14 w 47"/>
                            <a:gd name="T13" fmla="*/ 27 h 46"/>
                            <a:gd name="T14" fmla="*/ 9 w 47"/>
                            <a:gd name="T15" fmla="*/ 45 h 46"/>
                            <a:gd name="T16" fmla="*/ 6 w 47"/>
                            <a:gd name="T17" fmla="*/ 43 h 46"/>
                            <a:gd name="T18" fmla="*/ 11 w 47"/>
                            <a:gd name="T19" fmla="*/ 40 h 46"/>
                            <a:gd name="T20" fmla="*/ 2 w 47"/>
                            <a:gd name="T21" fmla="*/ 27 h 46"/>
                            <a:gd name="T22" fmla="*/ 11 w 47"/>
                            <a:gd name="T23" fmla="*/ 25 h 46"/>
                            <a:gd name="T24" fmla="*/ 0 w 47"/>
                            <a:gd name="T25" fmla="*/ 19 h 46"/>
                            <a:gd name="T26" fmla="*/ 7 w 47"/>
                            <a:gd name="T27" fmla="*/ 17 h 46"/>
                            <a:gd name="T28" fmla="*/ 8 w 47"/>
                            <a:gd name="T29" fmla="*/ 9 h 46"/>
                            <a:gd name="T30" fmla="*/ 16 w 47"/>
                            <a:gd name="T31" fmla="*/ 17 h 46"/>
                            <a:gd name="T32" fmla="*/ 21 w 47"/>
                            <a:gd name="T33" fmla="*/ 9 h 46"/>
                            <a:gd name="T34" fmla="*/ 2 w 47"/>
                            <a:gd name="T35" fmla="*/ 5 h 46"/>
                            <a:gd name="T36" fmla="*/ 11 w 47"/>
                            <a:gd name="T37" fmla="*/ 0 h 46"/>
                            <a:gd name="T38" fmla="*/ 14 w 47"/>
                            <a:gd name="T39" fmla="*/ 5 h 46"/>
                            <a:gd name="T40" fmla="*/ 24 w 47"/>
                            <a:gd name="T41" fmla="*/ 7 h 46"/>
                            <a:gd name="T42" fmla="*/ 37 w 47"/>
                            <a:gd name="T43" fmla="*/ 3 h 46"/>
                            <a:gd name="T44" fmla="*/ 46 w 47"/>
                            <a:gd name="T45" fmla="*/ 4 h 46"/>
                            <a:gd name="T46" fmla="*/ 30 w 47"/>
                            <a:gd name="T47" fmla="*/ 5 h 46"/>
                            <a:gd name="T48" fmla="*/ 47 w 47"/>
                            <a:gd name="T49" fmla="*/ 15 h 46"/>
                            <a:gd name="T50" fmla="*/ 41 w 47"/>
                            <a:gd name="T51" fmla="*/ 17 h 46"/>
                            <a:gd name="T52" fmla="*/ 38 w 47"/>
                            <a:gd name="T53" fmla="*/ 46 h 46"/>
                            <a:gd name="T54" fmla="*/ 30 w 47"/>
                            <a:gd name="T55" fmla="*/ 17 h 46"/>
                            <a:gd name="T56" fmla="*/ 25 w 47"/>
                            <a:gd name="T57" fmla="*/ 46 h 46"/>
                            <a:gd name="T58" fmla="*/ 25 w 47"/>
                            <a:gd name="T59" fmla="*/ 43 h 46"/>
                            <a:gd name="T60" fmla="*/ 21 w 47"/>
                            <a:gd name="T61" fmla="*/ 30 h 46"/>
                            <a:gd name="T62" fmla="*/ 25 w 47"/>
                            <a:gd name="T63" fmla="*/ 42 h 46"/>
                            <a:gd name="T64" fmla="*/ 27 w 47"/>
                            <a:gd name="T65" fmla="*/ 3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0" y="43"/>
                              </a:move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3" y="39"/>
                                <a:pt x="5" y="35"/>
                                <a:pt x="5" y="30"/>
                              </a:cubicBezTo>
                              <a:cubicBezTo>
                                <a:pt x="8" y="30"/>
                                <a:pt x="8" y="30"/>
                                <a:pt x="8" y="30"/>
                              </a:cubicBezTo>
                              <a:cubicBezTo>
                                <a:pt x="8" y="36"/>
                                <a:pt x="5" y="41"/>
                                <a:pt x="0" y="43"/>
                              </a:cubicBezTo>
                              <a:close/>
                              <a:moveTo>
                                <a:pt x="21" y="9"/>
                              </a:moveTo>
                              <a:cubicBezTo>
                                <a:pt x="21" y="12"/>
                                <a:pt x="20" y="14"/>
                                <a:pt x="19" y="17"/>
                              </a:cubicBezTo>
                              <a:cubicBezTo>
                                <a:pt x="25" y="17"/>
                                <a:pt x="25" y="17"/>
                                <a:pt x="25" y="17"/>
                              </a:cubicBezTo>
                              <a:cubicBezTo>
                                <a:pt x="25" y="19"/>
                                <a:pt x="25" y="19"/>
                                <a:pt x="25" y="19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24" y="25"/>
                                <a:pt x="24" y="25"/>
                                <a:pt x="24" y="25"/>
                              </a:cubicBezTo>
                              <a:cubicBezTo>
                                <a:pt x="24" y="27"/>
                                <a:pt x="24" y="27"/>
                                <a:pt x="24" y="27"/>
                              </a:cubicBezTo>
                              <a:cubicBezTo>
                                <a:pt x="14" y="27"/>
                                <a:pt x="14" y="27"/>
                                <a:pt x="14" y="27"/>
                              </a:cubicBezTo>
                              <a:cubicBezTo>
                                <a:pt x="14" y="40"/>
                                <a:pt x="14" y="40"/>
                                <a:pt x="14" y="40"/>
                              </a:cubicBezTo>
                              <a:cubicBezTo>
                                <a:pt x="15" y="44"/>
                                <a:pt x="13" y="46"/>
                                <a:pt x="9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10" y="43"/>
                                <a:pt x="12" y="42"/>
                                <a:pt x="11" y="40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5"/>
                                <a:pt x="2" y="25"/>
                                <a:pt x="2" y="25"/>
                              </a:cubicBezTo>
                              <a:cubicBezTo>
                                <a:pt x="11" y="25"/>
                                <a:pt x="11" y="25"/>
                                <a:pt x="11" y="25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7" y="17"/>
                                <a:pt x="7" y="17"/>
                                <a:pt x="7" y="17"/>
                              </a:cubicBezTo>
                              <a:cubicBezTo>
                                <a:pt x="6" y="14"/>
                                <a:pt x="5" y="12"/>
                                <a:pt x="5" y="9"/>
                              </a:cubicBezTo>
                              <a:cubicBezTo>
                                <a:pt x="8" y="9"/>
                                <a:pt x="8" y="9"/>
                                <a:pt x="8" y="9"/>
                              </a:cubicBezTo>
                              <a:cubicBezTo>
                                <a:pt x="8" y="12"/>
                                <a:pt x="8" y="14"/>
                                <a:pt x="9" y="17"/>
                              </a:cubicBez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18" y="14"/>
                                <a:pt x="18" y="11"/>
                                <a:pt x="18" y="9"/>
                              </a:cubicBezTo>
                              <a:lnTo>
                                <a:pt x="21" y="9"/>
                              </a:lnTo>
                              <a:close/>
                              <a:moveTo>
                                <a:pt x="2" y="7"/>
                              </a:moveTo>
                              <a:cubicBezTo>
                                <a:pt x="2" y="5"/>
                                <a:pt x="2" y="5"/>
                                <a:pt x="2" y="5"/>
                              </a:cubicBezTo>
                              <a:cubicBezTo>
                                <a:pt x="11" y="5"/>
                                <a:pt x="11" y="5"/>
                                <a:pt x="11" y="5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24" y="5"/>
                                <a:pt x="24" y="5"/>
                                <a:pt x="24" y="5"/>
                              </a:cubicBezTo>
                              <a:cubicBezTo>
                                <a:pt x="24" y="7"/>
                                <a:pt x="24" y="7"/>
                                <a:pt x="24" y="7"/>
                              </a:cubicBezTo>
                              <a:lnTo>
                                <a:pt x="2" y="7"/>
                              </a:lnTo>
                              <a:close/>
                              <a:moveTo>
                                <a:pt x="37" y="3"/>
                              </a:moveTo>
                              <a:cubicBezTo>
                                <a:pt x="40" y="3"/>
                                <a:pt x="44" y="3"/>
                                <a:pt x="46" y="2"/>
                              </a:cubicBezTo>
                              <a:cubicBezTo>
                                <a:pt x="46" y="4"/>
                                <a:pt x="46" y="4"/>
                                <a:pt x="46" y="4"/>
                              </a:cubicBezTo>
                              <a:cubicBezTo>
                                <a:pt x="44" y="5"/>
                                <a:pt x="41" y="5"/>
                                <a:pt x="38" y="5"/>
                              </a:cubicBezTo>
                              <a:cubicBezTo>
                                <a:pt x="30" y="5"/>
                                <a:pt x="30" y="5"/>
                                <a:pt x="30" y="5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47" y="15"/>
                                <a:pt x="47" y="15"/>
                                <a:pt x="47" y="15"/>
                              </a:cubicBezTo>
                              <a:cubicBezTo>
                                <a:pt x="47" y="17"/>
                                <a:pt x="47" y="17"/>
                                <a:pt x="47" y="17"/>
                              </a:cubicBezTo>
                              <a:cubicBezTo>
                                <a:pt x="41" y="17"/>
                                <a:pt x="41" y="17"/>
                                <a:pt x="41" y="17"/>
                              </a:cubicBezTo>
                              <a:cubicBezTo>
                                <a:pt x="41" y="46"/>
                                <a:pt x="41" y="46"/>
                                <a:pt x="41" y="46"/>
                              </a:cubicBezTo>
                              <a:cubicBezTo>
                                <a:pt x="38" y="46"/>
                                <a:pt x="38" y="46"/>
                                <a:pt x="38" y="46"/>
                              </a:cubicBezTo>
                              <a:cubicBezTo>
                                <a:pt x="38" y="17"/>
                                <a:pt x="38" y="17"/>
                                <a:pt x="38" y="17"/>
                              </a:cubicBezTo>
                              <a:cubicBezTo>
                                <a:pt x="30" y="17"/>
                                <a:pt x="30" y="17"/>
                                <a:pt x="30" y="17"/>
                              </a:cubicBezTo>
                              <a:cubicBezTo>
                                <a:pt x="30" y="30"/>
                                <a:pt x="30" y="30"/>
                                <a:pt x="30" y="30"/>
                              </a:cubicBezTo>
                              <a:cubicBezTo>
                                <a:pt x="31" y="37"/>
                                <a:pt x="29" y="43"/>
                                <a:pt x="25" y="46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ubicBezTo>
                                <a:pt x="20" y="40"/>
                                <a:pt x="18" y="36"/>
                                <a:pt x="18" y="30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1" y="35"/>
                                <a:pt x="22" y="39"/>
                                <a:pt x="25" y="41"/>
                              </a:cubicBezTo>
                              <a:cubicBezTo>
                                <a:pt x="25" y="42"/>
                                <a:pt x="25" y="42"/>
                                <a:pt x="25" y="42"/>
                              </a:cubicBezTo>
                              <a:cubicBezTo>
                                <a:pt x="27" y="41"/>
                                <a:pt x="27" y="36"/>
                                <a:pt x="27" y="30"/>
                              </a:cubicBezTo>
                              <a:cubicBezTo>
                                <a:pt x="27" y="3"/>
                                <a:pt x="27" y="3"/>
                                <a:pt x="27" y="3"/>
                              </a:cubicBezTo>
                              <a:lnTo>
                                <a:pt x="37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o:spt="100" style="position:absolute;left:0pt;margin-left:59.1pt;margin-top:612.95pt;height:12.9pt;width:13.15pt;z-index:251740160;mso-width-relative:page;mso-height-relative:page;" fillcolor="#2A3D52 [3204]" filled="t" stroked="f" coordsize="47,46" o:gfxdata="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" path="m0,43c0,41,0,41,0,41c3,39,5,35,5,30c8,30,8,30,8,30c8,36,5,41,0,43xm21,9c21,12,20,14,19,17c25,17,25,17,25,17c25,19,25,19,25,19c14,19,14,19,14,19c14,25,14,25,14,25c24,25,24,25,24,25c24,27,24,27,24,27c14,27,14,27,14,27c14,40,14,40,14,40c15,44,13,46,9,45c6,45,6,45,6,45c6,43,6,43,6,43c8,43,8,43,8,43c10,43,12,42,11,40c11,27,11,27,11,27c2,27,2,27,2,27c2,25,2,25,2,25c11,25,11,25,11,25c11,19,11,19,11,19c0,19,0,19,0,19c0,17,0,17,0,17c7,17,7,17,7,17c6,14,5,12,5,9c8,9,8,9,8,9c8,12,8,14,9,17c16,17,16,17,16,17c18,14,18,11,18,9l21,9xm2,7c2,5,2,5,2,5c11,5,11,5,11,5c11,0,11,0,11,0c14,0,14,0,14,0c14,5,14,5,14,5c24,5,24,5,24,5c24,7,24,7,24,7l2,7xm37,3c40,3,44,3,46,2c46,4,46,4,46,4c44,5,41,5,38,5c30,5,30,5,30,5c30,15,30,15,30,15c47,15,47,15,47,15c47,17,47,17,47,17c41,17,41,17,41,17c41,46,41,46,41,46c38,46,38,46,38,46c38,17,38,17,38,17c30,17,30,17,30,17c30,30,30,30,30,30c31,37,29,43,25,46c25,43,25,43,25,43c25,43,25,43,25,43c20,40,18,36,18,30c21,30,21,30,21,30c21,35,22,39,25,41c25,42,25,42,25,42c27,41,27,36,27,30c27,3,27,3,27,3l37,3xe">
                <v:path o:connectlocs="0,145940;28381,106785;74501,32035;88692,60511;49667,67630;85144,88988;49667,96107;31929,160178;21286,153059;39024,142380;7095,96107;39024,88988;0,67630;24833,60511;28381,32035;56763,60511;74501,32035;7095,17797;39024,0;49667,17797;85144,24916;131264,10678;163194,14238;106431,17797;166742,53392;145455,60511;134812,163738;106431,60511;88692,163738;88692,153059;74501,106785;88692,149499;95787,10678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7784465</wp:posOffset>
                </wp:positionV>
                <wp:extent cx="159385" cy="163830"/>
                <wp:effectExtent l="0" t="0" r="0" b="8255"/>
                <wp:wrapNone/>
                <wp:docPr id="83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63738"/>
                        </a:xfrm>
                        <a:custGeom>
                          <a:avLst/>
                          <a:gdLst>
                            <a:gd name="T0" fmla="*/ 3 w 45"/>
                            <a:gd name="T1" fmla="*/ 45 h 46"/>
                            <a:gd name="T2" fmla="*/ 0 w 45"/>
                            <a:gd name="T3" fmla="*/ 45 h 46"/>
                            <a:gd name="T4" fmla="*/ 5 w 45"/>
                            <a:gd name="T5" fmla="*/ 25 h 46"/>
                            <a:gd name="T6" fmla="*/ 8 w 45"/>
                            <a:gd name="T7" fmla="*/ 25 h 46"/>
                            <a:gd name="T8" fmla="*/ 3 w 45"/>
                            <a:gd name="T9" fmla="*/ 45 h 46"/>
                            <a:gd name="T10" fmla="*/ 4 w 45"/>
                            <a:gd name="T11" fmla="*/ 1 h 46"/>
                            <a:gd name="T12" fmla="*/ 8 w 45"/>
                            <a:gd name="T13" fmla="*/ 11 h 46"/>
                            <a:gd name="T14" fmla="*/ 5 w 45"/>
                            <a:gd name="T15" fmla="*/ 11 h 46"/>
                            <a:gd name="T16" fmla="*/ 1 w 45"/>
                            <a:gd name="T17" fmla="*/ 1 h 46"/>
                            <a:gd name="T18" fmla="*/ 4 w 45"/>
                            <a:gd name="T19" fmla="*/ 1 h 46"/>
                            <a:gd name="T20" fmla="*/ 4 w 45"/>
                            <a:gd name="T21" fmla="*/ 13 h 46"/>
                            <a:gd name="T22" fmla="*/ 8 w 45"/>
                            <a:gd name="T23" fmla="*/ 23 h 46"/>
                            <a:gd name="T24" fmla="*/ 5 w 45"/>
                            <a:gd name="T25" fmla="*/ 23 h 46"/>
                            <a:gd name="T26" fmla="*/ 1 w 45"/>
                            <a:gd name="T27" fmla="*/ 13 h 46"/>
                            <a:gd name="T28" fmla="*/ 4 w 45"/>
                            <a:gd name="T29" fmla="*/ 13 h 46"/>
                            <a:gd name="T30" fmla="*/ 29 w 45"/>
                            <a:gd name="T31" fmla="*/ 0 h 46"/>
                            <a:gd name="T32" fmla="*/ 29 w 45"/>
                            <a:gd name="T33" fmla="*/ 5 h 46"/>
                            <a:gd name="T34" fmla="*/ 41 w 45"/>
                            <a:gd name="T35" fmla="*/ 5 h 46"/>
                            <a:gd name="T36" fmla="*/ 41 w 45"/>
                            <a:gd name="T37" fmla="*/ 19 h 46"/>
                            <a:gd name="T38" fmla="*/ 35 w 45"/>
                            <a:gd name="T39" fmla="*/ 25 h 46"/>
                            <a:gd name="T40" fmla="*/ 17 w 45"/>
                            <a:gd name="T41" fmla="*/ 25 h 46"/>
                            <a:gd name="T42" fmla="*/ 17 w 45"/>
                            <a:gd name="T43" fmla="*/ 42 h 46"/>
                            <a:gd name="T44" fmla="*/ 27 w 45"/>
                            <a:gd name="T45" fmla="*/ 38 h 46"/>
                            <a:gd name="T46" fmla="*/ 27 w 45"/>
                            <a:gd name="T47" fmla="*/ 41 h 46"/>
                            <a:gd name="T48" fmla="*/ 14 w 45"/>
                            <a:gd name="T49" fmla="*/ 46 h 46"/>
                            <a:gd name="T50" fmla="*/ 14 w 45"/>
                            <a:gd name="T51" fmla="*/ 5 h 46"/>
                            <a:gd name="T52" fmla="*/ 26 w 45"/>
                            <a:gd name="T53" fmla="*/ 5 h 46"/>
                            <a:gd name="T54" fmla="*/ 26 w 45"/>
                            <a:gd name="T55" fmla="*/ 0 h 46"/>
                            <a:gd name="T56" fmla="*/ 29 w 45"/>
                            <a:gd name="T57" fmla="*/ 0 h 46"/>
                            <a:gd name="T58" fmla="*/ 17 w 45"/>
                            <a:gd name="T59" fmla="*/ 7 h 46"/>
                            <a:gd name="T60" fmla="*/ 17 w 45"/>
                            <a:gd name="T61" fmla="*/ 14 h 46"/>
                            <a:gd name="T62" fmla="*/ 38 w 45"/>
                            <a:gd name="T63" fmla="*/ 14 h 46"/>
                            <a:gd name="T64" fmla="*/ 38 w 45"/>
                            <a:gd name="T65" fmla="*/ 7 h 46"/>
                            <a:gd name="T66" fmla="*/ 17 w 45"/>
                            <a:gd name="T67" fmla="*/ 7 h 46"/>
                            <a:gd name="T68" fmla="*/ 34 w 45"/>
                            <a:gd name="T69" fmla="*/ 23 h 46"/>
                            <a:gd name="T70" fmla="*/ 38 w 45"/>
                            <a:gd name="T71" fmla="*/ 19 h 46"/>
                            <a:gd name="T72" fmla="*/ 38 w 45"/>
                            <a:gd name="T73" fmla="*/ 16 h 46"/>
                            <a:gd name="T74" fmla="*/ 17 w 45"/>
                            <a:gd name="T75" fmla="*/ 16 h 46"/>
                            <a:gd name="T76" fmla="*/ 17 w 45"/>
                            <a:gd name="T77" fmla="*/ 23 h 46"/>
                            <a:gd name="T78" fmla="*/ 34 w 45"/>
                            <a:gd name="T79" fmla="*/ 23 h 46"/>
                            <a:gd name="T80" fmla="*/ 45 w 45"/>
                            <a:gd name="T81" fmla="*/ 44 h 46"/>
                            <a:gd name="T82" fmla="*/ 45 w 45"/>
                            <a:gd name="T83" fmla="*/ 46 h 46"/>
                            <a:gd name="T84" fmla="*/ 23 w 45"/>
                            <a:gd name="T85" fmla="*/ 27 h 46"/>
                            <a:gd name="T86" fmla="*/ 26 w 45"/>
                            <a:gd name="T87" fmla="*/ 27 h 46"/>
                            <a:gd name="T88" fmla="*/ 31 w 45"/>
                            <a:gd name="T89" fmla="*/ 36 h 46"/>
                            <a:gd name="T90" fmla="*/ 40 w 45"/>
                            <a:gd name="T91" fmla="*/ 27 h 46"/>
                            <a:gd name="T92" fmla="*/ 43 w 45"/>
                            <a:gd name="T93" fmla="*/ 27 h 46"/>
                            <a:gd name="T94" fmla="*/ 33 w 45"/>
                            <a:gd name="T95" fmla="*/ 37 h 46"/>
                            <a:gd name="T96" fmla="*/ 45 w 45"/>
                            <a:gd name="T97" fmla="*/ 44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5" h="46">
                              <a:moveTo>
                                <a:pt x="3" y="45"/>
                              </a:moveTo>
                              <a:cubicBezTo>
                                <a:pt x="0" y="45"/>
                                <a:pt x="0" y="45"/>
                                <a:pt x="0" y="45"/>
                              </a:cubicBezTo>
                              <a:cubicBezTo>
                                <a:pt x="3" y="40"/>
                                <a:pt x="4" y="33"/>
                                <a:pt x="5" y="25"/>
                              </a:cubicBezTo>
                              <a:cubicBezTo>
                                <a:pt x="8" y="25"/>
                                <a:pt x="8" y="25"/>
                                <a:pt x="8" y="25"/>
                              </a:cubicBezTo>
                              <a:cubicBezTo>
                                <a:pt x="7" y="32"/>
                                <a:pt x="6" y="39"/>
                                <a:pt x="3" y="45"/>
                              </a:cubicBezTo>
                              <a:close/>
                              <a:moveTo>
                                <a:pt x="4" y="1"/>
                              </a:moveTo>
                              <a:cubicBezTo>
                                <a:pt x="5" y="4"/>
                                <a:pt x="7" y="8"/>
                                <a:pt x="8" y="11"/>
                              </a:cubicBezTo>
                              <a:cubicBezTo>
                                <a:pt x="5" y="11"/>
                                <a:pt x="5" y="11"/>
                                <a:pt x="5" y="11"/>
                              </a:cubicBezTo>
                              <a:cubicBezTo>
                                <a:pt x="4" y="7"/>
                                <a:pt x="2" y="4"/>
                                <a:pt x="1" y="1"/>
                              </a:cubicBezTo>
                              <a:lnTo>
                                <a:pt x="4" y="1"/>
                              </a:lnTo>
                              <a:close/>
                              <a:moveTo>
                                <a:pt x="4" y="13"/>
                              </a:moveTo>
                              <a:cubicBezTo>
                                <a:pt x="6" y="16"/>
                                <a:pt x="7" y="19"/>
                                <a:pt x="8" y="23"/>
                              </a:cubicBezTo>
                              <a:cubicBezTo>
                                <a:pt x="5" y="23"/>
                                <a:pt x="5" y="23"/>
                                <a:pt x="5" y="23"/>
                              </a:cubicBezTo>
                              <a:cubicBezTo>
                                <a:pt x="4" y="19"/>
                                <a:pt x="3" y="16"/>
                                <a:pt x="1" y="13"/>
                              </a:cubicBezTo>
                              <a:lnTo>
                                <a:pt x="4" y="13"/>
                              </a:lnTo>
                              <a:close/>
                              <a:moveTo>
                                <a:pt x="29" y="0"/>
                              </a:moveTo>
                              <a:cubicBezTo>
                                <a:pt x="29" y="5"/>
                                <a:pt x="29" y="5"/>
                                <a:pt x="29" y="5"/>
                              </a:cubicBezTo>
                              <a:cubicBezTo>
                                <a:pt x="41" y="5"/>
                                <a:pt x="41" y="5"/>
                                <a:pt x="41" y="5"/>
                              </a:cubicBezTo>
                              <a:cubicBezTo>
                                <a:pt x="41" y="19"/>
                                <a:pt x="41" y="19"/>
                                <a:pt x="41" y="19"/>
                              </a:cubicBezTo>
                              <a:cubicBezTo>
                                <a:pt x="41" y="23"/>
                                <a:pt x="39" y="25"/>
                                <a:pt x="35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42"/>
                                <a:pt x="17" y="42"/>
                                <a:pt x="17" y="42"/>
                              </a:cubicBezTo>
                              <a:cubicBezTo>
                                <a:pt x="20" y="41"/>
                                <a:pt x="24" y="40"/>
                                <a:pt x="27" y="38"/>
                              </a:cubicBezTo>
                              <a:cubicBezTo>
                                <a:pt x="27" y="41"/>
                                <a:pt x="27" y="41"/>
                                <a:pt x="27" y="41"/>
                              </a:cubicBezTo>
                              <a:cubicBezTo>
                                <a:pt x="22" y="43"/>
                                <a:pt x="18" y="45"/>
                                <a:pt x="14" y="46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26" y="5"/>
                                <a:pt x="26" y="5"/>
                                <a:pt x="26" y="5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9" y="0"/>
                              </a:lnTo>
                              <a:close/>
                              <a:moveTo>
                                <a:pt x="17" y="7"/>
                              </a:move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38" y="14"/>
                                <a:pt x="38" y="14"/>
                                <a:pt x="38" y="14"/>
                              </a:cubicBezTo>
                              <a:cubicBezTo>
                                <a:pt x="38" y="7"/>
                                <a:pt x="38" y="7"/>
                                <a:pt x="38" y="7"/>
                              </a:cubicBezTo>
                              <a:lnTo>
                                <a:pt x="17" y="7"/>
                              </a:lnTo>
                              <a:close/>
                              <a:moveTo>
                                <a:pt x="34" y="23"/>
                              </a:moveTo>
                              <a:cubicBezTo>
                                <a:pt x="37" y="23"/>
                                <a:pt x="38" y="22"/>
                                <a:pt x="38" y="19"/>
                              </a:cubicBezTo>
                              <a:cubicBezTo>
                                <a:pt x="38" y="16"/>
                                <a:pt x="38" y="16"/>
                                <a:pt x="38" y="16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lnTo>
                                <a:pt x="34" y="23"/>
                              </a:lnTo>
                              <a:close/>
                              <a:moveTo>
                                <a:pt x="45" y="44"/>
                              </a:moveTo>
                              <a:cubicBezTo>
                                <a:pt x="45" y="46"/>
                                <a:pt x="45" y="46"/>
                                <a:pt x="45" y="46"/>
                              </a:cubicBezTo>
                              <a:cubicBezTo>
                                <a:pt x="34" y="43"/>
                                <a:pt x="27" y="37"/>
                                <a:pt x="23" y="27"/>
                              </a:cubicBezTo>
                              <a:cubicBezTo>
                                <a:pt x="26" y="27"/>
                                <a:pt x="26" y="27"/>
                                <a:pt x="26" y="27"/>
                              </a:cubicBezTo>
                              <a:cubicBezTo>
                                <a:pt x="28" y="31"/>
                                <a:pt x="29" y="33"/>
                                <a:pt x="31" y="36"/>
                              </a:cubicBezTo>
                              <a:cubicBezTo>
                                <a:pt x="36" y="34"/>
                                <a:pt x="39" y="31"/>
                                <a:pt x="40" y="27"/>
                              </a:cubicBezTo>
                              <a:cubicBezTo>
                                <a:pt x="43" y="27"/>
                                <a:pt x="43" y="27"/>
                                <a:pt x="43" y="27"/>
                              </a:cubicBezTo>
                              <a:cubicBezTo>
                                <a:pt x="42" y="32"/>
                                <a:pt x="38" y="35"/>
                                <a:pt x="33" y="37"/>
                              </a:cubicBezTo>
                              <a:cubicBezTo>
                                <a:pt x="35" y="39"/>
                                <a:pt x="39" y="42"/>
                                <a:pt x="45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o:spt="100" style="position:absolute;left:0pt;margin-left:74pt;margin-top:612.95pt;height:12.9pt;width:12.55pt;z-index:251741184;mso-width-relative:page;mso-height-relative:page;" fillcolor="#2A3D52 [3204]" filled="t" stroked="f" coordsize="45,46" o:gfxdata="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" path="m3,45c0,45,0,45,0,45c3,40,4,33,5,25c8,25,8,25,8,25c7,32,6,39,3,45xm4,1c5,4,7,8,8,11c5,11,5,11,5,11c4,7,2,4,1,1l4,1xm4,13c6,16,7,19,8,23c5,23,5,23,5,23c4,19,3,16,1,13l4,13xm29,0c29,5,29,5,29,5c41,5,41,5,41,5c41,19,41,19,41,19c41,23,39,25,35,25c17,25,17,25,17,25c17,42,17,42,17,42c20,41,24,40,27,38c27,41,27,41,27,41c22,43,18,45,14,46c14,5,14,5,14,5c26,5,26,5,26,5c26,0,26,0,26,0l29,0xm17,7c17,14,17,14,17,14c38,14,38,14,38,14c38,7,38,7,38,7l17,7xm34,23c37,23,38,22,38,19c38,16,38,16,38,16c17,16,17,16,17,16c17,23,17,23,17,23l34,23xm45,44c45,46,45,46,45,46c34,43,27,37,23,27c26,27,26,27,26,27c28,31,29,33,31,36c36,34,39,31,40,27c43,27,43,27,43,27c42,32,38,35,33,37c35,39,39,42,45,44xe">
                <v:path o:connectlocs="10615,160178;0,160178;17692,88988;28307,88988;10615,160178;14153,3559;28307,39154;17692,39154;3538,3559;14153,3559;14153,46273;28307,81869;17692,81869;3538,46273;14153,46273;102616,0;102616,17797;145078,17797;145078,67630;123847,88988;60154,88988;60154,149499;95539,135261;95539,145940;49538,163738;49538,17797;92000,17797;92000,0;102616,0;60154,24916;60154,49833;134462,49833;134462,24916;60154,24916;120308,81869;134462,67630;134462,56952;60154,56952;60154,81869;120308,81869;159232,156618;159232,163738;81385,96107;92000,96107;109693,128142;141539,96107;152155,96107;116770,131702;159232,156618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4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8 w 47"/>
                            <a:gd name="T1" fmla="*/ 13 h 46"/>
                            <a:gd name="T2" fmla="*/ 8 w 47"/>
                            <a:gd name="T3" fmla="*/ 20 h 46"/>
                            <a:gd name="T4" fmla="*/ 5 w 47"/>
                            <a:gd name="T5" fmla="*/ 46 h 46"/>
                            <a:gd name="T6" fmla="*/ 0 w 47"/>
                            <a:gd name="T7" fmla="*/ 27 h 46"/>
                            <a:gd name="T8" fmla="*/ 0 w 47"/>
                            <a:gd name="T9" fmla="*/ 12 h 46"/>
                            <a:gd name="T10" fmla="*/ 11 w 47"/>
                            <a:gd name="T11" fmla="*/ 0 h 46"/>
                            <a:gd name="T12" fmla="*/ 0 w 47"/>
                            <a:gd name="T13" fmla="*/ 12 h 46"/>
                            <a:gd name="T14" fmla="*/ 32 w 47"/>
                            <a:gd name="T15" fmla="*/ 36 h 46"/>
                            <a:gd name="T16" fmla="*/ 24 w 47"/>
                            <a:gd name="T17" fmla="*/ 45 h 46"/>
                            <a:gd name="T18" fmla="*/ 17 w 47"/>
                            <a:gd name="T19" fmla="*/ 28 h 46"/>
                            <a:gd name="T20" fmla="*/ 10 w 47"/>
                            <a:gd name="T21" fmla="*/ 46 h 46"/>
                            <a:gd name="T22" fmla="*/ 14 w 47"/>
                            <a:gd name="T23" fmla="*/ 35 h 46"/>
                            <a:gd name="T24" fmla="*/ 27 w 47"/>
                            <a:gd name="T25" fmla="*/ 26 h 46"/>
                            <a:gd name="T26" fmla="*/ 30 w 47"/>
                            <a:gd name="T27" fmla="*/ 20 h 46"/>
                            <a:gd name="T28" fmla="*/ 12 w 47"/>
                            <a:gd name="T29" fmla="*/ 22 h 46"/>
                            <a:gd name="T30" fmla="*/ 30 w 47"/>
                            <a:gd name="T31" fmla="*/ 20 h 46"/>
                            <a:gd name="T32" fmla="*/ 13 w 47"/>
                            <a:gd name="T33" fmla="*/ 3 h 46"/>
                            <a:gd name="T34" fmla="*/ 15 w 47"/>
                            <a:gd name="T35" fmla="*/ 13 h 46"/>
                            <a:gd name="T36" fmla="*/ 20 w 47"/>
                            <a:gd name="T37" fmla="*/ 1 h 46"/>
                            <a:gd name="T38" fmla="*/ 22 w 47"/>
                            <a:gd name="T39" fmla="*/ 13 h 46"/>
                            <a:gd name="T40" fmla="*/ 27 w 47"/>
                            <a:gd name="T41" fmla="*/ 11 h 46"/>
                            <a:gd name="T42" fmla="*/ 30 w 47"/>
                            <a:gd name="T43" fmla="*/ 3 h 46"/>
                            <a:gd name="T44" fmla="*/ 25 w 47"/>
                            <a:gd name="T45" fmla="*/ 15 h 46"/>
                            <a:gd name="T46" fmla="*/ 47 w 47"/>
                            <a:gd name="T47" fmla="*/ 46 h 46"/>
                            <a:gd name="T48" fmla="*/ 30 w 47"/>
                            <a:gd name="T49" fmla="*/ 46 h 46"/>
                            <a:gd name="T50" fmla="*/ 37 w 47"/>
                            <a:gd name="T51" fmla="*/ 34 h 46"/>
                            <a:gd name="T52" fmla="*/ 30 w 47"/>
                            <a:gd name="T53" fmla="*/ 17 h 46"/>
                            <a:gd name="T54" fmla="*/ 36 w 47"/>
                            <a:gd name="T55" fmla="*/ 0 h 46"/>
                            <a:gd name="T56" fmla="*/ 38 w 47"/>
                            <a:gd name="T57" fmla="*/ 5 h 46"/>
                            <a:gd name="T58" fmla="*/ 47 w 47"/>
                            <a:gd name="T59" fmla="*/ 7 h 46"/>
                            <a:gd name="T60" fmla="*/ 45 w 47"/>
                            <a:gd name="T61" fmla="*/ 9 h 46"/>
                            <a:gd name="T62" fmla="*/ 47 w 47"/>
                            <a:gd name="T63" fmla="*/ 44 h 46"/>
                            <a:gd name="T64" fmla="*/ 38 w 47"/>
                            <a:gd name="T65" fmla="*/ 31 h 46"/>
                            <a:gd name="T66" fmla="*/ 36 w 47"/>
                            <a:gd name="T67" fmla="*/ 9 h 46"/>
                            <a:gd name="T68" fmla="*/ 35 w 47"/>
                            <a:gd name="T69" fmla="*/ 14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0" y="25"/>
                              </a:moveTo>
                              <a:cubicBezTo>
                                <a:pt x="4" y="22"/>
                                <a:pt x="7" y="18"/>
                                <a:pt x="8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0" y="16"/>
                                <a:pt x="9" y="19"/>
                                <a:pt x="8" y="20"/>
                              </a:cubicBezTo>
                              <a:cubicBezTo>
                                <a:pt x="8" y="46"/>
                                <a:pt x="8" y="46"/>
                                <a:pt x="8" y="46"/>
                              </a:cubicBezTo>
                              <a:cubicBezTo>
                                <a:pt x="5" y="46"/>
                                <a:pt x="5" y="46"/>
                                <a:pt x="5" y="46"/>
                              </a:cubicBezTo>
                              <a:cubicBezTo>
                                <a:pt x="5" y="23"/>
                                <a:pt x="5" y="23"/>
                                <a:pt x="5" y="23"/>
                              </a:cubicBezTo>
                              <a:cubicBezTo>
                                <a:pt x="4" y="25"/>
                                <a:pt x="2" y="26"/>
                                <a:pt x="0" y="27"/>
                              </a:cubicBezTo>
                              <a:lnTo>
                                <a:pt x="0" y="25"/>
                              </a:lnTo>
                              <a:close/>
                              <a:moveTo>
                                <a:pt x="0" y="12"/>
                              </a:moveTo>
                              <a:cubicBezTo>
                                <a:pt x="4" y="9"/>
                                <a:pt x="7" y="5"/>
                                <a:pt x="9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0" y="7"/>
                                <a:pt x="6" y="11"/>
                                <a:pt x="0" y="14"/>
                              </a:cubicBezTo>
                              <a:lnTo>
                                <a:pt x="0" y="12"/>
                              </a:lnTo>
                              <a:close/>
                              <a:moveTo>
                                <a:pt x="27" y="40"/>
                              </a:moveTo>
                              <a:cubicBezTo>
                                <a:pt x="29" y="39"/>
                                <a:pt x="30" y="38"/>
                                <a:pt x="32" y="36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0" y="41"/>
                                <a:pt x="27" y="43"/>
                                <a:pt x="24" y="45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8" y="40"/>
                                <a:pt x="15" y="44"/>
                                <a:pt x="10" y="46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3" y="42"/>
                                <a:pt x="15" y="39"/>
                                <a:pt x="14" y="35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ubicBezTo>
                                <a:pt x="27" y="26"/>
                                <a:pt x="27" y="26"/>
                                <a:pt x="27" y="26"/>
                              </a:cubicBezTo>
                              <a:lnTo>
                                <a:pt x="27" y="40"/>
                              </a:lnTo>
                              <a:close/>
                              <a:moveTo>
                                <a:pt x="30" y="20"/>
                              </a:move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lnTo>
                                <a:pt x="30" y="20"/>
                              </a:lnTo>
                              <a:close/>
                              <a:moveTo>
                                <a:pt x="13" y="15"/>
                              </a:moveTo>
                              <a:cubicBezTo>
                                <a:pt x="13" y="3"/>
                                <a:pt x="13" y="3"/>
                                <a:pt x="13" y="3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20" y="13"/>
                                <a:pt x="20" y="13"/>
                                <a:pt x="20" y="13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22" y="1"/>
                                <a:pt x="22" y="1"/>
                                <a:pt x="22" y="1"/>
                              </a:cubicBezTo>
                              <a:cubicBezTo>
                                <a:pt x="22" y="13"/>
                                <a:pt x="22" y="13"/>
                                <a:pt x="22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6" y="14"/>
                                <a:pt x="27" y="13"/>
                                <a:pt x="27" y="11"/>
                              </a:cubicBezTo>
                              <a:cubicBezTo>
                                <a:pt x="27" y="3"/>
                                <a:pt x="27" y="3"/>
                                <a:pt x="27" y="3"/>
                              </a:cubicBezTo>
                              <a:cubicBezTo>
                                <a:pt x="30" y="3"/>
                                <a:pt x="30" y="3"/>
                                <a:pt x="30" y="3"/>
                              </a:cubicBezTo>
                              <a:cubicBezTo>
                                <a:pt x="30" y="11"/>
                                <a:pt x="30" y="11"/>
                                <a:pt x="30" y="11"/>
                              </a:cubicBezTo>
                              <a:cubicBezTo>
                                <a:pt x="30" y="14"/>
                                <a:pt x="28" y="15"/>
                                <a:pt x="25" y="15"/>
                              </a:cubicBezTo>
                              <a:lnTo>
                                <a:pt x="13" y="15"/>
                              </a:lnTo>
                              <a:close/>
                              <a:moveTo>
                                <a:pt x="47" y="46"/>
                              </a:moveTo>
                              <a:cubicBezTo>
                                <a:pt x="43" y="43"/>
                                <a:pt x="40" y="39"/>
                                <a:pt x="38" y="36"/>
                              </a:cubicBezTo>
                              <a:cubicBezTo>
                                <a:pt x="36" y="39"/>
                                <a:pt x="34" y="43"/>
                                <a:pt x="30" y="46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3" y="41"/>
                                <a:pt x="35" y="37"/>
                                <a:pt x="37" y="34"/>
                              </a:cubicBezTo>
                              <a:cubicBezTo>
                                <a:pt x="35" y="29"/>
                                <a:pt x="33" y="23"/>
                                <a:pt x="32" y="15"/>
                              </a:cubicBezTo>
                              <a:cubicBezTo>
                                <a:pt x="31" y="16"/>
                                <a:pt x="31" y="17"/>
                                <a:pt x="30" y="1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3" y="11"/>
                                <a:pt x="35" y="6"/>
                                <a:pt x="36" y="0"/>
                              </a:cubicBezTo>
                              <a:cubicBezTo>
                                <a:pt x="39" y="0"/>
                                <a:pt x="39" y="0"/>
                                <a:pt x="39" y="0"/>
                              </a:cubicBezTo>
                              <a:cubicBezTo>
                                <a:pt x="38" y="1"/>
                                <a:pt x="38" y="3"/>
                                <a:pt x="38" y="5"/>
                              </a:cubicBezTo>
                              <a:cubicBezTo>
                                <a:pt x="37" y="6"/>
                                <a:pt x="37" y="6"/>
                                <a:pt x="37" y="7"/>
                              </a:cubicBezTo>
                              <a:cubicBezTo>
                                <a:pt x="47" y="7"/>
                                <a:pt x="47" y="7"/>
                                <a:pt x="47" y="7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5" y="9"/>
                                <a:pt x="45" y="9"/>
                                <a:pt x="45" y="9"/>
                              </a:cubicBezTo>
                              <a:cubicBezTo>
                                <a:pt x="45" y="20"/>
                                <a:pt x="43" y="28"/>
                                <a:pt x="40" y="34"/>
                              </a:cubicBezTo>
                              <a:cubicBezTo>
                                <a:pt x="41" y="37"/>
                                <a:pt x="44" y="40"/>
                                <a:pt x="47" y="44"/>
                              </a:cubicBezTo>
                              <a:lnTo>
                                <a:pt x="47" y="46"/>
                              </a:lnTo>
                              <a:close/>
                              <a:moveTo>
                                <a:pt x="38" y="31"/>
                              </a:moveTo>
                              <a:cubicBezTo>
                                <a:pt x="41" y="26"/>
                                <a:pt x="42" y="19"/>
                                <a:pt x="42" y="9"/>
                              </a:cubicBezTo>
                              <a:cubicBezTo>
                                <a:pt x="36" y="9"/>
                                <a:pt x="36" y="9"/>
                                <a:pt x="36" y="9"/>
                              </a:cubicBezTo>
                              <a:cubicBezTo>
                                <a:pt x="36" y="11"/>
                                <a:pt x="34" y="13"/>
                                <a:pt x="33" y="14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35" y="21"/>
                                <a:pt x="36" y="27"/>
                                <a:pt x="38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o:spt="100" style="position:absolute;left:0pt;margin-left:87.95pt;margin-top:612.95pt;height:12.9pt;width:13.15pt;z-index:251742208;mso-width-relative:page;mso-height-relative:page;" fillcolor="#2A3D52 [3204]" filled="t" stroked="f" coordsize="47,46" o:gfxdata="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" path="m0,25c4,22,7,18,8,13c11,13,11,13,11,13c10,16,9,19,8,20c8,46,8,46,8,46c5,46,5,46,5,46c5,23,5,23,5,23c4,25,2,26,0,27l0,25xm0,12c4,9,7,5,9,0c11,0,11,0,11,0c10,7,6,11,0,14l0,12xm27,40c29,39,30,38,32,36c32,39,32,39,32,39c30,41,27,43,24,45c24,28,24,28,24,28c17,28,17,28,17,28c17,34,17,34,17,34c18,40,15,44,10,46c10,44,10,44,10,44c13,42,15,39,14,35c14,26,14,26,14,26c27,26,27,26,27,26l27,40xm30,20c30,22,30,22,30,22c12,22,12,22,12,22c12,20,12,20,12,20l30,20xm13,15c13,3,13,3,13,3c15,3,15,3,15,3c15,13,15,13,15,13c20,13,20,13,20,13c20,1,20,1,20,1c22,1,22,1,22,1c22,13,22,13,22,13c25,13,25,13,25,13c26,14,27,13,27,11c27,3,27,3,27,3c30,3,30,3,30,3c30,11,30,11,30,11c30,14,28,15,25,15l13,15xm47,46c43,43,40,39,38,36c36,39,34,43,30,46c30,43,30,43,30,43c33,41,35,37,37,34c35,29,33,23,32,15c31,16,31,17,30,17c30,15,30,15,30,15c33,11,35,6,36,0c39,0,39,0,39,0c38,1,38,3,38,5c37,6,37,6,37,7c47,7,47,7,47,7c47,9,47,9,47,9c45,9,45,9,45,9c45,20,43,28,40,34c41,37,44,40,47,44l47,46xm38,31c41,26,42,19,42,9c36,9,36,9,36,9c36,11,34,13,33,14c35,14,35,14,35,14c35,21,36,27,38,31xe">
                <v:path o:connectlocs="28381,46273;28381,71190;17738,163738;0,96107;0,42714;39024,0;0,42714;113526,128142;85144,160178;60310,99666;35477,163738;49667,124583;95787,92547;106431,71190;42572,78309;106431,71190;46120,10678;53215,46273;70954,3559;78049,46273;95787,39154;106431,10678;88692,53392;166742,163738;106431,163738;131264,121023;106431,60511;127717,0;134812,17797;166742,24916;159646,32035;166742,156618;134812,110345;127717,32035;124169,4983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5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5 w 47"/>
                            <a:gd name="T1" fmla="*/ 14 h 46"/>
                            <a:gd name="T2" fmla="*/ 0 w 47"/>
                            <a:gd name="T3" fmla="*/ 12 h 46"/>
                            <a:gd name="T4" fmla="*/ 5 w 47"/>
                            <a:gd name="T5" fmla="*/ 0 h 46"/>
                            <a:gd name="T6" fmla="*/ 8 w 47"/>
                            <a:gd name="T7" fmla="*/ 12 h 46"/>
                            <a:gd name="T8" fmla="*/ 13 w 47"/>
                            <a:gd name="T9" fmla="*/ 14 h 46"/>
                            <a:gd name="T10" fmla="*/ 8 w 47"/>
                            <a:gd name="T11" fmla="*/ 46 h 46"/>
                            <a:gd name="T12" fmla="*/ 39 w 47"/>
                            <a:gd name="T13" fmla="*/ 29 h 46"/>
                            <a:gd name="T14" fmla="*/ 47 w 47"/>
                            <a:gd name="T15" fmla="*/ 32 h 46"/>
                            <a:gd name="T16" fmla="*/ 39 w 47"/>
                            <a:gd name="T17" fmla="*/ 34 h 46"/>
                            <a:gd name="T18" fmla="*/ 34 w 47"/>
                            <a:gd name="T19" fmla="*/ 46 h 46"/>
                            <a:gd name="T20" fmla="*/ 30 w 47"/>
                            <a:gd name="T21" fmla="*/ 43 h 46"/>
                            <a:gd name="T22" fmla="*/ 36 w 47"/>
                            <a:gd name="T23" fmla="*/ 40 h 46"/>
                            <a:gd name="T24" fmla="*/ 12 w 47"/>
                            <a:gd name="T25" fmla="*/ 34 h 46"/>
                            <a:gd name="T26" fmla="*/ 36 w 47"/>
                            <a:gd name="T27" fmla="*/ 32 h 46"/>
                            <a:gd name="T28" fmla="*/ 39 w 47"/>
                            <a:gd name="T29" fmla="*/ 29 h 46"/>
                            <a:gd name="T30" fmla="*/ 15 w 47"/>
                            <a:gd name="T31" fmla="*/ 29 h 46"/>
                            <a:gd name="T32" fmla="*/ 28 w 47"/>
                            <a:gd name="T33" fmla="*/ 11 h 46"/>
                            <a:gd name="T34" fmla="*/ 13 w 47"/>
                            <a:gd name="T35" fmla="*/ 7 h 46"/>
                            <a:gd name="T36" fmla="*/ 28 w 47"/>
                            <a:gd name="T37" fmla="*/ 5 h 46"/>
                            <a:gd name="T38" fmla="*/ 31 w 47"/>
                            <a:gd name="T39" fmla="*/ 0 h 46"/>
                            <a:gd name="T40" fmla="*/ 38 w 47"/>
                            <a:gd name="T41" fmla="*/ 5 h 46"/>
                            <a:gd name="T42" fmla="*/ 41 w 47"/>
                            <a:gd name="T43" fmla="*/ 0 h 46"/>
                            <a:gd name="T44" fmla="*/ 46 w 47"/>
                            <a:gd name="T45" fmla="*/ 5 h 46"/>
                            <a:gd name="T46" fmla="*/ 31 w 47"/>
                            <a:gd name="T47" fmla="*/ 7 h 46"/>
                            <a:gd name="T48" fmla="*/ 44 w 47"/>
                            <a:gd name="T49" fmla="*/ 11 h 46"/>
                            <a:gd name="T50" fmla="*/ 41 w 47"/>
                            <a:gd name="T51" fmla="*/ 29 h 46"/>
                            <a:gd name="T52" fmla="*/ 31 w 47"/>
                            <a:gd name="T53" fmla="*/ 26 h 46"/>
                            <a:gd name="T54" fmla="*/ 28 w 47"/>
                            <a:gd name="T55" fmla="*/ 29 h 46"/>
                            <a:gd name="T56" fmla="*/ 18 w 47"/>
                            <a:gd name="T57" fmla="*/ 26 h 46"/>
                            <a:gd name="T58" fmla="*/ 18 w 47"/>
                            <a:gd name="T59" fmla="*/ 13 h 46"/>
                            <a:gd name="T60" fmla="*/ 28 w 47"/>
                            <a:gd name="T61" fmla="*/ 17 h 46"/>
                            <a:gd name="T62" fmla="*/ 18 w 47"/>
                            <a:gd name="T63" fmla="*/ 13 h 46"/>
                            <a:gd name="T64" fmla="*/ 18 w 47"/>
                            <a:gd name="T65" fmla="*/ 24 h 46"/>
                            <a:gd name="T66" fmla="*/ 28 w 47"/>
                            <a:gd name="T67" fmla="*/ 19 h 46"/>
                            <a:gd name="T68" fmla="*/ 21 w 47"/>
                            <a:gd name="T69" fmla="*/ 36 h 46"/>
                            <a:gd name="T70" fmla="*/ 21 w 47"/>
                            <a:gd name="T71" fmla="*/ 43 h 46"/>
                            <a:gd name="T72" fmla="*/ 21 w 47"/>
                            <a:gd name="T73" fmla="*/ 36 h 46"/>
                            <a:gd name="T74" fmla="*/ 31 w 47"/>
                            <a:gd name="T75" fmla="*/ 13 h 46"/>
                            <a:gd name="T76" fmla="*/ 41 w 47"/>
                            <a:gd name="T77" fmla="*/ 17 h 46"/>
                            <a:gd name="T78" fmla="*/ 31 w 47"/>
                            <a:gd name="T79" fmla="*/ 19 h 46"/>
                            <a:gd name="T80" fmla="*/ 41 w 47"/>
                            <a:gd name="T81" fmla="*/ 24 h 46"/>
                            <a:gd name="T82" fmla="*/ 31 w 47"/>
                            <a:gd name="T83" fmla="*/ 19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5" y="46"/>
                              </a:move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0" y="14"/>
                                <a:pt x="0" y="14"/>
                                <a:pt x="0" y="14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46"/>
                                <a:pt x="8" y="46"/>
                                <a:pt x="8" y="46"/>
                              </a:cubicBezTo>
                              <a:lnTo>
                                <a:pt x="5" y="46"/>
                              </a:lnTo>
                              <a:close/>
                              <a:moveTo>
                                <a:pt x="39" y="29"/>
                              </a:moveTo>
                              <a:cubicBezTo>
                                <a:pt x="39" y="32"/>
                                <a:pt x="39" y="32"/>
                                <a:pt x="39" y="32"/>
                              </a:cubicBezTo>
                              <a:cubicBezTo>
                                <a:pt x="47" y="32"/>
                                <a:pt x="47" y="32"/>
                                <a:pt x="47" y="32"/>
                              </a:cubicBezTo>
                              <a:cubicBezTo>
                                <a:pt x="47" y="34"/>
                                <a:pt x="47" y="34"/>
                                <a:pt x="47" y="34"/>
                              </a:cubicBezTo>
                              <a:cubicBezTo>
                                <a:pt x="39" y="34"/>
                                <a:pt x="39" y="34"/>
                                <a:pt x="39" y="34"/>
                              </a:cubicBezTo>
                              <a:cubicBezTo>
                                <a:pt x="39" y="40"/>
                                <a:pt x="39" y="40"/>
                                <a:pt x="39" y="40"/>
                              </a:cubicBezTo>
                              <a:cubicBezTo>
                                <a:pt x="40" y="44"/>
                                <a:pt x="38" y="46"/>
                                <a:pt x="34" y="46"/>
                              </a:cubicBezTo>
                              <a:cubicBezTo>
                                <a:pt x="30" y="46"/>
                                <a:pt x="30" y="46"/>
                                <a:pt x="30" y="46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5" y="44"/>
                                <a:pt x="37" y="43"/>
                                <a:pt x="36" y="40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36" y="32"/>
                                <a:pt x="36" y="32"/>
                                <a:pt x="36" y="32"/>
                              </a:cubicBezTo>
                              <a:cubicBezTo>
                                <a:pt x="36" y="29"/>
                                <a:pt x="36" y="29"/>
                                <a:pt x="36" y="29"/>
                              </a:cubicBezTo>
                              <a:lnTo>
                                <a:pt x="39" y="29"/>
                              </a:lnTo>
                              <a:close/>
                              <a:moveTo>
                                <a:pt x="18" y="29"/>
                              </a:moveTo>
                              <a:cubicBezTo>
                                <a:pt x="15" y="29"/>
                                <a:pt x="15" y="29"/>
                                <a:pt x="15" y="29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28" y="11"/>
                                <a:pt x="28" y="11"/>
                                <a:pt x="28" y="11"/>
                              </a:cubicBezTo>
                              <a:cubicBezTo>
                                <a:pt x="28" y="7"/>
                                <a:pt x="28" y="7"/>
                                <a:pt x="28" y="7"/>
                              </a:cubicBezTo>
                              <a:cubicBezTo>
                                <a:pt x="13" y="7"/>
                                <a:pt x="13" y="7"/>
                                <a:pt x="13" y="7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28" y="5"/>
                                <a:pt x="28" y="5"/>
                                <a:pt x="28" y="5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5"/>
                                <a:pt x="31" y="5"/>
                                <a:pt x="31" y="5"/>
                              </a:cubicBezTo>
                              <a:cubicBezTo>
                                <a:pt x="38" y="5"/>
                                <a:pt x="38" y="5"/>
                                <a:pt x="38" y="5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41" y="0"/>
                                <a:pt x="41" y="0"/>
                                <a:pt x="41" y="0"/>
                              </a:cubicBezTo>
                              <a:cubicBezTo>
                                <a:pt x="41" y="5"/>
                                <a:pt x="41" y="5"/>
                                <a:pt x="41" y="5"/>
                              </a:cubicBezTo>
                              <a:cubicBezTo>
                                <a:pt x="46" y="5"/>
                                <a:pt x="46" y="5"/>
                                <a:pt x="46" y="5"/>
                              </a:cubicBezTo>
                              <a:cubicBezTo>
                                <a:pt x="46" y="7"/>
                                <a:pt x="46" y="7"/>
                                <a:pt x="46" y="7"/>
                              </a:cubicBezTo>
                              <a:cubicBezTo>
                                <a:pt x="31" y="7"/>
                                <a:pt x="31" y="7"/>
                                <a:pt x="31" y="7"/>
                              </a:cubicBezTo>
                              <a:cubicBezTo>
                                <a:pt x="31" y="11"/>
                                <a:pt x="31" y="11"/>
                                <a:pt x="31" y="11"/>
                              </a:cubicBezTo>
                              <a:cubicBezTo>
                                <a:pt x="44" y="11"/>
                                <a:pt x="44" y="11"/>
                                <a:pt x="44" y="11"/>
                              </a:cubicBezTo>
                              <a:cubicBezTo>
                                <a:pt x="44" y="29"/>
                                <a:pt x="44" y="29"/>
                                <a:pt x="44" y="29"/>
                              </a:cubicBezTo>
                              <a:cubicBezTo>
                                <a:pt x="41" y="29"/>
                                <a:pt x="41" y="29"/>
                                <a:pt x="41" y="29"/>
                              </a:cubicBezTo>
                              <a:cubicBezTo>
                                <a:pt x="41" y="26"/>
                                <a:pt x="41" y="26"/>
                                <a:pt x="41" y="26"/>
                              </a:cubicBezTo>
                              <a:cubicBezTo>
                                <a:pt x="31" y="26"/>
                                <a:pt x="31" y="26"/>
                                <a:pt x="31" y="26"/>
                              </a:cubicBezTo>
                              <a:cubicBezTo>
                                <a:pt x="31" y="29"/>
                                <a:pt x="31" y="29"/>
                                <a:pt x="31" y="29"/>
                              </a:cubicBezTo>
                              <a:cubicBezTo>
                                <a:pt x="28" y="29"/>
                                <a:pt x="28" y="29"/>
                                <a:pt x="28" y="29"/>
                              </a:cubicBezTo>
                              <a:cubicBezTo>
                                <a:pt x="28" y="26"/>
                                <a:pt x="28" y="26"/>
                                <a:pt x="2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lnTo>
                                <a:pt x="18" y="29"/>
                              </a:lnTo>
                              <a:close/>
                              <a:moveTo>
                                <a:pt x="18" y="13"/>
                              </a:move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28" y="17"/>
                                <a:pt x="28" y="17"/>
                                <a:pt x="28" y="17"/>
                              </a:cubicBezTo>
                              <a:cubicBezTo>
                                <a:pt x="28" y="13"/>
                                <a:pt x="28" y="13"/>
                                <a:pt x="28" y="13"/>
                              </a:cubicBezTo>
                              <a:lnTo>
                                <a:pt x="18" y="13"/>
                              </a:lnTo>
                              <a:close/>
                              <a:moveTo>
                                <a:pt x="18" y="19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28" y="24"/>
                                <a:pt x="28" y="24"/>
                                <a:pt x="28" y="24"/>
                              </a:cubicBezTo>
                              <a:cubicBezTo>
                                <a:pt x="28" y="19"/>
                                <a:pt x="28" y="19"/>
                                <a:pt x="28" y="19"/>
                              </a:cubicBezTo>
                              <a:lnTo>
                                <a:pt x="18" y="19"/>
                              </a:lnTo>
                              <a:close/>
                              <a:moveTo>
                                <a:pt x="21" y="36"/>
                              </a:moveTo>
                              <a:cubicBezTo>
                                <a:pt x="22" y="39"/>
                                <a:pt x="23" y="41"/>
                                <a:pt x="24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1"/>
                                <a:pt x="20" y="39"/>
                                <a:pt x="18" y="36"/>
                              </a:cubicBezTo>
                              <a:lnTo>
                                <a:pt x="21" y="36"/>
                              </a:lnTo>
                              <a:close/>
                              <a:moveTo>
                                <a:pt x="41" y="13"/>
                              </a:moveTo>
                              <a:cubicBezTo>
                                <a:pt x="31" y="13"/>
                                <a:pt x="31" y="13"/>
                                <a:pt x="31" y="13"/>
                              </a:cubicBezTo>
                              <a:cubicBezTo>
                                <a:pt x="31" y="17"/>
                                <a:pt x="31" y="17"/>
                                <a:pt x="31" y="17"/>
                              </a:cubicBezTo>
                              <a:cubicBezTo>
                                <a:pt x="41" y="17"/>
                                <a:pt x="41" y="17"/>
                                <a:pt x="41" y="17"/>
                              </a:cubicBezTo>
                              <a:lnTo>
                                <a:pt x="41" y="13"/>
                              </a:lnTo>
                              <a:close/>
                              <a:moveTo>
                                <a:pt x="31" y="19"/>
                              </a:moveTo>
                              <a:cubicBezTo>
                                <a:pt x="31" y="24"/>
                                <a:pt x="31" y="24"/>
                                <a:pt x="31" y="24"/>
                              </a:cubicBezTo>
                              <a:cubicBezTo>
                                <a:pt x="41" y="24"/>
                                <a:pt x="41" y="24"/>
                                <a:pt x="41" y="24"/>
                              </a:cubicBezTo>
                              <a:cubicBezTo>
                                <a:pt x="41" y="19"/>
                                <a:pt x="41" y="19"/>
                                <a:pt x="41" y="19"/>
                              </a:cubicBezTo>
                              <a:lnTo>
                                <a:pt x="31" y="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102.3pt;margin-top:612.95pt;height:12.9pt;width:13.15pt;z-index:251743232;mso-width-relative:page;mso-height-relative:page;" fillcolor="#2A3D52 [3204]" filled="t" stroked="f" coordsize="47,46" o:gfxdata="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" path="m5,46c5,14,5,14,5,14c0,14,0,14,0,14c0,12,0,12,0,12c5,12,5,12,5,12c5,0,5,0,5,0c8,0,8,0,8,0c8,12,8,12,8,12c13,12,13,12,13,12c13,14,13,14,13,14c8,14,8,14,8,14c8,46,8,46,8,46l5,46xm39,29c39,32,39,32,39,32c47,32,47,32,47,32c47,34,47,34,47,34c39,34,39,34,39,34c39,40,39,40,39,40c40,44,38,46,34,46c30,46,30,46,30,46c30,43,30,43,30,43c33,43,33,43,33,43c35,44,37,43,36,40c36,34,36,34,36,34c12,34,12,34,12,34c12,32,12,32,12,32c36,32,36,32,36,32c36,29,36,29,36,29l39,29xm18,29c15,29,15,29,15,29c15,11,15,11,15,11c28,11,28,11,28,11c28,7,28,7,28,7c13,7,13,7,13,7c13,5,13,5,13,5c28,5,28,5,28,5c28,0,28,0,28,0c31,0,31,0,31,0c31,5,31,5,31,5c38,5,38,5,38,5c38,0,38,0,38,0c41,0,41,0,41,0c41,5,41,5,41,5c46,5,46,5,46,5c46,7,46,7,46,7c31,7,31,7,31,7c31,11,31,11,31,11c44,11,44,11,44,11c44,29,44,29,44,29c41,29,41,29,41,29c41,26,41,26,41,26c31,26,31,26,31,26c31,29,31,29,31,29c28,29,28,29,28,29c28,26,28,26,28,26c18,26,18,26,18,26l18,29xm18,13c18,17,18,17,18,17c28,17,28,17,28,17c28,13,28,13,28,13l18,13xm18,19c18,24,18,24,18,24c28,24,28,24,28,24c28,19,28,19,28,19l18,19xm21,36c22,39,23,41,24,43c21,43,21,43,21,43c21,41,20,39,18,36l21,36xm41,13c31,13,31,13,31,13c31,17,31,17,31,17c41,17,41,17,41,17l41,13xm31,19c31,24,31,24,31,24c41,24,41,24,41,24c41,19,41,19,41,19l31,19xe">
                <v:path o:connectlocs="17738,49833;0,42714;17738,0;28381,42714;46120,49833;28381,163738;138360,103226;166742,113904;138360,121023;120621,163738;106431,153059;127717,142380;42572,121023;127717,113904;138360,103226;53215,103226;99335,39154;46120,24916;99335,17797;109978,0;134812,17797;145455,0;163194,17797;109978,24916;156098,39154;145455,103226;109978,92547;99335,103226;63858,92547;63858,46273;99335,60511;63858,46273;63858,85428;99335,67630;74501,128142;74501,153059;74501,128142;109978,46273;145455,60511;109978,67630;145455,85428;109978,6763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7784465</wp:posOffset>
                </wp:positionV>
                <wp:extent cx="171450" cy="167005"/>
                <wp:effectExtent l="0" t="0" r="635" b="5080"/>
                <wp:wrapNone/>
                <wp:docPr id="86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1248" cy="166743"/>
                        </a:xfrm>
                        <a:custGeom>
                          <a:avLst/>
                          <a:gdLst>
                            <a:gd name="T0" fmla="*/ 12 w 48"/>
                            <a:gd name="T1" fmla="*/ 41 h 47"/>
                            <a:gd name="T2" fmla="*/ 6 w 48"/>
                            <a:gd name="T3" fmla="*/ 30 h 47"/>
                            <a:gd name="T4" fmla="*/ 0 w 48"/>
                            <a:gd name="T5" fmla="*/ 44 h 47"/>
                            <a:gd name="T6" fmla="*/ 3 w 48"/>
                            <a:gd name="T7" fmla="*/ 3 h 47"/>
                            <a:gd name="T8" fmla="*/ 15 w 48"/>
                            <a:gd name="T9" fmla="*/ 41 h 47"/>
                            <a:gd name="T10" fmla="*/ 9 w 48"/>
                            <a:gd name="T11" fmla="*/ 46 h 47"/>
                            <a:gd name="T12" fmla="*/ 10 w 48"/>
                            <a:gd name="T13" fmla="*/ 44 h 47"/>
                            <a:gd name="T14" fmla="*/ 6 w 48"/>
                            <a:gd name="T15" fmla="*/ 5 h 47"/>
                            <a:gd name="T16" fmla="*/ 12 w 48"/>
                            <a:gd name="T17" fmla="*/ 15 h 47"/>
                            <a:gd name="T18" fmla="*/ 6 w 48"/>
                            <a:gd name="T19" fmla="*/ 17 h 47"/>
                            <a:gd name="T20" fmla="*/ 12 w 48"/>
                            <a:gd name="T21" fmla="*/ 28 h 47"/>
                            <a:gd name="T22" fmla="*/ 6 w 48"/>
                            <a:gd name="T23" fmla="*/ 17 h 47"/>
                            <a:gd name="T24" fmla="*/ 44 w 48"/>
                            <a:gd name="T25" fmla="*/ 41 h 47"/>
                            <a:gd name="T26" fmla="*/ 35 w 48"/>
                            <a:gd name="T27" fmla="*/ 46 h 47"/>
                            <a:gd name="T28" fmla="*/ 38 w 48"/>
                            <a:gd name="T29" fmla="*/ 44 h 47"/>
                            <a:gd name="T30" fmla="*/ 41 w 48"/>
                            <a:gd name="T31" fmla="*/ 33 h 47"/>
                            <a:gd name="T32" fmla="*/ 22 w 48"/>
                            <a:gd name="T33" fmla="*/ 30 h 47"/>
                            <a:gd name="T34" fmla="*/ 25 w 48"/>
                            <a:gd name="T35" fmla="*/ 27 h 47"/>
                            <a:gd name="T36" fmla="*/ 28 w 48"/>
                            <a:gd name="T37" fmla="*/ 32 h 47"/>
                            <a:gd name="T38" fmla="*/ 36 w 48"/>
                            <a:gd name="T39" fmla="*/ 25 h 47"/>
                            <a:gd name="T40" fmla="*/ 17 w 48"/>
                            <a:gd name="T41" fmla="*/ 28 h 47"/>
                            <a:gd name="T42" fmla="*/ 27 w 48"/>
                            <a:gd name="T43" fmla="*/ 17 h 47"/>
                            <a:gd name="T44" fmla="*/ 18 w 48"/>
                            <a:gd name="T45" fmla="*/ 15 h 47"/>
                            <a:gd name="T46" fmla="*/ 29 w 48"/>
                            <a:gd name="T47" fmla="*/ 10 h 47"/>
                            <a:gd name="T48" fmla="*/ 19 w 48"/>
                            <a:gd name="T49" fmla="*/ 8 h 47"/>
                            <a:gd name="T50" fmla="*/ 21 w 48"/>
                            <a:gd name="T51" fmla="*/ 2 h 47"/>
                            <a:gd name="T52" fmla="*/ 25 w 48"/>
                            <a:gd name="T53" fmla="*/ 8 h 47"/>
                            <a:gd name="T54" fmla="*/ 30 w 48"/>
                            <a:gd name="T55" fmla="*/ 2 h 47"/>
                            <a:gd name="T56" fmla="*/ 33 w 48"/>
                            <a:gd name="T57" fmla="*/ 0 h 47"/>
                            <a:gd name="T58" fmla="*/ 33 w 48"/>
                            <a:gd name="T59" fmla="*/ 8 h 47"/>
                            <a:gd name="T60" fmla="*/ 40 w 48"/>
                            <a:gd name="T61" fmla="*/ 2 h 47"/>
                            <a:gd name="T62" fmla="*/ 41 w 48"/>
                            <a:gd name="T63" fmla="*/ 8 h 47"/>
                            <a:gd name="T64" fmla="*/ 45 w 48"/>
                            <a:gd name="T65" fmla="*/ 10 h 47"/>
                            <a:gd name="T66" fmla="*/ 31 w 48"/>
                            <a:gd name="T67" fmla="*/ 15 h 47"/>
                            <a:gd name="T68" fmla="*/ 47 w 48"/>
                            <a:gd name="T69" fmla="*/ 17 h 47"/>
                            <a:gd name="T70" fmla="*/ 48 w 48"/>
                            <a:gd name="T71" fmla="*/ 26 h 47"/>
                            <a:gd name="T72" fmla="*/ 39 w 48"/>
                            <a:gd name="T73" fmla="*/ 23 h 47"/>
                            <a:gd name="T74" fmla="*/ 44 w 48"/>
                            <a:gd name="T75" fmla="*/ 32 h 47"/>
                            <a:gd name="T76" fmla="*/ 38 w 48"/>
                            <a:gd name="T77" fmla="*/ 39 h 47"/>
                            <a:gd name="T78" fmla="*/ 18 w 48"/>
                            <a:gd name="T79" fmla="*/ 37 h 47"/>
                            <a:gd name="T80" fmla="*/ 30 w 48"/>
                            <a:gd name="T81" fmla="*/ 17 h 47"/>
                            <a:gd name="T82" fmla="*/ 39 w 48"/>
                            <a:gd name="T83" fmla="*/ 23 h 47"/>
                            <a:gd name="T84" fmla="*/ 30 w 48"/>
                            <a:gd name="T85" fmla="*/ 1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8" h="47">
                              <a:moveTo>
                                <a:pt x="10" y="44"/>
                              </a:moveTo>
                              <a:cubicBezTo>
                                <a:pt x="12" y="44"/>
                                <a:pt x="13" y="43"/>
                                <a:pt x="12" y="41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6" y="30"/>
                                <a:pt x="6" y="30"/>
                                <a:pt x="6" y="30"/>
                              </a:cubicBezTo>
                              <a:cubicBezTo>
                                <a:pt x="6" y="37"/>
                                <a:pt x="5" y="43"/>
                                <a:pt x="0" y="47"/>
                              </a:cubicBezTo>
                              <a:cubicBezTo>
                                <a:pt x="0" y="44"/>
                                <a:pt x="0" y="44"/>
                                <a:pt x="0" y="44"/>
                              </a:cubicBezTo>
                              <a:cubicBezTo>
                                <a:pt x="3" y="41"/>
                                <a:pt x="4" y="37"/>
                                <a:pt x="3" y="30"/>
                              </a:cubicBezTo>
                              <a:cubicBezTo>
                                <a:pt x="3" y="3"/>
                                <a:pt x="3" y="3"/>
                                <a:pt x="3" y="3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4"/>
                                <a:pt x="14" y="46"/>
                                <a:pt x="11" y="46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cubicBezTo>
                                <a:pt x="9" y="44"/>
                                <a:pt x="9" y="44"/>
                                <a:pt x="9" y="44"/>
                              </a:cubicBezTo>
                              <a:lnTo>
                                <a:pt x="10" y="44"/>
                              </a:lnTo>
                              <a:close/>
                              <a:moveTo>
                                <a:pt x="12" y="5"/>
                              </a:move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6" y="15"/>
                                <a:pt x="6" y="15"/>
                                <a:pt x="6" y="15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lnTo>
                                <a:pt x="12" y="5"/>
                              </a:lnTo>
                              <a:close/>
                              <a:moveTo>
                                <a:pt x="6" y="17"/>
                              </a:moveTo>
                              <a:cubicBezTo>
                                <a:pt x="6" y="28"/>
                                <a:pt x="6" y="28"/>
                                <a:pt x="6" y="28"/>
                              </a:cubicBezTo>
                              <a:cubicBezTo>
                                <a:pt x="12" y="28"/>
                                <a:pt x="12" y="28"/>
                                <a:pt x="12" y="28"/>
                              </a:cubicBezTo>
                              <a:cubicBezTo>
                                <a:pt x="12" y="17"/>
                                <a:pt x="12" y="17"/>
                                <a:pt x="12" y="17"/>
                              </a:cubicBezTo>
                              <a:lnTo>
                                <a:pt x="6" y="17"/>
                              </a:lnTo>
                              <a:close/>
                              <a:moveTo>
                                <a:pt x="44" y="32"/>
                              </a:moveTo>
                              <a:cubicBezTo>
                                <a:pt x="44" y="41"/>
                                <a:pt x="44" y="41"/>
                                <a:pt x="44" y="41"/>
                              </a:cubicBezTo>
                              <a:cubicBezTo>
                                <a:pt x="44" y="44"/>
                                <a:pt x="42" y="46"/>
                                <a:pt x="39" y="46"/>
                              </a:cubicBezTo>
                              <a:cubicBezTo>
                                <a:pt x="35" y="46"/>
                                <a:pt x="35" y="46"/>
                                <a:pt x="35" y="46"/>
                              </a:cubicBezTo>
                              <a:cubicBezTo>
                                <a:pt x="35" y="44"/>
                                <a:pt x="35" y="44"/>
                                <a:pt x="35" y="44"/>
                              </a:cubicBezTo>
                              <a:cubicBezTo>
                                <a:pt x="38" y="44"/>
                                <a:pt x="38" y="44"/>
                                <a:pt x="38" y="44"/>
                              </a:cubicBezTo>
                              <a:cubicBezTo>
                                <a:pt x="40" y="44"/>
                                <a:pt x="41" y="43"/>
                                <a:pt x="41" y="41"/>
                              </a:cubicBezTo>
                              <a:cubicBezTo>
                                <a:pt x="41" y="33"/>
                                <a:pt x="41" y="33"/>
                                <a:pt x="41" y="33"/>
                              </a:cubicBezTo>
                              <a:cubicBezTo>
                                <a:pt x="27" y="33"/>
                                <a:pt x="27" y="33"/>
                                <a:pt x="27" y="33"/>
                              </a:cubicBezTo>
                              <a:cubicBezTo>
                                <a:pt x="24" y="34"/>
                                <a:pt x="22" y="32"/>
                                <a:pt x="22" y="30"/>
                              </a:cubicBezTo>
                              <a:cubicBezTo>
                                <a:pt x="22" y="27"/>
                                <a:pt x="22" y="27"/>
                                <a:pt x="22" y="27"/>
                              </a:cubicBezTo>
                              <a:cubicBezTo>
                                <a:pt x="25" y="27"/>
                                <a:pt x="25" y="27"/>
                                <a:pt x="25" y="27"/>
                              </a:cubicBezTo>
                              <a:cubicBezTo>
                                <a:pt x="25" y="29"/>
                                <a:pt x="25" y="29"/>
                                <a:pt x="25" y="29"/>
                              </a:cubicBezTo>
                              <a:cubicBezTo>
                                <a:pt x="25" y="31"/>
                                <a:pt x="26" y="32"/>
                                <a:pt x="28" y="32"/>
                              </a:cubicBezTo>
                              <a:cubicBezTo>
                                <a:pt x="36" y="32"/>
                                <a:pt x="36" y="32"/>
                                <a:pt x="36" y="32"/>
                              </a:cubicBezTo>
                              <a:cubicBezTo>
                                <a:pt x="36" y="25"/>
                                <a:pt x="36" y="25"/>
                                <a:pt x="36" y="25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21" y="26"/>
                                <a:pt x="19" y="27"/>
                                <a:pt x="17" y="28"/>
                              </a:cubicBezTo>
                              <a:cubicBezTo>
                                <a:pt x="17" y="26"/>
                                <a:pt x="17" y="26"/>
                                <a:pt x="17" y="26"/>
                              </a:cubicBezTo>
                              <a:cubicBezTo>
                                <a:pt x="22" y="23"/>
                                <a:pt x="25" y="20"/>
                                <a:pt x="27" y="17"/>
                              </a:cubicBez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28" y="15"/>
                                <a:pt x="28" y="15"/>
                                <a:pt x="28" y="15"/>
                              </a:cubicBezTo>
                              <a:cubicBezTo>
                                <a:pt x="28" y="14"/>
                                <a:pt x="29" y="12"/>
                                <a:pt x="29" y="10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9" y="8"/>
                                <a:pt x="19" y="8"/>
                                <a:pt x="19" y="8"/>
                              </a:cubicBezTo>
                              <a:cubicBezTo>
                                <a:pt x="23" y="8"/>
                                <a:pt x="23" y="8"/>
                                <a:pt x="23" y="8"/>
                              </a:cubicBezTo>
                              <a:cubicBezTo>
                                <a:pt x="22" y="6"/>
                                <a:pt x="21" y="4"/>
                                <a:pt x="21" y="2"/>
                              </a:cubicBezTo>
                              <a:cubicBezTo>
                                <a:pt x="24" y="2"/>
                                <a:pt x="24" y="2"/>
                                <a:pt x="24" y="2"/>
                              </a:cubicBezTo>
                              <a:cubicBezTo>
                                <a:pt x="24" y="4"/>
                                <a:pt x="24" y="6"/>
                                <a:pt x="25" y="8"/>
                              </a:cubicBezTo>
                              <a:cubicBezTo>
                                <a:pt x="30" y="8"/>
                                <a:pt x="30" y="8"/>
                                <a:pt x="30" y="8"/>
                              </a:cubicBezTo>
                              <a:cubicBezTo>
                                <a:pt x="30" y="6"/>
                                <a:pt x="30" y="4"/>
                                <a:pt x="30" y="2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33" y="0"/>
                                <a:pt x="33" y="0"/>
                                <a:pt x="33" y="0"/>
                              </a:cubicBezTo>
                              <a:cubicBezTo>
                                <a:pt x="33" y="2"/>
                                <a:pt x="33" y="2"/>
                                <a:pt x="33" y="2"/>
                              </a:cubicBezTo>
                              <a:cubicBezTo>
                                <a:pt x="33" y="4"/>
                                <a:pt x="33" y="6"/>
                                <a:pt x="33" y="8"/>
                              </a:cubicBezTo>
                              <a:cubicBezTo>
                                <a:pt x="38" y="8"/>
                                <a:pt x="38" y="8"/>
                                <a:pt x="38" y="8"/>
                              </a:cubicBezTo>
                              <a:cubicBezTo>
                                <a:pt x="39" y="6"/>
                                <a:pt x="40" y="4"/>
                                <a:pt x="40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2" y="4"/>
                                <a:pt x="42" y="6"/>
                                <a:pt x="41" y="8"/>
                              </a:cubicBezTo>
                              <a:cubicBezTo>
                                <a:pt x="45" y="8"/>
                                <a:pt x="45" y="8"/>
                                <a:pt x="45" y="8"/>
                              </a:cubicBezTo>
                              <a:cubicBezTo>
                                <a:pt x="45" y="10"/>
                                <a:pt x="45" y="10"/>
                                <a:pt x="45" y="10"/>
                              </a:cubicBezTo>
                              <a:cubicBezTo>
                                <a:pt x="32" y="10"/>
                                <a:pt x="32" y="10"/>
                                <a:pt x="32" y="10"/>
                              </a:cubicBezTo>
                              <a:cubicBezTo>
                                <a:pt x="32" y="12"/>
                                <a:pt x="31" y="14"/>
                                <a:pt x="31" y="15"/>
                              </a:cubicBezTo>
                              <a:cubicBezTo>
                                <a:pt x="47" y="15"/>
                                <a:pt x="47" y="15"/>
                                <a:pt x="47" y="15"/>
                              </a:cubicBezTo>
                              <a:cubicBezTo>
                                <a:pt x="47" y="17"/>
                                <a:pt x="47" y="17"/>
                                <a:pt x="47" y="17"/>
                              </a:cubicBezTo>
                              <a:cubicBezTo>
                                <a:pt x="38" y="17"/>
                                <a:pt x="38" y="17"/>
                                <a:pt x="38" y="17"/>
                              </a:cubicBezTo>
                              <a:cubicBezTo>
                                <a:pt x="40" y="21"/>
                                <a:pt x="43" y="24"/>
                                <a:pt x="48" y="26"/>
                              </a:cubicBezTo>
                              <a:cubicBezTo>
                                <a:pt x="48" y="28"/>
                                <a:pt x="48" y="28"/>
                                <a:pt x="48" y="28"/>
                              </a:cubicBezTo>
                              <a:cubicBezTo>
                                <a:pt x="44" y="27"/>
                                <a:pt x="41" y="25"/>
                                <a:pt x="39" y="23"/>
                              </a:cubicBezTo>
                              <a:cubicBezTo>
                                <a:pt x="39" y="32"/>
                                <a:pt x="39" y="32"/>
                                <a:pt x="39" y="32"/>
                              </a:cubicBezTo>
                              <a:lnTo>
                                <a:pt x="44" y="32"/>
                              </a:lnTo>
                              <a:close/>
                              <a:moveTo>
                                <a:pt x="38" y="37"/>
                              </a:moveTo>
                              <a:cubicBezTo>
                                <a:pt x="38" y="39"/>
                                <a:pt x="38" y="39"/>
                                <a:pt x="38" y="39"/>
                              </a:cubicBezTo>
                              <a:cubicBezTo>
                                <a:pt x="18" y="39"/>
                                <a:pt x="18" y="39"/>
                                <a:pt x="18" y="39"/>
                              </a:cubicBezTo>
                              <a:cubicBezTo>
                                <a:pt x="18" y="37"/>
                                <a:pt x="18" y="37"/>
                                <a:pt x="18" y="37"/>
                              </a:cubicBezTo>
                              <a:lnTo>
                                <a:pt x="38" y="37"/>
                              </a:lnTo>
                              <a:close/>
                              <a:moveTo>
                                <a:pt x="30" y="17"/>
                              </a:moveTo>
                              <a:cubicBezTo>
                                <a:pt x="28" y="19"/>
                                <a:pt x="27" y="21"/>
                                <a:pt x="25" y="23"/>
                              </a:cubicBezTo>
                              <a:cubicBezTo>
                                <a:pt x="39" y="23"/>
                                <a:pt x="39" y="23"/>
                                <a:pt x="39" y="23"/>
                              </a:cubicBezTo>
                              <a:cubicBezTo>
                                <a:pt x="37" y="22"/>
                                <a:pt x="36" y="20"/>
                                <a:pt x="35" y="17"/>
                              </a:cubicBez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o:spt="100" style="position:absolute;left:0pt;margin-left:146.15pt;margin-top:612.95pt;height:13.15pt;width:13.5pt;z-index:251744256;mso-width-relative:page;mso-height-relative:page;" fillcolor="#2A3D52 [3204]" filled="t" stroked="f" coordsize="48,47" o:gfxdata="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" path="m10,44c12,44,13,43,12,41c12,30,12,30,12,30c6,30,6,30,6,30c6,37,5,43,0,47c0,44,0,44,0,44c3,41,4,37,3,30c3,3,3,3,3,3c15,3,15,3,15,3c15,41,15,41,15,41c15,44,14,46,11,46c9,46,9,46,9,46c9,44,9,44,9,44l10,44xm12,5c6,5,6,5,6,5c6,15,6,15,6,15c12,15,12,15,12,15l12,5xm6,17c6,28,6,28,6,28c12,28,12,28,12,28c12,17,12,17,12,17l6,17xm44,32c44,41,44,41,44,41c44,44,42,46,39,46c35,46,35,46,35,46c35,44,35,44,35,44c38,44,38,44,38,44c40,44,41,43,41,41c41,33,41,33,41,33c27,33,27,33,27,33c24,34,22,32,22,30c22,27,22,27,22,27c25,27,25,27,25,27c25,29,25,29,25,29c25,31,26,32,28,32c36,32,36,32,36,32c36,25,36,25,36,25c22,25,22,25,22,25c21,26,19,27,17,28c17,26,17,26,17,26c22,23,25,20,27,17c18,17,18,17,18,17c18,15,18,15,18,15c28,15,28,15,28,15c28,14,29,12,29,10c19,10,19,10,19,10c19,8,19,8,19,8c23,8,23,8,23,8c22,6,21,4,21,2c24,2,24,2,24,2c24,4,24,6,25,8c30,8,30,8,30,8c30,6,30,4,30,2c30,0,30,0,30,0c33,0,33,0,33,0c33,2,33,2,33,2c33,4,33,6,33,8c38,8,38,8,38,8c39,6,40,4,40,2c43,2,43,2,43,2c42,4,42,6,41,8c45,8,45,8,45,8c45,10,45,10,45,10c32,10,32,10,32,10c32,12,31,14,31,15c47,15,47,15,47,15c47,17,47,17,47,17c38,17,38,17,38,17c40,21,43,24,48,26c48,28,48,28,48,28c44,27,41,25,39,23c39,32,39,32,39,32l44,32xm38,37c38,39,38,39,38,39c18,39,18,39,18,39c18,37,18,37,18,37l38,37xm30,17c28,19,27,21,25,23c39,23,39,23,39,23c37,22,36,20,35,17l30,17xe">
                <v:path o:connectlocs="42812,145456;21406,106431;0,156099;10703,10643;53515,145456;32109,163195;35676,156099;21406,17738;42812,53215;21406,60311;42812,99336;21406,60311;156977,145456;124868,163195;135571,156099;146274,117074;78488,106431;89191,95788;99894,113527;128436,88693;60650,99336;96327,60311;64218,53215;103462,35477;67785,28381;74921,7095;89191,28381;107030,7095;117733,0;117733,28381;142706,7095;146274,28381;160545,35477;110597,53215;167680,60311;171248,92240;139139,81597;156977,113527;135571,138361;64218,131265;107030,60311;139139,81597;107030,60311" o:connectangles="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7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8 w 47"/>
                            <a:gd name="T1" fmla="*/ 40 h 46"/>
                            <a:gd name="T2" fmla="*/ 16 w 47"/>
                            <a:gd name="T3" fmla="*/ 37 h 46"/>
                            <a:gd name="T4" fmla="*/ 16 w 47"/>
                            <a:gd name="T5" fmla="*/ 39 h 46"/>
                            <a:gd name="T6" fmla="*/ 5 w 47"/>
                            <a:gd name="T7" fmla="*/ 44 h 46"/>
                            <a:gd name="T8" fmla="*/ 5 w 47"/>
                            <a:gd name="T9" fmla="*/ 17 h 46"/>
                            <a:gd name="T10" fmla="*/ 0 w 47"/>
                            <a:gd name="T11" fmla="*/ 17 h 46"/>
                            <a:gd name="T12" fmla="*/ 0 w 47"/>
                            <a:gd name="T13" fmla="*/ 15 h 46"/>
                            <a:gd name="T14" fmla="*/ 8 w 47"/>
                            <a:gd name="T15" fmla="*/ 15 h 46"/>
                            <a:gd name="T16" fmla="*/ 8 w 47"/>
                            <a:gd name="T17" fmla="*/ 40 h 46"/>
                            <a:gd name="T18" fmla="*/ 6 w 47"/>
                            <a:gd name="T19" fmla="*/ 0 h 46"/>
                            <a:gd name="T20" fmla="*/ 10 w 47"/>
                            <a:gd name="T21" fmla="*/ 11 h 46"/>
                            <a:gd name="T22" fmla="*/ 7 w 47"/>
                            <a:gd name="T23" fmla="*/ 11 h 46"/>
                            <a:gd name="T24" fmla="*/ 3 w 47"/>
                            <a:gd name="T25" fmla="*/ 0 h 46"/>
                            <a:gd name="T26" fmla="*/ 6 w 47"/>
                            <a:gd name="T27" fmla="*/ 0 h 46"/>
                            <a:gd name="T28" fmla="*/ 12 w 47"/>
                            <a:gd name="T29" fmla="*/ 5 h 46"/>
                            <a:gd name="T30" fmla="*/ 12 w 47"/>
                            <a:gd name="T31" fmla="*/ 3 h 46"/>
                            <a:gd name="T32" fmla="*/ 38 w 47"/>
                            <a:gd name="T33" fmla="*/ 3 h 46"/>
                            <a:gd name="T34" fmla="*/ 38 w 47"/>
                            <a:gd name="T35" fmla="*/ 19 h 46"/>
                            <a:gd name="T36" fmla="*/ 38 w 47"/>
                            <a:gd name="T37" fmla="*/ 30 h 46"/>
                            <a:gd name="T38" fmla="*/ 43 w 47"/>
                            <a:gd name="T39" fmla="*/ 43 h 46"/>
                            <a:gd name="T40" fmla="*/ 45 w 47"/>
                            <a:gd name="T41" fmla="*/ 38 h 46"/>
                            <a:gd name="T42" fmla="*/ 47 w 47"/>
                            <a:gd name="T43" fmla="*/ 38 h 46"/>
                            <a:gd name="T44" fmla="*/ 43 w 47"/>
                            <a:gd name="T45" fmla="*/ 46 h 46"/>
                            <a:gd name="T46" fmla="*/ 35 w 47"/>
                            <a:gd name="T47" fmla="*/ 29 h 46"/>
                            <a:gd name="T48" fmla="*/ 35 w 47"/>
                            <a:gd name="T49" fmla="*/ 5 h 46"/>
                            <a:gd name="T50" fmla="*/ 24 w 47"/>
                            <a:gd name="T51" fmla="*/ 5 h 46"/>
                            <a:gd name="T52" fmla="*/ 24 w 47"/>
                            <a:gd name="T53" fmla="*/ 20 h 46"/>
                            <a:gd name="T54" fmla="*/ 32 w 47"/>
                            <a:gd name="T55" fmla="*/ 20 h 46"/>
                            <a:gd name="T56" fmla="*/ 32 w 47"/>
                            <a:gd name="T57" fmla="*/ 23 h 46"/>
                            <a:gd name="T58" fmla="*/ 24 w 47"/>
                            <a:gd name="T59" fmla="*/ 23 h 46"/>
                            <a:gd name="T60" fmla="*/ 24 w 47"/>
                            <a:gd name="T61" fmla="*/ 46 h 46"/>
                            <a:gd name="T62" fmla="*/ 21 w 47"/>
                            <a:gd name="T63" fmla="*/ 46 h 46"/>
                            <a:gd name="T64" fmla="*/ 21 w 47"/>
                            <a:gd name="T65" fmla="*/ 23 h 46"/>
                            <a:gd name="T66" fmla="*/ 12 w 47"/>
                            <a:gd name="T67" fmla="*/ 23 h 46"/>
                            <a:gd name="T68" fmla="*/ 12 w 47"/>
                            <a:gd name="T69" fmla="*/ 20 h 46"/>
                            <a:gd name="T70" fmla="*/ 21 w 47"/>
                            <a:gd name="T71" fmla="*/ 20 h 46"/>
                            <a:gd name="T72" fmla="*/ 21 w 47"/>
                            <a:gd name="T73" fmla="*/ 5 h 46"/>
                            <a:gd name="T74" fmla="*/ 12 w 47"/>
                            <a:gd name="T75" fmla="*/ 5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8" y="40"/>
                              </a:moveTo>
                              <a:cubicBezTo>
                                <a:pt x="10" y="40"/>
                                <a:pt x="12" y="39"/>
                                <a:pt x="16" y="37"/>
                              </a:cubicBezTo>
                              <a:cubicBezTo>
                                <a:pt x="16" y="39"/>
                                <a:pt x="16" y="39"/>
                                <a:pt x="16" y="39"/>
                              </a:cubicBezTo>
                              <a:cubicBezTo>
                                <a:pt x="13" y="41"/>
                                <a:pt x="9" y="43"/>
                                <a:pt x="5" y="44"/>
                              </a:cubicBezTo>
                              <a:cubicBezTo>
                                <a:pt x="5" y="17"/>
                                <a:pt x="5" y="17"/>
                                <a:pt x="5" y="17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0" y="15"/>
                                <a:pt x="0" y="15"/>
                                <a:pt x="0" y="15"/>
                              </a:cubicBezTo>
                              <a:cubicBezTo>
                                <a:pt x="8" y="15"/>
                                <a:pt x="8" y="15"/>
                                <a:pt x="8" y="15"/>
                              </a:cubicBezTo>
                              <a:lnTo>
                                <a:pt x="8" y="40"/>
                              </a:lnTo>
                              <a:close/>
                              <a:moveTo>
                                <a:pt x="6" y="0"/>
                              </a:moveTo>
                              <a:cubicBezTo>
                                <a:pt x="8" y="4"/>
                                <a:pt x="9" y="7"/>
                                <a:pt x="10" y="11"/>
                              </a:cubicBezTo>
                              <a:cubicBezTo>
                                <a:pt x="7" y="11"/>
                                <a:pt x="7" y="11"/>
                                <a:pt x="7" y="11"/>
                              </a:cubicBezTo>
                              <a:cubicBezTo>
                                <a:pt x="7" y="8"/>
                                <a:pt x="5" y="4"/>
                                <a:pt x="3" y="0"/>
                              </a:cubicBezTo>
                              <a:lnTo>
                                <a:pt x="6" y="0"/>
                              </a:lnTo>
                              <a:close/>
                              <a:moveTo>
                                <a:pt x="12" y="5"/>
                              </a:moveTo>
                              <a:cubicBezTo>
                                <a:pt x="12" y="3"/>
                                <a:pt x="12" y="3"/>
                                <a:pt x="12" y="3"/>
                              </a:cubicBezTo>
                              <a:cubicBezTo>
                                <a:pt x="38" y="3"/>
                                <a:pt x="38" y="3"/>
                                <a:pt x="38" y="3"/>
                              </a:cubicBezTo>
                              <a:cubicBezTo>
                                <a:pt x="38" y="10"/>
                                <a:pt x="38" y="16"/>
                                <a:pt x="38" y="19"/>
                              </a:cubicBezTo>
                              <a:cubicBezTo>
                                <a:pt x="38" y="23"/>
                                <a:pt x="38" y="26"/>
                                <a:pt x="38" y="30"/>
                              </a:cubicBezTo>
                              <a:cubicBezTo>
                                <a:pt x="38" y="39"/>
                                <a:pt x="40" y="43"/>
                                <a:pt x="43" y="43"/>
                              </a:cubicBezTo>
                              <a:cubicBezTo>
                                <a:pt x="44" y="43"/>
                                <a:pt x="45" y="42"/>
                                <a:pt x="45" y="38"/>
                              </a:cubicBezTo>
                              <a:cubicBezTo>
                                <a:pt x="47" y="38"/>
                                <a:pt x="47" y="38"/>
                                <a:pt x="47" y="38"/>
                              </a:cubicBezTo>
                              <a:cubicBezTo>
                                <a:pt x="47" y="44"/>
                                <a:pt x="46" y="46"/>
                                <a:pt x="43" y="46"/>
                              </a:cubicBezTo>
                              <a:cubicBezTo>
                                <a:pt x="38" y="46"/>
                                <a:pt x="35" y="40"/>
                                <a:pt x="35" y="29"/>
                              </a:cubicBezTo>
                              <a:cubicBezTo>
                                <a:pt x="35" y="25"/>
                                <a:pt x="35" y="17"/>
                                <a:pt x="35" y="5"/>
                              </a:cubicBezTo>
                              <a:cubicBezTo>
                                <a:pt x="24" y="5"/>
                                <a:pt x="24" y="5"/>
                                <a:pt x="24" y="5"/>
                              </a:cubicBezTo>
                              <a:cubicBezTo>
                                <a:pt x="24" y="20"/>
                                <a:pt x="24" y="20"/>
                                <a:pt x="24" y="20"/>
                              </a:cubicBezTo>
                              <a:cubicBezTo>
                                <a:pt x="32" y="20"/>
                                <a:pt x="32" y="20"/>
                                <a:pt x="32" y="20"/>
                              </a:cubicBezTo>
                              <a:cubicBezTo>
                                <a:pt x="32" y="23"/>
                                <a:pt x="32" y="23"/>
                                <a:pt x="32" y="23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cubicBezTo>
                                <a:pt x="21" y="20"/>
                                <a:pt x="21" y="20"/>
                                <a:pt x="21" y="20"/>
                              </a:cubicBezTo>
                              <a:cubicBezTo>
                                <a:pt x="21" y="5"/>
                                <a:pt x="21" y="5"/>
                                <a:pt x="21" y="5"/>
                              </a:cubicBez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o:spt="100" style="position:absolute;left:0pt;margin-left:160.7pt;margin-top:612.95pt;height:12.9pt;width:13.15pt;z-index:251745280;mso-width-relative:page;mso-height-relative:page;" fillcolor="#2A3D52 [3204]" filled="t" stroked="f" coordsize="47,46" o:gfxdata="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" path="m8,40c10,40,12,39,16,37c16,39,16,39,16,39c13,41,9,43,5,44c5,17,5,17,5,17c0,17,0,17,0,17c0,15,0,15,0,15c8,15,8,15,8,15l8,40xm6,0c8,4,9,7,10,11c7,11,7,11,7,11c7,8,5,4,3,0l6,0xm12,5c12,3,12,3,12,3c38,3,38,3,38,3c38,10,38,16,38,19c38,23,38,26,38,30c38,39,40,43,43,43c44,43,45,42,45,38c47,38,47,38,47,38c47,44,46,46,43,46c38,46,35,40,35,29c35,25,35,17,35,5c24,5,24,5,24,5c24,20,24,20,24,20c32,20,32,20,32,20c32,23,32,23,32,23c24,23,24,23,24,23c24,46,24,46,24,46c21,46,21,46,21,46c21,23,21,23,21,23c12,23,12,23,12,23c12,20,12,20,12,20c21,20,21,20,21,20c21,5,21,5,21,5l12,5xe">
                <v:path o:connectlocs="28381,142380;56763,131702;56763,138821;17738,156618;17738,60511;0,60511;0,53392;28381,53392;28381,142380;21286,0;35477,39154;24833,39154;10643,0;21286,0;42572,17797;42572,10678;134812,10678;134812,67630;134812,106785;152551,153059;159646,135261;166742,135261;152551,163738;124169,103226;124169,17797;85144,17797;85144,71190;113526,71190;113526,81869;85144,81869;85144,163738;74501,163738;74501,81869;42572,81869;42572,71190;74501,71190;74501,17797;42572,17797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8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8 w 47"/>
                            <a:gd name="T1" fmla="*/ 13 h 46"/>
                            <a:gd name="T2" fmla="*/ 8 w 47"/>
                            <a:gd name="T3" fmla="*/ 20 h 46"/>
                            <a:gd name="T4" fmla="*/ 5 w 47"/>
                            <a:gd name="T5" fmla="*/ 46 h 46"/>
                            <a:gd name="T6" fmla="*/ 0 w 47"/>
                            <a:gd name="T7" fmla="*/ 27 h 46"/>
                            <a:gd name="T8" fmla="*/ 0 w 47"/>
                            <a:gd name="T9" fmla="*/ 12 h 46"/>
                            <a:gd name="T10" fmla="*/ 11 w 47"/>
                            <a:gd name="T11" fmla="*/ 0 h 46"/>
                            <a:gd name="T12" fmla="*/ 0 w 47"/>
                            <a:gd name="T13" fmla="*/ 12 h 46"/>
                            <a:gd name="T14" fmla="*/ 32 w 47"/>
                            <a:gd name="T15" fmla="*/ 36 h 46"/>
                            <a:gd name="T16" fmla="*/ 24 w 47"/>
                            <a:gd name="T17" fmla="*/ 45 h 46"/>
                            <a:gd name="T18" fmla="*/ 17 w 47"/>
                            <a:gd name="T19" fmla="*/ 28 h 46"/>
                            <a:gd name="T20" fmla="*/ 10 w 47"/>
                            <a:gd name="T21" fmla="*/ 46 h 46"/>
                            <a:gd name="T22" fmla="*/ 14 w 47"/>
                            <a:gd name="T23" fmla="*/ 35 h 46"/>
                            <a:gd name="T24" fmla="*/ 27 w 47"/>
                            <a:gd name="T25" fmla="*/ 26 h 46"/>
                            <a:gd name="T26" fmla="*/ 30 w 47"/>
                            <a:gd name="T27" fmla="*/ 20 h 46"/>
                            <a:gd name="T28" fmla="*/ 12 w 47"/>
                            <a:gd name="T29" fmla="*/ 22 h 46"/>
                            <a:gd name="T30" fmla="*/ 30 w 47"/>
                            <a:gd name="T31" fmla="*/ 20 h 46"/>
                            <a:gd name="T32" fmla="*/ 13 w 47"/>
                            <a:gd name="T33" fmla="*/ 3 h 46"/>
                            <a:gd name="T34" fmla="*/ 15 w 47"/>
                            <a:gd name="T35" fmla="*/ 13 h 46"/>
                            <a:gd name="T36" fmla="*/ 20 w 47"/>
                            <a:gd name="T37" fmla="*/ 1 h 46"/>
                            <a:gd name="T38" fmla="*/ 22 w 47"/>
                            <a:gd name="T39" fmla="*/ 13 h 46"/>
                            <a:gd name="T40" fmla="*/ 27 w 47"/>
                            <a:gd name="T41" fmla="*/ 11 h 46"/>
                            <a:gd name="T42" fmla="*/ 30 w 47"/>
                            <a:gd name="T43" fmla="*/ 3 h 46"/>
                            <a:gd name="T44" fmla="*/ 25 w 47"/>
                            <a:gd name="T45" fmla="*/ 15 h 46"/>
                            <a:gd name="T46" fmla="*/ 47 w 47"/>
                            <a:gd name="T47" fmla="*/ 46 h 46"/>
                            <a:gd name="T48" fmla="*/ 30 w 47"/>
                            <a:gd name="T49" fmla="*/ 46 h 46"/>
                            <a:gd name="T50" fmla="*/ 37 w 47"/>
                            <a:gd name="T51" fmla="*/ 34 h 46"/>
                            <a:gd name="T52" fmla="*/ 30 w 47"/>
                            <a:gd name="T53" fmla="*/ 17 h 46"/>
                            <a:gd name="T54" fmla="*/ 36 w 47"/>
                            <a:gd name="T55" fmla="*/ 0 h 46"/>
                            <a:gd name="T56" fmla="*/ 37 w 47"/>
                            <a:gd name="T57" fmla="*/ 5 h 46"/>
                            <a:gd name="T58" fmla="*/ 47 w 47"/>
                            <a:gd name="T59" fmla="*/ 7 h 46"/>
                            <a:gd name="T60" fmla="*/ 45 w 47"/>
                            <a:gd name="T61" fmla="*/ 9 h 46"/>
                            <a:gd name="T62" fmla="*/ 47 w 47"/>
                            <a:gd name="T63" fmla="*/ 44 h 46"/>
                            <a:gd name="T64" fmla="*/ 38 w 47"/>
                            <a:gd name="T65" fmla="*/ 31 h 46"/>
                            <a:gd name="T66" fmla="*/ 36 w 47"/>
                            <a:gd name="T67" fmla="*/ 9 h 46"/>
                            <a:gd name="T68" fmla="*/ 35 w 47"/>
                            <a:gd name="T69" fmla="*/ 14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0" y="25"/>
                              </a:moveTo>
                              <a:cubicBezTo>
                                <a:pt x="4" y="22"/>
                                <a:pt x="7" y="18"/>
                                <a:pt x="8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0" y="16"/>
                                <a:pt x="9" y="19"/>
                                <a:pt x="8" y="20"/>
                              </a:cubicBezTo>
                              <a:cubicBezTo>
                                <a:pt x="8" y="46"/>
                                <a:pt x="8" y="46"/>
                                <a:pt x="8" y="46"/>
                              </a:cubicBezTo>
                              <a:cubicBezTo>
                                <a:pt x="5" y="46"/>
                                <a:pt x="5" y="46"/>
                                <a:pt x="5" y="46"/>
                              </a:cubicBezTo>
                              <a:cubicBezTo>
                                <a:pt x="5" y="23"/>
                                <a:pt x="5" y="23"/>
                                <a:pt x="5" y="23"/>
                              </a:cubicBezTo>
                              <a:cubicBezTo>
                                <a:pt x="4" y="25"/>
                                <a:pt x="2" y="26"/>
                                <a:pt x="0" y="27"/>
                              </a:cubicBezTo>
                              <a:lnTo>
                                <a:pt x="0" y="25"/>
                              </a:lnTo>
                              <a:close/>
                              <a:moveTo>
                                <a:pt x="0" y="12"/>
                              </a:moveTo>
                              <a:cubicBezTo>
                                <a:pt x="4" y="9"/>
                                <a:pt x="7" y="5"/>
                                <a:pt x="9" y="0"/>
                              </a:cubicBezTo>
                              <a:cubicBezTo>
                                <a:pt x="11" y="0"/>
                                <a:pt x="11" y="0"/>
                                <a:pt x="11" y="0"/>
                              </a:cubicBezTo>
                              <a:cubicBezTo>
                                <a:pt x="10" y="7"/>
                                <a:pt x="6" y="11"/>
                                <a:pt x="0" y="14"/>
                              </a:cubicBezTo>
                              <a:lnTo>
                                <a:pt x="0" y="12"/>
                              </a:lnTo>
                              <a:close/>
                              <a:moveTo>
                                <a:pt x="27" y="40"/>
                              </a:moveTo>
                              <a:cubicBezTo>
                                <a:pt x="29" y="39"/>
                                <a:pt x="30" y="38"/>
                                <a:pt x="32" y="36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0" y="41"/>
                                <a:pt x="27" y="43"/>
                                <a:pt x="24" y="45"/>
                              </a:cubicBezTo>
                              <a:cubicBezTo>
                                <a:pt x="24" y="28"/>
                                <a:pt x="24" y="28"/>
                                <a:pt x="24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7" y="40"/>
                                <a:pt x="15" y="44"/>
                                <a:pt x="10" y="46"/>
                              </a:cubicBezTo>
                              <a:cubicBezTo>
                                <a:pt x="10" y="44"/>
                                <a:pt x="10" y="44"/>
                                <a:pt x="10" y="44"/>
                              </a:cubicBezTo>
                              <a:cubicBezTo>
                                <a:pt x="13" y="42"/>
                                <a:pt x="15" y="39"/>
                                <a:pt x="14" y="35"/>
                              </a:cubicBezTo>
                              <a:cubicBezTo>
                                <a:pt x="14" y="26"/>
                                <a:pt x="14" y="26"/>
                                <a:pt x="14" y="26"/>
                              </a:cubicBezTo>
                              <a:cubicBezTo>
                                <a:pt x="27" y="26"/>
                                <a:pt x="27" y="26"/>
                                <a:pt x="27" y="26"/>
                              </a:cubicBezTo>
                              <a:lnTo>
                                <a:pt x="27" y="40"/>
                              </a:lnTo>
                              <a:close/>
                              <a:moveTo>
                                <a:pt x="30" y="20"/>
                              </a:move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12" y="22"/>
                                <a:pt x="12" y="22"/>
                                <a:pt x="12" y="22"/>
                              </a:cubicBezTo>
                              <a:cubicBezTo>
                                <a:pt x="12" y="20"/>
                                <a:pt x="12" y="20"/>
                                <a:pt x="12" y="20"/>
                              </a:cubicBezTo>
                              <a:lnTo>
                                <a:pt x="30" y="20"/>
                              </a:lnTo>
                              <a:close/>
                              <a:moveTo>
                                <a:pt x="13" y="15"/>
                              </a:moveTo>
                              <a:cubicBezTo>
                                <a:pt x="13" y="3"/>
                                <a:pt x="13" y="3"/>
                                <a:pt x="13" y="3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20" y="13"/>
                                <a:pt x="20" y="13"/>
                                <a:pt x="20" y="13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22" y="1"/>
                                <a:pt x="22" y="1"/>
                                <a:pt x="22" y="1"/>
                              </a:cubicBezTo>
                              <a:cubicBezTo>
                                <a:pt x="22" y="13"/>
                                <a:pt x="22" y="13"/>
                                <a:pt x="22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6" y="14"/>
                                <a:pt x="27" y="13"/>
                                <a:pt x="27" y="11"/>
                              </a:cubicBezTo>
                              <a:cubicBezTo>
                                <a:pt x="27" y="3"/>
                                <a:pt x="27" y="3"/>
                                <a:pt x="27" y="3"/>
                              </a:cubicBezTo>
                              <a:cubicBezTo>
                                <a:pt x="30" y="3"/>
                                <a:pt x="30" y="3"/>
                                <a:pt x="30" y="3"/>
                              </a:cubicBezTo>
                              <a:cubicBezTo>
                                <a:pt x="30" y="11"/>
                                <a:pt x="30" y="11"/>
                                <a:pt x="30" y="11"/>
                              </a:cubicBezTo>
                              <a:cubicBezTo>
                                <a:pt x="30" y="14"/>
                                <a:pt x="28" y="15"/>
                                <a:pt x="25" y="15"/>
                              </a:cubicBezTo>
                              <a:lnTo>
                                <a:pt x="13" y="15"/>
                              </a:lnTo>
                              <a:close/>
                              <a:moveTo>
                                <a:pt x="47" y="46"/>
                              </a:moveTo>
                              <a:cubicBezTo>
                                <a:pt x="43" y="43"/>
                                <a:pt x="40" y="39"/>
                                <a:pt x="38" y="36"/>
                              </a:cubicBezTo>
                              <a:cubicBezTo>
                                <a:pt x="36" y="39"/>
                                <a:pt x="33" y="43"/>
                                <a:pt x="30" y="46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3" y="41"/>
                                <a:pt x="35" y="37"/>
                                <a:pt x="37" y="34"/>
                              </a:cubicBezTo>
                              <a:cubicBezTo>
                                <a:pt x="34" y="29"/>
                                <a:pt x="33" y="23"/>
                                <a:pt x="32" y="15"/>
                              </a:cubicBezTo>
                              <a:cubicBezTo>
                                <a:pt x="31" y="16"/>
                                <a:pt x="31" y="17"/>
                                <a:pt x="30" y="1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3" y="11"/>
                                <a:pt x="35" y="6"/>
                                <a:pt x="36" y="0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38" y="1"/>
                                <a:pt x="38" y="3"/>
                                <a:pt x="37" y="5"/>
                              </a:cubicBezTo>
                              <a:cubicBezTo>
                                <a:pt x="37" y="6"/>
                                <a:pt x="37" y="6"/>
                                <a:pt x="37" y="7"/>
                              </a:cubicBezTo>
                              <a:cubicBezTo>
                                <a:pt x="47" y="7"/>
                                <a:pt x="47" y="7"/>
                                <a:pt x="47" y="7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5" y="9"/>
                                <a:pt x="45" y="9"/>
                                <a:pt x="45" y="9"/>
                              </a:cubicBezTo>
                              <a:cubicBezTo>
                                <a:pt x="44" y="20"/>
                                <a:pt x="43" y="28"/>
                                <a:pt x="40" y="34"/>
                              </a:cubicBezTo>
                              <a:cubicBezTo>
                                <a:pt x="41" y="37"/>
                                <a:pt x="43" y="40"/>
                                <a:pt x="47" y="44"/>
                              </a:cubicBezTo>
                              <a:lnTo>
                                <a:pt x="47" y="46"/>
                              </a:lnTo>
                              <a:close/>
                              <a:moveTo>
                                <a:pt x="38" y="31"/>
                              </a:moveTo>
                              <a:cubicBezTo>
                                <a:pt x="40" y="26"/>
                                <a:pt x="42" y="19"/>
                                <a:pt x="42" y="9"/>
                              </a:cubicBezTo>
                              <a:cubicBezTo>
                                <a:pt x="36" y="9"/>
                                <a:pt x="36" y="9"/>
                                <a:pt x="36" y="9"/>
                              </a:cubicBezTo>
                              <a:cubicBezTo>
                                <a:pt x="35" y="11"/>
                                <a:pt x="34" y="13"/>
                                <a:pt x="33" y="14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35" y="21"/>
                                <a:pt x="36" y="27"/>
                                <a:pt x="38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o:spt="100" style="position:absolute;left:0pt;margin-left:175pt;margin-top:612.95pt;height:12.9pt;width:13.15pt;z-index:251746304;mso-width-relative:page;mso-height-relative:page;" fillcolor="#2A3D52 [3204]" filled="t" stroked="f" coordsize="47,46" o:gfxdata="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" path="m0,25c4,22,7,18,8,13c11,13,11,13,11,13c10,16,9,19,8,20c8,46,8,46,8,46c5,46,5,46,5,46c5,23,5,23,5,23c4,25,2,26,0,27l0,25xm0,12c4,9,7,5,9,0c11,0,11,0,11,0c10,7,6,11,0,14l0,12xm27,40c29,39,30,38,32,36c32,39,32,39,32,39c30,41,27,43,24,45c24,28,24,28,24,28c17,28,17,28,17,28c17,34,17,34,17,34c17,40,15,44,10,46c10,44,10,44,10,44c13,42,15,39,14,35c14,26,14,26,14,26c27,26,27,26,27,26l27,40xm30,20c30,22,30,22,30,22c12,22,12,22,12,22c12,20,12,20,12,20l30,20xm13,15c13,3,13,3,13,3c15,3,15,3,15,3c15,13,15,13,15,13c20,13,20,13,20,13c20,1,20,1,20,1c22,1,22,1,22,1c22,13,22,13,22,13c25,13,25,13,25,13c26,14,27,13,27,11c27,3,27,3,27,3c30,3,30,3,30,3c30,11,30,11,30,11c30,14,28,15,25,15l13,15xm47,46c43,43,40,39,38,36c36,39,33,43,30,46c30,43,30,43,30,43c33,41,35,37,37,34c34,29,33,23,32,15c31,16,31,17,30,17c30,15,30,15,30,15c33,11,35,6,36,0c38,0,38,0,38,0c38,1,38,3,37,5c37,6,37,6,37,7c47,7,47,7,47,7c47,9,47,9,47,9c45,9,45,9,45,9c44,20,43,28,40,34c41,37,43,40,47,44l47,46xm38,31c40,26,42,19,42,9c36,9,36,9,36,9c35,11,34,13,33,14c35,14,35,14,35,14c35,21,36,27,38,31xe">
                <v:path o:connectlocs="28381,46273;28381,71190;17738,163738;0,96107;0,42714;39024,0;0,42714;113526,128142;85144,160178;60310,99666;35477,163738;49667,124583;95787,92547;106431,71190;42572,78309;106431,71190;46120,10678;53215,46273;70954,3559;78049,46273;95787,39154;106431,10678;88692,53392;166742,163738;106431,163738;131264,121023;106431,60511;127717,0;131264,17797;166742,24916;159646,32035;166742,156618;134812,110345;127717,32035;124169,4983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7784465</wp:posOffset>
                </wp:positionV>
                <wp:extent cx="167005" cy="163830"/>
                <wp:effectExtent l="0" t="0" r="5080" b="8255"/>
                <wp:wrapNone/>
                <wp:docPr id="89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3738"/>
                        </a:xfrm>
                        <a:custGeom>
                          <a:avLst/>
                          <a:gdLst>
                            <a:gd name="T0" fmla="*/ 5 w 47"/>
                            <a:gd name="T1" fmla="*/ 14 h 46"/>
                            <a:gd name="T2" fmla="*/ 0 w 47"/>
                            <a:gd name="T3" fmla="*/ 12 h 46"/>
                            <a:gd name="T4" fmla="*/ 5 w 47"/>
                            <a:gd name="T5" fmla="*/ 0 h 46"/>
                            <a:gd name="T6" fmla="*/ 8 w 47"/>
                            <a:gd name="T7" fmla="*/ 12 h 46"/>
                            <a:gd name="T8" fmla="*/ 13 w 47"/>
                            <a:gd name="T9" fmla="*/ 14 h 46"/>
                            <a:gd name="T10" fmla="*/ 8 w 47"/>
                            <a:gd name="T11" fmla="*/ 46 h 46"/>
                            <a:gd name="T12" fmla="*/ 39 w 47"/>
                            <a:gd name="T13" fmla="*/ 29 h 46"/>
                            <a:gd name="T14" fmla="*/ 47 w 47"/>
                            <a:gd name="T15" fmla="*/ 32 h 46"/>
                            <a:gd name="T16" fmla="*/ 39 w 47"/>
                            <a:gd name="T17" fmla="*/ 34 h 46"/>
                            <a:gd name="T18" fmla="*/ 34 w 47"/>
                            <a:gd name="T19" fmla="*/ 46 h 46"/>
                            <a:gd name="T20" fmla="*/ 30 w 47"/>
                            <a:gd name="T21" fmla="*/ 43 h 46"/>
                            <a:gd name="T22" fmla="*/ 36 w 47"/>
                            <a:gd name="T23" fmla="*/ 40 h 46"/>
                            <a:gd name="T24" fmla="*/ 12 w 47"/>
                            <a:gd name="T25" fmla="*/ 34 h 46"/>
                            <a:gd name="T26" fmla="*/ 36 w 47"/>
                            <a:gd name="T27" fmla="*/ 32 h 46"/>
                            <a:gd name="T28" fmla="*/ 39 w 47"/>
                            <a:gd name="T29" fmla="*/ 29 h 46"/>
                            <a:gd name="T30" fmla="*/ 15 w 47"/>
                            <a:gd name="T31" fmla="*/ 29 h 46"/>
                            <a:gd name="T32" fmla="*/ 28 w 47"/>
                            <a:gd name="T33" fmla="*/ 11 h 46"/>
                            <a:gd name="T34" fmla="*/ 13 w 47"/>
                            <a:gd name="T35" fmla="*/ 7 h 46"/>
                            <a:gd name="T36" fmla="*/ 28 w 47"/>
                            <a:gd name="T37" fmla="*/ 5 h 46"/>
                            <a:gd name="T38" fmla="*/ 31 w 47"/>
                            <a:gd name="T39" fmla="*/ 0 h 46"/>
                            <a:gd name="T40" fmla="*/ 38 w 47"/>
                            <a:gd name="T41" fmla="*/ 5 h 46"/>
                            <a:gd name="T42" fmla="*/ 41 w 47"/>
                            <a:gd name="T43" fmla="*/ 0 h 46"/>
                            <a:gd name="T44" fmla="*/ 46 w 47"/>
                            <a:gd name="T45" fmla="*/ 5 h 46"/>
                            <a:gd name="T46" fmla="*/ 31 w 47"/>
                            <a:gd name="T47" fmla="*/ 7 h 46"/>
                            <a:gd name="T48" fmla="*/ 44 w 47"/>
                            <a:gd name="T49" fmla="*/ 11 h 46"/>
                            <a:gd name="T50" fmla="*/ 41 w 47"/>
                            <a:gd name="T51" fmla="*/ 29 h 46"/>
                            <a:gd name="T52" fmla="*/ 31 w 47"/>
                            <a:gd name="T53" fmla="*/ 26 h 46"/>
                            <a:gd name="T54" fmla="*/ 28 w 47"/>
                            <a:gd name="T55" fmla="*/ 29 h 46"/>
                            <a:gd name="T56" fmla="*/ 18 w 47"/>
                            <a:gd name="T57" fmla="*/ 26 h 46"/>
                            <a:gd name="T58" fmla="*/ 18 w 47"/>
                            <a:gd name="T59" fmla="*/ 13 h 46"/>
                            <a:gd name="T60" fmla="*/ 28 w 47"/>
                            <a:gd name="T61" fmla="*/ 17 h 46"/>
                            <a:gd name="T62" fmla="*/ 18 w 47"/>
                            <a:gd name="T63" fmla="*/ 13 h 46"/>
                            <a:gd name="T64" fmla="*/ 18 w 47"/>
                            <a:gd name="T65" fmla="*/ 24 h 46"/>
                            <a:gd name="T66" fmla="*/ 28 w 47"/>
                            <a:gd name="T67" fmla="*/ 19 h 46"/>
                            <a:gd name="T68" fmla="*/ 21 w 47"/>
                            <a:gd name="T69" fmla="*/ 36 h 46"/>
                            <a:gd name="T70" fmla="*/ 21 w 47"/>
                            <a:gd name="T71" fmla="*/ 43 h 46"/>
                            <a:gd name="T72" fmla="*/ 21 w 47"/>
                            <a:gd name="T73" fmla="*/ 36 h 46"/>
                            <a:gd name="T74" fmla="*/ 31 w 47"/>
                            <a:gd name="T75" fmla="*/ 13 h 46"/>
                            <a:gd name="T76" fmla="*/ 41 w 47"/>
                            <a:gd name="T77" fmla="*/ 17 h 46"/>
                            <a:gd name="T78" fmla="*/ 31 w 47"/>
                            <a:gd name="T79" fmla="*/ 19 h 46"/>
                            <a:gd name="T80" fmla="*/ 41 w 47"/>
                            <a:gd name="T81" fmla="*/ 24 h 46"/>
                            <a:gd name="T82" fmla="*/ 31 w 47"/>
                            <a:gd name="T83" fmla="*/ 19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7" h="46">
                              <a:moveTo>
                                <a:pt x="5" y="46"/>
                              </a:moveTo>
                              <a:cubicBezTo>
                                <a:pt x="5" y="14"/>
                                <a:pt x="5" y="14"/>
                                <a:pt x="5" y="14"/>
                              </a:cubicBezTo>
                              <a:cubicBezTo>
                                <a:pt x="0" y="14"/>
                                <a:pt x="0" y="14"/>
                                <a:pt x="0" y="14"/>
                              </a:cubicBezTo>
                              <a:cubicBezTo>
                                <a:pt x="0" y="12"/>
                                <a:pt x="0" y="12"/>
                                <a:pt x="0" y="12"/>
                              </a:cubicBezTo>
                              <a:cubicBezTo>
                                <a:pt x="5" y="12"/>
                                <a:pt x="5" y="12"/>
                                <a:pt x="5" y="12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13" y="12"/>
                                <a:pt x="13" y="12"/>
                                <a:pt x="13" y="12"/>
                              </a:cubicBezTo>
                              <a:cubicBezTo>
                                <a:pt x="13" y="14"/>
                                <a:pt x="13" y="14"/>
                                <a:pt x="13" y="14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46"/>
                                <a:pt x="8" y="46"/>
                                <a:pt x="8" y="46"/>
                              </a:cubicBezTo>
                              <a:lnTo>
                                <a:pt x="5" y="46"/>
                              </a:lnTo>
                              <a:close/>
                              <a:moveTo>
                                <a:pt x="39" y="29"/>
                              </a:moveTo>
                              <a:cubicBezTo>
                                <a:pt x="39" y="32"/>
                                <a:pt x="39" y="32"/>
                                <a:pt x="39" y="32"/>
                              </a:cubicBezTo>
                              <a:cubicBezTo>
                                <a:pt x="47" y="32"/>
                                <a:pt x="47" y="32"/>
                                <a:pt x="47" y="32"/>
                              </a:cubicBezTo>
                              <a:cubicBezTo>
                                <a:pt x="47" y="34"/>
                                <a:pt x="47" y="34"/>
                                <a:pt x="47" y="34"/>
                              </a:cubicBezTo>
                              <a:cubicBezTo>
                                <a:pt x="39" y="34"/>
                                <a:pt x="39" y="34"/>
                                <a:pt x="39" y="34"/>
                              </a:cubicBezTo>
                              <a:cubicBezTo>
                                <a:pt x="39" y="40"/>
                                <a:pt x="39" y="40"/>
                                <a:pt x="39" y="40"/>
                              </a:cubicBezTo>
                              <a:cubicBezTo>
                                <a:pt x="39" y="44"/>
                                <a:pt x="38" y="46"/>
                                <a:pt x="34" y="46"/>
                              </a:cubicBezTo>
                              <a:cubicBezTo>
                                <a:pt x="30" y="46"/>
                                <a:pt x="30" y="46"/>
                                <a:pt x="30" y="46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5" y="44"/>
                                <a:pt x="36" y="43"/>
                                <a:pt x="36" y="40"/>
                              </a:cubicBezTo>
                              <a:cubicBezTo>
                                <a:pt x="36" y="34"/>
                                <a:pt x="36" y="34"/>
                                <a:pt x="36" y="34"/>
                              </a:cubicBezTo>
                              <a:cubicBezTo>
                                <a:pt x="12" y="34"/>
                                <a:pt x="12" y="34"/>
                                <a:pt x="12" y="34"/>
                              </a:cubicBezTo>
                              <a:cubicBezTo>
                                <a:pt x="12" y="32"/>
                                <a:pt x="12" y="32"/>
                                <a:pt x="12" y="32"/>
                              </a:cubicBezTo>
                              <a:cubicBezTo>
                                <a:pt x="36" y="32"/>
                                <a:pt x="36" y="32"/>
                                <a:pt x="36" y="32"/>
                              </a:cubicBezTo>
                              <a:cubicBezTo>
                                <a:pt x="36" y="29"/>
                                <a:pt x="36" y="29"/>
                                <a:pt x="36" y="29"/>
                              </a:cubicBezTo>
                              <a:lnTo>
                                <a:pt x="39" y="29"/>
                              </a:lnTo>
                              <a:close/>
                              <a:moveTo>
                                <a:pt x="18" y="29"/>
                              </a:moveTo>
                              <a:cubicBezTo>
                                <a:pt x="15" y="29"/>
                                <a:pt x="15" y="29"/>
                                <a:pt x="15" y="29"/>
                              </a:cubicBezTo>
                              <a:cubicBezTo>
                                <a:pt x="15" y="11"/>
                                <a:pt x="15" y="11"/>
                                <a:pt x="15" y="11"/>
                              </a:cubicBezTo>
                              <a:cubicBezTo>
                                <a:pt x="28" y="11"/>
                                <a:pt x="28" y="11"/>
                                <a:pt x="28" y="11"/>
                              </a:cubicBezTo>
                              <a:cubicBezTo>
                                <a:pt x="28" y="7"/>
                                <a:pt x="28" y="7"/>
                                <a:pt x="28" y="7"/>
                              </a:cubicBezTo>
                              <a:cubicBezTo>
                                <a:pt x="13" y="7"/>
                                <a:pt x="13" y="7"/>
                                <a:pt x="13" y="7"/>
                              </a:cubicBez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28" y="5"/>
                                <a:pt x="28" y="5"/>
                                <a:pt x="28" y="5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5"/>
                                <a:pt x="31" y="5"/>
                                <a:pt x="31" y="5"/>
                              </a:cubicBezTo>
                              <a:cubicBezTo>
                                <a:pt x="38" y="5"/>
                                <a:pt x="38" y="5"/>
                                <a:pt x="38" y="5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41" y="0"/>
                                <a:pt x="41" y="0"/>
                                <a:pt x="41" y="0"/>
                              </a:cubicBezTo>
                              <a:cubicBezTo>
                                <a:pt x="41" y="5"/>
                                <a:pt x="41" y="5"/>
                                <a:pt x="41" y="5"/>
                              </a:cubicBezTo>
                              <a:cubicBezTo>
                                <a:pt x="46" y="5"/>
                                <a:pt x="46" y="5"/>
                                <a:pt x="46" y="5"/>
                              </a:cubicBezTo>
                              <a:cubicBezTo>
                                <a:pt x="46" y="7"/>
                                <a:pt x="46" y="7"/>
                                <a:pt x="46" y="7"/>
                              </a:cubicBezTo>
                              <a:cubicBezTo>
                                <a:pt x="31" y="7"/>
                                <a:pt x="31" y="7"/>
                                <a:pt x="31" y="7"/>
                              </a:cubicBezTo>
                              <a:cubicBezTo>
                                <a:pt x="31" y="11"/>
                                <a:pt x="31" y="11"/>
                                <a:pt x="31" y="11"/>
                              </a:cubicBezTo>
                              <a:cubicBezTo>
                                <a:pt x="44" y="11"/>
                                <a:pt x="44" y="11"/>
                                <a:pt x="44" y="11"/>
                              </a:cubicBezTo>
                              <a:cubicBezTo>
                                <a:pt x="44" y="29"/>
                                <a:pt x="44" y="29"/>
                                <a:pt x="44" y="29"/>
                              </a:cubicBezTo>
                              <a:cubicBezTo>
                                <a:pt x="41" y="29"/>
                                <a:pt x="41" y="29"/>
                                <a:pt x="41" y="29"/>
                              </a:cubicBezTo>
                              <a:cubicBezTo>
                                <a:pt x="41" y="26"/>
                                <a:pt x="41" y="26"/>
                                <a:pt x="41" y="26"/>
                              </a:cubicBezTo>
                              <a:cubicBezTo>
                                <a:pt x="31" y="26"/>
                                <a:pt x="31" y="26"/>
                                <a:pt x="31" y="26"/>
                              </a:cubicBezTo>
                              <a:cubicBezTo>
                                <a:pt x="31" y="29"/>
                                <a:pt x="31" y="29"/>
                                <a:pt x="31" y="29"/>
                              </a:cubicBezTo>
                              <a:cubicBezTo>
                                <a:pt x="28" y="29"/>
                                <a:pt x="28" y="29"/>
                                <a:pt x="28" y="29"/>
                              </a:cubicBezTo>
                              <a:cubicBezTo>
                                <a:pt x="28" y="26"/>
                                <a:pt x="28" y="26"/>
                                <a:pt x="28" y="26"/>
                              </a:cubicBezTo>
                              <a:cubicBezTo>
                                <a:pt x="18" y="26"/>
                                <a:pt x="18" y="26"/>
                                <a:pt x="18" y="26"/>
                              </a:cubicBezTo>
                              <a:lnTo>
                                <a:pt x="18" y="29"/>
                              </a:lnTo>
                              <a:close/>
                              <a:moveTo>
                                <a:pt x="18" y="13"/>
                              </a:moveTo>
                              <a:cubicBezTo>
                                <a:pt x="18" y="17"/>
                                <a:pt x="18" y="17"/>
                                <a:pt x="18" y="17"/>
                              </a:cubicBezTo>
                              <a:cubicBezTo>
                                <a:pt x="28" y="17"/>
                                <a:pt x="28" y="17"/>
                                <a:pt x="28" y="17"/>
                              </a:cubicBezTo>
                              <a:cubicBezTo>
                                <a:pt x="28" y="13"/>
                                <a:pt x="28" y="13"/>
                                <a:pt x="28" y="13"/>
                              </a:cubicBezTo>
                              <a:lnTo>
                                <a:pt x="18" y="13"/>
                              </a:lnTo>
                              <a:close/>
                              <a:moveTo>
                                <a:pt x="18" y="19"/>
                              </a:moveTo>
                              <a:cubicBezTo>
                                <a:pt x="18" y="24"/>
                                <a:pt x="18" y="24"/>
                                <a:pt x="18" y="24"/>
                              </a:cubicBezTo>
                              <a:cubicBezTo>
                                <a:pt x="28" y="24"/>
                                <a:pt x="28" y="24"/>
                                <a:pt x="28" y="24"/>
                              </a:cubicBezTo>
                              <a:cubicBezTo>
                                <a:pt x="28" y="19"/>
                                <a:pt x="28" y="19"/>
                                <a:pt x="28" y="19"/>
                              </a:cubicBezTo>
                              <a:lnTo>
                                <a:pt x="18" y="19"/>
                              </a:lnTo>
                              <a:close/>
                              <a:moveTo>
                                <a:pt x="21" y="36"/>
                              </a:moveTo>
                              <a:cubicBezTo>
                                <a:pt x="22" y="39"/>
                                <a:pt x="23" y="41"/>
                                <a:pt x="24" y="43"/>
                              </a:cubicBezTo>
                              <a:cubicBezTo>
                                <a:pt x="21" y="43"/>
                                <a:pt x="21" y="43"/>
                                <a:pt x="21" y="43"/>
                              </a:cubicBezTo>
                              <a:cubicBezTo>
                                <a:pt x="21" y="41"/>
                                <a:pt x="20" y="39"/>
                                <a:pt x="18" y="36"/>
                              </a:cubicBezTo>
                              <a:lnTo>
                                <a:pt x="21" y="36"/>
                              </a:lnTo>
                              <a:close/>
                              <a:moveTo>
                                <a:pt x="41" y="13"/>
                              </a:moveTo>
                              <a:cubicBezTo>
                                <a:pt x="31" y="13"/>
                                <a:pt x="31" y="13"/>
                                <a:pt x="31" y="13"/>
                              </a:cubicBezTo>
                              <a:cubicBezTo>
                                <a:pt x="31" y="17"/>
                                <a:pt x="31" y="17"/>
                                <a:pt x="31" y="17"/>
                              </a:cubicBezTo>
                              <a:cubicBezTo>
                                <a:pt x="41" y="17"/>
                                <a:pt x="41" y="17"/>
                                <a:pt x="41" y="17"/>
                              </a:cubicBezTo>
                              <a:lnTo>
                                <a:pt x="41" y="13"/>
                              </a:lnTo>
                              <a:close/>
                              <a:moveTo>
                                <a:pt x="31" y="19"/>
                              </a:moveTo>
                              <a:cubicBezTo>
                                <a:pt x="31" y="24"/>
                                <a:pt x="31" y="24"/>
                                <a:pt x="31" y="24"/>
                              </a:cubicBezTo>
                              <a:cubicBezTo>
                                <a:pt x="41" y="24"/>
                                <a:pt x="41" y="24"/>
                                <a:pt x="41" y="24"/>
                              </a:cubicBezTo>
                              <a:cubicBezTo>
                                <a:pt x="41" y="19"/>
                                <a:pt x="41" y="19"/>
                                <a:pt x="41" y="19"/>
                              </a:cubicBezTo>
                              <a:lnTo>
                                <a:pt x="31" y="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o:spt="100" style="position:absolute;left:0pt;margin-left:189.35pt;margin-top:612.95pt;height:12.9pt;width:13.15pt;z-index:251747328;mso-width-relative:page;mso-height-relative:page;" fillcolor="#2A3D52 [3204]" filled="t" stroked="f" coordsize="47,46" o:gfxdata="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" path="m5,46c5,14,5,14,5,14c0,14,0,14,0,14c0,12,0,12,0,12c5,12,5,12,5,12c5,0,5,0,5,0c8,0,8,0,8,0c8,12,8,12,8,12c13,12,13,12,13,12c13,14,13,14,13,14c8,14,8,14,8,14c8,46,8,46,8,46l5,46xm39,29c39,32,39,32,39,32c47,32,47,32,47,32c47,34,47,34,47,34c39,34,39,34,39,34c39,40,39,40,39,40c39,44,38,46,34,46c30,46,30,46,30,46c30,43,30,43,30,43c33,43,33,43,33,43c35,44,36,43,36,40c36,34,36,34,36,34c12,34,12,34,12,34c12,32,12,32,12,32c36,32,36,32,36,32c36,29,36,29,36,29l39,29xm18,29c15,29,15,29,15,29c15,11,15,11,15,11c28,11,28,11,28,11c28,7,28,7,28,7c13,7,13,7,13,7c13,5,13,5,13,5c28,5,28,5,28,5c28,0,28,0,28,0c31,0,31,0,31,0c31,5,31,5,31,5c38,5,38,5,38,5c38,0,38,0,38,0c41,0,41,0,41,0c41,5,41,5,41,5c46,5,46,5,46,5c46,7,46,7,46,7c31,7,31,7,31,7c31,11,31,11,31,11c44,11,44,11,44,11c44,29,44,29,44,29c41,29,41,29,41,29c41,26,41,26,41,26c31,26,31,26,31,26c31,29,31,29,31,29c28,29,28,29,28,29c28,26,28,26,28,26c18,26,18,26,18,26l18,29xm18,13c18,17,18,17,18,17c28,17,28,17,28,17c28,13,28,13,28,13l18,13xm18,19c18,24,18,24,18,24c28,24,28,24,28,24c28,19,28,19,28,19l18,19xm21,36c22,39,23,41,24,43c21,43,21,43,21,43c21,41,20,39,18,36l21,36xm41,13c31,13,31,13,31,13c31,17,31,17,31,17c41,17,41,17,41,17l41,13xm31,19c31,24,31,24,31,24c41,24,41,24,41,24c41,19,41,19,41,19l31,19xe">
                <v:path o:connectlocs="17738,49833;0,42714;17738,0;28381,42714;46120,49833;28381,163738;138360,103226;166742,113904;138360,121023;120621,163738;106431,153059;127717,142380;42572,121023;127717,113904;138360,103226;53215,103226;99335,39154;46120,24916;99335,17797;109978,0;134812,17797;145455,0;163194,17797;109978,24916;156098,39154;145455,103226;109978,92547;99335,103226;63858,92547;63858,46273;99335,60511;63858,46273;63858,85428;99335,67630;74501,128142;74501,153059;74501,128142;109978,46273;145455,60511;109978,67630;145455,85428;109978,6763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7787640</wp:posOffset>
                </wp:positionV>
                <wp:extent cx="150495" cy="192405"/>
                <wp:effectExtent l="0" t="0" r="2540" b="0"/>
                <wp:wrapNone/>
                <wp:docPr id="90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0218" cy="192280"/>
                        </a:xfrm>
                        <a:custGeom>
                          <a:avLst/>
                          <a:gdLst>
                            <a:gd name="T0" fmla="*/ 33 w 42"/>
                            <a:gd name="T1" fmla="*/ 54 h 54"/>
                            <a:gd name="T2" fmla="*/ 22 w 42"/>
                            <a:gd name="T3" fmla="*/ 43 h 54"/>
                            <a:gd name="T4" fmla="*/ 0 w 42"/>
                            <a:gd name="T5" fmla="*/ 22 h 54"/>
                            <a:gd name="T6" fmla="*/ 21 w 42"/>
                            <a:gd name="T7" fmla="*/ 0 h 54"/>
                            <a:gd name="T8" fmla="*/ 42 w 42"/>
                            <a:gd name="T9" fmla="*/ 22 h 54"/>
                            <a:gd name="T10" fmla="*/ 26 w 42"/>
                            <a:gd name="T11" fmla="*/ 43 h 54"/>
                            <a:gd name="T12" fmla="*/ 37 w 42"/>
                            <a:gd name="T13" fmla="*/ 54 h 54"/>
                            <a:gd name="T14" fmla="*/ 33 w 42"/>
                            <a:gd name="T15" fmla="*/ 54 h 54"/>
                            <a:gd name="T16" fmla="*/ 21 w 42"/>
                            <a:gd name="T17" fmla="*/ 3 h 54"/>
                            <a:gd name="T18" fmla="*/ 4 w 42"/>
                            <a:gd name="T19" fmla="*/ 22 h 54"/>
                            <a:gd name="T20" fmla="*/ 21 w 42"/>
                            <a:gd name="T21" fmla="*/ 41 h 54"/>
                            <a:gd name="T22" fmla="*/ 38 w 42"/>
                            <a:gd name="T23" fmla="*/ 22 h 54"/>
                            <a:gd name="T24" fmla="*/ 21 w 42"/>
                            <a:gd name="T25" fmla="*/ 3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54">
                              <a:moveTo>
                                <a:pt x="33" y="54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8" y="43"/>
                                <a:pt x="1" y="36"/>
                                <a:pt x="0" y="22"/>
                              </a:cubicBezTo>
                              <a:cubicBezTo>
                                <a:pt x="1" y="8"/>
                                <a:pt x="8" y="1"/>
                                <a:pt x="21" y="0"/>
                              </a:cubicBezTo>
                              <a:cubicBezTo>
                                <a:pt x="34" y="1"/>
                                <a:pt x="41" y="8"/>
                                <a:pt x="42" y="22"/>
                              </a:cubicBezTo>
                              <a:cubicBezTo>
                                <a:pt x="42" y="34"/>
                                <a:pt x="36" y="41"/>
                                <a:pt x="26" y="43"/>
                              </a:cubicBezTo>
                              <a:cubicBezTo>
                                <a:pt x="37" y="54"/>
                                <a:pt x="37" y="54"/>
                                <a:pt x="37" y="54"/>
                              </a:cubicBezTo>
                              <a:lnTo>
                                <a:pt x="33" y="54"/>
                              </a:lnTo>
                              <a:close/>
                              <a:moveTo>
                                <a:pt x="21" y="3"/>
                              </a:moveTo>
                              <a:cubicBezTo>
                                <a:pt x="10" y="3"/>
                                <a:pt x="4" y="10"/>
                                <a:pt x="4" y="22"/>
                              </a:cubicBezTo>
                              <a:cubicBezTo>
                                <a:pt x="4" y="34"/>
                                <a:pt x="10" y="41"/>
                                <a:pt x="21" y="41"/>
                              </a:cubicBezTo>
                              <a:cubicBezTo>
                                <a:pt x="32" y="41"/>
                                <a:pt x="38" y="35"/>
                                <a:pt x="38" y="22"/>
                              </a:cubicBezTo>
                              <a:cubicBezTo>
                                <a:pt x="38" y="10"/>
                                <a:pt x="32" y="3"/>
                                <a:pt x="2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o:spt="100" style="position:absolute;left:0pt;margin-left:248pt;margin-top:613.2pt;height:15.15pt;width:11.85pt;z-index:251748352;mso-width-relative:page;mso-height-relative:page;" fillcolor="#2A3D52 [3204]" filled="t" stroked="f" coordsize="42,54" o:gfxdata="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" path="m33,54c22,43,22,43,22,43c8,43,1,36,0,22c1,8,8,1,21,0c34,1,41,8,42,22c42,34,36,41,26,43c37,54,37,54,37,54l33,54xm21,3c10,3,4,10,4,22c4,34,10,41,21,41c32,41,38,35,38,22c38,10,32,3,21,3xe">
                <v:path o:connectlocs="118028,192280;78685,153111;0,78336;75109,0;150218,78336;92992,153111;132334,192280;118028,192280;75109,10682;14306,78336;75109,145990;135911,78336;75109,10682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7787640</wp:posOffset>
                </wp:positionV>
                <wp:extent cx="145415" cy="192405"/>
                <wp:effectExtent l="0" t="0" r="6985" b="0"/>
                <wp:wrapNone/>
                <wp:docPr id="91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5712" cy="192280"/>
                        </a:xfrm>
                        <a:custGeom>
                          <a:avLst/>
                          <a:gdLst>
                            <a:gd name="T0" fmla="*/ 32 w 41"/>
                            <a:gd name="T1" fmla="*/ 54 h 54"/>
                            <a:gd name="T2" fmla="*/ 22 w 41"/>
                            <a:gd name="T3" fmla="*/ 43 h 54"/>
                            <a:gd name="T4" fmla="*/ 0 w 41"/>
                            <a:gd name="T5" fmla="*/ 22 h 54"/>
                            <a:gd name="T6" fmla="*/ 21 w 41"/>
                            <a:gd name="T7" fmla="*/ 0 h 54"/>
                            <a:gd name="T8" fmla="*/ 41 w 41"/>
                            <a:gd name="T9" fmla="*/ 22 h 54"/>
                            <a:gd name="T10" fmla="*/ 25 w 41"/>
                            <a:gd name="T11" fmla="*/ 43 h 54"/>
                            <a:gd name="T12" fmla="*/ 37 w 41"/>
                            <a:gd name="T13" fmla="*/ 54 h 54"/>
                            <a:gd name="T14" fmla="*/ 32 w 41"/>
                            <a:gd name="T15" fmla="*/ 54 h 54"/>
                            <a:gd name="T16" fmla="*/ 21 w 41"/>
                            <a:gd name="T17" fmla="*/ 3 h 54"/>
                            <a:gd name="T18" fmla="*/ 3 w 41"/>
                            <a:gd name="T19" fmla="*/ 22 h 54"/>
                            <a:gd name="T20" fmla="*/ 20 w 41"/>
                            <a:gd name="T21" fmla="*/ 41 h 54"/>
                            <a:gd name="T22" fmla="*/ 38 w 41"/>
                            <a:gd name="T23" fmla="*/ 22 h 54"/>
                            <a:gd name="T24" fmla="*/ 21 w 41"/>
                            <a:gd name="T25" fmla="*/ 3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1" h="54">
                              <a:moveTo>
                                <a:pt x="32" y="54"/>
                              </a:moveTo>
                              <a:cubicBezTo>
                                <a:pt x="22" y="43"/>
                                <a:pt x="22" y="43"/>
                                <a:pt x="22" y="43"/>
                              </a:cubicBezTo>
                              <a:cubicBezTo>
                                <a:pt x="8" y="43"/>
                                <a:pt x="0" y="36"/>
                                <a:pt x="0" y="22"/>
                              </a:cubicBezTo>
                              <a:cubicBezTo>
                                <a:pt x="0" y="8"/>
                                <a:pt x="7" y="1"/>
                                <a:pt x="21" y="0"/>
                              </a:cubicBezTo>
                              <a:cubicBezTo>
                                <a:pt x="34" y="1"/>
                                <a:pt x="41" y="8"/>
                                <a:pt x="41" y="22"/>
                              </a:cubicBezTo>
                              <a:cubicBezTo>
                                <a:pt x="41" y="34"/>
                                <a:pt x="36" y="41"/>
                                <a:pt x="25" y="43"/>
                              </a:cubicBezTo>
                              <a:cubicBezTo>
                                <a:pt x="37" y="54"/>
                                <a:pt x="37" y="54"/>
                                <a:pt x="37" y="54"/>
                              </a:cubicBezTo>
                              <a:lnTo>
                                <a:pt x="32" y="54"/>
                              </a:lnTo>
                              <a:close/>
                              <a:moveTo>
                                <a:pt x="21" y="3"/>
                              </a:moveTo>
                              <a:cubicBezTo>
                                <a:pt x="10" y="3"/>
                                <a:pt x="4" y="10"/>
                                <a:pt x="3" y="22"/>
                              </a:cubicBezTo>
                              <a:cubicBezTo>
                                <a:pt x="4" y="34"/>
                                <a:pt x="9" y="41"/>
                                <a:pt x="20" y="41"/>
                              </a:cubicBezTo>
                              <a:cubicBezTo>
                                <a:pt x="32" y="41"/>
                                <a:pt x="37" y="35"/>
                                <a:pt x="38" y="22"/>
                              </a:cubicBezTo>
                              <a:cubicBezTo>
                                <a:pt x="37" y="10"/>
                                <a:pt x="32" y="3"/>
                                <a:pt x="2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o:spt="100" style="position:absolute;left:0pt;margin-left:260.9pt;margin-top:613.2pt;height:15.15pt;width:11.45pt;z-index:251749376;mso-width-relative:page;mso-height-relative:page;" fillcolor="#2A3D52 [3204]" filled="t" stroked="f" coordsize="41,54" o:gfxdata="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" path="m32,54c22,43,22,43,22,43c8,43,0,36,0,22c0,8,7,1,21,0c34,1,41,8,41,22c41,34,36,41,25,43c37,54,37,54,37,54l32,54xm21,3c10,3,4,10,3,22c4,34,9,41,20,41c32,41,37,35,38,22c37,10,32,3,21,3xe">
                <v:path o:connectlocs="113726,192280;78186,153111;0,78336;74632,0;145712,78336;88848,153111;131496,192280;113726,192280;74632,10682;10661,78336;71079,145990;135050,78336;74632,10682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7784465</wp:posOffset>
                </wp:positionV>
                <wp:extent cx="171450" cy="163830"/>
                <wp:effectExtent l="0" t="0" r="635" b="8255"/>
                <wp:wrapNone/>
                <wp:docPr id="92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1248" cy="163738"/>
                        </a:xfrm>
                        <a:custGeom>
                          <a:avLst/>
                          <a:gdLst>
                            <a:gd name="T0" fmla="*/ 9 w 48"/>
                            <a:gd name="T1" fmla="*/ 13 h 46"/>
                            <a:gd name="T2" fmla="*/ 8 w 48"/>
                            <a:gd name="T3" fmla="*/ 20 h 46"/>
                            <a:gd name="T4" fmla="*/ 5 w 48"/>
                            <a:gd name="T5" fmla="*/ 46 h 46"/>
                            <a:gd name="T6" fmla="*/ 0 w 48"/>
                            <a:gd name="T7" fmla="*/ 27 h 46"/>
                            <a:gd name="T8" fmla="*/ 0 w 48"/>
                            <a:gd name="T9" fmla="*/ 12 h 46"/>
                            <a:gd name="T10" fmla="*/ 12 w 48"/>
                            <a:gd name="T11" fmla="*/ 0 h 46"/>
                            <a:gd name="T12" fmla="*/ 0 w 48"/>
                            <a:gd name="T13" fmla="*/ 12 h 46"/>
                            <a:gd name="T14" fmla="*/ 32 w 48"/>
                            <a:gd name="T15" fmla="*/ 36 h 46"/>
                            <a:gd name="T16" fmla="*/ 25 w 48"/>
                            <a:gd name="T17" fmla="*/ 45 h 46"/>
                            <a:gd name="T18" fmla="*/ 17 w 48"/>
                            <a:gd name="T19" fmla="*/ 28 h 46"/>
                            <a:gd name="T20" fmla="*/ 11 w 48"/>
                            <a:gd name="T21" fmla="*/ 46 h 46"/>
                            <a:gd name="T22" fmla="*/ 15 w 48"/>
                            <a:gd name="T23" fmla="*/ 35 h 46"/>
                            <a:gd name="T24" fmla="*/ 27 w 48"/>
                            <a:gd name="T25" fmla="*/ 26 h 46"/>
                            <a:gd name="T26" fmla="*/ 30 w 48"/>
                            <a:gd name="T27" fmla="*/ 20 h 46"/>
                            <a:gd name="T28" fmla="*/ 13 w 48"/>
                            <a:gd name="T29" fmla="*/ 22 h 46"/>
                            <a:gd name="T30" fmla="*/ 30 w 48"/>
                            <a:gd name="T31" fmla="*/ 20 h 46"/>
                            <a:gd name="T32" fmla="*/ 13 w 48"/>
                            <a:gd name="T33" fmla="*/ 3 h 46"/>
                            <a:gd name="T34" fmla="*/ 15 w 48"/>
                            <a:gd name="T35" fmla="*/ 13 h 46"/>
                            <a:gd name="T36" fmla="*/ 20 w 48"/>
                            <a:gd name="T37" fmla="*/ 1 h 46"/>
                            <a:gd name="T38" fmla="*/ 23 w 48"/>
                            <a:gd name="T39" fmla="*/ 13 h 46"/>
                            <a:gd name="T40" fmla="*/ 27 w 48"/>
                            <a:gd name="T41" fmla="*/ 11 h 46"/>
                            <a:gd name="T42" fmla="*/ 30 w 48"/>
                            <a:gd name="T43" fmla="*/ 3 h 46"/>
                            <a:gd name="T44" fmla="*/ 25 w 48"/>
                            <a:gd name="T45" fmla="*/ 15 h 46"/>
                            <a:gd name="T46" fmla="*/ 47 w 48"/>
                            <a:gd name="T47" fmla="*/ 46 h 46"/>
                            <a:gd name="T48" fmla="*/ 30 w 48"/>
                            <a:gd name="T49" fmla="*/ 46 h 46"/>
                            <a:gd name="T50" fmla="*/ 37 w 48"/>
                            <a:gd name="T51" fmla="*/ 34 h 46"/>
                            <a:gd name="T52" fmla="*/ 30 w 48"/>
                            <a:gd name="T53" fmla="*/ 17 h 46"/>
                            <a:gd name="T54" fmla="*/ 36 w 48"/>
                            <a:gd name="T55" fmla="*/ 0 h 46"/>
                            <a:gd name="T56" fmla="*/ 38 w 48"/>
                            <a:gd name="T57" fmla="*/ 5 h 46"/>
                            <a:gd name="T58" fmla="*/ 48 w 48"/>
                            <a:gd name="T59" fmla="*/ 7 h 46"/>
                            <a:gd name="T60" fmla="*/ 45 w 48"/>
                            <a:gd name="T61" fmla="*/ 9 h 46"/>
                            <a:gd name="T62" fmla="*/ 47 w 48"/>
                            <a:gd name="T63" fmla="*/ 44 h 46"/>
                            <a:gd name="T64" fmla="*/ 39 w 48"/>
                            <a:gd name="T65" fmla="*/ 31 h 46"/>
                            <a:gd name="T66" fmla="*/ 37 w 48"/>
                            <a:gd name="T67" fmla="*/ 9 h 46"/>
                            <a:gd name="T68" fmla="*/ 35 w 48"/>
                            <a:gd name="T69" fmla="*/ 14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8" h="46">
                              <a:moveTo>
                                <a:pt x="0" y="25"/>
                              </a:moveTo>
                              <a:cubicBezTo>
                                <a:pt x="4" y="22"/>
                                <a:pt x="7" y="18"/>
                                <a:pt x="9" y="13"/>
                              </a:cubicBezTo>
                              <a:cubicBezTo>
                                <a:pt x="11" y="13"/>
                                <a:pt x="11" y="13"/>
                                <a:pt x="11" y="13"/>
                              </a:cubicBezTo>
                              <a:cubicBezTo>
                                <a:pt x="11" y="16"/>
                                <a:pt x="9" y="19"/>
                                <a:pt x="8" y="20"/>
                              </a:cubicBezTo>
                              <a:cubicBezTo>
                                <a:pt x="8" y="46"/>
                                <a:pt x="8" y="46"/>
                                <a:pt x="8" y="46"/>
                              </a:cubicBezTo>
                              <a:cubicBezTo>
                                <a:pt x="5" y="46"/>
                                <a:pt x="5" y="46"/>
                                <a:pt x="5" y="46"/>
                              </a:cubicBezTo>
                              <a:cubicBezTo>
                                <a:pt x="5" y="23"/>
                                <a:pt x="5" y="23"/>
                                <a:pt x="5" y="23"/>
                              </a:cubicBezTo>
                              <a:cubicBezTo>
                                <a:pt x="4" y="25"/>
                                <a:pt x="2" y="26"/>
                                <a:pt x="0" y="27"/>
                              </a:cubicBezTo>
                              <a:lnTo>
                                <a:pt x="0" y="25"/>
                              </a:lnTo>
                              <a:close/>
                              <a:moveTo>
                                <a:pt x="0" y="12"/>
                              </a:moveTo>
                              <a:cubicBezTo>
                                <a:pt x="4" y="9"/>
                                <a:pt x="7" y="5"/>
                                <a:pt x="9" y="0"/>
                              </a:cubicBez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10" y="7"/>
                                <a:pt x="6" y="11"/>
                                <a:pt x="0" y="14"/>
                              </a:cubicBezTo>
                              <a:lnTo>
                                <a:pt x="0" y="12"/>
                              </a:lnTo>
                              <a:close/>
                              <a:moveTo>
                                <a:pt x="27" y="40"/>
                              </a:moveTo>
                              <a:cubicBezTo>
                                <a:pt x="29" y="39"/>
                                <a:pt x="31" y="38"/>
                                <a:pt x="32" y="36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0" y="41"/>
                                <a:pt x="28" y="43"/>
                                <a:pt x="25" y="45"/>
                              </a:cubicBezTo>
                              <a:cubicBezTo>
                                <a:pt x="25" y="28"/>
                                <a:pt x="25" y="28"/>
                                <a:pt x="25" y="28"/>
                              </a:cubicBezTo>
                              <a:cubicBezTo>
                                <a:pt x="17" y="28"/>
                                <a:pt x="17" y="28"/>
                                <a:pt x="17" y="28"/>
                              </a:cubicBezTo>
                              <a:cubicBezTo>
                                <a:pt x="17" y="34"/>
                                <a:pt x="17" y="34"/>
                                <a:pt x="17" y="34"/>
                              </a:cubicBezTo>
                              <a:cubicBezTo>
                                <a:pt x="18" y="40"/>
                                <a:pt x="15" y="44"/>
                                <a:pt x="11" y="46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14" y="42"/>
                                <a:pt x="15" y="39"/>
                                <a:pt x="15" y="35"/>
                              </a:cubicBezTo>
                              <a:cubicBezTo>
                                <a:pt x="15" y="26"/>
                                <a:pt x="15" y="26"/>
                                <a:pt x="15" y="26"/>
                              </a:cubicBezTo>
                              <a:cubicBezTo>
                                <a:pt x="27" y="26"/>
                                <a:pt x="27" y="26"/>
                                <a:pt x="27" y="26"/>
                              </a:cubicBezTo>
                              <a:lnTo>
                                <a:pt x="27" y="40"/>
                              </a:lnTo>
                              <a:close/>
                              <a:moveTo>
                                <a:pt x="30" y="20"/>
                              </a:moveTo>
                              <a:cubicBezTo>
                                <a:pt x="30" y="22"/>
                                <a:pt x="30" y="22"/>
                                <a:pt x="30" y="22"/>
                              </a:cubicBezTo>
                              <a:cubicBezTo>
                                <a:pt x="13" y="22"/>
                                <a:pt x="13" y="22"/>
                                <a:pt x="13" y="22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lnTo>
                                <a:pt x="30" y="20"/>
                              </a:lnTo>
                              <a:close/>
                              <a:moveTo>
                                <a:pt x="13" y="15"/>
                              </a:moveTo>
                              <a:cubicBezTo>
                                <a:pt x="13" y="3"/>
                                <a:pt x="13" y="3"/>
                                <a:pt x="13" y="3"/>
                              </a:cubicBezTo>
                              <a:cubicBezTo>
                                <a:pt x="15" y="3"/>
                                <a:pt x="15" y="3"/>
                                <a:pt x="15" y="3"/>
                              </a:cubicBezTo>
                              <a:cubicBezTo>
                                <a:pt x="15" y="13"/>
                                <a:pt x="15" y="13"/>
                                <a:pt x="15" y="13"/>
                              </a:cubicBezTo>
                              <a:cubicBezTo>
                                <a:pt x="20" y="13"/>
                                <a:pt x="20" y="13"/>
                                <a:pt x="20" y="13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23" y="1"/>
                                <a:pt x="23" y="1"/>
                                <a:pt x="23" y="1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7" y="14"/>
                                <a:pt x="27" y="13"/>
                                <a:pt x="27" y="11"/>
                              </a:cubicBezTo>
                              <a:cubicBezTo>
                                <a:pt x="27" y="3"/>
                                <a:pt x="27" y="3"/>
                                <a:pt x="27" y="3"/>
                              </a:cubicBezTo>
                              <a:cubicBezTo>
                                <a:pt x="30" y="3"/>
                                <a:pt x="30" y="3"/>
                                <a:pt x="30" y="3"/>
                              </a:cubicBezTo>
                              <a:cubicBezTo>
                                <a:pt x="30" y="11"/>
                                <a:pt x="30" y="11"/>
                                <a:pt x="30" y="11"/>
                              </a:cubicBezTo>
                              <a:cubicBezTo>
                                <a:pt x="30" y="14"/>
                                <a:pt x="29" y="15"/>
                                <a:pt x="25" y="15"/>
                              </a:cubicBezTo>
                              <a:lnTo>
                                <a:pt x="13" y="15"/>
                              </a:lnTo>
                              <a:close/>
                              <a:moveTo>
                                <a:pt x="47" y="46"/>
                              </a:moveTo>
                              <a:cubicBezTo>
                                <a:pt x="43" y="43"/>
                                <a:pt x="40" y="39"/>
                                <a:pt x="39" y="36"/>
                              </a:cubicBezTo>
                              <a:cubicBezTo>
                                <a:pt x="37" y="39"/>
                                <a:pt x="34" y="43"/>
                                <a:pt x="30" y="46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3" y="41"/>
                                <a:pt x="36" y="37"/>
                                <a:pt x="37" y="34"/>
                              </a:cubicBezTo>
                              <a:cubicBezTo>
                                <a:pt x="35" y="29"/>
                                <a:pt x="33" y="23"/>
                                <a:pt x="32" y="15"/>
                              </a:cubicBezTo>
                              <a:cubicBezTo>
                                <a:pt x="32" y="16"/>
                                <a:pt x="31" y="17"/>
                                <a:pt x="30" y="1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3" y="11"/>
                                <a:pt x="35" y="6"/>
                                <a:pt x="36" y="0"/>
                              </a:cubicBezTo>
                              <a:cubicBezTo>
                                <a:pt x="39" y="0"/>
                                <a:pt x="39" y="0"/>
                                <a:pt x="39" y="0"/>
                              </a:cubicBezTo>
                              <a:cubicBezTo>
                                <a:pt x="39" y="1"/>
                                <a:pt x="38" y="3"/>
                                <a:pt x="38" y="5"/>
                              </a:cubicBezTo>
                              <a:cubicBezTo>
                                <a:pt x="38" y="6"/>
                                <a:pt x="37" y="6"/>
                                <a:pt x="37" y="7"/>
                              </a:cubicBezTo>
                              <a:cubicBezTo>
                                <a:pt x="48" y="7"/>
                                <a:pt x="48" y="7"/>
                                <a:pt x="48" y="7"/>
                              </a:cubicBezTo>
                              <a:cubicBezTo>
                                <a:pt x="48" y="9"/>
                                <a:pt x="48" y="9"/>
                                <a:pt x="48" y="9"/>
                              </a:cubicBezTo>
                              <a:cubicBezTo>
                                <a:pt x="45" y="9"/>
                                <a:pt x="45" y="9"/>
                                <a:pt x="45" y="9"/>
                              </a:cubicBezTo>
                              <a:cubicBezTo>
                                <a:pt x="45" y="20"/>
                                <a:pt x="43" y="28"/>
                                <a:pt x="40" y="34"/>
                              </a:cubicBezTo>
                              <a:cubicBezTo>
                                <a:pt x="41" y="37"/>
                                <a:pt x="44" y="40"/>
                                <a:pt x="47" y="44"/>
                              </a:cubicBezTo>
                              <a:lnTo>
                                <a:pt x="47" y="46"/>
                              </a:lnTo>
                              <a:close/>
                              <a:moveTo>
                                <a:pt x="39" y="31"/>
                              </a:moveTo>
                              <a:cubicBezTo>
                                <a:pt x="41" y="26"/>
                                <a:pt x="42" y="19"/>
                                <a:pt x="42" y="9"/>
                              </a:cubicBezTo>
                              <a:cubicBezTo>
                                <a:pt x="37" y="9"/>
                                <a:pt x="37" y="9"/>
                                <a:pt x="37" y="9"/>
                              </a:cubicBezTo>
                              <a:cubicBezTo>
                                <a:pt x="36" y="11"/>
                                <a:pt x="35" y="13"/>
                                <a:pt x="33" y="14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35" y="21"/>
                                <a:pt x="37" y="27"/>
                                <a:pt x="39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o:spt="100" style="position:absolute;left:0pt;margin-left:331.75pt;margin-top:612.95pt;height:12.9pt;width:13.5pt;z-index:251750400;mso-width-relative:page;mso-height-relative:page;" fillcolor="#2A3D52 [3204]" filled="t" stroked="f" coordsize="48,46" o:gfxdata="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" path="m0,25c4,22,7,18,9,13c11,13,11,13,11,13c11,16,9,19,8,20c8,46,8,46,8,46c5,46,5,46,5,46c5,23,5,23,5,23c4,25,2,26,0,27l0,25xm0,12c4,9,7,5,9,0c12,0,12,0,12,0c10,7,6,11,0,14l0,12xm27,40c29,39,31,38,32,36c32,39,32,39,32,39c30,41,28,43,25,45c25,28,25,28,25,28c17,28,17,28,17,28c17,34,17,34,17,34c18,40,15,44,11,46c11,44,11,44,11,44c14,42,15,39,15,35c15,26,15,26,15,26c27,26,27,26,27,26l27,40xm30,20c30,22,30,22,30,22c13,22,13,22,13,22c13,20,13,20,13,20l30,20xm13,15c13,3,13,3,13,3c15,3,15,3,15,3c15,13,15,13,15,13c20,13,20,13,20,13c20,1,20,1,20,1c23,1,23,1,23,1c23,13,23,13,23,13c25,13,25,13,25,13c27,14,27,13,27,11c27,3,27,3,27,3c30,3,30,3,30,3c30,11,30,11,30,11c30,14,29,15,25,15l13,15xm47,46c43,43,40,39,39,36c37,39,34,43,30,46c30,43,30,43,30,43c33,41,36,37,37,34c35,29,33,23,32,15c32,16,31,17,30,17c30,15,30,15,30,15c33,11,35,6,36,0c39,0,39,0,39,0c39,1,38,3,38,5c38,6,37,6,37,7c48,7,48,7,48,7c48,9,48,9,48,9c45,9,45,9,45,9c45,20,43,28,40,34c41,37,44,40,47,44l47,46xm39,31c41,26,42,19,42,9c37,9,37,9,37,9c36,11,35,13,33,14c35,14,35,14,35,14c35,21,37,27,39,31xe">
                <v:path o:connectlocs="32109,46273;28541,71190;17838,163738;0,96107;0,42714;42812,0;0,42714;114165,128142;89191,160178;60650,99666;39244,163738;53515,124583;96327,92547;107030,71190;46379,78309;107030,71190;46379,10678;53515,46273;71353,3559;82056,46273;96327,39154;107030,10678;89191,53392;167680,163738;107030,163738;132003,121023;107030,60511;128436,0;135571,17797;171248,24916;160545,32035;167680,156618;139139,110345;132003,32035;124868,49833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7784465</wp:posOffset>
                </wp:positionV>
                <wp:extent cx="163830" cy="163830"/>
                <wp:effectExtent l="0" t="0" r="8255" b="8255"/>
                <wp:wrapNone/>
                <wp:docPr id="93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63738"/>
                        </a:xfrm>
                        <a:custGeom>
                          <a:avLst/>
                          <a:gdLst>
                            <a:gd name="T0" fmla="*/ 6 w 46"/>
                            <a:gd name="T1" fmla="*/ 46 h 46"/>
                            <a:gd name="T2" fmla="*/ 6 w 46"/>
                            <a:gd name="T3" fmla="*/ 15 h 46"/>
                            <a:gd name="T4" fmla="*/ 0 w 46"/>
                            <a:gd name="T5" fmla="*/ 19 h 46"/>
                            <a:gd name="T6" fmla="*/ 0 w 46"/>
                            <a:gd name="T7" fmla="*/ 17 h 46"/>
                            <a:gd name="T8" fmla="*/ 10 w 46"/>
                            <a:gd name="T9" fmla="*/ 0 h 46"/>
                            <a:gd name="T10" fmla="*/ 13 w 46"/>
                            <a:gd name="T11" fmla="*/ 0 h 46"/>
                            <a:gd name="T12" fmla="*/ 9 w 46"/>
                            <a:gd name="T13" fmla="*/ 11 h 46"/>
                            <a:gd name="T14" fmla="*/ 9 w 46"/>
                            <a:gd name="T15" fmla="*/ 46 h 46"/>
                            <a:gd name="T16" fmla="*/ 6 w 46"/>
                            <a:gd name="T17" fmla="*/ 46 h 46"/>
                            <a:gd name="T18" fmla="*/ 13 w 46"/>
                            <a:gd name="T19" fmla="*/ 7 h 46"/>
                            <a:gd name="T20" fmla="*/ 13 w 46"/>
                            <a:gd name="T21" fmla="*/ 5 h 46"/>
                            <a:gd name="T22" fmla="*/ 28 w 46"/>
                            <a:gd name="T23" fmla="*/ 5 h 46"/>
                            <a:gd name="T24" fmla="*/ 28 w 46"/>
                            <a:gd name="T25" fmla="*/ 0 h 46"/>
                            <a:gd name="T26" fmla="*/ 31 w 46"/>
                            <a:gd name="T27" fmla="*/ 0 h 46"/>
                            <a:gd name="T28" fmla="*/ 31 w 46"/>
                            <a:gd name="T29" fmla="*/ 5 h 46"/>
                            <a:gd name="T30" fmla="*/ 46 w 46"/>
                            <a:gd name="T31" fmla="*/ 5 h 46"/>
                            <a:gd name="T32" fmla="*/ 46 w 46"/>
                            <a:gd name="T33" fmla="*/ 7 h 46"/>
                            <a:gd name="T34" fmla="*/ 13 w 46"/>
                            <a:gd name="T35" fmla="*/ 7 h 46"/>
                            <a:gd name="T36" fmla="*/ 16 w 46"/>
                            <a:gd name="T37" fmla="*/ 15 h 46"/>
                            <a:gd name="T38" fmla="*/ 16 w 46"/>
                            <a:gd name="T39" fmla="*/ 13 h 46"/>
                            <a:gd name="T40" fmla="*/ 43 w 46"/>
                            <a:gd name="T41" fmla="*/ 13 h 46"/>
                            <a:gd name="T42" fmla="*/ 43 w 46"/>
                            <a:gd name="T43" fmla="*/ 15 h 46"/>
                            <a:gd name="T44" fmla="*/ 16 w 46"/>
                            <a:gd name="T45" fmla="*/ 15 h 46"/>
                            <a:gd name="T46" fmla="*/ 16 w 46"/>
                            <a:gd name="T47" fmla="*/ 23 h 46"/>
                            <a:gd name="T48" fmla="*/ 16 w 46"/>
                            <a:gd name="T49" fmla="*/ 21 h 46"/>
                            <a:gd name="T50" fmla="*/ 43 w 46"/>
                            <a:gd name="T51" fmla="*/ 21 h 46"/>
                            <a:gd name="T52" fmla="*/ 43 w 46"/>
                            <a:gd name="T53" fmla="*/ 23 h 46"/>
                            <a:gd name="T54" fmla="*/ 16 w 46"/>
                            <a:gd name="T55" fmla="*/ 23 h 46"/>
                            <a:gd name="T56" fmla="*/ 17 w 46"/>
                            <a:gd name="T57" fmla="*/ 45 h 46"/>
                            <a:gd name="T58" fmla="*/ 17 w 46"/>
                            <a:gd name="T59" fmla="*/ 29 h 46"/>
                            <a:gd name="T60" fmla="*/ 43 w 46"/>
                            <a:gd name="T61" fmla="*/ 29 h 46"/>
                            <a:gd name="T62" fmla="*/ 43 w 46"/>
                            <a:gd name="T63" fmla="*/ 40 h 46"/>
                            <a:gd name="T64" fmla="*/ 38 w 46"/>
                            <a:gd name="T65" fmla="*/ 45 h 46"/>
                            <a:gd name="T66" fmla="*/ 17 w 46"/>
                            <a:gd name="T67" fmla="*/ 45 h 46"/>
                            <a:gd name="T68" fmla="*/ 40 w 46"/>
                            <a:gd name="T69" fmla="*/ 40 h 46"/>
                            <a:gd name="T70" fmla="*/ 40 w 46"/>
                            <a:gd name="T71" fmla="*/ 31 h 46"/>
                            <a:gd name="T72" fmla="*/ 20 w 46"/>
                            <a:gd name="T73" fmla="*/ 31 h 46"/>
                            <a:gd name="T74" fmla="*/ 20 w 46"/>
                            <a:gd name="T75" fmla="*/ 43 h 46"/>
                            <a:gd name="T76" fmla="*/ 37 w 46"/>
                            <a:gd name="T77" fmla="*/ 43 h 46"/>
                            <a:gd name="T78" fmla="*/ 40 w 46"/>
                            <a:gd name="T79" fmla="*/ 4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6" y="46"/>
                              </a:moveTo>
                              <a:cubicBezTo>
                                <a:pt x="6" y="15"/>
                                <a:pt x="6" y="15"/>
                                <a:pt x="6" y="15"/>
                              </a:cubicBezTo>
                              <a:cubicBezTo>
                                <a:pt x="4" y="16"/>
                                <a:pt x="2" y="18"/>
                                <a:pt x="0" y="19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5" y="13"/>
                                <a:pt x="9" y="7"/>
                                <a:pt x="10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2" y="5"/>
                                <a:pt x="11" y="8"/>
                                <a:pt x="9" y="11"/>
                              </a:cubicBezTo>
                              <a:cubicBezTo>
                                <a:pt x="9" y="46"/>
                                <a:pt x="9" y="46"/>
                                <a:pt x="9" y="46"/>
                              </a:cubicBezTo>
                              <a:lnTo>
                                <a:pt x="6" y="46"/>
                              </a:lnTo>
                              <a:close/>
                              <a:moveTo>
                                <a:pt x="13" y="7"/>
                              </a:moveTo>
                              <a:cubicBezTo>
                                <a:pt x="13" y="5"/>
                                <a:pt x="13" y="5"/>
                                <a:pt x="13" y="5"/>
                              </a:cubicBezTo>
                              <a:cubicBezTo>
                                <a:pt x="28" y="5"/>
                                <a:pt x="28" y="5"/>
                                <a:pt x="28" y="5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5"/>
                                <a:pt x="31" y="5"/>
                                <a:pt x="31" y="5"/>
                              </a:cubicBezTo>
                              <a:cubicBezTo>
                                <a:pt x="46" y="5"/>
                                <a:pt x="46" y="5"/>
                                <a:pt x="46" y="5"/>
                              </a:cubicBezTo>
                              <a:cubicBezTo>
                                <a:pt x="46" y="7"/>
                                <a:pt x="46" y="7"/>
                                <a:pt x="46" y="7"/>
                              </a:cubicBezTo>
                              <a:lnTo>
                                <a:pt x="13" y="7"/>
                              </a:lnTo>
                              <a:close/>
                              <a:moveTo>
                                <a:pt x="16" y="15"/>
                              </a:move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43" y="13"/>
                                <a:pt x="43" y="13"/>
                                <a:pt x="43" y="13"/>
                              </a:cubicBezTo>
                              <a:cubicBezTo>
                                <a:pt x="43" y="15"/>
                                <a:pt x="43" y="15"/>
                                <a:pt x="43" y="15"/>
                              </a:cubicBezTo>
                              <a:lnTo>
                                <a:pt x="16" y="15"/>
                              </a:lnTo>
                              <a:close/>
                              <a:moveTo>
                                <a:pt x="16" y="23"/>
                              </a:moveTo>
                              <a:cubicBezTo>
                                <a:pt x="16" y="21"/>
                                <a:pt x="16" y="21"/>
                                <a:pt x="16" y="21"/>
                              </a:cubicBezTo>
                              <a:cubicBezTo>
                                <a:pt x="43" y="21"/>
                                <a:pt x="43" y="21"/>
                                <a:pt x="43" y="21"/>
                              </a:cubicBezTo>
                              <a:cubicBezTo>
                                <a:pt x="43" y="23"/>
                                <a:pt x="43" y="23"/>
                                <a:pt x="43" y="23"/>
                              </a:cubicBezTo>
                              <a:lnTo>
                                <a:pt x="16" y="23"/>
                              </a:lnTo>
                              <a:close/>
                              <a:moveTo>
                                <a:pt x="17" y="45"/>
                              </a:moveTo>
                              <a:cubicBezTo>
                                <a:pt x="17" y="29"/>
                                <a:pt x="17" y="29"/>
                                <a:pt x="17" y="29"/>
                              </a:cubicBezTo>
                              <a:cubicBezTo>
                                <a:pt x="43" y="29"/>
                                <a:pt x="43" y="29"/>
                                <a:pt x="43" y="29"/>
                              </a:cubicBezTo>
                              <a:cubicBezTo>
                                <a:pt x="43" y="40"/>
                                <a:pt x="43" y="40"/>
                                <a:pt x="43" y="40"/>
                              </a:cubicBezTo>
                              <a:cubicBezTo>
                                <a:pt x="43" y="43"/>
                                <a:pt x="41" y="45"/>
                                <a:pt x="38" y="45"/>
                              </a:cubicBezTo>
                              <a:lnTo>
                                <a:pt x="17" y="45"/>
                              </a:lnTo>
                              <a:close/>
                              <a:moveTo>
                                <a:pt x="40" y="40"/>
                              </a:moveTo>
                              <a:cubicBezTo>
                                <a:pt x="40" y="31"/>
                                <a:pt x="40" y="31"/>
                                <a:pt x="40" y="31"/>
                              </a:cubicBezTo>
                              <a:cubicBezTo>
                                <a:pt x="20" y="31"/>
                                <a:pt x="20" y="31"/>
                                <a:pt x="20" y="31"/>
                              </a:cubicBezTo>
                              <a:cubicBezTo>
                                <a:pt x="20" y="43"/>
                                <a:pt x="20" y="43"/>
                                <a:pt x="20" y="43"/>
                              </a:cubicBezTo>
                              <a:cubicBezTo>
                                <a:pt x="37" y="43"/>
                                <a:pt x="37" y="43"/>
                                <a:pt x="37" y="43"/>
                              </a:cubicBezTo>
                              <a:cubicBezTo>
                                <a:pt x="39" y="43"/>
                                <a:pt x="40" y="42"/>
                                <a:pt x="40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o:spt="100" style="position:absolute;left:0pt;margin-left:346.3pt;margin-top:612.95pt;height:12.9pt;width:12.9pt;z-index:251751424;mso-width-relative:page;mso-height-relative:page;" fillcolor="#2A3D52 [3204]" filled="t" stroked="f" coordsize="46,46" o:gfxdata="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" path="m6,46c6,15,6,15,6,15c4,16,2,18,0,19c0,17,0,17,0,17c5,13,9,7,10,0c13,0,13,0,13,0c12,5,11,8,9,11c9,46,9,46,9,46l6,46xm13,7c13,5,13,5,13,5c28,5,28,5,28,5c28,0,28,0,28,0c31,0,31,0,31,0c31,5,31,5,31,5c46,5,46,5,46,5c46,7,46,7,46,7l13,7xm16,15c16,13,16,13,16,13c43,13,43,13,43,13c43,15,43,15,43,15l16,15xm16,23c16,21,16,21,16,21c43,21,43,21,43,21c43,23,43,23,43,23l16,23xm17,45c17,29,17,29,17,29c43,29,43,29,43,29c43,40,43,40,43,40c43,43,41,45,38,45l17,45xm40,40c40,31,40,31,40,31c20,31,20,31,20,31c20,43,20,43,20,43c37,43,37,43,37,43c39,43,40,42,40,40xe">
                <v:path o:connectlocs="21357,163738;21357,53392;0,67630;0,60511;35595,0;46273,0;32035,39154;32035,163738;21357,163738;46273,24916;46273,17797;99666,17797;99666,0;110344,0;110344,17797;163737,17797;163737,24916;46273,24916;56952,53392;56952,46273;153058,46273;153058,53392;56952,53392;56952,81869;56952,74749;153058,74749;153058,81869;56952,81869;60511,160178;60511,103226;153058,103226;153058,142380;135261,160178;60511,160178;142380,142380;142380,110345;71190,110345;71190,153059;131701,153059;142380,142380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5321935</wp:posOffset>
                </wp:positionH>
                <wp:positionV relativeFrom="paragraph">
                  <wp:posOffset>7795260</wp:posOffset>
                </wp:positionV>
                <wp:extent cx="163830" cy="145415"/>
                <wp:effectExtent l="0" t="0" r="8255" b="6985"/>
                <wp:wrapNone/>
                <wp:docPr id="94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45712"/>
                        </a:xfrm>
                        <a:custGeom>
                          <a:avLst/>
                          <a:gdLst>
                            <a:gd name="T0" fmla="*/ 0 w 46"/>
                            <a:gd name="T1" fmla="*/ 2 h 41"/>
                            <a:gd name="T2" fmla="*/ 0 w 46"/>
                            <a:gd name="T3" fmla="*/ 0 h 41"/>
                            <a:gd name="T4" fmla="*/ 46 w 46"/>
                            <a:gd name="T5" fmla="*/ 0 h 41"/>
                            <a:gd name="T6" fmla="*/ 46 w 46"/>
                            <a:gd name="T7" fmla="*/ 2 h 41"/>
                            <a:gd name="T8" fmla="*/ 24 w 46"/>
                            <a:gd name="T9" fmla="*/ 2 h 41"/>
                            <a:gd name="T10" fmla="*/ 23 w 46"/>
                            <a:gd name="T11" fmla="*/ 10 h 41"/>
                            <a:gd name="T12" fmla="*/ 41 w 46"/>
                            <a:gd name="T13" fmla="*/ 10 h 41"/>
                            <a:gd name="T14" fmla="*/ 41 w 46"/>
                            <a:gd name="T15" fmla="*/ 35 h 41"/>
                            <a:gd name="T16" fmla="*/ 34 w 46"/>
                            <a:gd name="T17" fmla="*/ 41 h 41"/>
                            <a:gd name="T18" fmla="*/ 6 w 46"/>
                            <a:gd name="T19" fmla="*/ 41 h 41"/>
                            <a:gd name="T20" fmla="*/ 6 w 46"/>
                            <a:gd name="T21" fmla="*/ 10 h 41"/>
                            <a:gd name="T22" fmla="*/ 20 w 46"/>
                            <a:gd name="T23" fmla="*/ 10 h 41"/>
                            <a:gd name="T24" fmla="*/ 21 w 46"/>
                            <a:gd name="T25" fmla="*/ 5 h 41"/>
                            <a:gd name="T26" fmla="*/ 21 w 46"/>
                            <a:gd name="T27" fmla="*/ 2 h 41"/>
                            <a:gd name="T28" fmla="*/ 0 w 46"/>
                            <a:gd name="T29" fmla="*/ 2 h 41"/>
                            <a:gd name="T30" fmla="*/ 9 w 46"/>
                            <a:gd name="T31" fmla="*/ 12 h 41"/>
                            <a:gd name="T32" fmla="*/ 9 w 46"/>
                            <a:gd name="T33" fmla="*/ 24 h 41"/>
                            <a:gd name="T34" fmla="*/ 38 w 46"/>
                            <a:gd name="T35" fmla="*/ 24 h 41"/>
                            <a:gd name="T36" fmla="*/ 38 w 46"/>
                            <a:gd name="T37" fmla="*/ 12 h 41"/>
                            <a:gd name="T38" fmla="*/ 9 w 46"/>
                            <a:gd name="T39" fmla="*/ 12 h 41"/>
                            <a:gd name="T40" fmla="*/ 38 w 46"/>
                            <a:gd name="T41" fmla="*/ 35 h 41"/>
                            <a:gd name="T42" fmla="*/ 38 w 46"/>
                            <a:gd name="T43" fmla="*/ 26 h 41"/>
                            <a:gd name="T44" fmla="*/ 9 w 46"/>
                            <a:gd name="T45" fmla="*/ 26 h 41"/>
                            <a:gd name="T46" fmla="*/ 9 w 46"/>
                            <a:gd name="T47" fmla="*/ 39 h 41"/>
                            <a:gd name="T48" fmla="*/ 34 w 46"/>
                            <a:gd name="T49" fmla="*/ 39 h 41"/>
                            <a:gd name="T50" fmla="*/ 38 w 46"/>
                            <a:gd name="T51" fmla="*/ 35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6" h="41">
                              <a:moveTo>
                                <a:pt x="0" y="2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6" y="0"/>
                                <a:pt x="46" y="0"/>
                                <a:pt x="46" y="0"/>
                              </a:cubicBezTo>
                              <a:cubicBezTo>
                                <a:pt x="46" y="2"/>
                                <a:pt x="46" y="2"/>
                                <a:pt x="46" y="2"/>
                              </a:cubicBezTo>
                              <a:cubicBezTo>
                                <a:pt x="24" y="2"/>
                                <a:pt x="24" y="2"/>
                                <a:pt x="24" y="2"/>
                              </a:cubicBezTo>
                              <a:cubicBezTo>
                                <a:pt x="24" y="5"/>
                                <a:pt x="23" y="8"/>
                                <a:pt x="23" y="10"/>
                              </a:cubicBezTo>
                              <a:cubicBezTo>
                                <a:pt x="41" y="10"/>
                                <a:pt x="41" y="10"/>
                                <a:pt x="41" y="10"/>
                              </a:cubicBezTo>
                              <a:cubicBezTo>
                                <a:pt x="41" y="35"/>
                                <a:pt x="41" y="35"/>
                                <a:pt x="41" y="35"/>
                              </a:cubicBezTo>
                              <a:cubicBezTo>
                                <a:pt x="42" y="39"/>
                                <a:pt x="39" y="41"/>
                                <a:pt x="34" y="41"/>
                              </a:cubicBezTo>
                              <a:cubicBezTo>
                                <a:pt x="6" y="41"/>
                                <a:pt x="6" y="41"/>
                                <a:pt x="6" y="41"/>
                              </a:cubicBezTo>
                              <a:cubicBezTo>
                                <a:pt x="6" y="10"/>
                                <a:pt x="6" y="10"/>
                                <a:pt x="6" y="10"/>
                              </a:cubicBezTo>
                              <a:cubicBezTo>
                                <a:pt x="20" y="10"/>
                                <a:pt x="20" y="10"/>
                                <a:pt x="20" y="10"/>
                              </a:cubicBezTo>
                              <a:cubicBezTo>
                                <a:pt x="20" y="9"/>
                                <a:pt x="20" y="7"/>
                                <a:pt x="21" y="5"/>
                              </a:cubicBezTo>
                              <a:cubicBezTo>
                                <a:pt x="21" y="4"/>
                                <a:pt x="21" y="3"/>
                                <a:pt x="21" y="2"/>
                              </a:cubicBezTo>
                              <a:lnTo>
                                <a:pt x="0" y="2"/>
                              </a:lnTo>
                              <a:close/>
                              <a:moveTo>
                                <a:pt x="9" y="12"/>
                              </a:move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38" y="24"/>
                                <a:pt x="38" y="24"/>
                                <a:pt x="38" y="24"/>
                              </a:cubicBezTo>
                              <a:cubicBezTo>
                                <a:pt x="38" y="12"/>
                                <a:pt x="38" y="12"/>
                                <a:pt x="38" y="12"/>
                              </a:cubicBezTo>
                              <a:lnTo>
                                <a:pt x="9" y="12"/>
                              </a:lnTo>
                              <a:close/>
                              <a:moveTo>
                                <a:pt x="38" y="35"/>
                              </a:moveTo>
                              <a:cubicBezTo>
                                <a:pt x="38" y="26"/>
                                <a:pt x="38" y="26"/>
                                <a:pt x="38" y="26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9" y="39"/>
                                <a:pt x="9" y="39"/>
                                <a:pt x="9" y="39"/>
                              </a:cubicBezTo>
                              <a:cubicBezTo>
                                <a:pt x="34" y="39"/>
                                <a:pt x="34" y="39"/>
                                <a:pt x="34" y="39"/>
                              </a:cubicBezTo>
                              <a:cubicBezTo>
                                <a:pt x="37" y="39"/>
                                <a:pt x="38" y="38"/>
                                <a:pt x="38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o:spt="100" style="position:absolute;left:0pt;margin-left:419.05pt;margin-top:613.8pt;height:11.45pt;width:12.9pt;z-index:251752448;mso-width-relative:page;mso-height-relative:page;" fillcolor="#2A3D52 [3204]" filled="t" stroked="f" coordsize="46,41" o:gfxdata="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" path="m0,2c0,0,0,0,0,0c46,0,46,0,46,0c46,2,46,2,46,2c24,2,24,2,24,2c24,5,23,8,23,10c41,10,41,10,41,10c41,35,41,35,41,35c42,39,39,41,34,41c6,41,6,41,6,41c6,10,6,10,6,10c20,10,20,10,20,10c20,9,20,7,21,5c21,4,21,3,21,2l0,2xm9,12c9,24,9,24,9,24c38,24,38,24,38,24c38,12,38,12,38,12l9,12xm38,35c38,26,38,26,38,26c9,26,9,26,9,26c9,39,9,39,9,39c34,39,34,39,34,39c37,39,38,38,38,35xe">
                <v:path o:connectlocs="0,7107;0,0;163737,0;163737,7107;85428,7107;81868,35539;145939,35539;145939,124388;121023,145712;21357,145712;21357,35539;71190,35539;74749,17769;74749,7107;0,7107;32035,42647;32035,85294;135261,85294;135261,42647;32035,42647;135261,124388;135261,92402;32035,92402;32035,138604;121023,138604;135261,124388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5506720</wp:posOffset>
                </wp:positionH>
                <wp:positionV relativeFrom="paragraph">
                  <wp:posOffset>7784465</wp:posOffset>
                </wp:positionV>
                <wp:extent cx="163830" cy="163830"/>
                <wp:effectExtent l="0" t="0" r="8255" b="8255"/>
                <wp:wrapNone/>
                <wp:docPr id="95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63738"/>
                        </a:xfrm>
                        <a:custGeom>
                          <a:avLst/>
                          <a:gdLst>
                            <a:gd name="T0" fmla="*/ 7 w 46"/>
                            <a:gd name="T1" fmla="*/ 20 h 46"/>
                            <a:gd name="T2" fmla="*/ 6 w 46"/>
                            <a:gd name="T3" fmla="*/ 36 h 46"/>
                            <a:gd name="T4" fmla="*/ 0 w 46"/>
                            <a:gd name="T5" fmla="*/ 46 h 46"/>
                            <a:gd name="T6" fmla="*/ 0 w 46"/>
                            <a:gd name="T7" fmla="*/ 44 h 46"/>
                            <a:gd name="T8" fmla="*/ 3 w 46"/>
                            <a:gd name="T9" fmla="*/ 34 h 46"/>
                            <a:gd name="T10" fmla="*/ 4 w 46"/>
                            <a:gd name="T11" fmla="*/ 20 h 46"/>
                            <a:gd name="T12" fmla="*/ 4 w 46"/>
                            <a:gd name="T13" fmla="*/ 5 h 46"/>
                            <a:gd name="T14" fmla="*/ 23 w 46"/>
                            <a:gd name="T15" fmla="*/ 5 h 46"/>
                            <a:gd name="T16" fmla="*/ 23 w 46"/>
                            <a:gd name="T17" fmla="*/ 0 h 46"/>
                            <a:gd name="T18" fmla="*/ 27 w 46"/>
                            <a:gd name="T19" fmla="*/ 0 h 46"/>
                            <a:gd name="T20" fmla="*/ 27 w 46"/>
                            <a:gd name="T21" fmla="*/ 5 h 46"/>
                            <a:gd name="T22" fmla="*/ 46 w 46"/>
                            <a:gd name="T23" fmla="*/ 5 h 46"/>
                            <a:gd name="T24" fmla="*/ 46 w 46"/>
                            <a:gd name="T25" fmla="*/ 7 h 46"/>
                            <a:gd name="T26" fmla="*/ 7 w 46"/>
                            <a:gd name="T27" fmla="*/ 7 h 46"/>
                            <a:gd name="T28" fmla="*/ 7 w 46"/>
                            <a:gd name="T29" fmla="*/ 20 h 46"/>
                            <a:gd name="T30" fmla="*/ 46 w 46"/>
                            <a:gd name="T31" fmla="*/ 46 h 46"/>
                            <a:gd name="T32" fmla="*/ 26 w 46"/>
                            <a:gd name="T33" fmla="*/ 41 h 46"/>
                            <a:gd name="T34" fmla="*/ 7 w 46"/>
                            <a:gd name="T35" fmla="*/ 46 h 46"/>
                            <a:gd name="T36" fmla="*/ 7 w 46"/>
                            <a:gd name="T37" fmla="*/ 44 h 46"/>
                            <a:gd name="T38" fmla="*/ 23 w 46"/>
                            <a:gd name="T39" fmla="*/ 40 h 46"/>
                            <a:gd name="T40" fmla="*/ 13 w 46"/>
                            <a:gd name="T41" fmla="*/ 31 h 46"/>
                            <a:gd name="T42" fmla="*/ 17 w 46"/>
                            <a:gd name="T43" fmla="*/ 31 h 46"/>
                            <a:gd name="T44" fmla="*/ 26 w 46"/>
                            <a:gd name="T45" fmla="*/ 38 h 46"/>
                            <a:gd name="T46" fmla="*/ 37 w 46"/>
                            <a:gd name="T47" fmla="*/ 29 h 46"/>
                            <a:gd name="T48" fmla="*/ 11 w 46"/>
                            <a:gd name="T49" fmla="*/ 29 h 46"/>
                            <a:gd name="T50" fmla="*/ 11 w 46"/>
                            <a:gd name="T51" fmla="*/ 27 h 46"/>
                            <a:gd name="T52" fmla="*/ 40 w 46"/>
                            <a:gd name="T53" fmla="*/ 27 h 46"/>
                            <a:gd name="T54" fmla="*/ 40 w 46"/>
                            <a:gd name="T55" fmla="*/ 29 h 46"/>
                            <a:gd name="T56" fmla="*/ 29 w 46"/>
                            <a:gd name="T57" fmla="*/ 40 h 46"/>
                            <a:gd name="T58" fmla="*/ 46 w 46"/>
                            <a:gd name="T59" fmla="*/ 44 h 46"/>
                            <a:gd name="T60" fmla="*/ 46 w 46"/>
                            <a:gd name="T61" fmla="*/ 46 h 46"/>
                            <a:gd name="T62" fmla="*/ 9 w 46"/>
                            <a:gd name="T63" fmla="*/ 15 h 46"/>
                            <a:gd name="T64" fmla="*/ 9 w 46"/>
                            <a:gd name="T65" fmla="*/ 13 h 46"/>
                            <a:gd name="T66" fmla="*/ 16 w 46"/>
                            <a:gd name="T67" fmla="*/ 13 h 46"/>
                            <a:gd name="T68" fmla="*/ 16 w 46"/>
                            <a:gd name="T69" fmla="*/ 9 h 46"/>
                            <a:gd name="T70" fmla="*/ 19 w 46"/>
                            <a:gd name="T71" fmla="*/ 9 h 46"/>
                            <a:gd name="T72" fmla="*/ 19 w 46"/>
                            <a:gd name="T73" fmla="*/ 13 h 46"/>
                            <a:gd name="T74" fmla="*/ 33 w 46"/>
                            <a:gd name="T75" fmla="*/ 13 h 46"/>
                            <a:gd name="T76" fmla="*/ 33 w 46"/>
                            <a:gd name="T77" fmla="*/ 9 h 46"/>
                            <a:gd name="T78" fmla="*/ 37 w 46"/>
                            <a:gd name="T79" fmla="*/ 9 h 46"/>
                            <a:gd name="T80" fmla="*/ 37 w 46"/>
                            <a:gd name="T81" fmla="*/ 13 h 46"/>
                            <a:gd name="T82" fmla="*/ 45 w 46"/>
                            <a:gd name="T83" fmla="*/ 13 h 46"/>
                            <a:gd name="T84" fmla="*/ 45 w 46"/>
                            <a:gd name="T85" fmla="*/ 15 h 46"/>
                            <a:gd name="T86" fmla="*/ 37 w 46"/>
                            <a:gd name="T87" fmla="*/ 15 h 46"/>
                            <a:gd name="T88" fmla="*/ 37 w 46"/>
                            <a:gd name="T89" fmla="*/ 19 h 46"/>
                            <a:gd name="T90" fmla="*/ 32 w 46"/>
                            <a:gd name="T91" fmla="*/ 23 h 46"/>
                            <a:gd name="T92" fmla="*/ 16 w 46"/>
                            <a:gd name="T93" fmla="*/ 23 h 46"/>
                            <a:gd name="T94" fmla="*/ 16 w 46"/>
                            <a:gd name="T95" fmla="*/ 15 h 46"/>
                            <a:gd name="T96" fmla="*/ 9 w 46"/>
                            <a:gd name="T97" fmla="*/ 15 h 46"/>
                            <a:gd name="T98" fmla="*/ 31 w 46"/>
                            <a:gd name="T99" fmla="*/ 21 h 46"/>
                            <a:gd name="T100" fmla="*/ 33 w 46"/>
                            <a:gd name="T101" fmla="*/ 18 h 46"/>
                            <a:gd name="T102" fmla="*/ 33 w 46"/>
                            <a:gd name="T103" fmla="*/ 15 h 46"/>
                            <a:gd name="T104" fmla="*/ 19 w 46"/>
                            <a:gd name="T105" fmla="*/ 15 h 46"/>
                            <a:gd name="T106" fmla="*/ 19 w 46"/>
                            <a:gd name="T107" fmla="*/ 21 h 46"/>
                            <a:gd name="T108" fmla="*/ 31 w 46"/>
                            <a:gd name="T109" fmla="*/ 21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7" y="20"/>
                              </a:moveTo>
                              <a:cubicBezTo>
                                <a:pt x="7" y="27"/>
                                <a:pt x="7" y="32"/>
                                <a:pt x="6" y="36"/>
                              </a:cubicBezTo>
                              <a:cubicBezTo>
                                <a:pt x="5" y="40"/>
                                <a:pt x="3" y="43"/>
                                <a:pt x="0" y="46"/>
                              </a:cubicBezTo>
                              <a:cubicBezTo>
                                <a:pt x="0" y="44"/>
                                <a:pt x="0" y="44"/>
                                <a:pt x="0" y="44"/>
                              </a:cubicBezTo>
                              <a:cubicBezTo>
                                <a:pt x="2" y="40"/>
                                <a:pt x="3" y="37"/>
                                <a:pt x="3" y="34"/>
                              </a:cubicBezTo>
                              <a:cubicBezTo>
                                <a:pt x="4" y="31"/>
                                <a:pt x="4" y="27"/>
                                <a:pt x="4" y="20"/>
                              </a:cubicBezTo>
                              <a:cubicBezTo>
                                <a:pt x="4" y="5"/>
                                <a:pt x="4" y="5"/>
                                <a:pt x="4" y="5"/>
                              </a:cubicBezTo>
                              <a:cubicBezTo>
                                <a:pt x="23" y="5"/>
                                <a:pt x="23" y="5"/>
                                <a:pt x="23" y="5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5"/>
                                <a:pt x="27" y="5"/>
                                <a:pt x="27" y="5"/>
                              </a:cubicBezTo>
                              <a:cubicBezTo>
                                <a:pt x="46" y="5"/>
                                <a:pt x="46" y="5"/>
                                <a:pt x="46" y="5"/>
                              </a:cubicBezTo>
                              <a:cubicBezTo>
                                <a:pt x="46" y="7"/>
                                <a:pt x="46" y="7"/>
                                <a:pt x="46" y="7"/>
                              </a:cubicBezTo>
                              <a:cubicBezTo>
                                <a:pt x="7" y="7"/>
                                <a:pt x="7" y="7"/>
                                <a:pt x="7" y="7"/>
                              </a:cubicBezTo>
                              <a:lnTo>
                                <a:pt x="7" y="20"/>
                              </a:lnTo>
                              <a:close/>
                              <a:moveTo>
                                <a:pt x="46" y="46"/>
                              </a:moveTo>
                              <a:cubicBezTo>
                                <a:pt x="37" y="45"/>
                                <a:pt x="31" y="43"/>
                                <a:pt x="26" y="41"/>
                              </a:cubicBezTo>
                              <a:cubicBezTo>
                                <a:pt x="21" y="43"/>
                                <a:pt x="14" y="45"/>
                                <a:pt x="7" y="46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13" y="43"/>
                                <a:pt x="19" y="41"/>
                                <a:pt x="23" y="40"/>
                              </a:cubicBezTo>
                              <a:cubicBezTo>
                                <a:pt x="20" y="38"/>
                                <a:pt x="16" y="35"/>
                                <a:pt x="13" y="31"/>
                              </a:cubicBezTo>
                              <a:cubicBezTo>
                                <a:pt x="17" y="31"/>
                                <a:pt x="17" y="31"/>
                                <a:pt x="17" y="31"/>
                              </a:cubicBezTo>
                              <a:cubicBezTo>
                                <a:pt x="19" y="34"/>
                                <a:pt x="22" y="36"/>
                                <a:pt x="26" y="38"/>
                              </a:cubicBezTo>
                              <a:cubicBezTo>
                                <a:pt x="30" y="36"/>
                                <a:pt x="33" y="33"/>
                                <a:pt x="37" y="29"/>
                              </a:cubicBezTo>
                              <a:cubicBezTo>
                                <a:pt x="11" y="29"/>
                                <a:pt x="11" y="29"/>
                                <a:pt x="11" y="29"/>
                              </a:cubicBezTo>
                              <a:cubicBezTo>
                                <a:pt x="11" y="27"/>
                                <a:pt x="11" y="27"/>
                                <a:pt x="11" y="27"/>
                              </a:cubicBezTo>
                              <a:cubicBezTo>
                                <a:pt x="40" y="27"/>
                                <a:pt x="40" y="27"/>
                                <a:pt x="40" y="27"/>
                              </a:cubicBezTo>
                              <a:cubicBezTo>
                                <a:pt x="40" y="29"/>
                                <a:pt x="40" y="29"/>
                                <a:pt x="40" y="29"/>
                              </a:cubicBezTo>
                              <a:cubicBezTo>
                                <a:pt x="37" y="34"/>
                                <a:pt x="33" y="37"/>
                                <a:pt x="29" y="40"/>
                              </a:cubicBezTo>
                              <a:cubicBezTo>
                                <a:pt x="32" y="41"/>
                                <a:pt x="38" y="43"/>
                                <a:pt x="46" y="44"/>
                              </a:cubicBezTo>
                              <a:lnTo>
                                <a:pt x="46" y="46"/>
                              </a:lnTo>
                              <a:close/>
                              <a:moveTo>
                                <a:pt x="9" y="15"/>
                              </a:moveTo>
                              <a:cubicBezTo>
                                <a:pt x="9" y="13"/>
                                <a:pt x="9" y="13"/>
                                <a:pt x="9" y="13"/>
                              </a:cubicBezTo>
                              <a:cubicBezTo>
                                <a:pt x="16" y="13"/>
                                <a:pt x="16" y="13"/>
                                <a:pt x="16" y="13"/>
                              </a:cubicBezTo>
                              <a:cubicBezTo>
                                <a:pt x="16" y="9"/>
                                <a:pt x="16" y="9"/>
                                <a:pt x="16" y="9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13"/>
                                <a:pt x="19" y="13"/>
                                <a:pt x="19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37" y="9"/>
                                <a:pt x="37" y="9"/>
                              </a:cubicBezTo>
                              <a:cubicBezTo>
                                <a:pt x="37" y="13"/>
                                <a:pt x="37" y="13"/>
                                <a:pt x="37" y="13"/>
                              </a:cubicBezTo>
                              <a:cubicBezTo>
                                <a:pt x="45" y="13"/>
                                <a:pt x="45" y="13"/>
                                <a:pt x="45" y="13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37" y="15"/>
                                <a:pt x="37" y="15"/>
                                <a:pt x="37" y="15"/>
                              </a:cubicBezTo>
                              <a:cubicBezTo>
                                <a:pt x="37" y="19"/>
                                <a:pt x="37" y="19"/>
                                <a:pt x="37" y="19"/>
                              </a:cubicBezTo>
                              <a:cubicBezTo>
                                <a:pt x="37" y="22"/>
                                <a:pt x="35" y="23"/>
                                <a:pt x="32" y="23"/>
                              </a:cubicBezTo>
                              <a:cubicBezTo>
                                <a:pt x="16" y="23"/>
                                <a:pt x="16" y="23"/>
                                <a:pt x="16" y="23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lnTo>
                                <a:pt x="9" y="15"/>
                              </a:lnTo>
                              <a:close/>
                              <a:moveTo>
                                <a:pt x="31" y="21"/>
                              </a:moveTo>
                              <a:cubicBezTo>
                                <a:pt x="33" y="21"/>
                                <a:pt x="33" y="20"/>
                                <a:pt x="33" y="18"/>
                              </a:cubicBezTo>
                              <a:cubicBezTo>
                                <a:pt x="33" y="15"/>
                                <a:pt x="33" y="15"/>
                                <a:pt x="33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lnTo>
                                <a:pt x="31" y="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433.6pt;margin-top:612.95pt;height:12.9pt;width:12.9pt;z-index:251753472;mso-width-relative:page;mso-height-relative:page;" fillcolor="#2A3D52 [3204]" filled="t" stroked="f" coordsize="46,46" o:gfxdata="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" path="m7,20c7,27,7,32,6,36c5,40,3,43,0,46c0,44,0,44,0,44c2,40,3,37,3,34c4,31,4,27,4,20c4,5,4,5,4,5c23,5,23,5,23,5c23,0,23,0,23,0c27,0,27,0,27,0c27,5,27,5,27,5c46,5,46,5,46,5c46,7,46,7,46,7c7,7,7,7,7,7l7,20xm46,46c37,45,31,43,26,41c21,43,14,45,7,46c7,44,7,44,7,44c13,43,19,41,23,40c20,38,16,35,13,31c17,31,17,31,17,31c19,34,22,36,26,38c30,36,33,33,37,29c11,29,11,29,11,29c11,27,11,27,11,27c40,27,40,27,40,27c40,29,40,29,40,29c37,34,33,37,29,40c32,41,38,43,46,44l46,46xm9,15c9,13,9,13,9,13c16,13,16,13,16,13c16,9,16,9,16,9c19,9,19,9,19,9c19,13,19,13,19,13c33,13,33,13,33,13c33,9,33,9,33,9c37,9,37,9,37,9c37,13,37,13,37,13c45,13,45,13,45,13c45,15,45,15,45,15c37,15,37,15,37,15c37,19,37,19,37,19c37,22,35,23,32,23c16,23,16,23,16,23c16,15,16,15,16,15l9,15xm31,21c33,21,33,20,33,18c33,15,33,15,33,15c19,15,19,15,19,15c19,21,19,21,19,21l31,21xe">
                <v:path o:connectlocs="24916,71190;21357,128142;0,163738;0,156618;10678,121023;14238,71190;14238,17797;81868,17797;81868,0;96106,0;96106,17797;163737,17797;163737,24916;24916,24916;24916,71190;163737,163738;92547,145940;24916,163738;24916,156618;81868,142380;46273,110345;60511,110345;92547,135261;131701,103226;39154,103226;39154,96107;142380,96107;142380,103226;103225,142380;163737,156618;163737,163738;32035,53392;32035,46273;56952,46273;56952,32035;67630,32035;67630,46273;117463,46273;117463,32035;131701,32035;131701,46273;160177,46273;160177,53392;131701,53392;131701,67630;113904,81869;56952,81869;56952,53392;32035,53392;110344,74749;117463,64071;117463,53392;67630,53392;67630,74749;110344,7474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8872220</wp:posOffset>
                </wp:positionV>
                <wp:extent cx="156210" cy="156210"/>
                <wp:effectExtent l="0" t="0" r="0" b="0"/>
                <wp:wrapNone/>
                <wp:docPr id="96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6227" cy="156227"/>
                        </a:xfrm>
                        <a:custGeom>
                          <a:avLst/>
                          <a:gdLst>
                            <a:gd name="T0" fmla="*/ 14 w 44"/>
                            <a:gd name="T1" fmla="*/ 41 h 44"/>
                            <a:gd name="T2" fmla="*/ 17 w 44"/>
                            <a:gd name="T3" fmla="*/ 39 h 44"/>
                            <a:gd name="T4" fmla="*/ 17 w 44"/>
                            <a:gd name="T5" fmla="*/ 27 h 44"/>
                            <a:gd name="T6" fmla="*/ 7 w 44"/>
                            <a:gd name="T7" fmla="*/ 27 h 44"/>
                            <a:gd name="T8" fmla="*/ 7 w 44"/>
                            <a:gd name="T9" fmla="*/ 27 h 44"/>
                            <a:gd name="T10" fmla="*/ 0 w 44"/>
                            <a:gd name="T11" fmla="*/ 44 h 44"/>
                            <a:gd name="T12" fmla="*/ 0 w 44"/>
                            <a:gd name="T13" fmla="*/ 42 h 44"/>
                            <a:gd name="T14" fmla="*/ 4 w 44"/>
                            <a:gd name="T15" fmla="*/ 28 h 44"/>
                            <a:gd name="T16" fmla="*/ 4 w 44"/>
                            <a:gd name="T17" fmla="*/ 1 h 44"/>
                            <a:gd name="T18" fmla="*/ 20 w 44"/>
                            <a:gd name="T19" fmla="*/ 1 h 44"/>
                            <a:gd name="T20" fmla="*/ 20 w 44"/>
                            <a:gd name="T21" fmla="*/ 38 h 44"/>
                            <a:gd name="T22" fmla="*/ 14 w 44"/>
                            <a:gd name="T23" fmla="*/ 43 h 44"/>
                            <a:gd name="T24" fmla="*/ 11 w 44"/>
                            <a:gd name="T25" fmla="*/ 43 h 44"/>
                            <a:gd name="T26" fmla="*/ 11 w 44"/>
                            <a:gd name="T27" fmla="*/ 41 h 44"/>
                            <a:gd name="T28" fmla="*/ 14 w 44"/>
                            <a:gd name="T29" fmla="*/ 41 h 44"/>
                            <a:gd name="T30" fmla="*/ 17 w 44"/>
                            <a:gd name="T31" fmla="*/ 3 h 44"/>
                            <a:gd name="T32" fmla="*/ 7 w 44"/>
                            <a:gd name="T33" fmla="*/ 3 h 44"/>
                            <a:gd name="T34" fmla="*/ 7 w 44"/>
                            <a:gd name="T35" fmla="*/ 13 h 44"/>
                            <a:gd name="T36" fmla="*/ 17 w 44"/>
                            <a:gd name="T37" fmla="*/ 13 h 44"/>
                            <a:gd name="T38" fmla="*/ 17 w 44"/>
                            <a:gd name="T39" fmla="*/ 3 h 44"/>
                            <a:gd name="T40" fmla="*/ 7 w 44"/>
                            <a:gd name="T41" fmla="*/ 15 h 44"/>
                            <a:gd name="T42" fmla="*/ 7 w 44"/>
                            <a:gd name="T43" fmla="*/ 25 h 44"/>
                            <a:gd name="T44" fmla="*/ 17 w 44"/>
                            <a:gd name="T45" fmla="*/ 25 h 44"/>
                            <a:gd name="T46" fmla="*/ 17 w 44"/>
                            <a:gd name="T47" fmla="*/ 15 h 44"/>
                            <a:gd name="T48" fmla="*/ 7 w 44"/>
                            <a:gd name="T49" fmla="*/ 15 h 44"/>
                            <a:gd name="T50" fmla="*/ 37 w 44"/>
                            <a:gd name="T51" fmla="*/ 42 h 44"/>
                            <a:gd name="T52" fmla="*/ 40 w 44"/>
                            <a:gd name="T53" fmla="*/ 39 h 44"/>
                            <a:gd name="T54" fmla="*/ 40 w 44"/>
                            <a:gd name="T55" fmla="*/ 27 h 44"/>
                            <a:gd name="T56" fmla="*/ 29 w 44"/>
                            <a:gd name="T57" fmla="*/ 27 h 44"/>
                            <a:gd name="T58" fmla="*/ 22 w 44"/>
                            <a:gd name="T59" fmla="*/ 44 h 44"/>
                            <a:gd name="T60" fmla="*/ 22 w 44"/>
                            <a:gd name="T61" fmla="*/ 42 h 44"/>
                            <a:gd name="T62" fmla="*/ 26 w 44"/>
                            <a:gd name="T63" fmla="*/ 28 h 44"/>
                            <a:gd name="T64" fmla="*/ 26 w 44"/>
                            <a:gd name="T65" fmla="*/ 0 h 44"/>
                            <a:gd name="T66" fmla="*/ 43 w 44"/>
                            <a:gd name="T67" fmla="*/ 0 h 44"/>
                            <a:gd name="T68" fmla="*/ 43 w 44"/>
                            <a:gd name="T69" fmla="*/ 38 h 44"/>
                            <a:gd name="T70" fmla="*/ 37 w 44"/>
                            <a:gd name="T71" fmla="*/ 44 h 44"/>
                            <a:gd name="T72" fmla="*/ 35 w 44"/>
                            <a:gd name="T73" fmla="*/ 44 h 44"/>
                            <a:gd name="T74" fmla="*/ 35 w 44"/>
                            <a:gd name="T75" fmla="*/ 42 h 44"/>
                            <a:gd name="T76" fmla="*/ 37 w 44"/>
                            <a:gd name="T77" fmla="*/ 42 h 44"/>
                            <a:gd name="T78" fmla="*/ 40 w 44"/>
                            <a:gd name="T79" fmla="*/ 2 h 44"/>
                            <a:gd name="T80" fmla="*/ 29 w 44"/>
                            <a:gd name="T81" fmla="*/ 2 h 44"/>
                            <a:gd name="T82" fmla="*/ 29 w 44"/>
                            <a:gd name="T83" fmla="*/ 13 h 44"/>
                            <a:gd name="T84" fmla="*/ 40 w 44"/>
                            <a:gd name="T85" fmla="*/ 13 h 44"/>
                            <a:gd name="T86" fmla="*/ 40 w 44"/>
                            <a:gd name="T87" fmla="*/ 2 h 44"/>
                            <a:gd name="T88" fmla="*/ 29 w 44"/>
                            <a:gd name="T89" fmla="*/ 15 h 44"/>
                            <a:gd name="T90" fmla="*/ 29 w 44"/>
                            <a:gd name="T91" fmla="*/ 25 h 44"/>
                            <a:gd name="T92" fmla="*/ 40 w 44"/>
                            <a:gd name="T93" fmla="*/ 25 h 44"/>
                            <a:gd name="T94" fmla="*/ 40 w 44"/>
                            <a:gd name="T95" fmla="*/ 15 h 44"/>
                            <a:gd name="T96" fmla="*/ 29 w 44"/>
                            <a:gd name="T97" fmla="*/ 15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4" h="44">
                              <a:moveTo>
                                <a:pt x="14" y="41"/>
                              </a:moveTo>
                              <a:cubicBezTo>
                                <a:pt x="16" y="41"/>
                                <a:pt x="17" y="40"/>
                                <a:pt x="17" y="39"/>
                              </a:cubicBezTo>
                              <a:cubicBezTo>
                                <a:pt x="17" y="27"/>
                                <a:pt x="17" y="27"/>
                                <a:pt x="17" y="27"/>
                              </a:cubicBez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cubicBezTo>
                                <a:pt x="7" y="27"/>
                                <a:pt x="7" y="27"/>
                                <a:pt x="7" y="27"/>
                              </a:cubicBezTo>
                              <a:cubicBezTo>
                                <a:pt x="7" y="35"/>
                                <a:pt x="5" y="41"/>
                                <a:pt x="0" y="44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3" y="39"/>
                                <a:pt x="4" y="35"/>
                                <a:pt x="4" y="28"/>
                              </a:cubicBezTo>
                              <a:cubicBezTo>
                                <a:pt x="4" y="1"/>
                                <a:pt x="4" y="1"/>
                                <a:pt x="4" y="1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20" y="42"/>
                                <a:pt x="18" y="44"/>
                                <a:pt x="14" y="43"/>
                              </a:cubicBezTo>
                              <a:cubicBezTo>
                                <a:pt x="11" y="43"/>
                                <a:pt x="11" y="43"/>
                                <a:pt x="11" y="43"/>
                              </a:cubicBezTo>
                              <a:cubicBezTo>
                                <a:pt x="11" y="41"/>
                                <a:pt x="11" y="41"/>
                                <a:pt x="11" y="41"/>
                              </a:cubicBezTo>
                              <a:lnTo>
                                <a:pt x="14" y="41"/>
                              </a:lnTo>
                              <a:close/>
                              <a:moveTo>
                                <a:pt x="17" y="3"/>
                              </a:moveTo>
                              <a:cubicBezTo>
                                <a:pt x="7" y="3"/>
                                <a:pt x="7" y="3"/>
                                <a:pt x="7" y="3"/>
                              </a:cubicBez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17" y="13"/>
                                <a:pt x="17" y="13"/>
                                <a:pt x="17" y="13"/>
                              </a:cubicBezTo>
                              <a:lnTo>
                                <a:pt x="17" y="3"/>
                              </a:lnTo>
                              <a:close/>
                              <a:moveTo>
                                <a:pt x="7" y="15"/>
                              </a:moveTo>
                              <a:cubicBezTo>
                                <a:pt x="7" y="25"/>
                                <a:pt x="7" y="25"/>
                                <a:pt x="7" y="25"/>
                              </a:cubicBezTo>
                              <a:cubicBezTo>
                                <a:pt x="17" y="25"/>
                                <a:pt x="17" y="25"/>
                                <a:pt x="17" y="25"/>
                              </a:cubicBezTo>
                              <a:cubicBezTo>
                                <a:pt x="17" y="15"/>
                                <a:pt x="17" y="15"/>
                                <a:pt x="17" y="15"/>
                              </a:cubicBezTo>
                              <a:lnTo>
                                <a:pt x="7" y="15"/>
                              </a:lnTo>
                              <a:close/>
                              <a:moveTo>
                                <a:pt x="37" y="42"/>
                              </a:moveTo>
                              <a:cubicBezTo>
                                <a:pt x="39" y="42"/>
                                <a:pt x="40" y="41"/>
                                <a:pt x="40" y="39"/>
                              </a:cubicBezTo>
                              <a:cubicBezTo>
                                <a:pt x="40" y="27"/>
                                <a:pt x="40" y="27"/>
                                <a:pt x="40" y="27"/>
                              </a:cubicBezTo>
                              <a:cubicBezTo>
                                <a:pt x="29" y="27"/>
                                <a:pt x="29" y="27"/>
                                <a:pt x="29" y="27"/>
                              </a:cubicBezTo>
                              <a:cubicBezTo>
                                <a:pt x="29" y="35"/>
                                <a:pt x="27" y="41"/>
                                <a:pt x="22" y="44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5" y="39"/>
                                <a:pt x="26" y="34"/>
                                <a:pt x="26" y="28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43" y="0"/>
                                <a:pt x="43" y="0"/>
                                <a:pt x="43" y="0"/>
                              </a:cubicBezTo>
                              <a:cubicBezTo>
                                <a:pt x="43" y="38"/>
                                <a:pt x="43" y="38"/>
                                <a:pt x="43" y="38"/>
                              </a:cubicBezTo>
                              <a:cubicBezTo>
                                <a:pt x="44" y="42"/>
                                <a:pt x="42" y="44"/>
                                <a:pt x="37" y="44"/>
                              </a:cubicBezTo>
                              <a:cubicBezTo>
                                <a:pt x="35" y="44"/>
                                <a:pt x="35" y="44"/>
                                <a:pt x="35" y="44"/>
                              </a:cubicBezTo>
                              <a:cubicBezTo>
                                <a:pt x="35" y="42"/>
                                <a:pt x="35" y="42"/>
                                <a:pt x="35" y="42"/>
                              </a:cubicBezTo>
                              <a:lnTo>
                                <a:pt x="37" y="42"/>
                              </a:lnTo>
                              <a:close/>
                              <a:moveTo>
                                <a:pt x="40" y="2"/>
                              </a:moveTo>
                              <a:cubicBezTo>
                                <a:pt x="29" y="2"/>
                                <a:pt x="29" y="2"/>
                                <a:pt x="29" y="2"/>
                              </a:cubicBezTo>
                              <a:cubicBezTo>
                                <a:pt x="29" y="13"/>
                                <a:pt x="29" y="13"/>
                                <a:pt x="29" y="13"/>
                              </a:cubicBezTo>
                              <a:cubicBezTo>
                                <a:pt x="40" y="13"/>
                                <a:pt x="40" y="13"/>
                                <a:pt x="40" y="13"/>
                              </a:cubicBezTo>
                              <a:lnTo>
                                <a:pt x="40" y="2"/>
                              </a:lnTo>
                              <a:close/>
                              <a:moveTo>
                                <a:pt x="29" y="15"/>
                              </a:moveTo>
                              <a:cubicBezTo>
                                <a:pt x="29" y="25"/>
                                <a:pt x="29" y="25"/>
                                <a:pt x="29" y="25"/>
                              </a:cubicBezTo>
                              <a:cubicBezTo>
                                <a:pt x="40" y="25"/>
                                <a:pt x="40" y="25"/>
                                <a:pt x="40" y="25"/>
                              </a:cubicBezTo>
                              <a:cubicBezTo>
                                <a:pt x="40" y="15"/>
                                <a:pt x="40" y="15"/>
                                <a:pt x="40" y="15"/>
                              </a:cubicBezTo>
                              <a:lnTo>
                                <a:pt x="29" y="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o:spt="100" style="position:absolute;left:0pt;margin-left:-18.9pt;margin-top:698.6pt;height:12.3pt;width:12.3pt;z-index:251754496;mso-width-relative:page;mso-height-relative:page;" fillcolor="#2A3D52 [3204]" filled="t" stroked="f" coordsize="44,44" o:gfxdata="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" path="m14,41c16,41,17,40,17,39c17,27,17,27,17,27c7,27,7,27,7,27c7,27,7,27,7,27c7,35,5,41,0,44c0,42,0,42,0,42c3,39,4,35,4,28c4,1,4,1,4,1c20,1,20,1,20,1c20,38,20,38,20,38c20,42,18,44,14,43c11,43,11,43,11,43c11,41,11,41,11,41l14,41xm17,3c7,3,7,3,7,3c7,13,7,13,7,13c17,13,17,13,17,13l17,3xm7,15c7,25,7,25,7,25c17,25,17,25,17,25c17,15,17,15,17,15l7,15xm37,42c39,42,40,41,40,39c40,27,40,27,40,27c29,27,29,27,29,27c29,35,27,41,22,44c22,42,22,42,22,42c25,39,26,34,26,28c26,0,26,0,26,0c43,0,43,0,43,0c43,38,43,38,43,38c44,42,42,44,37,44c35,44,35,44,35,44c35,42,35,42,35,42l37,42xm40,2c29,2,29,2,29,2c29,13,29,13,29,13c40,13,40,13,40,13l40,2xm29,15c29,25,29,25,29,25c40,25,40,25,40,25c40,15,40,15,40,15l29,15xe">
                <v:path o:connectlocs="49708,145575;60360,138473;60360,95866;24854,95866;24854,95866;0,156227;0,149125;14202,99417;14202,3550;71012,3550;71012,134923;49708,152676;39056,152676;39056,145575;49708,145575;60360,10651;24854,10651;24854,46157;60360,46157;60360,10651;24854,53259;24854,88765;60360,88765;60360,53259;24854,53259;131372,149125;142024,138473;142024,95866;102967,95866;78113,156227;78113,149125;92315,99417;92315,0;152676,0;152676,134923;131372,156227;124271,156227;124271,149125;131372,149125;142024,7101;102967,7101;102967,46157;142024,46157;142024,7101;102967,53259;102967,88765;142024,88765;142024,53259;102967,53259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8866505</wp:posOffset>
                </wp:positionV>
                <wp:extent cx="159385" cy="161925"/>
                <wp:effectExtent l="0" t="0" r="0" b="9525"/>
                <wp:wrapNone/>
                <wp:docPr id="97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9232" cy="162236"/>
                        </a:xfrm>
                        <a:custGeom>
                          <a:avLst/>
                          <a:gdLst>
                            <a:gd name="T0" fmla="*/ 15 w 45"/>
                            <a:gd name="T1" fmla="*/ 0 h 46"/>
                            <a:gd name="T2" fmla="*/ 18 w 45"/>
                            <a:gd name="T3" fmla="*/ 0 h 46"/>
                            <a:gd name="T4" fmla="*/ 17 w 45"/>
                            <a:gd name="T5" fmla="*/ 4 h 46"/>
                            <a:gd name="T6" fmla="*/ 17 w 45"/>
                            <a:gd name="T7" fmla="*/ 6 h 46"/>
                            <a:gd name="T8" fmla="*/ 45 w 45"/>
                            <a:gd name="T9" fmla="*/ 6 h 46"/>
                            <a:gd name="T10" fmla="*/ 45 w 45"/>
                            <a:gd name="T11" fmla="*/ 9 h 46"/>
                            <a:gd name="T12" fmla="*/ 17 w 45"/>
                            <a:gd name="T13" fmla="*/ 9 h 46"/>
                            <a:gd name="T14" fmla="*/ 15 w 45"/>
                            <a:gd name="T15" fmla="*/ 17 h 46"/>
                            <a:gd name="T16" fmla="*/ 40 w 45"/>
                            <a:gd name="T17" fmla="*/ 17 h 46"/>
                            <a:gd name="T18" fmla="*/ 40 w 45"/>
                            <a:gd name="T19" fmla="*/ 20 h 46"/>
                            <a:gd name="T20" fmla="*/ 28 w 45"/>
                            <a:gd name="T21" fmla="*/ 37 h 46"/>
                            <a:gd name="T22" fmla="*/ 45 w 45"/>
                            <a:gd name="T23" fmla="*/ 44 h 46"/>
                            <a:gd name="T24" fmla="*/ 45 w 45"/>
                            <a:gd name="T25" fmla="*/ 46 h 46"/>
                            <a:gd name="T26" fmla="*/ 26 w 45"/>
                            <a:gd name="T27" fmla="*/ 38 h 46"/>
                            <a:gd name="T28" fmla="*/ 7 w 45"/>
                            <a:gd name="T29" fmla="*/ 46 h 46"/>
                            <a:gd name="T30" fmla="*/ 7 w 45"/>
                            <a:gd name="T31" fmla="*/ 44 h 46"/>
                            <a:gd name="T32" fmla="*/ 24 w 45"/>
                            <a:gd name="T33" fmla="*/ 36 h 46"/>
                            <a:gd name="T34" fmla="*/ 14 w 45"/>
                            <a:gd name="T35" fmla="*/ 23 h 46"/>
                            <a:gd name="T36" fmla="*/ 17 w 45"/>
                            <a:gd name="T37" fmla="*/ 23 h 46"/>
                            <a:gd name="T38" fmla="*/ 26 w 45"/>
                            <a:gd name="T39" fmla="*/ 35 h 46"/>
                            <a:gd name="T40" fmla="*/ 36 w 45"/>
                            <a:gd name="T41" fmla="*/ 20 h 46"/>
                            <a:gd name="T42" fmla="*/ 14 w 45"/>
                            <a:gd name="T43" fmla="*/ 20 h 46"/>
                            <a:gd name="T44" fmla="*/ 0 w 45"/>
                            <a:gd name="T45" fmla="*/ 44 h 46"/>
                            <a:gd name="T46" fmla="*/ 0 w 45"/>
                            <a:gd name="T47" fmla="*/ 41 h 46"/>
                            <a:gd name="T48" fmla="*/ 13 w 45"/>
                            <a:gd name="T49" fmla="*/ 9 h 46"/>
                            <a:gd name="T50" fmla="*/ 0 w 45"/>
                            <a:gd name="T51" fmla="*/ 9 h 46"/>
                            <a:gd name="T52" fmla="*/ 0 w 45"/>
                            <a:gd name="T53" fmla="*/ 6 h 46"/>
                            <a:gd name="T54" fmla="*/ 14 w 45"/>
                            <a:gd name="T55" fmla="*/ 6 h 46"/>
                            <a:gd name="T56" fmla="*/ 15 w 45"/>
                            <a:gd name="T57" fmla="*/ 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6">
                              <a:moveTo>
                                <a:pt x="15" y="0"/>
                              </a:moveTo>
                              <a:cubicBezTo>
                                <a:pt x="18" y="0"/>
                                <a:pt x="18" y="0"/>
                                <a:pt x="18" y="0"/>
                              </a:cubicBezTo>
                              <a:cubicBezTo>
                                <a:pt x="18" y="1"/>
                                <a:pt x="17" y="2"/>
                                <a:pt x="17" y="4"/>
                              </a:cubicBezTo>
                              <a:cubicBezTo>
                                <a:pt x="17" y="5"/>
                                <a:pt x="17" y="6"/>
                                <a:pt x="17" y="6"/>
                              </a:cubicBezTo>
                              <a:cubicBezTo>
                                <a:pt x="45" y="6"/>
                                <a:pt x="45" y="6"/>
                                <a:pt x="45" y="6"/>
                              </a:cubicBezTo>
                              <a:cubicBezTo>
                                <a:pt x="45" y="9"/>
                                <a:pt x="45" y="9"/>
                                <a:pt x="45" y="9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16" y="12"/>
                                <a:pt x="15" y="15"/>
                                <a:pt x="15" y="17"/>
                              </a:cubicBezTo>
                              <a:cubicBezTo>
                                <a:pt x="40" y="17"/>
                                <a:pt x="40" y="17"/>
                                <a:pt x="40" y="17"/>
                              </a:cubicBez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36" y="27"/>
                                <a:pt x="32" y="33"/>
                                <a:pt x="28" y="37"/>
                              </a:cubicBezTo>
                              <a:cubicBezTo>
                                <a:pt x="31" y="39"/>
                                <a:pt x="37" y="42"/>
                                <a:pt x="45" y="44"/>
                              </a:cubicBezTo>
                              <a:cubicBezTo>
                                <a:pt x="45" y="46"/>
                                <a:pt x="45" y="46"/>
                                <a:pt x="45" y="46"/>
                              </a:cubicBezTo>
                              <a:cubicBezTo>
                                <a:pt x="37" y="44"/>
                                <a:pt x="30" y="41"/>
                                <a:pt x="26" y="38"/>
                              </a:cubicBezTo>
                              <a:cubicBezTo>
                                <a:pt x="21" y="41"/>
                                <a:pt x="15" y="44"/>
                                <a:pt x="7" y="46"/>
                              </a:cubicBezTo>
                              <a:cubicBezTo>
                                <a:pt x="7" y="44"/>
                                <a:pt x="7" y="44"/>
                                <a:pt x="7" y="44"/>
                              </a:cubicBezTo>
                              <a:cubicBezTo>
                                <a:pt x="15" y="42"/>
                                <a:pt x="20" y="39"/>
                                <a:pt x="24" y="36"/>
                              </a:cubicBezTo>
                              <a:cubicBezTo>
                                <a:pt x="20" y="33"/>
                                <a:pt x="17" y="29"/>
                                <a:pt x="14" y="23"/>
                              </a:cubicBezTo>
                              <a:cubicBezTo>
                                <a:pt x="17" y="23"/>
                                <a:pt x="17" y="23"/>
                                <a:pt x="17" y="23"/>
                              </a:cubicBezTo>
                              <a:cubicBezTo>
                                <a:pt x="20" y="28"/>
                                <a:pt x="23" y="32"/>
                                <a:pt x="26" y="35"/>
                              </a:cubicBezTo>
                              <a:cubicBezTo>
                                <a:pt x="30" y="31"/>
                                <a:pt x="33" y="26"/>
                                <a:pt x="36" y="20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1" y="28"/>
                                <a:pt x="7" y="36"/>
                                <a:pt x="0" y="44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cubicBezTo>
                                <a:pt x="7" y="31"/>
                                <a:pt x="12" y="20"/>
                                <a:pt x="13" y="9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0" y="6"/>
                                <a:pt x="0" y="6"/>
                                <a:pt x="0" y="6"/>
                              </a:cubicBezTo>
                              <a:cubicBezTo>
                                <a:pt x="14" y="6"/>
                                <a:pt x="14" y="6"/>
                                <a:pt x="14" y="6"/>
                              </a:cubicBezTo>
                              <a:cubicBezTo>
                                <a:pt x="14" y="4"/>
                                <a:pt x="14" y="2"/>
                                <a:pt x="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o:spt="100" style="position:absolute;left:0pt;margin-left:-4.35pt;margin-top:698.15pt;height:12.75pt;width:12.55pt;z-index:251755520;mso-width-relative:page;mso-height-relative:page;" fillcolor="#2A3D52 [3204]" filled="t" stroked="f" coordsize="45,46" o:gfxdata="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" path="m15,0c18,0,18,0,18,0c18,1,17,2,17,4c17,5,17,6,17,6c45,6,45,6,45,6c45,9,45,9,45,9c17,9,17,9,17,9c16,12,15,15,15,17c40,17,40,17,40,17c40,20,40,20,40,20c36,27,32,33,28,37c31,39,37,42,45,44c45,46,45,46,45,46c37,44,30,41,26,38c21,41,15,44,7,46c7,44,7,44,7,44c15,42,20,39,24,36c20,33,17,29,14,23c17,23,17,23,17,23c20,28,23,32,26,35c30,31,33,26,36,20c14,20,14,20,14,20c11,28,7,36,0,44c0,41,0,41,0,41c7,31,12,20,13,9c0,9,0,9,0,9c0,6,0,6,0,6c14,6,14,6,14,6c14,4,14,2,15,0xe">
                <v:path o:connectlocs="53077,0;63692,0;60154,14107;60154,21161;159232,21161;159232,31741;60154,31741;53077,59956;141539,59956;141539,70537;99077,130494;159232,155182;159232,162236;92000,134021;24769,162236;24769,155182;84923,126967;49538,81118;60154,81118;92000,123440;127385,70537;49538,70537;0,155182;0,144601;46000,31741;0,31741;0,21161;49538,21161;53077,0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8872220</wp:posOffset>
                </wp:positionV>
                <wp:extent cx="145415" cy="153035"/>
                <wp:effectExtent l="0" t="0" r="6985" b="0"/>
                <wp:wrapNone/>
                <wp:docPr id="98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5712" cy="153223"/>
                        </a:xfrm>
                        <a:custGeom>
                          <a:avLst/>
                          <a:gdLst>
                            <a:gd name="T0" fmla="*/ 0 w 41"/>
                            <a:gd name="T1" fmla="*/ 0 h 43"/>
                            <a:gd name="T2" fmla="*/ 41 w 41"/>
                            <a:gd name="T3" fmla="*/ 38 h 43"/>
                            <a:gd name="T4" fmla="*/ 0 w 41"/>
                            <a:gd name="T5" fmla="*/ 43 h 43"/>
                            <a:gd name="T6" fmla="*/ 3 w 41"/>
                            <a:gd name="T7" fmla="*/ 2 h 43"/>
                            <a:gd name="T8" fmla="*/ 34 w 41"/>
                            <a:gd name="T9" fmla="*/ 41 h 43"/>
                            <a:gd name="T10" fmla="*/ 38 w 41"/>
                            <a:gd name="T11" fmla="*/ 2 h 43"/>
                            <a:gd name="T12" fmla="*/ 30 w 41"/>
                            <a:gd name="T13" fmla="*/ 10 h 43"/>
                            <a:gd name="T14" fmla="*/ 34 w 41"/>
                            <a:gd name="T15" fmla="*/ 12 h 43"/>
                            <a:gd name="T16" fmla="*/ 20 w 41"/>
                            <a:gd name="T17" fmla="*/ 16 h 43"/>
                            <a:gd name="T18" fmla="*/ 36 w 41"/>
                            <a:gd name="T19" fmla="*/ 18 h 43"/>
                            <a:gd name="T20" fmla="*/ 35 w 41"/>
                            <a:gd name="T21" fmla="*/ 25 h 43"/>
                            <a:gd name="T22" fmla="*/ 28 w 41"/>
                            <a:gd name="T23" fmla="*/ 24 h 43"/>
                            <a:gd name="T24" fmla="*/ 23 w 41"/>
                            <a:gd name="T25" fmla="*/ 31 h 43"/>
                            <a:gd name="T26" fmla="*/ 21 w 41"/>
                            <a:gd name="T27" fmla="*/ 30 h 43"/>
                            <a:gd name="T28" fmla="*/ 26 w 41"/>
                            <a:gd name="T29" fmla="*/ 27 h 43"/>
                            <a:gd name="T30" fmla="*/ 14 w 41"/>
                            <a:gd name="T31" fmla="*/ 25 h 43"/>
                            <a:gd name="T32" fmla="*/ 17 w 41"/>
                            <a:gd name="T33" fmla="*/ 35 h 43"/>
                            <a:gd name="T34" fmla="*/ 31 w 41"/>
                            <a:gd name="T35" fmla="*/ 32 h 43"/>
                            <a:gd name="T36" fmla="*/ 33 w 41"/>
                            <a:gd name="T37" fmla="*/ 31 h 43"/>
                            <a:gd name="T38" fmla="*/ 28 w 41"/>
                            <a:gd name="T39" fmla="*/ 37 h 43"/>
                            <a:gd name="T40" fmla="*/ 11 w 41"/>
                            <a:gd name="T41" fmla="*/ 32 h 43"/>
                            <a:gd name="T42" fmla="*/ 5 w 41"/>
                            <a:gd name="T43" fmla="*/ 27 h 43"/>
                            <a:gd name="T44" fmla="*/ 16 w 41"/>
                            <a:gd name="T45" fmla="*/ 18 h 43"/>
                            <a:gd name="T46" fmla="*/ 5 w 41"/>
                            <a:gd name="T47" fmla="*/ 16 h 43"/>
                            <a:gd name="T48" fmla="*/ 19 w 41"/>
                            <a:gd name="T49" fmla="*/ 12 h 43"/>
                            <a:gd name="T50" fmla="*/ 6 w 41"/>
                            <a:gd name="T51" fmla="*/ 10 h 43"/>
                            <a:gd name="T52" fmla="*/ 10 w 41"/>
                            <a:gd name="T53" fmla="*/ 6 h 43"/>
                            <a:gd name="T54" fmla="*/ 13 w 41"/>
                            <a:gd name="T55" fmla="*/ 6 h 43"/>
                            <a:gd name="T56" fmla="*/ 19 w 41"/>
                            <a:gd name="T57" fmla="*/ 10 h 43"/>
                            <a:gd name="T58" fmla="*/ 19 w 41"/>
                            <a:gd name="T59" fmla="*/ 4 h 43"/>
                            <a:gd name="T60" fmla="*/ 22 w 41"/>
                            <a:gd name="T61" fmla="*/ 8 h 43"/>
                            <a:gd name="T62" fmla="*/ 27 w 41"/>
                            <a:gd name="T63" fmla="*/ 10 h 43"/>
                            <a:gd name="T64" fmla="*/ 31 w 41"/>
                            <a:gd name="T65" fmla="*/ 6 h 43"/>
                            <a:gd name="T66" fmla="*/ 14 w 41"/>
                            <a:gd name="T67" fmla="*/ 23 h 43"/>
                            <a:gd name="T68" fmla="*/ 22 w 41"/>
                            <a:gd name="T69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1" h="43">
                              <a:moveTo>
                                <a:pt x="0" y="43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1" y="0"/>
                                <a:pt x="41" y="0"/>
                                <a:pt x="41" y="0"/>
                              </a:cubicBezTo>
                              <a:cubicBezTo>
                                <a:pt x="41" y="38"/>
                                <a:pt x="41" y="38"/>
                                <a:pt x="41" y="38"/>
                              </a:cubicBezTo>
                              <a:cubicBezTo>
                                <a:pt x="41" y="42"/>
                                <a:pt x="39" y="43"/>
                                <a:pt x="35" y="43"/>
                              </a:cubicBezTo>
                              <a:lnTo>
                                <a:pt x="0" y="43"/>
                              </a:lnTo>
                              <a:close/>
                              <a:moveTo>
                                <a:pt x="38" y="2"/>
                              </a:move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41"/>
                                <a:pt x="3" y="41"/>
                                <a:pt x="3" y="41"/>
                              </a:cubicBezTo>
                              <a:cubicBezTo>
                                <a:pt x="34" y="41"/>
                                <a:pt x="34" y="41"/>
                                <a:pt x="34" y="41"/>
                              </a:cubicBezTo>
                              <a:cubicBezTo>
                                <a:pt x="37" y="41"/>
                                <a:pt x="38" y="40"/>
                                <a:pt x="38" y="38"/>
                              </a:cubicBezTo>
                              <a:lnTo>
                                <a:pt x="38" y="2"/>
                              </a:lnTo>
                              <a:close/>
                              <a:moveTo>
                                <a:pt x="31" y="6"/>
                              </a:moveTo>
                              <a:cubicBezTo>
                                <a:pt x="31" y="7"/>
                                <a:pt x="30" y="9"/>
                                <a:pt x="30" y="10"/>
                              </a:cubicBezTo>
                              <a:cubicBezTo>
                                <a:pt x="34" y="10"/>
                                <a:pt x="34" y="10"/>
                                <a:pt x="34" y="10"/>
                              </a:cubicBez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22" y="12"/>
                                <a:pt x="22" y="12"/>
                                <a:pt x="22" y="12"/>
                              </a:cubicBezTo>
                              <a:cubicBezTo>
                                <a:pt x="21" y="14"/>
                                <a:pt x="21" y="15"/>
                                <a:pt x="20" y="16"/>
                              </a:cubicBezTo>
                              <a:cubicBezTo>
                                <a:pt x="36" y="16"/>
                                <a:pt x="36" y="16"/>
                                <a:pt x="36" y="16"/>
                              </a:cubicBezTo>
                              <a:cubicBezTo>
                                <a:pt x="36" y="18"/>
                                <a:pt x="36" y="18"/>
                                <a:pt x="36" y="18"/>
                              </a:cubicBezTo>
                              <a:cubicBezTo>
                                <a:pt x="25" y="18"/>
                                <a:pt x="25" y="18"/>
                                <a:pt x="25" y="18"/>
                              </a:cubicBezTo>
                              <a:cubicBezTo>
                                <a:pt x="27" y="21"/>
                                <a:pt x="31" y="23"/>
                                <a:pt x="35" y="25"/>
                              </a:cubicBezTo>
                              <a:cubicBezTo>
                                <a:pt x="35" y="27"/>
                                <a:pt x="35" y="27"/>
                                <a:pt x="35" y="27"/>
                              </a:cubicBezTo>
                              <a:cubicBezTo>
                                <a:pt x="32" y="26"/>
                                <a:pt x="30" y="25"/>
                                <a:pt x="28" y="24"/>
                              </a:cubicBezTo>
                              <a:cubicBezTo>
                                <a:pt x="28" y="26"/>
                                <a:pt x="28" y="26"/>
                                <a:pt x="28" y="26"/>
                              </a:cubicBezTo>
                              <a:cubicBezTo>
                                <a:pt x="29" y="30"/>
                                <a:pt x="27" y="31"/>
                                <a:pt x="23" y="31"/>
                              </a:cubicBezTo>
                              <a:cubicBezTo>
                                <a:pt x="21" y="31"/>
                                <a:pt x="21" y="31"/>
                                <a:pt x="21" y="31"/>
                              </a:cubicBezTo>
                              <a:cubicBezTo>
                                <a:pt x="21" y="30"/>
                                <a:pt x="21" y="30"/>
                                <a:pt x="21" y="30"/>
                              </a:cubicBezTo>
                              <a:cubicBezTo>
                                <a:pt x="23" y="30"/>
                                <a:pt x="23" y="30"/>
                                <a:pt x="23" y="30"/>
                              </a:cubicBezTo>
                              <a:cubicBezTo>
                                <a:pt x="25" y="30"/>
                                <a:pt x="26" y="29"/>
                                <a:pt x="26" y="27"/>
                              </a:cubicBezTo>
                              <a:cubicBezTo>
                                <a:pt x="26" y="25"/>
                                <a:pt x="26" y="25"/>
                                <a:pt x="26" y="25"/>
                              </a:cubicBezTo>
                              <a:cubicBezTo>
                                <a:pt x="14" y="25"/>
                                <a:pt x="14" y="25"/>
                                <a:pt x="14" y="25"/>
                              </a:cubicBezTo>
                              <a:cubicBezTo>
                                <a:pt x="14" y="32"/>
                                <a:pt x="14" y="32"/>
                                <a:pt x="14" y="32"/>
                              </a:cubicBezTo>
                              <a:cubicBezTo>
                                <a:pt x="14" y="34"/>
                                <a:pt x="15" y="35"/>
                                <a:pt x="17" y="35"/>
                              </a:cubicBezTo>
                              <a:cubicBezTo>
                                <a:pt x="28" y="35"/>
                                <a:pt x="28" y="35"/>
                                <a:pt x="28" y="35"/>
                              </a:cubicBezTo>
                              <a:cubicBezTo>
                                <a:pt x="30" y="35"/>
                                <a:pt x="31" y="34"/>
                                <a:pt x="31" y="32"/>
                              </a:cubicBezTo>
                              <a:cubicBezTo>
                                <a:pt x="31" y="31"/>
                                <a:pt x="31" y="31"/>
                                <a:pt x="31" y="31"/>
                              </a:cubicBezTo>
                              <a:cubicBezTo>
                                <a:pt x="33" y="31"/>
                                <a:pt x="33" y="31"/>
                                <a:pt x="33" y="31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cubicBezTo>
                                <a:pt x="34" y="36"/>
                                <a:pt x="32" y="37"/>
                                <a:pt x="28" y="37"/>
                              </a:cubicBezTo>
                              <a:cubicBezTo>
                                <a:pt x="17" y="37"/>
                                <a:pt x="17" y="37"/>
                                <a:pt x="17" y="37"/>
                              </a:cubicBezTo>
                              <a:cubicBezTo>
                                <a:pt x="13" y="37"/>
                                <a:pt x="11" y="36"/>
                                <a:pt x="11" y="32"/>
                              </a:cubicBezTo>
                              <a:cubicBezTo>
                                <a:pt x="11" y="24"/>
                                <a:pt x="11" y="24"/>
                                <a:pt x="11" y="24"/>
                              </a:cubicBezTo>
                              <a:cubicBezTo>
                                <a:pt x="10" y="25"/>
                                <a:pt x="8" y="26"/>
                                <a:pt x="5" y="27"/>
                              </a:cubicBezTo>
                              <a:cubicBezTo>
                                <a:pt x="5" y="25"/>
                                <a:pt x="5" y="25"/>
                                <a:pt x="5" y="25"/>
                              </a:cubicBezTo>
                              <a:cubicBezTo>
                                <a:pt x="10" y="23"/>
                                <a:pt x="14" y="21"/>
                                <a:pt x="16" y="18"/>
                              </a:cubicBezTo>
                              <a:cubicBezTo>
                                <a:pt x="5" y="18"/>
                                <a:pt x="5" y="18"/>
                                <a:pt x="5" y="18"/>
                              </a:cubicBezTo>
                              <a:cubicBezTo>
                                <a:pt x="5" y="16"/>
                                <a:pt x="5" y="16"/>
                                <a:pt x="5" y="16"/>
                              </a:cubicBezTo>
                              <a:cubicBezTo>
                                <a:pt x="17" y="16"/>
                                <a:pt x="17" y="16"/>
                                <a:pt x="17" y="16"/>
                              </a:cubicBezTo>
                              <a:cubicBezTo>
                                <a:pt x="18" y="15"/>
                                <a:pt x="19" y="14"/>
                                <a:pt x="19" y="12"/>
                              </a:cubicBezTo>
                              <a:cubicBezTo>
                                <a:pt x="6" y="12"/>
                                <a:pt x="6" y="12"/>
                                <a:pt x="6" y="12"/>
                              </a:cubicBezTo>
                              <a:cubicBezTo>
                                <a:pt x="6" y="10"/>
                                <a:pt x="6" y="10"/>
                                <a:pt x="6" y="10"/>
                              </a:cubicBezTo>
                              <a:cubicBezTo>
                                <a:pt x="11" y="10"/>
                                <a:pt x="11" y="10"/>
                                <a:pt x="11" y="10"/>
                              </a:cubicBezTo>
                              <a:cubicBezTo>
                                <a:pt x="11" y="9"/>
                                <a:pt x="10" y="8"/>
                                <a:pt x="10" y="6"/>
                              </a:cubicBezTo>
                              <a:cubicBezTo>
                                <a:pt x="10" y="6"/>
                                <a:pt x="10" y="6"/>
                                <a:pt x="10" y="6"/>
                              </a:cubicBezTo>
                              <a:cubicBezTo>
                                <a:pt x="13" y="6"/>
                                <a:pt x="13" y="6"/>
                                <a:pt x="13" y="6"/>
                              </a:cubicBezTo>
                              <a:cubicBezTo>
                                <a:pt x="13" y="7"/>
                                <a:pt x="13" y="9"/>
                                <a:pt x="14" y="10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9" y="10"/>
                                <a:pt x="19" y="9"/>
                                <a:pt x="19" y="8"/>
                              </a:cubicBezTo>
                              <a:cubicBezTo>
                                <a:pt x="19" y="4"/>
                                <a:pt x="19" y="4"/>
                                <a:pt x="19" y="4"/>
                              </a:cubicBezTo>
                              <a:cubicBezTo>
                                <a:pt x="22" y="4"/>
                                <a:pt x="22" y="4"/>
                                <a:pt x="22" y="4"/>
                              </a:cubicBezTo>
                              <a:cubicBezTo>
                                <a:pt x="22" y="8"/>
                                <a:pt x="22" y="8"/>
                                <a:pt x="22" y="8"/>
                              </a:cubicBezTo>
                              <a:cubicBezTo>
                                <a:pt x="22" y="9"/>
                                <a:pt x="22" y="9"/>
                                <a:pt x="22" y="10"/>
                              </a:cubicBezTo>
                              <a:cubicBezTo>
                                <a:pt x="27" y="10"/>
                                <a:pt x="27" y="10"/>
                                <a:pt x="27" y="10"/>
                              </a:cubicBezTo>
                              <a:cubicBezTo>
                                <a:pt x="28" y="9"/>
                                <a:pt x="28" y="7"/>
                                <a:pt x="28" y="6"/>
                              </a:cubicBezTo>
                              <a:lnTo>
                                <a:pt x="31" y="6"/>
                              </a:lnTo>
                              <a:close/>
                              <a:moveTo>
                                <a:pt x="19" y="18"/>
                              </a:moveTo>
                              <a:cubicBezTo>
                                <a:pt x="18" y="20"/>
                                <a:pt x="16" y="22"/>
                                <a:pt x="14" y="23"/>
                              </a:cubicBezTo>
                              <a:cubicBezTo>
                                <a:pt x="27" y="23"/>
                                <a:pt x="27" y="23"/>
                                <a:pt x="27" y="23"/>
                              </a:cubicBezTo>
                              <a:cubicBezTo>
                                <a:pt x="25" y="22"/>
                                <a:pt x="24" y="20"/>
                                <a:pt x="22" y="18"/>
                              </a:cubicBezTo>
                              <a:lnTo>
                                <a:pt x="19" y="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o:spt="100" style="position:absolute;left:0pt;margin-left:10.4pt;margin-top:698.6pt;height:12.05pt;width:11.45pt;z-index:251756544;mso-width-relative:page;mso-height-relative:page;" fillcolor="#2A3D52 [3204]" filled="t" stroked="f" coordsize="41,43" o:gfxdata="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" path="m0,43c0,0,0,0,0,0c41,0,41,0,41,0c41,38,41,38,41,38c41,42,39,43,35,43l0,43xm38,2c3,2,3,2,3,2c3,41,3,41,3,41c34,41,34,41,34,41c37,41,38,40,38,38l38,2xm31,6c31,7,30,9,30,10c34,10,34,10,34,10c34,12,34,12,34,12c22,12,22,12,22,12c21,14,21,15,20,16c36,16,36,16,36,16c36,18,36,18,36,18c25,18,25,18,25,18c27,21,31,23,35,25c35,27,35,27,35,27c32,26,30,25,28,24c28,26,28,26,28,26c29,30,27,31,23,31c21,31,21,31,21,31c21,30,21,30,21,30c23,30,23,30,23,30c25,30,26,29,26,27c26,25,26,25,26,25c14,25,14,25,14,25c14,32,14,32,14,32c14,34,15,35,17,35c28,35,28,35,28,35c30,35,31,34,31,32c31,31,31,31,31,31c33,31,33,31,33,31c33,32,33,32,33,32c34,36,32,37,28,37c17,37,17,37,17,37c13,37,11,36,11,32c11,24,11,24,11,24c10,25,8,26,5,27c5,25,5,25,5,25c10,23,14,21,16,18c5,18,5,18,5,18c5,16,5,16,5,16c17,16,17,16,17,16c18,15,19,14,19,12c6,12,6,12,6,12c6,10,6,10,6,10c11,10,11,10,11,10c11,9,10,8,10,6c10,6,10,6,10,6c13,6,13,6,13,6c13,7,13,9,14,10c19,10,19,10,19,10c19,10,19,9,19,8c19,4,19,4,19,4c22,4,22,4,22,4c22,8,22,8,22,8c22,9,22,9,22,10c27,10,27,10,27,10c28,9,28,7,28,6l31,6xm19,18c18,20,16,22,14,23c27,23,27,23,27,23c25,22,24,20,22,18l19,18xe">
                <v:path o:connectlocs="0,0;145712,135406;0,153223;10661,7126;120834,146096;135050,7126;106618,35633;120834,42759;71079,57013;127942,64139;124388,89083;99510,85519;81740,110463;74632,106899;92402,96209;49755,89083;60417,124716;110172,114026;117280,110463;99510,131843;39093,114026;17769,96209;56863,64139;17769,57013;67525,42759;21323,35633;35539,21379;46201,21379;67525,35633;67525,14253;78186,28506;95956,35633;110172,21379;49755,81956;78186,64139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8879840</wp:posOffset>
                </wp:positionV>
                <wp:extent cx="163830" cy="142875"/>
                <wp:effectExtent l="0" t="0" r="8255" b="0"/>
                <wp:wrapNone/>
                <wp:docPr id="99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42708"/>
                        </a:xfrm>
                        <a:custGeom>
                          <a:avLst/>
                          <a:gdLst>
                            <a:gd name="T0" fmla="*/ 37 w 46"/>
                            <a:gd name="T1" fmla="*/ 27 h 40"/>
                            <a:gd name="T2" fmla="*/ 33 w 46"/>
                            <a:gd name="T3" fmla="*/ 38 h 40"/>
                            <a:gd name="T4" fmla="*/ 46 w 46"/>
                            <a:gd name="T5" fmla="*/ 38 h 40"/>
                            <a:gd name="T6" fmla="*/ 46 w 46"/>
                            <a:gd name="T7" fmla="*/ 40 h 40"/>
                            <a:gd name="T8" fmla="*/ 0 w 46"/>
                            <a:gd name="T9" fmla="*/ 40 h 40"/>
                            <a:gd name="T10" fmla="*/ 0 w 46"/>
                            <a:gd name="T11" fmla="*/ 38 h 40"/>
                            <a:gd name="T12" fmla="*/ 14 w 46"/>
                            <a:gd name="T13" fmla="*/ 38 h 40"/>
                            <a:gd name="T14" fmla="*/ 10 w 46"/>
                            <a:gd name="T15" fmla="*/ 27 h 40"/>
                            <a:gd name="T16" fmla="*/ 13 w 46"/>
                            <a:gd name="T17" fmla="*/ 27 h 40"/>
                            <a:gd name="T18" fmla="*/ 17 w 46"/>
                            <a:gd name="T19" fmla="*/ 38 h 40"/>
                            <a:gd name="T20" fmla="*/ 30 w 46"/>
                            <a:gd name="T21" fmla="*/ 38 h 40"/>
                            <a:gd name="T22" fmla="*/ 33 w 46"/>
                            <a:gd name="T23" fmla="*/ 27 h 40"/>
                            <a:gd name="T24" fmla="*/ 37 w 46"/>
                            <a:gd name="T25" fmla="*/ 27 h 40"/>
                            <a:gd name="T26" fmla="*/ 1 w 46"/>
                            <a:gd name="T27" fmla="*/ 2 h 40"/>
                            <a:gd name="T28" fmla="*/ 1 w 46"/>
                            <a:gd name="T29" fmla="*/ 0 h 40"/>
                            <a:gd name="T30" fmla="*/ 45 w 46"/>
                            <a:gd name="T31" fmla="*/ 0 h 40"/>
                            <a:gd name="T32" fmla="*/ 45 w 46"/>
                            <a:gd name="T33" fmla="*/ 2 h 40"/>
                            <a:gd name="T34" fmla="*/ 1 w 46"/>
                            <a:gd name="T35" fmla="*/ 2 h 40"/>
                            <a:gd name="T36" fmla="*/ 6 w 46"/>
                            <a:gd name="T37" fmla="*/ 24 h 40"/>
                            <a:gd name="T38" fmla="*/ 6 w 46"/>
                            <a:gd name="T39" fmla="*/ 9 h 40"/>
                            <a:gd name="T40" fmla="*/ 40 w 46"/>
                            <a:gd name="T41" fmla="*/ 9 h 40"/>
                            <a:gd name="T42" fmla="*/ 40 w 46"/>
                            <a:gd name="T43" fmla="*/ 18 h 40"/>
                            <a:gd name="T44" fmla="*/ 34 w 46"/>
                            <a:gd name="T45" fmla="*/ 24 h 40"/>
                            <a:gd name="T46" fmla="*/ 6 w 46"/>
                            <a:gd name="T47" fmla="*/ 24 h 40"/>
                            <a:gd name="T48" fmla="*/ 37 w 46"/>
                            <a:gd name="T49" fmla="*/ 18 h 40"/>
                            <a:gd name="T50" fmla="*/ 37 w 46"/>
                            <a:gd name="T51" fmla="*/ 11 h 40"/>
                            <a:gd name="T52" fmla="*/ 9 w 46"/>
                            <a:gd name="T53" fmla="*/ 11 h 40"/>
                            <a:gd name="T54" fmla="*/ 9 w 46"/>
                            <a:gd name="T55" fmla="*/ 22 h 40"/>
                            <a:gd name="T56" fmla="*/ 33 w 46"/>
                            <a:gd name="T57" fmla="*/ 22 h 40"/>
                            <a:gd name="T58" fmla="*/ 37 w 46"/>
                            <a:gd name="T59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6" h="40">
                              <a:moveTo>
                                <a:pt x="37" y="27"/>
                              </a:moveTo>
                              <a:cubicBezTo>
                                <a:pt x="36" y="31"/>
                                <a:pt x="34" y="35"/>
                                <a:pt x="33" y="38"/>
                              </a:cubicBezTo>
                              <a:cubicBezTo>
                                <a:pt x="46" y="38"/>
                                <a:pt x="46" y="38"/>
                                <a:pt x="46" y="38"/>
                              </a:cubicBezTo>
                              <a:cubicBezTo>
                                <a:pt x="46" y="40"/>
                                <a:pt x="46" y="40"/>
                                <a:pt x="46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4" y="38"/>
                                <a:pt x="14" y="38"/>
                                <a:pt x="14" y="38"/>
                              </a:cubicBezTo>
                              <a:cubicBezTo>
                                <a:pt x="12" y="35"/>
                                <a:pt x="11" y="31"/>
                                <a:pt x="10" y="27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4" y="31"/>
                                <a:pt x="15" y="35"/>
                                <a:pt x="17" y="38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32" y="35"/>
                                <a:pt x="33" y="31"/>
                                <a:pt x="33" y="27"/>
                              </a:cubicBezTo>
                              <a:lnTo>
                                <a:pt x="37" y="27"/>
                              </a:lnTo>
                              <a:close/>
                              <a:moveTo>
                                <a:pt x="1" y="2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lnTo>
                                <a:pt x="1" y="2"/>
                              </a:lnTo>
                              <a:close/>
                              <a:moveTo>
                                <a:pt x="6" y="24"/>
                              </a:move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40" y="9"/>
                                <a:pt x="40" y="9"/>
                                <a:pt x="40" y="9"/>
                              </a:cubicBezTo>
                              <a:cubicBezTo>
                                <a:pt x="40" y="18"/>
                                <a:pt x="40" y="18"/>
                                <a:pt x="40" y="18"/>
                              </a:cubicBezTo>
                              <a:cubicBezTo>
                                <a:pt x="40" y="22"/>
                                <a:pt x="38" y="24"/>
                                <a:pt x="34" y="24"/>
                              </a:cubicBezTo>
                              <a:lnTo>
                                <a:pt x="6" y="24"/>
                              </a:lnTo>
                              <a:close/>
                              <a:moveTo>
                                <a:pt x="37" y="18"/>
                              </a:move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9" y="22"/>
                                <a:pt x="9" y="22"/>
                                <a:pt x="9" y="22"/>
                              </a:cubicBezTo>
                              <a:cubicBezTo>
                                <a:pt x="33" y="22"/>
                                <a:pt x="33" y="22"/>
                                <a:pt x="33" y="22"/>
                              </a:cubicBezTo>
                              <a:cubicBezTo>
                                <a:pt x="36" y="22"/>
                                <a:pt x="37" y="20"/>
                                <a:pt x="37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o:spt="100" style="position:absolute;left:0pt;margin-left:73.65pt;margin-top:699.2pt;height:11.25pt;width:12.9pt;z-index:251757568;mso-width-relative:page;mso-height-relative:page;" fillcolor="#2A3D52 [3204]" filled="t" stroked="f" coordsize="46,40" o:gfxdata="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" path="m37,27c36,31,34,35,33,38c46,38,46,38,46,38c46,40,46,40,46,40c0,40,0,40,0,40c0,38,0,38,0,38c14,38,14,38,14,38c12,35,11,31,10,27c13,27,13,27,13,27c14,31,15,35,17,38c30,38,30,38,30,38c32,35,33,31,33,27l37,27xm1,2c1,0,1,0,1,0c45,0,45,0,45,0c45,2,45,2,45,2l1,2xm6,24c6,9,6,9,6,9c40,9,40,9,40,9c40,18,40,18,40,18c40,22,38,24,34,24l6,24xm37,18c37,11,37,11,37,11c9,11,9,11,9,11c9,22,9,22,9,22c33,22,33,22,33,22c36,22,37,20,37,18xe">
                <v:path o:connectlocs="131701,96327;117463,135572;163737,135572;163737,142708;0,142708;0,135572;49833,135572;35595,96327;46273,96327;60511,135572;106785,135572;117463,96327;131701,96327;3559,7135;3559,0;160177,0;160177,7135;3559,7135;21357,85624;21357,32109;142380,32109;142380,64218;121023,85624;21357,85624;131701,64218;131701,39244;32035,39244;32035,78489;117463,78489;131701,64218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8866505</wp:posOffset>
                </wp:positionV>
                <wp:extent cx="167005" cy="167005"/>
                <wp:effectExtent l="0" t="0" r="5080" b="5080"/>
                <wp:wrapNone/>
                <wp:docPr id="100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742" cy="166743"/>
                        </a:xfrm>
                        <a:custGeom>
                          <a:avLst/>
                          <a:gdLst>
                            <a:gd name="T0" fmla="*/ 12 w 47"/>
                            <a:gd name="T1" fmla="*/ 18 h 47"/>
                            <a:gd name="T2" fmla="*/ 15 w 47"/>
                            <a:gd name="T3" fmla="*/ 20 h 47"/>
                            <a:gd name="T4" fmla="*/ 9 w 47"/>
                            <a:gd name="T5" fmla="*/ 26 h 47"/>
                            <a:gd name="T6" fmla="*/ 14 w 47"/>
                            <a:gd name="T7" fmla="*/ 29 h 47"/>
                            <a:gd name="T8" fmla="*/ 9 w 47"/>
                            <a:gd name="T9" fmla="*/ 31 h 47"/>
                            <a:gd name="T10" fmla="*/ 1 w 47"/>
                            <a:gd name="T11" fmla="*/ 44 h 47"/>
                            <a:gd name="T12" fmla="*/ 1 w 47"/>
                            <a:gd name="T13" fmla="*/ 31 h 47"/>
                            <a:gd name="T14" fmla="*/ 6 w 47"/>
                            <a:gd name="T15" fmla="*/ 29 h 47"/>
                            <a:gd name="T16" fmla="*/ 6 w 47"/>
                            <a:gd name="T17" fmla="*/ 20 h 47"/>
                            <a:gd name="T18" fmla="*/ 0 w 47"/>
                            <a:gd name="T19" fmla="*/ 18 h 47"/>
                            <a:gd name="T20" fmla="*/ 2 w 47"/>
                            <a:gd name="T21" fmla="*/ 10 h 47"/>
                            <a:gd name="T22" fmla="*/ 6 w 47"/>
                            <a:gd name="T23" fmla="*/ 18 h 47"/>
                            <a:gd name="T24" fmla="*/ 11 w 47"/>
                            <a:gd name="T25" fmla="*/ 10 h 47"/>
                            <a:gd name="T26" fmla="*/ 1 w 47"/>
                            <a:gd name="T27" fmla="*/ 7 h 47"/>
                            <a:gd name="T28" fmla="*/ 6 w 47"/>
                            <a:gd name="T29" fmla="*/ 5 h 47"/>
                            <a:gd name="T30" fmla="*/ 9 w 47"/>
                            <a:gd name="T31" fmla="*/ 0 h 47"/>
                            <a:gd name="T32" fmla="*/ 14 w 47"/>
                            <a:gd name="T33" fmla="*/ 5 h 47"/>
                            <a:gd name="T34" fmla="*/ 1 w 47"/>
                            <a:gd name="T35" fmla="*/ 7 h 47"/>
                            <a:gd name="T36" fmla="*/ 30 w 47"/>
                            <a:gd name="T37" fmla="*/ 44 h 47"/>
                            <a:gd name="T38" fmla="*/ 27 w 47"/>
                            <a:gd name="T39" fmla="*/ 45 h 47"/>
                            <a:gd name="T40" fmla="*/ 27 w 47"/>
                            <a:gd name="T41" fmla="*/ 41 h 47"/>
                            <a:gd name="T42" fmla="*/ 22 w 47"/>
                            <a:gd name="T43" fmla="*/ 5 h 47"/>
                            <a:gd name="T44" fmla="*/ 19 w 47"/>
                            <a:gd name="T45" fmla="*/ 21 h 47"/>
                            <a:gd name="T46" fmla="*/ 12 w 47"/>
                            <a:gd name="T47" fmla="*/ 44 h 47"/>
                            <a:gd name="T48" fmla="*/ 16 w 47"/>
                            <a:gd name="T49" fmla="*/ 21 h 47"/>
                            <a:gd name="T50" fmla="*/ 26 w 47"/>
                            <a:gd name="T51" fmla="*/ 3 h 47"/>
                            <a:gd name="T52" fmla="*/ 33 w 47"/>
                            <a:gd name="T53" fmla="*/ 4 h 47"/>
                            <a:gd name="T54" fmla="*/ 30 w 47"/>
                            <a:gd name="T55" fmla="*/ 5 h 47"/>
                            <a:gd name="T56" fmla="*/ 36 w 47"/>
                            <a:gd name="T57" fmla="*/ 43 h 47"/>
                            <a:gd name="T58" fmla="*/ 28 w 47"/>
                            <a:gd name="T59" fmla="*/ 11 h 47"/>
                            <a:gd name="T60" fmla="*/ 27 w 47"/>
                            <a:gd name="T61" fmla="*/ 5 h 47"/>
                            <a:gd name="T62" fmla="*/ 24 w 47"/>
                            <a:gd name="T63" fmla="*/ 40 h 47"/>
                            <a:gd name="T64" fmla="*/ 26 w 47"/>
                            <a:gd name="T65" fmla="*/ 31 h 47"/>
                            <a:gd name="T66" fmla="*/ 27 w 47"/>
                            <a:gd name="T67" fmla="*/ 31 h 47"/>
                            <a:gd name="T68" fmla="*/ 44 w 47"/>
                            <a:gd name="T69" fmla="*/ 18 h 47"/>
                            <a:gd name="T70" fmla="*/ 47 w 47"/>
                            <a:gd name="T71" fmla="*/ 20 h 47"/>
                            <a:gd name="T72" fmla="*/ 41 w 47"/>
                            <a:gd name="T73" fmla="*/ 29 h 47"/>
                            <a:gd name="T74" fmla="*/ 46 w 47"/>
                            <a:gd name="T75" fmla="*/ 31 h 47"/>
                            <a:gd name="T76" fmla="*/ 41 w 47"/>
                            <a:gd name="T77" fmla="*/ 47 h 47"/>
                            <a:gd name="T78" fmla="*/ 38 w 47"/>
                            <a:gd name="T79" fmla="*/ 31 h 47"/>
                            <a:gd name="T80" fmla="*/ 34 w 47"/>
                            <a:gd name="T81" fmla="*/ 29 h 47"/>
                            <a:gd name="T82" fmla="*/ 38 w 47"/>
                            <a:gd name="T83" fmla="*/ 20 h 47"/>
                            <a:gd name="T84" fmla="*/ 33 w 47"/>
                            <a:gd name="T85" fmla="*/ 18 h 47"/>
                            <a:gd name="T86" fmla="*/ 34 w 47"/>
                            <a:gd name="T87" fmla="*/ 10 h 47"/>
                            <a:gd name="T88" fmla="*/ 38 w 47"/>
                            <a:gd name="T89" fmla="*/ 18 h 47"/>
                            <a:gd name="T90" fmla="*/ 43 w 47"/>
                            <a:gd name="T91" fmla="*/ 10 h 47"/>
                            <a:gd name="T92" fmla="*/ 33 w 47"/>
                            <a:gd name="T93" fmla="*/ 7 h 47"/>
                            <a:gd name="T94" fmla="*/ 38 w 47"/>
                            <a:gd name="T95" fmla="*/ 5 h 47"/>
                            <a:gd name="T96" fmla="*/ 41 w 47"/>
                            <a:gd name="T97" fmla="*/ 0 h 47"/>
                            <a:gd name="T98" fmla="*/ 46 w 47"/>
                            <a:gd name="T99" fmla="*/ 5 h 47"/>
                            <a:gd name="T100" fmla="*/ 33 w 47"/>
                            <a:gd name="T101" fmla="*/ 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13" y="10"/>
                              </a:moveTo>
                              <a:cubicBezTo>
                                <a:pt x="13" y="13"/>
                                <a:pt x="12" y="16"/>
                                <a:pt x="12" y="18"/>
                              </a:cubicBezTo>
                              <a:cubicBezTo>
                                <a:pt x="15" y="18"/>
                                <a:pt x="15" y="18"/>
                                <a:pt x="15" y="18"/>
                              </a:cubicBezTo>
                              <a:cubicBezTo>
                                <a:pt x="15" y="20"/>
                                <a:pt x="15" y="20"/>
                                <a:pt x="15" y="20"/>
                              </a:cubicBezTo>
                              <a:cubicBezTo>
                                <a:pt x="9" y="20"/>
                                <a:pt x="9" y="20"/>
                                <a:pt x="9" y="20"/>
                              </a:cubicBezTo>
                              <a:cubicBezTo>
                                <a:pt x="9" y="26"/>
                                <a:pt x="9" y="26"/>
                                <a:pt x="9" y="26"/>
                              </a:cubicBezTo>
                              <a:cubicBezTo>
                                <a:pt x="9" y="27"/>
                                <a:pt x="9" y="28"/>
                                <a:pt x="9" y="29"/>
                              </a:cubicBezTo>
                              <a:cubicBezTo>
                                <a:pt x="14" y="29"/>
                                <a:pt x="14" y="29"/>
                                <a:pt x="14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7"/>
                                <a:pt x="6" y="43"/>
                                <a:pt x="1" y="46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4" y="41"/>
                                <a:pt x="6" y="36"/>
                                <a:pt x="6" y="31"/>
                              </a:cubicBezTo>
                              <a:cubicBezTo>
                                <a:pt x="1" y="31"/>
                                <a:pt x="1" y="31"/>
                                <a:pt x="1" y="31"/>
                              </a:cubicBezTo>
                              <a:cubicBezTo>
                                <a:pt x="1" y="29"/>
                                <a:pt x="1" y="29"/>
                                <a:pt x="1" y="29"/>
                              </a:cubicBezTo>
                              <a:cubicBezTo>
                                <a:pt x="6" y="29"/>
                                <a:pt x="6" y="29"/>
                                <a:pt x="6" y="29"/>
                              </a:cubicBezTo>
                              <a:cubicBezTo>
                                <a:pt x="6" y="29"/>
                                <a:pt x="6" y="29"/>
                                <a:pt x="6" y="29"/>
                              </a:cubicBezTo>
                              <a:cubicBezTo>
                                <a:pt x="6" y="20"/>
                                <a:pt x="6" y="20"/>
                                <a:pt x="6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4" y="18"/>
                                <a:pt x="4" y="18"/>
                                <a:pt x="4" y="18"/>
                              </a:cubicBezTo>
                              <a:cubicBezTo>
                                <a:pt x="3" y="16"/>
                                <a:pt x="3" y="13"/>
                                <a:pt x="2" y="10"/>
                              </a:cubicBezTo>
                              <a:cubicBezTo>
                                <a:pt x="5" y="10"/>
                                <a:pt x="5" y="10"/>
                                <a:pt x="5" y="10"/>
                              </a:cubicBezTo>
                              <a:cubicBezTo>
                                <a:pt x="5" y="13"/>
                                <a:pt x="5" y="16"/>
                                <a:pt x="6" y="18"/>
                              </a:cubicBezTo>
                              <a:cubicBezTo>
                                <a:pt x="9" y="18"/>
                                <a:pt x="9" y="18"/>
                                <a:pt x="9" y="18"/>
                              </a:cubicBezTo>
                              <a:cubicBezTo>
                                <a:pt x="10" y="15"/>
                                <a:pt x="11" y="13"/>
                                <a:pt x="11" y="10"/>
                              </a:cubicBezTo>
                              <a:lnTo>
                                <a:pt x="13" y="10"/>
                              </a:lnTo>
                              <a:close/>
                              <a:moveTo>
                                <a:pt x="1" y="7"/>
                              </a:move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cubicBezTo>
                                <a:pt x="9" y="0"/>
                                <a:pt x="9" y="0"/>
                                <a:pt x="9" y="0"/>
                              </a:cubicBezTo>
                              <a:cubicBezTo>
                                <a:pt x="9" y="5"/>
                                <a:pt x="9" y="5"/>
                                <a:pt x="9" y="5"/>
                              </a:cubicBezTo>
                              <a:cubicBezTo>
                                <a:pt x="14" y="5"/>
                                <a:pt x="14" y="5"/>
                                <a:pt x="14" y="5"/>
                              </a:cubicBezTo>
                              <a:cubicBezTo>
                                <a:pt x="14" y="7"/>
                                <a:pt x="14" y="7"/>
                                <a:pt x="14" y="7"/>
                              </a:cubicBezTo>
                              <a:lnTo>
                                <a:pt x="1" y="7"/>
                              </a:lnTo>
                              <a:close/>
                              <a:moveTo>
                                <a:pt x="27" y="31"/>
                              </a:moveTo>
                              <a:cubicBezTo>
                                <a:pt x="28" y="34"/>
                                <a:pt x="29" y="38"/>
                                <a:pt x="30" y="44"/>
                              </a:cubicBezTo>
                              <a:cubicBezTo>
                                <a:pt x="30" y="44"/>
                                <a:pt x="30" y="44"/>
                                <a:pt x="30" y="45"/>
                              </a:cubicBezTo>
                              <a:cubicBezTo>
                                <a:pt x="27" y="45"/>
                                <a:pt x="27" y="45"/>
                                <a:pt x="27" y="45"/>
                              </a:cubicBezTo>
                              <a:cubicBezTo>
                                <a:pt x="27" y="44"/>
                                <a:pt x="27" y="43"/>
                                <a:pt x="27" y="43"/>
                              </a:cubicBezTo>
                              <a:cubicBezTo>
                                <a:pt x="27" y="42"/>
                                <a:pt x="27" y="41"/>
                                <a:pt x="27" y="41"/>
                              </a:cubicBezTo>
                              <a:cubicBezTo>
                                <a:pt x="26" y="42"/>
                                <a:pt x="24" y="43"/>
                                <a:pt x="22" y="44"/>
                              </a:cubicBezTo>
                              <a:cubicBezTo>
                                <a:pt x="22" y="5"/>
                                <a:pt x="22" y="5"/>
                                <a:pt x="22" y="5"/>
                              </a:cubicBezTo>
                              <a:cubicBezTo>
                                <a:pt x="19" y="5"/>
                                <a:pt x="19" y="5"/>
                                <a:pt x="19" y="5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cubicBezTo>
                                <a:pt x="19" y="32"/>
                                <a:pt x="17" y="41"/>
                                <a:pt x="12" y="46"/>
                              </a:cubicBezTo>
                              <a:cubicBezTo>
                                <a:pt x="12" y="44"/>
                                <a:pt x="12" y="44"/>
                                <a:pt x="12" y="44"/>
                              </a:cubicBezTo>
                              <a:cubicBezTo>
                                <a:pt x="14" y="40"/>
                                <a:pt x="15" y="37"/>
                                <a:pt x="15" y="34"/>
                              </a:cubicBezTo>
                              <a:cubicBezTo>
                                <a:pt x="16" y="31"/>
                                <a:pt x="16" y="27"/>
                                <a:pt x="16" y="21"/>
                              </a:cubicBezTo>
                              <a:cubicBezTo>
                                <a:pt x="16" y="3"/>
                                <a:pt x="16" y="3"/>
                                <a:pt x="16" y="3"/>
                              </a:cubicBezTo>
                              <a:cubicBezTo>
                                <a:pt x="26" y="3"/>
                                <a:pt x="26" y="3"/>
                                <a:pt x="26" y="3"/>
                              </a:cubicBezTo>
                              <a:cubicBezTo>
                                <a:pt x="28" y="3"/>
                                <a:pt x="31" y="2"/>
                                <a:pt x="33" y="1"/>
                              </a:cubicBezTo>
                              <a:cubicBezTo>
                                <a:pt x="33" y="4"/>
                                <a:pt x="33" y="4"/>
                                <a:pt x="33" y="4"/>
                              </a:cubicBezTo>
                              <a:cubicBezTo>
                                <a:pt x="33" y="4"/>
                                <a:pt x="33" y="4"/>
                                <a:pt x="33" y="4"/>
                              </a:cubicBezTo>
                              <a:cubicBezTo>
                                <a:pt x="32" y="4"/>
                                <a:pt x="31" y="4"/>
                                <a:pt x="30" y="5"/>
                              </a:cubicBezTo>
                              <a:cubicBezTo>
                                <a:pt x="30" y="10"/>
                                <a:pt x="30" y="10"/>
                                <a:pt x="30" y="10"/>
                              </a:cubicBezTo>
                              <a:cubicBezTo>
                                <a:pt x="30" y="24"/>
                                <a:pt x="32" y="35"/>
                                <a:pt x="36" y="43"/>
                              </a:cubicBezTo>
                              <a:cubicBezTo>
                                <a:pt x="36" y="46"/>
                                <a:pt x="36" y="46"/>
                                <a:pt x="36" y="46"/>
                              </a:cubicBezTo>
                              <a:cubicBezTo>
                                <a:pt x="30" y="38"/>
                                <a:pt x="27" y="26"/>
                                <a:pt x="28" y="11"/>
                              </a:cubicBezTo>
                              <a:cubicBezTo>
                                <a:pt x="28" y="5"/>
                                <a:pt x="28" y="5"/>
                                <a:pt x="28" y="5"/>
                              </a:cubicBezTo>
                              <a:cubicBezTo>
                                <a:pt x="27" y="5"/>
                                <a:pt x="27" y="5"/>
                                <a:pt x="27" y="5"/>
                              </a:cubicBezTo>
                              <a:cubicBezTo>
                                <a:pt x="24" y="5"/>
                                <a:pt x="24" y="5"/>
                                <a:pt x="24" y="5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5" y="40"/>
                                <a:pt x="26" y="40"/>
                                <a:pt x="27" y="39"/>
                              </a:cubicBezTo>
                              <a:cubicBezTo>
                                <a:pt x="27" y="37"/>
                                <a:pt x="26" y="35"/>
                                <a:pt x="26" y="31"/>
                              </a:cubicBezTo>
                              <a:cubicBezTo>
                                <a:pt x="26" y="31"/>
                                <a:pt x="25" y="31"/>
                                <a:pt x="25" y="31"/>
                              </a:cubicBezTo>
                              <a:lnTo>
                                <a:pt x="27" y="31"/>
                              </a:lnTo>
                              <a:close/>
                              <a:moveTo>
                                <a:pt x="46" y="10"/>
                              </a:moveTo>
                              <a:cubicBezTo>
                                <a:pt x="45" y="13"/>
                                <a:pt x="45" y="16"/>
                                <a:pt x="44" y="18"/>
                              </a:cubicBezTo>
                              <a:cubicBezTo>
                                <a:pt x="47" y="18"/>
                                <a:pt x="47" y="18"/>
                                <a:pt x="47" y="18"/>
                              </a:cubicBezTo>
                              <a:cubicBezTo>
                                <a:pt x="47" y="20"/>
                                <a:pt x="47" y="20"/>
                                <a:pt x="47" y="20"/>
                              </a:cubicBezTo>
                              <a:cubicBezTo>
                                <a:pt x="41" y="20"/>
                                <a:pt x="41" y="20"/>
                                <a:pt x="41" y="20"/>
                              </a:cubicBezTo>
                              <a:cubicBezTo>
                                <a:pt x="41" y="29"/>
                                <a:pt x="41" y="29"/>
                                <a:pt x="41" y="29"/>
                              </a:cubicBezTo>
                              <a:cubicBezTo>
                                <a:pt x="46" y="29"/>
                                <a:pt x="46" y="29"/>
                                <a:pt x="46" y="29"/>
                              </a:cubicBezTo>
                              <a:cubicBezTo>
                                <a:pt x="46" y="31"/>
                                <a:pt x="46" y="31"/>
                                <a:pt x="46" y="31"/>
                              </a:cubicBezTo>
                              <a:cubicBezTo>
                                <a:pt x="41" y="31"/>
                                <a:pt x="41" y="31"/>
                                <a:pt x="41" y="31"/>
                              </a:cubicBezTo>
                              <a:cubicBezTo>
                                <a:pt x="41" y="47"/>
                                <a:pt x="41" y="47"/>
                                <a:pt x="41" y="47"/>
                              </a:cubicBezTo>
                              <a:cubicBezTo>
                                <a:pt x="38" y="47"/>
                                <a:pt x="38" y="47"/>
                                <a:pt x="38" y="47"/>
                              </a:cubicBezTo>
                              <a:cubicBezTo>
                                <a:pt x="38" y="31"/>
                                <a:pt x="38" y="31"/>
                                <a:pt x="38" y="31"/>
                              </a:cubicBezTo>
                              <a:cubicBezTo>
                                <a:pt x="34" y="31"/>
                                <a:pt x="34" y="31"/>
                                <a:pt x="34" y="31"/>
                              </a:cubicBezTo>
                              <a:cubicBezTo>
                                <a:pt x="34" y="29"/>
                                <a:pt x="34" y="29"/>
                                <a:pt x="34" y="29"/>
                              </a:cubicBezTo>
                              <a:cubicBezTo>
                                <a:pt x="38" y="29"/>
                                <a:pt x="38" y="29"/>
                                <a:pt x="38" y="29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3" y="20"/>
                                <a:pt x="33" y="20"/>
                                <a:pt x="33" y="20"/>
                              </a:cubicBezTo>
                              <a:cubicBezTo>
                                <a:pt x="33" y="18"/>
                                <a:pt x="33" y="18"/>
                                <a:pt x="33" y="18"/>
                              </a:cubicBezTo>
                              <a:cubicBezTo>
                                <a:pt x="36" y="18"/>
                                <a:pt x="36" y="18"/>
                                <a:pt x="36" y="18"/>
                              </a:cubicBezTo>
                              <a:cubicBezTo>
                                <a:pt x="35" y="16"/>
                                <a:pt x="34" y="13"/>
                                <a:pt x="34" y="10"/>
                              </a:cubicBezTo>
                              <a:cubicBezTo>
                                <a:pt x="37" y="10"/>
                                <a:pt x="37" y="10"/>
                                <a:pt x="37" y="10"/>
                              </a:cubicBezTo>
                              <a:cubicBezTo>
                                <a:pt x="37" y="13"/>
                                <a:pt x="37" y="16"/>
                                <a:pt x="38" y="18"/>
                              </a:cubicBezTo>
                              <a:cubicBezTo>
                                <a:pt x="42" y="18"/>
                                <a:pt x="42" y="18"/>
                                <a:pt x="42" y="18"/>
                              </a:cubicBezTo>
                              <a:cubicBezTo>
                                <a:pt x="42" y="16"/>
                                <a:pt x="43" y="13"/>
                                <a:pt x="43" y="10"/>
                              </a:cubicBezTo>
                              <a:lnTo>
                                <a:pt x="46" y="10"/>
                              </a:lnTo>
                              <a:close/>
                              <a:moveTo>
                                <a:pt x="33" y="7"/>
                              </a:moveTo>
                              <a:cubicBezTo>
                                <a:pt x="33" y="5"/>
                                <a:pt x="33" y="5"/>
                                <a:pt x="33" y="5"/>
                              </a:cubicBezTo>
                              <a:cubicBezTo>
                                <a:pt x="38" y="5"/>
                                <a:pt x="38" y="5"/>
                                <a:pt x="38" y="5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41" y="0"/>
                                <a:pt x="41" y="0"/>
                                <a:pt x="41" y="0"/>
                              </a:cubicBezTo>
                              <a:cubicBezTo>
                                <a:pt x="41" y="5"/>
                                <a:pt x="41" y="5"/>
                                <a:pt x="41" y="5"/>
                              </a:cubicBezTo>
                              <a:cubicBezTo>
                                <a:pt x="46" y="5"/>
                                <a:pt x="46" y="5"/>
                                <a:pt x="46" y="5"/>
                              </a:cubicBezTo>
                              <a:cubicBezTo>
                                <a:pt x="46" y="7"/>
                                <a:pt x="46" y="7"/>
                                <a:pt x="46" y="7"/>
                              </a:cubicBezTo>
                              <a:lnTo>
                                <a:pt x="33" y="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o:spt="100" style="position:absolute;left:0pt;margin-left:87.95pt;margin-top:698.15pt;height:13.15pt;width:13.15pt;z-index:251758592;mso-width-relative:page;mso-height-relative:page;" fillcolor="#2A3D52 [3204]" filled="t" stroked="f" coordsize="47,47" o:gfxdata="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" path="m13,10c13,13,12,16,12,18c15,18,15,18,15,18c15,20,15,20,15,20c9,20,9,20,9,20c9,26,9,26,9,26c9,27,9,28,9,29c14,29,14,29,14,29c14,31,14,31,14,31c9,31,9,31,9,31c9,37,6,43,1,46c1,44,1,44,1,44c4,41,6,36,6,31c1,31,1,31,1,31c1,29,1,29,1,29c6,29,6,29,6,29c6,29,6,29,6,29c6,20,6,20,6,20c0,20,0,20,0,20c0,18,0,18,0,18c4,18,4,18,4,18c3,16,3,13,2,10c5,10,5,10,5,10c5,13,5,16,6,18c9,18,9,18,9,18c10,15,11,13,11,10l13,10xm1,7c1,5,1,5,1,5c6,5,6,5,6,5c6,0,6,0,6,0c9,0,9,0,9,0c9,5,9,5,9,5c14,5,14,5,14,5c14,7,14,7,14,7l1,7xm27,31c28,34,29,38,30,44c30,44,30,44,30,45c27,45,27,45,27,45c27,44,27,43,27,43c27,42,27,41,27,41c26,42,24,43,22,44c22,5,22,5,22,5c19,5,19,5,19,5c19,21,19,21,19,21c19,32,17,41,12,46c12,44,12,44,12,44c14,40,15,37,15,34c16,31,16,27,16,21c16,3,16,3,16,3c26,3,26,3,26,3c28,3,31,2,33,1c33,4,33,4,33,4c33,4,33,4,33,4c32,4,31,4,30,5c30,10,30,10,30,10c30,24,32,35,36,43c36,46,36,46,36,46c30,38,27,26,28,11c28,5,28,5,28,5c27,5,27,5,27,5c24,5,24,5,24,5c24,40,24,40,24,40c25,40,26,40,27,39c27,37,26,35,26,31c26,31,25,31,25,31l27,31xm46,10c45,13,45,16,44,18c47,18,47,18,47,18c47,20,47,20,47,20c41,20,41,20,41,20c41,29,41,29,41,29c46,29,46,29,46,29c46,31,46,31,46,31c41,31,41,31,41,31c41,47,41,47,41,47c38,47,38,47,38,47c38,31,38,31,38,31c34,31,34,31,34,31c34,29,34,29,34,29c38,29,38,29,38,29c38,20,38,20,38,20c33,20,33,20,33,20c33,18,33,18,33,18c36,18,36,18,36,18c35,16,34,13,34,10c37,10,37,10,37,10c37,13,37,16,38,18c42,18,42,18,42,18c42,16,43,13,43,10l46,10xm33,7c33,5,33,5,33,5c38,5,38,5,38,5c38,0,38,0,38,0c41,0,41,0,41,0c41,5,41,5,41,5c46,5,46,5,46,5c46,7,46,7,46,7l33,7xe">
                <v:path o:connectlocs="42572,63859;53215,70954;31929,92240;49667,102883;31929,109979;3547,156099;3547,109979;21286,102883;21286,70954;0,63859;7095,35477;21286,63859;39024,35477;3547,24834;21286,17738;31929,0;49667,17738;3547,24834;106431,156099;95787,159647;95787,145456;78049,17738;67406,74502;42572,156099;56763,74502;92240,10643;117074,14190;106431,17738;127717,152552;99335,39024;95787,17738;85144,141908;92240,109979;95787,109979;156098,63859;166742,70954;145455,102883;163194,109979;145455,166743;134812,109979;120621,102883;134812,70954;117074,63859;120621,35477;134812,63859;152551,35477;117074,24834;134812,17738;145455,0;163194,17738;117074,24834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8869045</wp:posOffset>
                </wp:positionV>
                <wp:extent cx="161925" cy="159385"/>
                <wp:effectExtent l="0" t="0" r="9525" b="0"/>
                <wp:wrapNone/>
                <wp:docPr id="101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2236" cy="159232"/>
                        </a:xfrm>
                        <a:custGeom>
                          <a:avLst/>
                          <a:gdLst>
                            <a:gd name="T0" fmla="*/ 46 w 46"/>
                            <a:gd name="T1" fmla="*/ 45 h 45"/>
                            <a:gd name="T2" fmla="*/ 23 w 46"/>
                            <a:gd name="T3" fmla="*/ 14 h 45"/>
                            <a:gd name="T4" fmla="*/ 0 w 46"/>
                            <a:gd name="T5" fmla="*/ 45 h 45"/>
                            <a:gd name="T6" fmla="*/ 0 w 46"/>
                            <a:gd name="T7" fmla="*/ 43 h 45"/>
                            <a:gd name="T8" fmla="*/ 22 w 46"/>
                            <a:gd name="T9" fmla="*/ 3 h 45"/>
                            <a:gd name="T10" fmla="*/ 22 w 46"/>
                            <a:gd name="T11" fmla="*/ 0 h 45"/>
                            <a:gd name="T12" fmla="*/ 23 w 46"/>
                            <a:gd name="T13" fmla="*/ 0 h 45"/>
                            <a:gd name="T14" fmla="*/ 25 w 46"/>
                            <a:gd name="T15" fmla="*/ 0 h 45"/>
                            <a:gd name="T16" fmla="*/ 25 w 46"/>
                            <a:gd name="T17" fmla="*/ 3 h 45"/>
                            <a:gd name="T18" fmla="*/ 46 w 46"/>
                            <a:gd name="T19" fmla="*/ 43 h 45"/>
                            <a:gd name="T20" fmla="*/ 46 w 46"/>
                            <a:gd name="T21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6" h="45">
                              <a:moveTo>
                                <a:pt x="46" y="45"/>
                              </a:moveTo>
                              <a:cubicBezTo>
                                <a:pt x="34" y="36"/>
                                <a:pt x="26" y="26"/>
                                <a:pt x="23" y="14"/>
                              </a:cubicBezTo>
                              <a:cubicBezTo>
                                <a:pt x="21" y="26"/>
                                <a:pt x="13" y="36"/>
                                <a:pt x="0" y="45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15" y="32"/>
                                <a:pt x="22" y="18"/>
                                <a:pt x="22" y="3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5" y="0"/>
                                <a:pt x="25" y="0"/>
                                <a:pt x="25" y="0"/>
                              </a:cubicBezTo>
                              <a:cubicBezTo>
                                <a:pt x="25" y="3"/>
                                <a:pt x="25" y="3"/>
                                <a:pt x="25" y="3"/>
                              </a:cubicBezTo>
                              <a:cubicBezTo>
                                <a:pt x="25" y="18"/>
                                <a:pt x="32" y="32"/>
                                <a:pt x="46" y="43"/>
                              </a:cubicBezTo>
                              <a:lnTo>
                                <a:pt x="46" y="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o:spt="100" style="position:absolute;left:0pt;margin-left:153.5pt;margin-top:698.35pt;height:12.55pt;width:12.75pt;z-index:251759616;mso-width-relative:page;mso-height-relative:page;" fillcolor="#2A3D52 [3204]" filled="t" stroked="f" coordsize="46,45" o:gfxdata="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" path="m46,45c34,36,26,26,23,14c21,26,13,36,0,45c0,43,0,43,0,43c15,32,22,18,22,3c22,0,22,0,22,0c23,0,23,0,23,0c25,0,25,0,25,0c25,3,25,3,25,3c25,18,32,32,46,43l46,45xe">
                <v:path o:connectlocs="162236,159232;81118,49538;0,159232;0,152155;77591,10615;77591,0;81118,0;88171,0;88171,10615;162236,152155;162236,159232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8869045</wp:posOffset>
                </wp:positionV>
                <wp:extent cx="163830" cy="159385"/>
                <wp:effectExtent l="0" t="0" r="8255" b="0"/>
                <wp:wrapNone/>
                <wp:docPr id="102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3737" cy="159232"/>
                        </a:xfrm>
                        <a:custGeom>
                          <a:avLst/>
                          <a:gdLst>
                            <a:gd name="T0" fmla="*/ 46 w 46"/>
                            <a:gd name="T1" fmla="*/ 45 h 45"/>
                            <a:gd name="T2" fmla="*/ 23 w 46"/>
                            <a:gd name="T3" fmla="*/ 14 h 45"/>
                            <a:gd name="T4" fmla="*/ 0 w 46"/>
                            <a:gd name="T5" fmla="*/ 45 h 45"/>
                            <a:gd name="T6" fmla="*/ 0 w 46"/>
                            <a:gd name="T7" fmla="*/ 43 h 45"/>
                            <a:gd name="T8" fmla="*/ 21 w 46"/>
                            <a:gd name="T9" fmla="*/ 3 h 45"/>
                            <a:gd name="T10" fmla="*/ 21 w 46"/>
                            <a:gd name="T11" fmla="*/ 0 h 45"/>
                            <a:gd name="T12" fmla="*/ 23 w 46"/>
                            <a:gd name="T13" fmla="*/ 0 h 45"/>
                            <a:gd name="T14" fmla="*/ 24 w 46"/>
                            <a:gd name="T15" fmla="*/ 0 h 45"/>
                            <a:gd name="T16" fmla="*/ 24 w 46"/>
                            <a:gd name="T17" fmla="*/ 3 h 45"/>
                            <a:gd name="T18" fmla="*/ 46 w 46"/>
                            <a:gd name="T19" fmla="*/ 43 h 45"/>
                            <a:gd name="T20" fmla="*/ 46 w 46"/>
                            <a:gd name="T21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6" h="45">
                              <a:moveTo>
                                <a:pt x="46" y="45"/>
                              </a:moveTo>
                              <a:cubicBezTo>
                                <a:pt x="33" y="36"/>
                                <a:pt x="25" y="26"/>
                                <a:pt x="23" y="14"/>
                              </a:cubicBezTo>
                              <a:cubicBezTo>
                                <a:pt x="20" y="26"/>
                                <a:pt x="12" y="36"/>
                                <a:pt x="0" y="45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14" y="32"/>
                                <a:pt x="21" y="18"/>
                                <a:pt x="21" y="3"/>
                              </a:cubicBezTo>
                              <a:cubicBezTo>
                                <a:pt x="21" y="0"/>
                                <a:pt x="21" y="0"/>
                                <a:pt x="21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24" y="3"/>
                                <a:pt x="24" y="3"/>
                                <a:pt x="24" y="3"/>
                              </a:cubicBezTo>
                              <a:cubicBezTo>
                                <a:pt x="24" y="18"/>
                                <a:pt x="31" y="32"/>
                                <a:pt x="46" y="43"/>
                              </a:cubicBezTo>
                              <a:lnTo>
                                <a:pt x="46" y="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o:spt="100" style="position:absolute;left:0pt;margin-left:168.05pt;margin-top:698.35pt;height:12.55pt;width:12.9pt;z-index:251760640;mso-width-relative:page;mso-height-relative:page;" fillcolor="#2A3D52 [3204]" filled="t" stroked="f" coordsize="46,45" o:gfxdata="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AAAAAGRycy9QSwECFAAUAAAACACHTuJApKdpmNoAAAANAQAADwAAAAAAAAAB&#10;ACAAAAAiAAAAZHJzL2Rvd25yZXYueG1sUEsBAhQAFAAAAAgAh07iQESfrXvWAwAA7AwAAA4AAAAA&#10;AAAAAQAgAAAAKQEAAGRycy9lMm9Eb2MueG1sUEsFBgAAAAAGAAYAWQEAAHEHAAAAAA==&#10;" path="m46,45c33,36,25,26,23,14c20,26,12,36,0,45c0,43,0,43,0,43c14,32,21,18,21,3c21,0,21,0,21,0c23,0,23,0,23,0c24,0,24,0,24,0c24,3,24,3,24,3c24,18,31,32,46,43l46,45xe">
                <v:path o:connectlocs="163737,159232;81868,49538;0,159232;0,152155;74749,10615;74749,0;81868,0;85428,0;85428,10615;163737,152155;163737,159232" o:connectangles="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8876665</wp:posOffset>
                </wp:positionV>
                <wp:extent cx="142875" cy="151765"/>
                <wp:effectExtent l="0" t="0" r="0" b="1270"/>
                <wp:wrapNone/>
                <wp:docPr id="103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2707" cy="151721"/>
                        </a:xfrm>
                        <a:custGeom>
                          <a:avLst/>
                          <a:gdLst>
                            <a:gd name="T0" fmla="*/ 0 w 40"/>
                            <a:gd name="T1" fmla="*/ 43 h 43"/>
                            <a:gd name="T2" fmla="*/ 0 w 40"/>
                            <a:gd name="T3" fmla="*/ 0 h 43"/>
                            <a:gd name="T4" fmla="*/ 40 w 40"/>
                            <a:gd name="T5" fmla="*/ 0 h 43"/>
                            <a:gd name="T6" fmla="*/ 40 w 40"/>
                            <a:gd name="T7" fmla="*/ 36 h 43"/>
                            <a:gd name="T8" fmla="*/ 34 w 40"/>
                            <a:gd name="T9" fmla="*/ 43 h 43"/>
                            <a:gd name="T10" fmla="*/ 30 w 40"/>
                            <a:gd name="T11" fmla="*/ 43 h 43"/>
                            <a:gd name="T12" fmla="*/ 30 w 40"/>
                            <a:gd name="T13" fmla="*/ 40 h 43"/>
                            <a:gd name="T14" fmla="*/ 33 w 40"/>
                            <a:gd name="T15" fmla="*/ 40 h 43"/>
                            <a:gd name="T16" fmla="*/ 37 w 40"/>
                            <a:gd name="T17" fmla="*/ 37 h 43"/>
                            <a:gd name="T18" fmla="*/ 37 w 40"/>
                            <a:gd name="T19" fmla="*/ 2 h 43"/>
                            <a:gd name="T20" fmla="*/ 3 w 40"/>
                            <a:gd name="T21" fmla="*/ 2 h 43"/>
                            <a:gd name="T22" fmla="*/ 3 w 40"/>
                            <a:gd name="T23" fmla="*/ 43 h 43"/>
                            <a:gd name="T24" fmla="*/ 0 w 40"/>
                            <a:gd name="T25" fmla="*/ 43 h 43"/>
                            <a:gd name="T26" fmla="*/ 6 w 40"/>
                            <a:gd name="T27" fmla="*/ 6 h 43"/>
                            <a:gd name="T28" fmla="*/ 9 w 40"/>
                            <a:gd name="T29" fmla="*/ 6 h 43"/>
                            <a:gd name="T30" fmla="*/ 13 w 40"/>
                            <a:gd name="T31" fmla="*/ 21 h 43"/>
                            <a:gd name="T32" fmla="*/ 17 w 40"/>
                            <a:gd name="T33" fmla="*/ 6 h 43"/>
                            <a:gd name="T34" fmla="*/ 20 w 40"/>
                            <a:gd name="T35" fmla="*/ 6 h 43"/>
                            <a:gd name="T36" fmla="*/ 14 w 40"/>
                            <a:gd name="T37" fmla="*/ 24 h 43"/>
                            <a:gd name="T38" fmla="*/ 20 w 40"/>
                            <a:gd name="T39" fmla="*/ 35 h 43"/>
                            <a:gd name="T40" fmla="*/ 20 w 40"/>
                            <a:gd name="T41" fmla="*/ 38 h 43"/>
                            <a:gd name="T42" fmla="*/ 13 w 40"/>
                            <a:gd name="T43" fmla="*/ 27 h 43"/>
                            <a:gd name="T44" fmla="*/ 6 w 40"/>
                            <a:gd name="T45" fmla="*/ 38 h 43"/>
                            <a:gd name="T46" fmla="*/ 6 w 40"/>
                            <a:gd name="T47" fmla="*/ 35 h 43"/>
                            <a:gd name="T48" fmla="*/ 12 w 40"/>
                            <a:gd name="T49" fmla="*/ 24 h 43"/>
                            <a:gd name="T50" fmla="*/ 6 w 40"/>
                            <a:gd name="T51" fmla="*/ 6 h 43"/>
                            <a:gd name="T52" fmla="*/ 34 w 40"/>
                            <a:gd name="T53" fmla="*/ 6 h 43"/>
                            <a:gd name="T54" fmla="*/ 28 w 40"/>
                            <a:gd name="T55" fmla="*/ 24 h 43"/>
                            <a:gd name="T56" fmla="*/ 34 w 40"/>
                            <a:gd name="T57" fmla="*/ 35 h 43"/>
                            <a:gd name="T58" fmla="*/ 34 w 40"/>
                            <a:gd name="T59" fmla="*/ 38 h 43"/>
                            <a:gd name="T60" fmla="*/ 27 w 40"/>
                            <a:gd name="T61" fmla="*/ 27 h 43"/>
                            <a:gd name="T62" fmla="*/ 20 w 40"/>
                            <a:gd name="T63" fmla="*/ 38 h 43"/>
                            <a:gd name="T64" fmla="*/ 20 w 40"/>
                            <a:gd name="T65" fmla="*/ 35 h 43"/>
                            <a:gd name="T66" fmla="*/ 26 w 40"/>
                            <a:gd name="T67" fmla="*/ 24 h 43"/>
                            <a:gd name="T68" fmla="*/ 20 w 40"/>
                            <a:gd name="T69" fmla="*/ 6 h 43"/>
                            <a:gd name="T70" fmla="*/ 23 w 40"/>
                            <a:gd name="T71" fmla="*/ 6 h 43"/>
                            <a:gd name="T72" fmla="*/ 27 w 40"/>
                            <a:gd name="T73" fmla="*/ 21 h 43"/>
                            <a:gd name="T74" fmla="*/ 31 w 40"/>
                            <a:gd name="T75" fmla="*/ 6 h 43"/>
                            <a:gd name="T76" fmla="*/ 34 w 40"/>
                            <a:gd name="T77" fmla="*/ 6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" h="43">
                              <a:moveTo>
                                <a:pt x="0" y="43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36"/>
                                <a:pt x="40" y="36"/>
                                <a:pt x="40" y="36"/>
                              </a:cubicBezTo>
                              <a:cubicBezTo>
                                <a:pt x="40" y="41"/>
                                <a:pt x="38" y="43"/>
                                <a:pt x="34" y="43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0" y="40"/>
                                <a:pt x="30" y="40"/>
                                <a:pt x="30" y="40"/>
                              </a:cubicBezTo>
                              <a:cubicBezTo>
                                <a:pt x="33" y="40"/>
                                <a:pt x="33" y="40"/>
                                <a:pt x="33" y="40"/>
                              </a:cubicBezTo>
                              <a:cubicBezTo>
                                <a:pt x="36" y="41"/>
                                <a:pt x="37" y="39"/>
                                <a:pt x="37" y="37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43"/>
                                <a:pt x="3" y="43"/>
                                <a:pt x="3" y="43"/>
                              </a:cubicBezTo>
                              <a:lnTo>
                                <a:pt x="0" y="43"/>
                              </a:lnTo>
                              <a:close/>
                              <a:moveTo>
                                <a:pt x="6" y="6"/>
                              </a:moveTo>
                              <a:cubicBezTo>
                                <a:pt x="9" y="6"/>
                                <a:pt x="9" y="6"/>
                                <a:pt x="9" y="6"/>
                              </a:cubicBezTo>
                              <a:cubicBezTo>
                                <a:pt x="10" y="12"/>
                                <a:pt x="11" y="17"/>
                                <a:pt x="13" y="21"/>
                              </a:cubicBezTo>
                              <a:cubicBezTo>
                                <a:pt x="15" y="16"/>
                                <a:pt x="16" y="11"/>
                                <a:pt x="17" y="6"/>
                              </a:cubicBezTo>
                              <a:cubicBezTo>
                                <a:pt x="20" y="6"/>
                                <a:pt x="20" y="6"/>
                                <a:pt x="20" y="6"/>
                              </a:cubicBezTo>
                              <a:cubicBezTo>
                                <a:pt x="18" y="13"/>
                                <a:pt x="16" y="19"/>
                                <a:pt x="14" y="24"/>
                              </a:cubicBezTo>
                              <a:cubicBezTo>
                                <a:pt x="16" y="28"/>
                                <a:pt x="17" y="31"/>
                                <a:pt x="20" y="35"/>
                              </a:cubicBezTo>
                              <a:cubicBezTo>
                                <a:pt x="20" y="38"/>
                                <a:pt x="20" y="38"/>
                                <a:pt x="20" y="38"/>
                              </a:cubicBezTo>
                              <a:cubicBezTo>
                                <a:pt x="16" y="33"/>
                                <a:pt x="14" y="30"/>
                                <a:pt x="13" y="27"/>
                              </a:cubicBezTo>
                              <a:cubicBezTo>
                                <a:pt x="12" y="30"/>
                                <a:pt x="9" y="33"/>
                                <a:pt x="6" y="38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ubicBezTo>
                                <a:pt x="8" y="31"/>
                                <a:pt x="10" y="28"/>
                                <a:pt x="12" y="24"/>
                              </a:cubicBezTo>
                              <a:cubicBezTo>
                                <a:pt x="9" y="20"/>
                                <a:pt x="7" y="13"/>
                                <a:pt x="6" y="6"/>
                              </a:cubicBezTo>
                              <a:close/>
                              <a:moveTo>
                                <a:pt x="34" y="6"/>
                              </a:moveTo>
                              <a:cubicBezTo>
                                <a:pt x="32" y="14"/>
                                <a:pt x="30" y="20"/>
                                <a:pt x="28" y="24"/>
                              </a:cubicBezTo>
                              <a:cubicBezTo>
                                <a:pt x="30" y="28"/>
                                <a:pt x="32" y="31"/>
                                <a:pt x="34" y="35"/>
                              </a:cubicBezTo>
                              <a:cubicBezTo>
                                <a:pt x="34" y="38"/>
                                <a:pt x="34" y="38"/>
                                <a:pt x="34" y="38"/>
                              </a:cubicBezTo>
                              <a:cubicBezTo>
                                <a:pt x="31" y="33"/>
                                <a:pt x="28" y="30"/>
                                <a:pt x="27" y="27"/>
                              </a:cubicBezTo>
                              <a:cubicBezTo>
                                <a:pt x="26" y="30"/>
                                <a:pt x="24" y="33"/>
                                <a:pt x="20" y="38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3" y="31"/>
                                <a:pt x="25" y="28"/>
                                <a:pt x="26" y="24"/>
                              </a:cubicBezTo>
                              <a:cubicBezTo>
                                <a:pt x="24" y="19"/>
                                <a:pt x="22" y="13"/>
                                <a:pt x="20" y="6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4" y="11"/>
                                <a:pt x="25" y="16"/>
                                <a:pt x="27" y="21"/>
                              </a:cubicBezTo>
                              <a:cubicBezTo>
                                <a:pt x="29" y="17"/>
                                <a:pt x="30" y="12"/>
                                <a:pt x="31" y="6"/>
                              </a:cubicBez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o:spt="100" style="position:absolute;left:0pt;margin-left:183.05pt;margin-top:698.95pt;height:11.95pt;width:11.25pt;z-index:251761664;mso-width-relative:page;mso-height-relative:page;" fillcolor="#2A3D52 [3204]" filled="t" stroked="f" coordsize="40,43" o:gfxdata="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" path="m0,43c0,0,0,0,0,0c40,0,40,0,40,0c40,36,40,36,40,36c40,41,38,43,34,43c30,43,30,43,30,43c30,40,30,40,30,40c33,40,33,40,33,40c36,41,37,39,37,37c37,2,37,2,37,2c3,2,3,2,3,2c3,43,3,43,3,43l0,43xm6,6c9,6,9,6,9,6c10,12,11,17,13,21c15,16,16,11,17,6c20,6,20,6,20,6c18,13,16,19,14,24c16,28,17,31,20,35c20,38,20,38,20,38c16,33,14,30,13,27c12,30,9,33,6,38c6,35,6,35,6,35c8,31,10,28,12,24c9,20,7,13,6,6xm34,6c32,14,30,20,28,24c30,28,32,31,34,35c34,38,34,38,34,38c31,33,28,30,27,27c26,30,24,33,20,38c20,35,20,35,20,35c23,31,25,28,26,24c24,19,22,13,20,6c23,6,23,6,23,6c24,11,25,16,27,21c29,17,30,12,31,6l34,6xe">
                <v:path o:connectlocs="0,151721;0,0;142707,0;142707,127022;121300,151721;107030,151721;107030,141135;117733,141135;132003,130550;132003,7056;10703,7056;10703,151721;0,151721;21406,21170;32109,21170;46379,74096;60650,21170;71353,21170;49947,84681;71353,123493;71353,134079;46379,95266;21406,134079;21406,123493;42812,84681;21406,21170;121300,21170;99894,84681;121300,123493;121300,134079;96327,95266;71353,134079;71353,123493;92759,84681;71353,21170;82056,21170;96327,74096;110597,21170;121300,2117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8869045</wp:posOffset>
                </wp:positionV>
                <wp:extent cx="148590" cy="192405"/>
                <wp:effectExtent l="0" t="0" r="3810" b="0"/>
                <wp:wrapNone/>
                <wp:docPr id="104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8716" cy="192280"/>
                        </a:xfrm>
                        <a:custGeom>
                          <a:avLst/>
                          <a:gdLst>
                            <a:gd name="T0" fmla="*/ 32 w 42"/>
                            <a:gd name="T1" fmla="*/ 54 h 54"/>
                            <a:gd name="T2" fmla="*/ 22 w 42"/>
                            <a:gd name="T3" fmla="*/ 44 h 54"/>
                            <a:gd name="T4" fmla="*/ 0 w 42"/>
                            <a:gd name="T5" fmla="*/ 22 h 54"/>
                            <a:gd name="T6" fmla="*/ 21 w 42"/>
                            <a:gd name="T7" fmla="*/ 0 h 54"/>
                            <a:gd name="T8" fmla="*/ 42 w 42"/>
                            <a:gd name="T9" fmla="*/ 22 h 54"/>
                            <a:gd name="T10" fmla="*/ 26 w 42"/>
                            <a:gd name="T11" fmla="*/ 43 h 54"/>
                            <a:gd name="T12" fmla="*/ 37 w 42"/>
                            <a:gd name="T13" fmla="*/ 54 h 54"/>
                            <a:gd name="T14" fmla="*/ 32 w 42"/>
                            <a:gd name="T15" fmla="*/ 54 h 54"/>
                            <a:gd name="T16" fmla="*/ 21 w 42"/>
                            <a:gd name="T17" fmla="*/ 3 h 54"/>
                            <a:gd name="T18" fmla="*/ 3 w 42"/>
                            <a:gd name="T19" fmla="*/ 22 h 54"/>
                            <a:gd name="T20" fmla="*/ 20 w 42"/>
                            <a:gd name="T21" fmla="*/ 41 h 54"/>
                            <a:gd name="T22" fmla="*/ 38 w 42"/>
                            <a:gd name="T23" fmla="*/ 22 h 54"/>
                            <a:gd name="T24" fmla="*/ 21 w 42"/>
                            <a:gd name="T25" fmla="*/ 3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54">
                              <a:moveTo>
                                <a:pt x="32" y="5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8" y="43"/>
                                <a:pt x="1" y="36"/>
                                <a:pt x="0" y="22"/>
                              </a:cubicBezTo>
                              <a:cubicBezTo>
                                <a:pt x="0" y="9"/>
                                <a:pt x="7" y="1"/>
                                <a:pt x="21" y="0"/>
                              </a:cubicBezTo>
                              <a:cubicBezTo>
                                <a:pt x="34" y="1"/>
                                <a:pt x="41" y="9"/>
                                <a:pt x="42" y="22"/>
                              </a:cubicBezTo>
                              <a:cubicBezTo>
                                <a:pt x="41" y="34"/>
                                <a:pt x="36" y="41"/>
                                <a:pt x="26" y="43"/>
                              </a:cubicBezTo>
                              <a:cubicBezTo>
                                <a:pt x="37" y="54"/>
                                <a:pt x="37" y="54"/>
                                <a:pt x="37" y="54"/>
                              </a:cubicBezTo>
                              <a:lnTo>
                                <a:pt x="32" y="54"/>
                              </a:lnTo>
                              <a:close/>
                              <a:moveTo>
                                <a:pt x="21" y="3"/>
                              </a:moveTo>
                              <a:cubicBezTo>
                                <a:pt x="10" y="4"/>
                                <a:pt x="4" y="10"/>
                                <a:pt x="3" y="22"/>
                              </a:cubicBezTo>
                              <a:cubicBezTo>
                                <a:pt x="4" y="34"/>
                                <a:pt x="10" y="41"/>
                                <a:pt x="20" y="41"/>
                              </a:cubicBezTo>
                              <a:cubicBezTo>
                                <a:pt x="32" y="41"/>
                                <a:pt x="38" y="35"/>
                                <a:pt x="38" y="22"/>
                              </a:cubicBezTo>
                              <a:cubicBezTo>
                                <a:pt x="37" y="10"/>
                                <a:pt x="32" y="3"/>
                                <a:pt x="2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o:spt="100" style="position:absolute;left:0pt;margin-left:233.8pt;margin-top:698.35pt;height:15.15pt;width:11.7pt;z-index:251762688;mso-width-relative:page;mso-height-relative:page;" fillcolor="#2A3D52 [3204]" filled="t" stroked="f" coordsize="42,54" o:gfxdata="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EH4EkXbAAAA&#10;DQEAAA8AAAAAAAAAAQAgAAAAIgAAAGRycy9kb3ducmV2LnhtbFBLAQIUABQAAAAIAIdO4kDIzjZg&#10;VAQAAJYOAAAOAAAAAAAAAAEAIAAAACoBAABkcnMvZTJvRG9jLnhtbFBLBQYAAAAABgAGAFkBAADw&#10;BwAAAAA=&#10;" path="m32,54c22,44,22,44,22,44c8,43,1,36,0,22c0,9,7,1,21,0c34,1,41,9,42,22c41,34,36,41,26,43c37,54,37,54,37,54l32,54xm21,3c10,4,4,10,3,22c4,34,10,41,20,41c32,41,38,35,38,22c37,10,32,3,21,3xe">
                <v:path o:connectlocs="113307,192280;77898,156672;0,78336;74358,0;148716,78336;92062,153111;131011,192280;113307,192280;74358,10682;10622,78336;70817,145990;134552,78336;74358,10682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8869045</wp:posOffset>
                </wp:positionV>
                <wp:extent cx="150495" cy="192405"/>
                <wp:effectExtent l="0" t="0" r="2540" b="0"/>
                <wp:wrapNone/>
                <wp:docPr id="105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0218" cy="192280"/>
                        </a:xfrm>
                        <a:custGeom>
                          <a:avLst/>
                          <a:gdLst>
                            <a:gd name="T0" fmla="*/ 33 w 42"/>
                            <a:gd name="T1" fmla="*/ 54 h 54"/>
                            <a:gd name="T2" fmla="*/ 22 w 42"/>
                            <a:gd name="T3" fmla="*/ 44 h 54"/>
                            <a:gd name="T4" fmla="*/ 0 w 42"/>
                            <a:gd name="T5" fmla="*/ 22 h 54"/>
                            <a:gd name="T6" fmla="*/ 21 w 42"/>
                            <a:gd name="T7" fmla="*/ 0 h 54"/>
                            <a:gd name="T8" fmla="*/ 42 w 42"/>
                            <a:gd name="T9" fmla="*/ 22 h 54"/>
                            <a:gd name="T10" fmla="*/ 26 w 42"/>
                            <a:gd name="T11" fmla="*/ 43 h 54"/>
                            <a:gd name="T12" fmla="*/ 38 w 42"/>
                            <a:gd name="T13" fmla="*/ 54 h 54"/>
                            <a:gd name="T14" fmla="*/ 33 w 42"/>
                            <a:gd name="T15" fmla="*/ 54 h 54"/>
                            <a:gd name="T16" fmla="*/ 21 w 42"/>
                            <a:gd name="T17" fmla="*/ 3 h 54"/>
                            <a:gd name="T18" fmla="*/ 4 w 42"/>
                            <a:gd name="T19" fmla="*/ 22 h 54"/>
                            <a:gd name="T20" fmla="*/ 21 w 42"/>
                            <a:gd name="T21" fmla="*/ 41 h 54"/>
                            <a:gd name="T22" fmla="*/ 39 w 42"/>
                            <a:gd name="T23" fmla="*/ 22 h 54"/>
                            <a:gd name="T24" fmla="*/ 21 w 42"/>
                            <a:gd name="T25" fmla="*/ 3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54">
                              <a:moveTo>
                                <a:pt x="33" y="54"/>
                              </a:moveTo>
                              <a:cubicBezTo>
                                <a:pt x="22" y="44"/>
                                <a:pt x="22" y="44"/>
                                <a:pt x="22" y="44"/>
                              </a:cubicBezTo>
                              <a:cubicBezTo>
                                <a:pt x="8" y="43"/>
                                <a:pt x="1" y="36"/>
                                <a:pt x="0" y="22"/>
                              </a:cubicBezTo>
                              <a:cubicBezTo>
                                <a:pt x="1" y="9"/>
                                <a:pt x="8" y="1"/>
                                <a:pt x="21" y="0"/>
                              </a:cubicBezTo>
                              <a:cubicBezTo>
                                <a:pt x="34" y="1"/>
                                <a:pt x="41" y="9"/>
                                <a:pt x="42" y="22"/>
                              </a:cubicBezTo>
                              <a:cubicBezTo>
                                <a:pt x="42" y="34"/>
                                <a:pt x="37" y="41"/>
                                <a:pt x="26" y="43"/>
                              </a:cubicBezTo>
                              <a:cubicBezTo>
                                <a:pt x="38" y="54"/>
                                <a:pt x="38" y="54"/>
                                <a:pt x="38" y="54"/>
                              </a:cubicBezTo>
                              <a:lnTo>
                                <a:pt x="33" y="54"/>
                              </a:lnTo>
                              <a:close/>
                              <a:moveTo>
                                <a:pt x="21" y="3"/>
                              </a:moveTo>
                              <a:cubicBezTo>
                                <a:pt x="11" y="4"/>
                                <a:pt x="5" y="10"/>
                                <a:pt x="4" y="22"/>
                              </a:cubicBezTo>
                              <a:cubicBezTo>
                                <a:pt x="4" y="34"/>
                                <a:pt x="10" y="41"/>
                                <a:pt x="21" y="41"/>
                              </a:cubicBezTo>
                              <a:cubicBezTo>
                                <a:pt x="32" y="41"/>
                                <a:pt x="38" y="35"/>
                                <a:pt x="39" y="22"/>
                              </a:cubicBezTo>
                              <a:cubicBezTo>
                                <a:pt x="38" y="10"/>
                                <a:pt x="32" y="3"/>
                                <a:pt x="21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o:spt="100" style="position:absolute;left:0pt;margin-left:246.35pt;margin-top:698.35pt;height:15.15pt;width:11.85pt;z-index:251763712;mso-width-relative:page;mso-height-relative:page;" fillcolor="#2A3D52 [3204]" filled="t" stroked="f" coordsize="42,54" o:gfxdata="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" path="m33,54c22,44,22,44,22,44c8,43,1,36,0,22c1,9,8,1,21,0c34,1,41,9,42,22c42,34,37,41,26,43c38,54,38,54,38,54l33,54xm21,3c11,4,5,10,4,22c4,34,10,41,21,41c32,41,38,35,39,22c38,10,32,3,21,3xe">
                <v:path o:connectlocs="118028,192280;78685,156672;0,78336;75109,0;150218,78336;92992,153111;135911,192280;118028,192280;75109,10682;14306,78336;75109,145990;139488,78336;75109,10682" o:connectangles="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8866505</wp:posOffset>
                </wp:positionV>
                <wp:extent cx="159385" cy="156210"/>
                <wp:effectExtent l="0" t="0" r="0" b="0"/>
                <wp:wrapNone/>
                <wp:docPr id="106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56227"/>
                        </a:xfrm>
                        <a:custGeom>
                          <a:avLst/>
                          <a:gdLst>
                            <a:gd name="T0" fmla="*/ 15 w 45"/>
                            <a:gd name="T1" fmla="*/ 11 h 44"/>
                            <a:gd name="T2" fmla="*/ 19 w 45"/>
                            <a:gd name="T3" fmla="*/ 11 h 44"/>
                            <a:gd name="T4" fmla="*/ 0 w 45"/>
                            <a:gd name="T5" fmla="*/ 24 h 44"/>
                            <a:gd name="T6" fmla="*/ 0 w 45"/>
                            <a:gd name="T7" fmla="*/ 22 h 44"/>
                            <a:gd name="T8" fmla="*/ 15 w 45"/>
                            <a:gd name="T9" fmla="*/ 11 h 44"/>
                            <a:gd name="T10" fmla="*/ 6 w 45"/>
                            <a:gd name="T11" fmla="*/ 25 h 44"/>
                            <a:gd name="T12" fmla="*/ 39 w 45"/>
                            <a:gd name="T13" fmla="*/ 25 h 44"/>
                            <a:gd name="T14" fmla="*/ 39 w 45"/>
                            <a:gd name="T15" fmla="*/ 27 h 44"/>
                            <a:gd name="T16" fmla="*/ 24 w 45"/>
                            <a:gd name="T17" fmla="*/ 27 h 44"/>
                            <a:gd name="T18" fmla="*/ 24 w 45"/>
                            <a:gd name="T19" fmla="*/ 42 h 44"/>
                            <a:gd name="T20" fmla="*/ 44 w 45"/>
                            <a:gd name="T21" fmla="*/ 42 h 44"/>
                            <a:gd name="T22" fmla="*/ 44 w 45"/>
                            <a:gd name="T23" fmla="*/ 44 h 44"/>
                            <a:gd name="T24" fmla="*/ 1 w 45"/>
                            <a:gd name="T25" fmla="*/ 44 h 44"/>
                            <a:gd name="T26" fmla="*/ 1 w 45"/>
                            <a:gd name="T27" fmla="*/ 42 h 44"/>
                            <a:gd name="T28" fmla="*/ 21 w 45"/>
                            <a:gd name="T29" fmla="*/ 42 h 44"/>
                            <a:gd name="T30" fmla="*/ 21 w 45"/>
                            <a:gd name="T31" fmla="*/ 27 h 44"/>
                            <a:gd name="T32" fmla="*/ 6 w 45"/>
                            <a:gd name="T33" fmla="*/ 27 h 44"/>
                            <a:gd name="T34" fmla="*/ 6 w 45"/>
                            <a:gd name="T35" fmla="*/ 25 h 44"/>
                            <a:gd name="T36" fmla="*/ 44 w 45"/>
                            <a:gd name="T37" fmla="*/ 5 h 44"/>
                            <a:gd name="T38" fmla="*/ 44 w 45"/>
                            <a:gd name="T39" fmla="*/ 13 h 44"/>
                            <a:gd name="T40" fmla="*/ 41 w 45"/>
                            <a:gd name="T41" fmla="*/ 13 h 44"/>
                            <a:gd name="T42" fmla="*/ 41 w 45"/>
                            <a:gd name="T43" fmla="*/ 7 h 44"/>
                            <a:gd name="T44" fmla="*/ 4 w 45"/>
                            <a:gd name="T45" fmla="*/ 7 h 44"/>
                            <a:gd name="T46" fmla="*/ 4 w 45"/>
                            <a:gd name="T47" fmla="*/ 13 h 44"/>
                            <a:gd name="T48" fmla="*/ 1 w 45"/>
                            <a:gd name="T49" fmla="*/ 13 h 44"/>
                            <a:gd name="T50" fmla="*/ 1 w 45"/>
                            <a:gd name="T51" fmla="*/ 5 h 44"/>
                            <a:gd name="T52" fmla="*/ 21 w 45"/>
                            <a:gd name="T53" fmla="*/ 5 h 44"/>
                            <a:gd name="T54" fmla="*/ 21 w 45"/>
                            <a:gd name="T55" fmla="*/ 0 h 44"/>
                            <a:gd name="T56" fmla="*/ 24 w 45"/>
                            <a:gd name="T57" fmla="*/ 0 h 44"/>
                            <a:gd name="T58" fmla="*/ 24 w 45"/>
                            <a:gd name="T59" fmla="*/ 5 h 44"/>
                            <a:gd name="T60" fmla="*/ 44 w 45"/>
                            <a:gd name="T61" fmla="*/ 5 h 44"/>
                            <a:gd name="T62" fmla="*/ 30 w 45"/>
                            <a:gd name="T63" fmla="*/ 11 h 44"/>
                            <a:gd name="T64" fmla="*/ 45 w 45"/>
                            <a:gd name="T65" fmla="*/ 22 h 44"/>
                            <a:gd name="T66" fmla="*/ 45 w 45"/>
                            <a:gd name="T67" fmla="*/ 24 h 44"/>
                            <a:gd name="T68" fmla="*/ 26 w 45"/>
                            <a:gd name="T69" fmla="*/ 11 h 44"/>
                            <a:gd name="T70" fmla="*/ 30 w 45"/>
                            <a:gd name="T71" fmla="*/ 11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15" y="11"/>
                              </a:moveTo>
                              <a:cubicBezTo>
                                <a:pt x="19" y="11"/>
                                <a:pt x="19" y="11"/>
                                <a:pt x="19" y="11"/>
                              </a:cubicBezTo>
                              <a:cubicBezTo>
                                <a:pt x="16" y="17"/>
                                <a:pt x="10" y="21"/>
                                <a:pt x="0" y="24"/>
                              </a:cubicBezTo>
                              <a:cubicBezTo>
                                <a:pt x="0" y="22"/>
                                <a:pt x="0" y="22"/>
                                <a:pt x="0" y="22"/>
                              </a:cubicBezTo>
                              <a:cubicBezTo>
                                <a:pt x="8" y="19"/>
                                <a:pt x="13" y="16"/>
                                <a:pt x="15" y="11"/>
                              </a:cubicBezTo>
                              <a:close/>
                              <a:moveTo>
                                <a:pt x="6" y="25"/>
                              </a:moveTo>
                              <a:cubicBezTo>
                                <a:pt x="39" y="25"/>
                                <a:pt x="39" y="25"/>
                                <a:pt x="39" y="25"/>
                              </a:cubicBezTo>
                              <a:cubicBezTo>
                                <a:pt x="39" y="27"/>
                                <a:pt x="39" y="27"/>
                                <a:pt x="39" y="27"/>
                              </a:cubicBezTo>
                              <a:cubicBezTo>
                                <a:pt x="24" y="27"/>
                                <a:pt x="24" y="27"/>
                                <a:pt x="24" y="27"/>
                              </a:cubicBezTo>
                              <a:cubicBezTo>
                                <a:pt x="24" y="42"/>
                                <a:pt x="24" y="42"/>
                                <a:pt x="24" y="42"/>
                              </a:cubicBezTo>
                              <a:cubicBezTo>
                                <a:pt x="44" y="42"/>
                                <a:pt x="44" y="42"/>
                                <a:pt x="44" y="42"/>
                              </a:cubicBezTo>
                              <a:cubicBezTo>
                                <a:pt x="44" y="44"/>
                                <a:pt x="44" y="44"/>
                                <a:pt x="44" y="44"/>
                              </a:cubicBezTo>
                              <a:cubicBezTo>
                                <a:pt x="1" y="44"/>
                                <a:pt x="1" y="44"/>
                                <a:pt x="1" y="44"/>
                              </a:cubicBezTo>
                              <a:cubicBezTo>
                                <a:pt x="1" y="42"/>
                                <a:pt x="1" y="42"/>
                                <a:pt x="1" y="42"/>
                              </a:cubicBezTo>
                              <a:cubicBezTo>
                                <a:pt x="21" y="42"/>
                                <a:pt x="21" y="42"/>
                                <a:pt x="21" y="42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6" y="27"/>
                                <a:pt x="6" y="27"/>
                                <a:pt x="6" y="27"/>
                              </a:cubicBezTo>
                              <a:lnTo>
                                <a:pt x="6" y="25"/>
                              </a:lnTo>
                              <a:close/>
                              <a:moveTo>
                                <a:pt x="44" y="5"/>
                              </a:moveTo>
                              <a:cubicBezTo>
                                <a:pt x="44" y="13"/>
                                <a:pt x="44" y="13"/>
                                <a:pt x="44" y="13"/>
                              </a:cubicBezTo>
                              <a:cubicBezTo>
                                <a:pt x="41" y="13"/>
                                <a:pt x="41" y="13"/>
                                <a:pt x="41" y="13"/>
                              </a:cubicBezTo>
                              <a:cubicBezTo>
                                <a:pt x="41" y="7"/>
                                <a:pt x="41" y="7"/>
                                <a:pt x="41" y="7"/>
                              </a:cubicBezTo>
                              <a:cubicBezTo>
                                <a:pt x="4" y="7"/>
                                <a:pt x="4" y="7"/>
                                <a:pt x="4" y="7"/>
                              </a:cubicBezTo>
                              <a:cubicBezTo>
                                <a:pt x="4" y="13"/>
                                <a:pt x="4" y="13"/>
                                <a:pt x="4" y="13"/>
                              </a:cubicBezTo>
                              <a:cubicBezTo>
                                <a:pt x="1" y="13"/>
                                <a:pt x="1" y="13"/>
                                <a:pt x="1" y="13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21" y="5"/>
                                <a:pt x="21" y="5"/>
                                <a:pt x="21" y="5"/>
                              </a:cubicBezTo>
                              <a:cubicBezTo>
                                <a:pt x="21" y="0"/>
                                <a:pt x="21" y="0"/>
                                <a:pt x="21" y="0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24" y="5"/>
                                <a:pt x="24" y="5"/>
                                <a:pt x="24" y="5"/>
                              </a:cubicBezTo>
                              <a:lnTo>
                                <a:pt x="44" y="5"/>
                              </a:lnTo>
                              <a:close/>
                              <a:moveTo>
                                <a:pt x="30" y="11"/>
                              </a:moveTo>
                              <a:cubicBezTo>
                                <a:pt x="33" y="16"/>
                                <a:pt x="38" y="19"/>
                                <a:pt x="45" y="22"/>
                              </a:cubicBezTo>
                              <a:cubicBezTo>
                                <a:pt x="45" y="24"/>
                                <a:pt x="45" y="24"/>
                                <a:pt x="45" y="24"/>
                              </a:cubicBezTo>
                              <a:cubicBezTo>
                                <a:pt x="36" y="21"/>
                                <a:pt x="29" y="17"/>
                                <a:pt x="26" y="11"/>
                              </a:cubicBezTo>
                              <a:lnTo>
                                <a:pt x="30" y="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o:spt="100" style="position:absolute;left:0pt;margin-left:259.6pt;margin-top:698.15pt;height:12.3pt;width:12.55pt;z-index:251764736;mso-width-relative:page;mso-height-relative:page;" fillcolor="#2A3D52 [3204]" filled="t" stroked="f" coordsize="45,44" o:gfxdata="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" path="m15,11c19,11,19,11,19,11c16,17,10,21,0,24c0,22,0,22,0,22c8,19,13,16,15,11xm6,25c39,25,39,25,39,25c39,27,39,27,39,27c24,27,24,27,24,27c24,42,24,42,24,42c44,42,44,42,44,42c44,44,44,44,44,44c1,44,1,44,1,44c1,42,1,42,1,42c21,42,21,42,21,42c21,27,21,27,21,27c6,27,6,27,6,27l6,25xm44,5c44,13,44,13,44,13c41,13,41,13,41,13c41,7,41,7,41,7c4,7,4,7,4,7c4,13,4,13,4,13c1,13,1,13,1,13c1,5,1,5,1,5c21,5,21,5,21,5c21,0,21,0,21,0c24,0,24,0,24,0c24,5,24,5,24,5l44,5xm30,11c33,16,38,19,45,22c45,24,45,24,45,24c36,21,29,17,26,11l30,11xe">
                <v:path o:connectlocs="53077,39056;67231,39056;0,85214;0,78113;53077,39056;21230,88765;138001,88765;138001,95866;84923,95866;84923,149125;155693,149125;155693,156227;3538,156227;3538,149125;74308,149125;74308,95866;21230,95866;21230,88765;155693,17753;155693,46157;145078,46157;145078,24854;14153,24854;14153,46157;3538,46157;3538,17753;74308,17753;74308,0;84923,0;84923,17753;155693,17753;106154,39056;159232,78113;159232,85214;92000,39056;106154,3905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8869045</wp:posOffset>
                </wp:positionV>
                <wp:extent cx="148590" cy="159385"/>
                <wp:effectExtent l="0" t="0" r="3810" b="0"/>
                <wp:wrapNone/>
                <wp:docPr id="107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8716" cy="159232"/>
                        </a:xfrm>
                        <a:custGeom>
                          <a:avLst/>
                          <a:gdLst>
                            <a:gd name="T0" fmla="*/ 0 w 42"/>
                            <a:gd name="T1" fmla="*/ 45 h 45"/>
                            <a:gd name="T2" fmla="*/ 0 w 42"/>
                            <a:gd name="T3" fmla="*/ 11 h 45"/>
                            <a:gd name="T4" fmla="*/ 3 w 42"/>
                            <a:gd name="T5" fmla="*/ 11 h 45"/>
                            <a:gd name="T6" fmla="*/ 3 w 42"/>
                            <a:gd name="T7" fmla="*/ 45 h 45"/>
                            <a:gd name="T8" fmla="*/ 0 w 42"/>
                            <a:gd name="T9" fmla="*/ 45 h 45"/>
                            <a:gd name="T10" fmla="*/ 5 w 42"/>
                            <a:gd name="T11" fmla="*/ 0 h 45"/>
                            <a:gd name="T12" fmla="*/ 9 w 42"/>
                            <a:gd name="T13" fmla="*/ 9 h 45"/>
                            <a:gd name="T14" fmla="*/ 6 w 42"/>
                            <a:gd name="T15" fmla="*/ 9 h 45"/>
                            <a:gd name="T16" fmla="*/ 2 w 42"/>
                            <a:gd name="T17" fmla="*/ 0 h 45"/>
                            <a:gd name="T18" fmla="*/ 5 w 42"/>
                            <a:gd name="T19" fmla="*/ 0 h 45"/>
                            <a:gd name="T20" fmla="*/ 11 w 42"/>
                            <a:gd name="T21" fmla="*/ 36 h 45"/>
                            <a:gd name="T22" fmla="*/ 11 w 42"/>
                            <a:gd name="T23" fmla="*/ 11 h 45"/>
                            <a:gd name="T24" fmla="*/ 31 w 42"/>
                            <a:gd name="T25" fmla="*/ 11 h 45"/>
                            <a:gd name="T26" fmla="*/ 31 w 42"/>
                            <a:gd name="T27" fmla="*/ 30 h 45"/>
                            <a:gd name="T28" fmla="*/ 25 w 42"/>
                            <a:gd name="T29" fmla="*/ 36 h 45"/>
                            <a:gd name="T30" fmla="*/ 11 w 42"/>
                            <a:gd name="T31" fmla="*/ 36 h 45"/>
                            <a:gd name="T32" fmla="*/ 13 w 42"/>
                            <a:gd name="T33" fmla="*/ 2 h 45"/>
                            <a:gd name="T34" fmla="*/ 42 w 42"/>
                            <a:gd name="T35" fmla="*/ 2 h 45"/>
                            <a:gd name="T36" fmla="*/ 42 w 42"/>
                            <a:gd name="T37" fmla="*/ 40 h 45"/>
                            <a:gd name="T38" fmla="*/ 36 w 42"/>
                            <a:gd name="T39" fmla="*/ 45 h 45"/>
                            <a:gd name="T40" fmla="*/ 31 w 42"/>
                            <a:gd name="T41" fmla="*/ 45 h 45"/>
                            <a:gd name="T42" fmla="*/ 31 w 42"/>
                            <a:gd name="T43" fmla="*/ 43 h 45"/>
                            <a:gd name="T44" fmla="*/ 36 w 42"/>
                            <a:gd name="T45" fmla="*/ 43 h 45"/>
                            <a:gd name="T46" fmla="*/ 39 w 42"/>
                            <a:gd name="T47" fmla="*/ 40 h 45"/>
                            <a:gd name="T48" fmla="*/ 39 w 42"/>
                            <a:gd name="T49" fmla="*/ 4 h 45"/>
                            <a:gd name="T50" fmla="*/ 13 w 42"/>
                            <a:gd name="T51" fmla="*/ 4 h 45"/>
                            <a:gd name="T52" fmla="*/ 13 w 42"/>
                            <a:gd name="T53" fmla="*/ 2 h 45"/>
                            <a:gd name="T54" fmla="*/ 14 w 42"/>
                            <a:gd name="T55" fmla="*/ 14 h 45"/>
                            <a:gd name="T56" fmla="*/ 14 w 42"/>
                            <a:gd name="T57" fmla="*/ 22 h 45"/>
                            <a:gd name="T58" fmla="*/ 28 w 42"/>
                            <a:gd name="T59" fmla="*/ 22 h 45"/>
                            <a:gd name="T60" fmla="*/ 28 w 42"/>
                            <a:gd name="T61" fmla="*/ 14 h 45"/>
                            <a:gd name="T62" fmla="*/ 14 w 42"/>
                            <a:gd name="T63" fmla="*/ 14 h 45"/>
                            <a:gd name="T64" fmla="*/ 28 w 42"/>
                            <a:gd name="T65" fmla="*/ 30 h 45"/>
                            <a:gd name="T66" fmla="*/ 28 w 42"/>
                            <a:gd name="T67" fmla="*/ 24 h 45"/>
                            <a:gd name="T68" fmla="*/ 14 w 42"/>
                            <a:gd name="T69" fmla="*/ 24 h 45"/>
                            <a:gd name="T70" fmla="*/ 14 w 42"/>
                            <a:gd name="T71" fmla="*/ 34 h 45"/>
                            <a:gd name="T72" fmla="*/ 24 w 42"/>
                            <a:gd name="T73" fmla="*/ 34 h 45"/>
                            <a:gd name="T74" fmla="*/ 28 w 42"/>
                            <a:gd name="T75" fmla="*/ 3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2" h="45">
                              <a:moveTo>
                                <a:pt x="0" y="45"/>
                              </a:move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3" y="11"/>
                                <a:pt x="3" y="11"/>
                                <a:pt x="3" y="11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lnTo>
                                <a:pt x="0" y="45"/>
                              </a:lnTo>
                              <a:close/>
                              <a:moveTo>
                                <a:pt x="5" y="0"/>
                              </a:moveTo>
                              <a:cubicBezTo>
                                <a:pt x="6" y="2"/>
                                <a:pt x="8" y="5"/>
                                <a:pt x="9" y="9"/>
                              </a:cubicBezTo>
                              <a:cubicBezTo>
                                <a:pt x="6" y="9"/>
                                <a:pt x="6" y="9"/>
                                <a:pt x="6" y="9"/>
                              </a:cubicBezTo>
                              <a:cubicBezTo>
                                <a:pt x="5" y="6"/>
                                <a:pt x="4" y="3"/>
                                <a:pt x="2" y="0"/>
                              </a:cubicBezTo>
                              <a:lnTo>
                                <a:pt x="5" y="0"/>
                              </a:lnTo>
                              <a:close/>
                              <a:moveTo>
                                <a:pt x="11" y="36"/>
                              </a:move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31" y="11"/>
                                <a:pt x="31" y="11"/>
                                <a:pt x="31" y="11"/>
                              </a:cubicBezTo>
                              <a:cubicBezTo>
                                <a:pt x="31" y="30"/>
                                <a:pt x="31" y="30"/>
                                <a:pt x="31" y="30"/>
                              </a:cubicBezTo>
                              <a:cubicBezTo>
                                <a:pt x="31" y="34"/>
                                <a:pt x="29" y="36"/>
                                <a:pt x="25" y="36"/>
                              </a:cubicBezTo>
                              <a:lnTo>
                                <a:pt x="11" y="36"/>
                              </a:lnTo>
                              <a:close/>
                              <a:moveTo>
                                <a:pt x="13" y="2"/>
                              </a:moveTo>
                              <a:cubicBezTo>
                                <a:pt x="42" y="2"/>
                                <a:pt x="42" y="2"/>
                                <a:pt x="42" y="2"/>
                              </a:cubicBezTo>
                              <a:cubicBezTo>
                                <a:pt x="42" y="40"/>
                                <a:pt x="42" y="40"/>
                                <a:pt x="42" y="40"/>
                              </a:cubicBezTo>
                              <a:cubicBezTo>
                                <a:pt x="42" y="43"/>
                                <a:pt x="40" y="45"/>
                                <a:pt x="36" y="45"/>
                              </a:cubicBezTo>
                              <a:cubicBezTo>
                                <a:pt x="31" y="45"/>
                                <a:pt x="31" y="45"/>
                                <a:pt x="31" y="45"/>
                              </a:cubicBezTo>
                              <a:cubicBezTo>
                                <a:pt x="31" y="43"/>
                                <a:pt x="31" y="43"/>
                                <a:pt x="31" y="43"/>
                              </a:cubicBezTo>
                              <a:cubicBezTo>
                                <a:pt x="36" y="43"/>
                                <a:pt x="36" y="43"/>
                                <a:pt x="36" y="43"/>
                              </a:cubicBezTo>
                              <a:cubicBezTo>
                                <a:pt x="38" y="43"/>
                                <a:pt x="39" y="42"/>
                                <a:pt x="39" y="40"/>
                              </a:cubicBezTo>
                              <a:cubicBezTo>
                                <a:pt x="39" y="4"/>
                                <a:pt x="39" y="4"/>
                                <a:pt x="39" y="4"/>
                              </a:cubicBezTo>
                              <a:cubicBezTo>
                                <a:pt x="13" y="4"/>
                                <a:pt x="13" y="4"/>
                                <a:pt x="13" y="4"/>
                              </a:cubicBezTo>
                              <a:lnTo>
                                <a:pt x="13" y="2"/>
                              </a:lnTo>
                              <a:close/>
                              <a:moveTo>
                                <a:pt x="14" y="14"/>
                              </a:moveTo>
                              <a:cubicBezTo>
                                <a:pt x="14" y="22"/>
                                <a:pt x="14" y="22"/>
                                <a:pt x="14" y="22"/>
                              </a:cubicBezTo>
                              <a:cubicBezTo>
                                <a:pt x="28" y="22"/>
                                <a:pt x="28" y="22"/>
                                <a:pt x="28" y="22"/>
                              </a:cubicBezTo>
                              <a:cubicBezTo>
                                <a:pt x="28" y="14"/>
                                <a:pt x="28" y="14"/>
                                <a:pt x="28" y="14"/>
                              </a:cubicBezTo>
                              <a:lnTo>
                                <a:pt x="14" y="14"/>
                              </a:lnTo>
                              <a:close/>
                              <a:moveTo>
                                <a:pt x="28" y="30"/>
                              </a:moveTo>
                              <a:cubicBezTo>
                                <a:pt x="28" y="24"/>
                                <a:pt x="28" y="24"/>
                                <a:pt x="28" y="24"/>
                              </a:cubicBezTo>
                              <a:cubicBezTo>
                                <a:pt x="14" y="24"/>
                                <a:pt x="14" y="24"/>
                                <a:pt x="14" y="2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24" y="34"/>
                                <a:pt x="24" y="34"/>
                                <a:pt x="24" y="34"/>
                              </a:cubicBezTo>
                              <a:cubicBezTo>
                                <a:pt x="27" y="34"/>
                                <a:pt x="28" y="32"/>
                                <a:pt x="28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o:spt="100" style="position:absolute;left:0pt;margin-left:274.4pt;margin-top:698.35pt;height:12.55pt;width:11.7pt;z-index:251765760;mso-width-relative:page;mso-height-relative:page;" fillcolor="#2A3D52 [3204]" filled="t" stroked="f" coordsize="42,45" o:gfxdata="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" path="m0,45c0,11,0,11,0,11c3,11,3,11,3,11c3,45,3,45,3,45l0,45xm5,0c6,2,8,5,9,9c6,9,6,9,6,9c5,6,4,3,2,0l5,0xm11,36c11,11,11,11,11,11c31,11,31,11,31,11c31,30,31,30,31,30c31,34,29,36,25,36l11,36xm13,2c42,2,42,2,42,2c42,40,42,40,42,40c42,43,40,45,36,45c31,45,31,45,31,45c31,43,31,43,31,43c36,43,36,43,36,43c38,43,39,42,39,40c39,4,39,4,39,4c13,4,13,4,13,4l13,2xm14,14c14,22,14,22,14,22c28,22,28,22,28,22c28,14,28,14,28,14l14,14xm28,30c28,24,28,24,28,24c14,24,14,24,14,24c14,34,14,34,14,34c24,34,24,34,24,34c27,34,28,32,28,30xe">
                <v:path o:connectlocs="0,159232;0,38923;10622,38923;10622,159232;0,159232;17704,0;31867,31846;21245,31846;7081,0;17704,0;38949,127385;38949,38923;109766,38923;109766,106154;88521,127385;38949,127385;46031,7076;148716,7076;148716,141539;127470,159232;109766,159232;109766,152155;127470,152155;138093,141539;138093,14153;46031,14153;46031,7076;49572,49538;49572,77846;99144,77846;99144,49538;49572,49538;99144,106154;99144,84923;49572,84923;49572,120308;84980,120308;99144,106154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8879840</wp:posOffset>
                </wp:positionV>
                <wp:extent cx="163830" cy="153035"/>
                <wp:effectExtent l="0" t="0" r="8255" b="0"/>
                <wp:wrapNone/>
                <wp:docPr id="108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3737" cy="153223"/>
                        </a:xfrm>
                        <a:custGeom>
                          <a:avLst/>
                          <a:gdLst>
                            <a:gd name="T0" fmla="*/ 2 w 46"/>
                            <a:gd name="T1" fmla="*/ 0 h 43"/>
                            <a:gd name="T2" fmla="*/ 45 w 46"/>
                            <a:gd name="T3" fmla="*/ 0 h 43"/>
                            <a:gd name="T4" fmla="*/ 45 w 46"/>
                            <a:gd name="T5" fmla="*/ 2 h 43"/>
                            <a:gd name="T6" fmla="*/ 35 w 46"/>
                            <a:gd name="T7" fmla="*/ 2 h 43"/>
                            <a:gd name="T8" fmla="*/ 35 w 46"/>
                            <a:gd name="T9" fmla="*/ 17 h 43"/>
                            <a:gd name="T10" fmla="*/ 46 w 46"/>
                            <a:gd name="T11" fmla="*/ 17 h 43"/>
                            <a:gd name="T12" fmla="*/ 46 w 46"/>
                            <a:gd name="T13" fmla="*/ 20 h 43"/>
                            <a:gd name="T14" fmla="*/ 35 w 46"/>
                            <a:gd name="T15" fmla="*/ 20 h 43"/>
                            <a:gd name="T16" fmla="*/ 35 w 46"/>
                            <a:gd name="T17" fmla="*/ 42 h 43"/>
                            <a:gd name="T18" fmla="*/ 32 w 46"/>
                            <a:gd name="T19" fmla="*/ 42 h 43"/>
                            <a:gd name="T20" fmla="*/ 32 w 46"/>
                            <a:gd name="T21" fmla="*/ 20 h 43"/>
                            <a:gd name="T22" fmla="*/ 16 w 46"/>
                            <a:gd name="T23" fmla="*/ 20 h 43"/>
                            <a:gd name="T24" fmla="*/ 16 w 46"/>
                            <a:gd name="T25" fmla="*/ 20 h 43"/>
                            <a:gd name="T26" fmla="*/ 2 w 46"/>
                            <a:gd name="T27" fmla="*/ 43 h 43"/>
                            <a:gd name="T28" fmla="*/ 2 w 46"/>
                            <a:gd name="T29" fmla="*/ 41 h 43"/>
                            <a:gd name="T30" fmla="*/ 13 w 46"/>
                            <a:gd name="T31" fmla="*/ 20 h 43"/>
                            <a:gd name="T32" fmla="*/ 13 w 46"/>
                            <a:gd name="T33" fmla="*/ 20 h 43"/>
                            <a:gd name="T34" fmla="*/ 0 w 46"/>
                            <a:gd name="T35" fmla="*/ 20 h 43"/>
                            <a:gd name="T36" fmla="*/ 0 w 46"/>
                            <a:gd name="T37" fmla="*/ 17 h 43"/>
                            <a:gd name="T38" fmla="*/ 13 w 46"/>
                            <a:gd name="T39" fmla="*/ 17 h 43"/>
                            <a:gd name="T40" fmla="*/ 13 w 46"/>
                            <a:gd name="T41" fmla="*/ 2 h 43"/>
                            <a:gd name="T42" fmla="*/ 2 w 46"/>
                            <a:gd name="T43" fmla="*/ 2 h 43"/>
                            <a:gd name="T44" fmla="*/ 2 w 46"/>
                            <a:gd name="T45" fmla="*/ 0 h 43"/>
                            <a:gd name="T46" fmla="*/ 16 w 46"/>
                            <a:gd name="T47" fmla="*/ 2 h 43"/>
                            <a:gd name="T48" fmla="*/ 16 w 46"/>
                            <a:gd name="T49" fmla="*/ 17 h 43"/>
                            <a:gd name="T50" fmla="*/ 32 w 46"/>
                            <a:gd name="T51" fmla="*/ 17 h 43"/>
                            <a:gd name="T52" fmla="*/ 32 w 46"/>
                            <a:gd name="T53" fmla="*/ 2 h 43"/>
                            <a:gd name="T54" fmla="*/ 16 w 46"/>
                            <a:gd name="T55" fmla="*/ 2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6" h="43">
                              <a:moveTo>
                                <a:pt x="2" y="0"/>
                              </a:move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17"/>
                                <a:pt x="35" y="17"/>
                                <a:pt x="35" y="17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20"/>
                                <a:pt x="46" y="20"/>
                                <a:pt x="46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42"/>
                                <a:pt x="35" y="42"/>
                                <a:pt x="35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2" y="20"/>
                                <a:pt x="32" y="20"/>
                                <a:pt x="32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20"/>
                                <a:pt x="16" y="20"/>
                                <a:pt x="16" y="20"/>
                              </a:cubicBezTo>
                              <a:cubicBezTo>
                                <a:pt x="16" y="30"/>
                                <a:pt x="12" y="38"/>
                                <a:pt x="2" y="43"/>
                              </a:cubicBezTo>
                              <a:cubicBezTo>
                                <a:pt x="2" y="41"/>
                                <a:pt x="2" y="41"/>
                                <a:pt x="2" y="41"/>
                              </a:cubicBezTo>
                              <a:cubicBezTo>
                                <a:pt x="9" y="36"/>
                                <a:pt x="13" y="29"/>
                                <a:pt x="13" y="20"/>
                              </a:cubicBezTo>
                              <a:cubicBezTo>
                                <a:pt x="13" y="20"/>
                                <a:pt x="13" y="20"/>
                                <a:pt x="13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17"/>
                                <a:pt x="0" y="17"/>
                                <a:pt x="0" y="17"/>
                              </a:cubicBezTo>
                              <a:cubicBezTo>
                                <a:pt x="13" y="17"/>
                                <a:pt x="13" y="17"/>
                                <a:pt x="13" y="17"/>
                              </a:cubicBezTo>
                              <a:cubicBezTo>
                                <a:pt x="13" y="2"/>
                                <a:pt x="13" y="2"/>
                                <a:pt x="13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lnTo>
                                <a:pt x="2" y="0"/>
                              </a:lnTo>
                              <a:close/>
                              <a:moveTo>
                                <a:pt x="16" y="2"/>
                              </a:moveTo>
                              <a:cubicBezTo>
                                <a:pt x="16" y="17"/>
                                <a:pt x="16" y="17"/>
                                <a:pt x="16" y="17"/>
                              </a:cubicBezTo>
                              <a:cubicBezTo>
                                <a:pt x="32" y="17"/>
                                <a:pt x="32" y="17"/>
                                <a:pt x="32" y="17"/>
                              </a:cubicBezTo>
                              <a:cubicBezTo>
                                <a:pt x="32" y="2"/>
                                <a:pt x="32" y="2"/>
                                <a:pt x="32" y="2"/>
                              </a:cubicBezTo>
                              <a:lnTo>
                                <a:pt x="16" y="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o:spt="100" style="position:absolute;left:0pt;margin-left:324.75pt;margin-top:699.2pt;height:12.05pt;width:12.9pt;z-index:251766784;mso-width-relative:page;mso-height-relative:page;" fillcolor="#2A3D52 [3204]" filled="t" stroked="f" coordsize="46,43" o:gfxdata="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" path="m2,0c45,0,45,0,45,0c45,2,45,2,45,2c35,2,35,2,35,2c35,17,35,17,35,17c46,17,46,17,46,17c46,20,46,20,46,20c35,20,35,20,35,20c35,42,35,42,35,42c32,42,32,42,32,42c32,20,32,20,32,20c16,20,16,20,16,20c16,20,16,20,16,20c16,30,12,38,2,43c2,41,2,41,2,41c9,36,13,29,13,20c13,20,13,20,13,20c0,20,0,20,0,20c0,17,0,17,0,17c13,17,13,17,13,17c13,2,13,2,13,2c2,2,2,2,2,2l2,0xm16,2c16,17,16,17,16,17c32,17,32,17,32,17c32,2,32,2,32,2l16,2xe">
                <v:path o:connectlocs="7119,0;160177,0;160177,7126;124582,7126;124582,60576;163737,60576;163737,71266;124582,71266;124582,149659;113904,149659;113904,71266;56952,71266;56952,71266;7119,153223;7119,146096;46273,71266;46273,71266;0,71266;0,60576;46273,60576;46273,7126;7119,7126;7119,0;56952,7126;56952,60576;113904,60576;113904,7126;56952,7126" o:connectangles="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8866505</wp:posOffset>
                </wp:positionV>
                <wp:extent cx="159385" cy="159385"/>
                <wp:effectExtent l="0" t="0" r="0" b="0"/>
                <wp:wrapNone/>
                <wp:docPr id="109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59232"/>
                        </a:xfrm>
                        <a:custGeom>
                          <a:avLst/>
                          <a:gdLst>
                            <a:gd name="T0" fmla="*/ 4 w 45"/>
                            <a:gd name="T1" fmla="*/ 11 h 45"/>
                            <a:gd name="T2" fmla="*/ 6 w 45"/>
                            <a:gd name="T3" fmla="*/ 11 h 45"/>
                            <a:gd name="T4" fmla="*/ 4 w 45"/>
                            <a:gd name="T5" fmla="*/ 37 h 45"/>
                            <a:gd name="T6" fmla="*/ 0 w 45"/>
                            <a:gd name="T7" fmla="*/ 37 h 45"/>
                            <a:gd name="T8" fmla="*/ 4 w 45"/>
                            <a:gd name="T9" fmla="*/ 11 h 45"/>
                            <a:gd name="T10" fmla="*/ 12 w 45"/>
                            <a:gd name="T11" fmla="*/ 4 h 45"/>
                            <a:gd name="T12" fmla="*/ 15 w 45"/>
                            <a:gd name="T13" fmla="*/ 4 h 45"/>
                            <a:gd name="T14" fmla="*/ 15 w 45"/>
                            <a:gd name="T15" fmla="*/ 38 h 45"/>
                            <a:gd name="T16" fmla="*/ 20 w 45"/>
                            <a:gd name="T17" fmla="*/ 42 h 45"/>
                            <a:gd name="T18" fmla="*/ 31 w 45"/>
                            <a:gd name="T19" fmla="*/ 42 h 45"/>
                            <a:gd name="T20" fmla="*/ 35 w 45"/>
                            <a:gd name="T21" fmla="*/ 38 h 45"/>
                            <a:gd name="T22" fmla="*/ 35 w 45"/>
                            <a:gd name="T23" fmla="*/ 36 h 45"/>
                            <a:gd name="T24" fmla="*/ 38 w 45"/>
                            <a:gd name="T25" fmla="*/ 36 h 45"/>
                            <a:gd name="T26" fmla="*/ 38 w 45"/>
                            <a:gd name="T27" fmla="*/ 38 h 45"/>
                            <a:gd name="T28" fmla="*/ 31 w 45"/>
                            <a:gd name="T29" fmla="*/ 45 h 45"/>
                            <a:gd name="T30" fmla="*/ 19 w 45"/>
                            <a:gd name="T31" fmla="*/ 45 h 45"/>
                            <a:gd name="T32" fmla="*/ 12 w 45"/>
                            <a:gd name="T33" fmla="*/ 37 h 45"/>
                            <a:gd name="T34" fmla="*/ 12 w 45"/>
                            <a:gd name="T35" fmla="*/ 4 h 45"/>
                            <a:gd name="T36" fmla="*/ 27 w 45"/>
                            <a:gd name="T37" fmla="*/ 0 h 45"/>
                            <a:gd name="T38" fmla="*/ 30 w 45"/>
                            <a:gd name="T39" fmla="*/ 22 h 45"/>
                            <a:gd name="T40" fmla="*/ 27 w 45"/>
                            <a:gd name="T41" fmla="*/ 22 h 45"/>
                            <a:gd name="T42" fmla="*/ 24 w 45"/>
                            <a:gd name="T43" fmla="*/ 0 h 45"/>
                            <a:gd name="T44" fmla="*/ 27 w 45"/>
                            <a:gd name="T45" fmla="*/ 0 h 45"/>
                            <a:gd name="T46" fmla="*/ 41 w 45"/>
                            <a:gd name="T47" fmla="*/ 10 h 45"/>
                            <a:gd name="T48" fmla="*/ 45 w 45"/>
                            <a:gd name="T49" fmla="*/ 37 h 45"/>
                            <a:gd name="T50" fmla="*/ 42 w 45"/>
                            <a:gd name="T51" fmla="*/ 37 h 45"/>
                            <a:gd name="T52" fmla="*/ 39 w 45"/>
                            <a:gd name="T53" fmla="*/ 10 h 45"/>
                            <a:gd name="T54" fmla="*/ 41 w 45"/>
                            <a:gd name="T55" fmla="*/ 1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" y="11"/>
                              </a:move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20"/>
                                <a:pt x="5" y="29"/>
                                <a:pt x="4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2" y="29"/>
                                <a:pt x="3" y="20"/>
                                <a:pt x="4" y="11"/>
                              </a:cubicBezTo>
                              <a:close/>
                              <a:moveTo>
                                <a:pt x="12" y="4"/>
                              </a:move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15" y="41"/>
                                <a:pt x="16" y="42"/>
                                <a:pt x="20" y="42"/>
                              </a:cubicBezTo>
                              <a:cubicBezTo>
                                <a:pt x="31" y="42"/>
                                <a:pt x="31" y="42"/>
                                <a:pt x="31" y="42"/>
                              </a:cubicBezTo>
                              <a:cubicBezTo>
                                <a:pt x="34" y="42"/>
                                <a:pt x="35" y="41"/>
                                <a:pt x="35" y="38"/>
                              </a:cubicBezTo>
                              <a:cubicBezTo>
                                <a:pt x="35" y="36"/>
                                <a:pt x="35" y="36"/>
                                <a:pt x="35" y="36"/>
                              </a:cubicBezTo>
                              <a:cubicBezTo>
                                <a:pt x="38" y="36"/>
                                <a:pt x="38" y="36"/>
                                <a:pt x="38" y="36"/>
                              </a:cubicBezTo>
                              <a:cubicBezTo>
                                <a:pt x="38" y="38"/>
                                <a:pt x="38" y="38"/>
                                <a:pt x="38" y="38"/>
                              </a:cubicBezTo>
                              <a:cubicBezTo>
                                <a:pt x="38" y="43"/>
                                <a:pt x="36" y="45"/>
                                <a:pt x="31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14" y="45"/>
                                <a:pt x="11" y="42"/>
                                <a:pt x="12" y="37"/>
                              </a:cubicBezTo>
                              <a:lnTo>
                                <a:pt x="12" y="4"/>
                              </a:lnTo>
                              <a:close/>
                              <a:moveTo>
                                <a:pt x="27" y="0"/>
                              </a:moveTo>
                              <a:cubicBezTo>
                                <a:pt x="28" y="7"/>
                                <a:pt x="29" y="14"/>
                                <a:pt x="30" y="22"/>
                              </a:cubicBezTo>
                              <a:cubicBezTo>
                                <a:pt x="27" y="22"/>
                                <a:pt x="27" y="22"/>
                                <a:pt x="27" y="22"/>
                              </a:cubicBezTo>
                              <a:cubicBezTo>
                                <a:pt x="26" y="15"/>
                                <a:pt x="26" y="7"/>
                                <a:pt x="24" y="0"/>
                              </a:cubicBezTo>
                              <a:lnTo>
                                <a:pt x="27" y="0"/>
                              </a:lnTo>
                              <a:close/>
                              <a:moveTo>
                                <a:pt x="41" y="10"/>
                              </a:moveTo>
                              <a:cubicBezTo>
                                <a:pt x="43" y="20"/>
                                <a:pt x="45" y="28"/>
                                <a:pt x="45" y="37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1" y="27"/>
                                <a:pt x="40" y="18"/>
                                <a:pt x="39" y="10"/>
                              </a:cubicBezTo>
                              <a:lnTo>
                                <a:pt x="41" y="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o:spt="100" style="position:absolute;left:0pt;margin-left:339.3pt;margin-top:698.15pt;height:12.55pt;width:12.55pt;z-index:251767808;mso-width-relative:page;mso-height-relative:page;" fillcolor="#2A3D52 [3204]" filled="t" stroked="f" coordsize="45,45" o:gfxdata="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" path="m4,11c6,11,6,11,6,11c6,20,5,29,4,37c0,37,0,37,0,37c2,29,3,20,4,11xm12,4c15,4,15,4,15,4c15,38,15,38,15,38c15,41,16,42,20,42c31,42,31,42,31,42c34,42,35,41,35,38c35,36,35,36,35,36c38,36,38,36,38,36c38,38,38,38,38,38c38,43,36,45,31,45c19,45,19,45,19,45c14,45,11,42,12,37l12,4xm27,0c28,7,29,14,30,22c27,22,27,22,27,22c26,15,26,7,24,0l27,0xm41,10c43,20,45,28,45,37c42,37,42,37,42,37c41,27,40,18,39,10l41,10xe">
                <v:path o:connectlocs="14153,38923;21230,38923;14153,130924;0,130924;14153,38923;42461,14153;53077,14153;53077,134462;70769,148616;109693,148616;123847,134462;123847,127385;134462,127385;134462,134462;109693,159232;67231,159232;42461,130924;42461,14153;95539,0;106154,77846;95539,77846;84923,0;95539,0;145078,35384;159232,130924;148616,130924;138001,35384;145078,35384" o:connectangles="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8876665</wp:posOffset>
                </wp:positionV>
                <wp:extent cx="140970" cy="151765"/>
                <wp:effectExtent l="0" t="0" r="0" b="1270"/>
                <wp:wrapNone/>
                <wp:docPr id="110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1206" cy="151721"/>
                        </a:xfrm>
                        <a:custGeom>
                          <a:avLst/>
                          <a:gdLst>
                            <a:gd name="T0" fmla="*/ 0 w 40"/>
                            <a:gd name="T1" fmla="*/ 43 h 43"/>
                            <a:gd name="T2" fmla="*/ 0 w 40"/>
                            <a:gd name="T3" fmla="*/ 0 h 43"/>
                            <a:gd name="T4" fmla="*/ 40 w 40"/>
                            <a:gd name="T5" fmla="*/ 0 h 43"/>
                            <a:gd name="T6" fmla="*/ 40 w 40"/>
                            <a:gd name="T7" fmla="*/ 36 h 43"/>
                            <a:gd name="T8" fmla="*/ 33 w 40"/>
                            <a:gd name="T9" fmla="*/ 43 h 43"/>
                            <a:gd name="T10" fmla="*/ 30 w 40"/>
                            <a:gd name="T11" fmla="*/ 43 h 43"/>
                            <a:gd name="T12" fmla="*/ 30 w 40"/>
                            <a:gd name="T13" fmla="*/ 40 h 43"/>
                            <a:gd name="T14" fmla="*/ 33 w 40"/>
                            <a:gd name="T15" fmla="*/ 40 h 43"/>
                            <a:gd name="T16" fmla="*/ 37 w 40"/>
                            <a:gd name="T17" fmla="*/ 37 h 43"/>
                            <a:gd name="T18" fmla="*/ 37 w 40"/>
                            <a:gd name="T19" fmla="*/ 2 h 43"/>
                            <a:gd name="T20" fmla="*/ 3 w 40"/>
                            <a:gd name="T21" fmla="*/ 2 h 43"/>
                            <a:gd name="T22" fmla="*/ 3 w 40"/>
                            <a:gd name="T23" fmla="*/ 43 h 43"/>
                            <a:gd name="T24" fmla="*/ 0 w 40"/>
                            <a:gd name="T25" fmla="*/ 43 h 43"/>
                            <a:gd name="T26" fmla="*/ 5 w 40"/>
                            <a:gd name="T27" fmla="*/ 6 h 43"/>
                            <a:gd name="T28" fmla="*/ 8 w 40"/>
                            <a:gd name="T29" fmla="*/ 6 h 43"/>
                            <a:gd name="T30" fmla="*/ 12 w 40"/>
                            <a:gd name="T31" fmla="*/ 21 h 43"/>
                            <a:gd name="T32" fmla="*/ 17 w 40"/>
                            <a:gd name="T33" fmla="*/ 6 h 43"/>
                            <a:gd name="T34" fmla="*/ 19 w 40"/>
                            <a:gd name="T35" fmla="*/ 6 h 43"/>
                            <a:gd name="T36" fmla="*/ 14 w 40"/>
                            <a:gd name="T37" fmla="*/ 24 h 43"/>
                            <a:gd name="T38" fmla="*/ 19 w 40"/>
                            <a:gd name="T39" fmla="*/ 35 h 43"/>
                            <a:gd name="T40" fmla="*/ 19 w 40"/>
                            <a:gd name="T41" fmla="*/ 38 h 43"/>
                            <a:gd name="T42" fmla="*/ 12 w 40"/>
                            <a:gd name="T43" fmla="*/ 27 h 43"/>
                            <a:gd name="T44" fmla="*/ 6 w 40"/>
                            <a:gd name="T45" fmla="*/ 38 h 43"/>
                            <a:gd name="T46" fmla="*/ 6 w 40"/>
                            <a:gd name="T47" fmla="*/ 35 h 43"/>
                            <a:gd name="T48" fmla="*/ 11 w 40"/>
                            <a:gd name="T49" fmla="*/ 24 h 43"/>
                            <a:gd name="T50" fmla="*/ 5 w 40"/>
                            <a:gd name="T51" fmla="*/ 6 h 43"/>
                            <a:gd name="T52" fmla="*/ 34 w 40"/>
                            <a:gd name="T53" fmla="*/ 6 h 43"/>
                            <a:gd name="T54" fmla="*/ 28 w 40"/>
                            <a:gd name="T55" fmla="*/ 24 h 43"/>
                            <a:gd name="T56" fmla="*/ 34 w 40"/>
                            <a:gd name="T57" fmla="*/ 35 h 43"/>
                            <a:gd name="T58" fmla="*/ 34 w 40"/>
                            <a:gd name="T59" fmla="*/ 38 h 43"/>
                            <a:gd name="T60" fmla="*/ 27 w 40"/>
                            <a:gd name="T61" fmla="*/ 27 h 43"/>
                            <a:gd name="T62" fmla="*/ 20 w 40"/>
                            <a:gd name="T63" fmla="*/ 38 h 43"/>
                            <a:gd name="T64" fmla="*/ 20 w 40"/>
                            <a:gd name="T65" fmla="*/ 35 h 43"/>
                            <a:gd name="T66" fmla="*/ 25 w 40"/>
                            <a:gd name="T67" fmla="*/ 24 h 43"/>
                            <a:gd name="T68" fmla="*/ 20 w 40"/>
                            <a:gd name="T69" fmla="*/ 6 h 43"/>
                            <a:gd name="T70" fmla="*/ 23 w 40"/>
                            <a:gd name="T71" fmla="*/ 6 h 43"/>
                            <a:gd name="T72" fmla="*/ 27 w 40"/>
                            <a:gd name="T73" fmla="*/ 21 h 43"/>
                            <a:gd name="T74" fmla="*/ 31 w 40"/>
                            <a:gd name="T75" fmla="*/ 6 h 43"/>
                            <a:gd name="T76" fmla="*/ 34 w 40"/>
                            <a:gd name="T77" fmla="*/ 6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" h="43">
                              <a:moveTo>
                                <a:pt x="0" y="43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36"/>
                                <a:pt x="40" y="36"/>
                                <a:pt x="40" y="36"/>
                              </a:cubicBezTo>
                              <a:cubicBezTo>
                                <a:pt x="40" y="41"/>
                                <a:pt x="38" y="43"/>
                                <a:pt x="33" y="43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30" y="40"/>
                                <a:pt x="30" y="40"/>
                                <a:pt x="30" y="40"/>
                              </a:cubicBezTo>
                              <a:cubicBezTo>
                                <a:pt x="33" y="40"/>
                                <a:pt x="33" y="40"/>
                                <a:pt x="33" y="40"/>
                              </a:cubicBezTo>
                              <a:cubicBezTo>
                                <a:pt x="35" y="41"/>
                                <a:pt x="37" y="39"/>
                                <a:pt x="37" y="37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" y="2"/>
                                <a:pt x="3" y="2"/>
                                <a:pt x="3" y="2"/>
                              </a:cubicBezTo>
                              <a:cubicBezTo>
                                <a:pt x="3" y="43"/>
                                <a:pt x="3" y="43"/>
                                <a:pt x="3" y="43"/>
                              </a:cubicBezTo>
                              <a:lnTo>
                                <a:pt x="0" y="43"/>
                              </a:lnTo>
                              <a:close/>
                              <a:moveTo>
                                <a:pt x="5" y="6"/>
                              </a:moveTo>
                              <a:cubicBezTo>
                                <a:pt x="8" y="6"/>
                                <a:pt x="8" y="6"/>
                                <a:pt x="8" y="6"/>
                              </a:cubicBezTo>
                              <a:cubicBezTo>
                                <a:pt x="9" y="12"/>
                                <a:pt x="11" y="17"/>
                                <a:pt x="12" y="21"/>
                              </a:cubicBezTo>
                              <a:cubicBezTo>
                                <a:pt x="14" y="16"/>
                                <a:pt x="16" y="11"/>
                                <a:pt x="17" y="6"/>
                              </a:cubicBezTo>
                              <a:cubicBezTo>
                                <a:pt x="19" y="6"/>
                                <a:pt x="19" y="6"/>
                                <a:pt x="19" y="6"/>
                              </a:cubicBezTo>
                              <a:cubicBezTo>
                                <a:pt x="18" y="13"/>
                                <a:pt x="16" y="19"/>
                                <a:pt x="14" y="24"/>
                              </a:cubicBezTo>
                              <a:cubicBezTo>
                                <a:pt x="15" y="28"/>
                                <a:pt x="17" y="31"/>
                                <a:pt x="19" y="35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ubicBezTo>
                                <a:pt x="16" y="33"/>
                                <a:pt x="14" y="30"/>
                                <a:pt x="12" y="27"/>
                              </a:cubicBezTo>
                              <a:cubicBezTo>
                                <a:pt x="11" y="30"/>
                                <a:pt x="9" y="33"/>
                                <a:pt x="6" y="38"/>
                              </a:cubicBezTo>
                              <a:cubicBezTo>
                                <a:pt x="6" y="35"/>
                                <a:pt x="6" y="35"/>
                                <a:pt x="6" y="35"/>
                              </a:cubicBezTo>
                              <a:cubicBezTo>
                                <a:pt x="8" y="31"/>
                                <a:pt x="10" y="28"/>
                                <a:pt x="11" y="24"/>
                              </a:cubicBezTo>
                              <a:cubicBezTo>
                                <a:pt x="9" y="20"/>
                                <a:pt x="7" y="13"/>
                                <a:pt x="5" y="6"/>
                              </a:cubicBezTo>
                              <a:close/>
                              <a:moveTo>
                                <a:pt x="34" y="6"/>
                              </a:moveTo>
                              <a:cubicBezTo>
                                <a:pt x="32" y="14"/>
                                <a:pt x="30" y="20"/>
                                <a:pt x="28" y="24"/>
                              </a:cubicBezTo>
                              <a:cubicBezTo>
                                <a:pt x="30" y="28"/>
                                <a:pt x="32" y="31"/>
                                <a:pt x="34" y="35"/>
                              </a:cubicBezTo>
                              <a:cubicBezTo>
                                <a:pt x="34" y="38"/>
                                <a:pt x="34" y="38"/>
                                <a:pt x="34" y="38"/>
                              </a:cubicBezTo>
                              <a:cubicBezTo>
                                <a:pt x="30" y="33"/>
                                <a:pt x="28" y="30"/>
                                <a:pt x="27" y="27"/>
                              </a:cubicBezTo>
                              <a:cubicBezTo>
                                <a:pt x="26" y="30"/>
                                <a:pt x="23" y="33"/>
                                <a:pt x="20" y="38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2" y="31"/>
                                <a:pt x="24" y="28"/>
                                <a:pt x="25" y="24"/>
                              </a:cubicBezTo>
                              <a:cubicBezTo>
                                <a:pt x="23" y="19"/>
                                <a:pt x="21" y="13"/>
                                <a:pt x="20" y="6"/>
                              </a:cubicBezTo>
                              <a:cubicBezTo>
                                <a:pt x="23" y="6"/>
                                <a:pt x="23" y="6"/>
                                <a:pt x="23" y="6"/>
                              </a:cubicBezTo>
                              <a:cubicBezTo>
                                <a:pt x="23" y="11"/>
                                <a:pt x="25" y="16"/>
                                <a:pt x="27" y="21"/>
                              </a:cubicBezTo>
                              <a:cubicBezTo>
                                <a:pt x="28" y="17"/>
                                <a:pt x="30" y="12"/>
                                <a:pt x="31" y="6"/>
                              </a:cubicBezTo>
                              <a:lnTo>
                                <a:pt x="34" y="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o:spt="100" style="position:absolute;left:0pt;margin-left:354.45pt;margin-top:698.95pt;height:11.95pt;width:11.1pt;z-index:251768832;mso-width-relative:page;mso-height-relative:page;" fillcolor="#2A3D52 [3204]" filled="t" stroked="f" coordsize="40,43" o:gfxdata="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" path="m0,43c0,0,0,0,0,0c40,0,40,0,40,0c40,36,40,36,40,36c40,41,38,43,33,43c30,43,30,43,30,43c30,40,30,40,30,40c33,40,33,40,33,40c35,41,37,39,37,37c37,2,37,2,37,2c3,2,3,2,3,2c3,43,3,43,3,43l0,43xm5,6c8,6,8,6,8,6c9,12,11,17,12,21c14,16,16,11,17,6c19,6,19,6,19,6c18,13,16,19,14,24c15,28,17,31,19,35c19,38,19,38,19,38c16,33,14,30,12,27c11,30,9,33,6,38c6,35,6,35,6,35c8,31,10,28,11,24c9,20,7,13,5,6xm34,6c32,14,30,20,28,24c30,28,32,31,34,35c34,38,34,38,34,38c30,33,28,30,27,27c26,30,23,33,20,38c20,35,20,35,20,35c22,31,24,28,25,24c23,19,21,13,20,6c23,6,23,6,23,6c23,11,25,16,27,21c28,17,30,12,31,6l34,6xe">
                <v:path o:connectlocs="0,151721;0,0;141206,0;141206,127022;116494,151721;105904,151721;105904,141135;116494,141135;130615,130550;130615,7056;10590,7056;10590,151721;0,151721;17650,21170;28241,21170;42361,74096;60012,21170;67072,21170;49422,84681;67072,123493;67072,134079;42361,95266;21180,134079;21180,123493;38831,84681;17650,21170;120025,21170;98844,84681;120025,123493;120025,134079;95314,95266;70603,134079;70603,123493;88253,84681;70603,21170;81193,21170;95314,74096;109434,21170;120025,2117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8869045</wp:posOffset>
                </wp:positionV>
                <wp:extent cx="159385" cy="163830"/>
                <wp:effectExtent l="0" t="0" r="0" b="8255"/>
                <wp:wrapNone/>
                <wp:docPr id="111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9232" cy="163738"/>
                        </a:xfrm>
                        <a:custGeom>
                          <a:avLst/>
                          <a:gdLst>
                            <a:gd name="T0" fmla="*/ 45 w 45"/>
                            <a:gd name="T1" fmla="*/ 42 h 46"/>
                            <a:gd name="T2" fmla="*/ 27 w 45"/>
                            <a:gd name="T3" fmla="*/ 20 h 46"/>
                            <a:gd name="T4" fmla="*/ 24 w 45"/>
                            <a:gd name="T5" fmla="*/ 20 h 46"/>
                            <a:gd name="T6" fmla="*/ 24 w 45"/>
                            <a:gd name="T7" fmla="*/ 46 h 46"/>
                            <a:gd name="T8" fmla="*/ 21 w 45"/>
                            <a:gd name="T9" fmla="*/ 46 h 46"/>
                            <a:gd name="T10" fmla="*/ 21 w 45"/>
                            <a:gd name="T11" fmla="*/ 20 h 46"/>
                            <a:gd name="T12" fmla="*/ 17 w 45"/>
                            <a:gd name="T13" fmla="*/ 20 h 46"/>
                            <a:gd name="T14" fmla="*/ 0 w 45"/>
                            <a:gd name="T15" fmla="*/ 42 h 46"/>
                            <a:gd name="T16" fmla="*/ 0 w 45"/>
                            <a:gd name="T17" fmla="*/ 40 h 46"/>
                            <a:gd name="T18" fmla="*/ 14 w 45"/>
                            <a:gd name="T19" fmla="*/ 20 h 46"/>
                            <a:gd name="T20" fmla="*/ 0 w 45"/>
                            <a:gd name="T21" fmla="*/ 20 h 46"/>
                            <a:gd name="T22" fmla="*/ 0 w 45"/>
                            <a:gd name="T23" fmla="*/ 18 h 46"/>
                            <a:gd name="T24" fmla="*/ 21 w 45"/>
                            <a:gd name="T25" fmla="*/ 18 h 46"/>
                            <a:gd name="T26" fmla="*/ 21 w 45"/>
                            <a:gd name="T27" fmla="*/ 0 h 46"/>
                            <a:gd name="T28" fmla="*/ 24 w 45"/>
                            <a:gd name="T29" fmla="*/ 0 h 46"/>
                            <a:gd name="T30" fmla="*/ 24 w 45"/>
                            <a:gd name="T31" fmla="*/ 18 h 46"/>
                            <a:gd name="T32" fmla="*/ 45 w 45"/>
                            <a:gd name="T33" fmla="*/ 18 h 46"/>
                            <a:gd name="T34" fmla="*/ 45 w 45"/>
                            <a:gd name="T35" fmla="*/ 20 h 46"/>
                            <a:gd name="T36" fmla="*/ 31 w 45"/>
                            <a:gd name="T37" fmla="*/ 20 h 46"/>
                            <a:gd name="T38" fmla="*/ 45 w 45"/>
                            <a:gd name="T39" fmla="*/ 40 h 46"/>
                            <a:gd name="T40" fmla="*/ 45 w 45"/>
                            <a:gd name="T41" fmla="*/ 42 h 46"/>
                            <a:gd name="T42" fmla="*/ 5 w 45"/>
                            <a:gd name="T43" fmla="*/ 3 h 46"/>
                            <a:gd name="T44" fmla="*/ 8 w 45"/>
                            <a:gd name="T45" fmla="*/ 3 h 46"/>
                            <a:gd name="T46" fmla="*/ 12 w 45"/>
                            <a:gd name="T47" fmla="*/ 14 h 46"/>
                            <a:gd name="T48" fmla="*/ 9 w 45"/>
                            <a:gd name="T49" fmla="*/ 14 h 46"/>
                            <a:gd name="T50" fmla="*/ 5 w 45"/>
                            <a:gd name="T51" fmla="*/ 3 h 46"/>
                            <a:gd name="T52" fmla="*/ 40 w 45"/>
                            <a:gd name="T53" fmla="*/ 3 h 46"/>
                            <a:gd name="T54" fmla="*/ 36 w 45"/>
                            <a:gd name="T55" fmla="*/ 14 h 46"/>
                            <a:gd name="T56" fmla="*/ 33 w 45"/>
                            <a:gd name="T57" fmla="*/ 14 h 46"/>
                            <a:gd name="T58" fmla="*/ 36 w 45"/>
                            <a:gd name="T59" fmla="*/ 3 h 46"/>
                            <a:gd name="T60" fmla="*/ 40 w 45"/>
                            <a:gd name="T61" fmla="*/ 3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45" h="46">
                              <a:moveTo>
                                <a:pt x="45" y="42"/>
                              </a:moveTo>
                              <a:cubicBezTo>
                                <a:pt x="36" y="37"/>
                                <a:pt x="30" y="30"/>
                                <a:pt x="27" y="20"/>
                              </a:cubicBezTo>
                              <a:cubicBezTo>
                                <a:pt x="24" y="20"/>
                                <a:pt x="24" y="20"/>
                                <a:pt x="24" y="20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21" y="46"/>
                                <a:pt x="21" y="46"/>
                                <a:pt x="21" y="46"/>
                              </a:cubicBezTo>
                              <a:cubicBezTo>
                                <a:pt x="21" y="20"/>
                                <a:pt x="21" y="20"/>
                                <a:pt x="21" y="20"/>
                              </a:cubicBezTo>
                              <a:cubicBezTo>
                                <a:pt x="17" y="20"/>
                                <a:pt x="17" y="20"/>
                                <a:pt x="17" y="20"/>
                              </a:cubicBezTo>
                              <a:cubicBezTo>
                                <a:pt x="15" y="30"/>
                                <a:pt x="9" y="37"/>
                                <a:pt x="0" y="42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7" y="35"/>
                                <a:pt x="12" y="28"/>
                                <a:pt x="14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18"/>
                                <a:pt x="0" y="18"/>
                                <a:pt x="0" y="18"/>
                              </a:cubicBezTo>
                              <a:cubicBezTo>
                                <a:pt x="21" y="18"/>
                                <a:pt x="21" y="18"/>
                                <a:pt x="21" y="18"/>
                              </a:cubicBezTo>
                              <a:cubicBezTo>
                                <a:pt x="21" y="0"/>
                                <a:pt x="21" y="0"/>
                                <a:pt x="21" y="0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24" y="18"/>
                                <a:pt x="24" y="18"/>
                                <a:pt x="24" y="18"/>
                              </a:cubicBezTo>
                              <a:cubicBezTo>
                                <a:pt x="45" y="18"/>
                                <a:pt x="45" y="18"/>
                                <a:pt x="45" y="18"/>
                              </a:cubicBezTo>
                              <a:cubicBezTo>
                                <a:pt x="45" y="20"/>
                                <a:pt x="45" y="20"/>
                                <a:pt x="45" y="20"/>
                              </a:cubicBezTo>
                              <a:cubicBezTo>
                                <a:pt x="31" y="20"/>
                                <a:pt x="31" y="20"/>
                                <a:pt x="31" y="20"/>
                              </a:cubicBezTo>
                              <a:cubicBezTo>
                                <a:pt x="33" y="28"/>
                                <a:pt x="38" y="35"/>
                                <a:pt x="45" y="40"/>
                              </a:cubicBezTo>
                              <a:lnTo>
                                <a:pt x="45" y="42"/>
                              </a:lnTo>
                              <a:close/>
                              <a:moveTo>
                                <a:pt x="5" y="3"/>
                              </a:moveTo>
                              <a:cubicBezTo>
                                <a:pt x="8" y="3"/>
                                <a:pt x="8" y="3"/>
                                <a:pt x="8" y="3"/>
                              </a:cubicBezTo>
                              <a:cubicBezTo>
                                <a:pt x="9" y="7"/>
                                <a:pt x="10" y="10"/>
                                <a:pt x="12" y="14"/>
                              </a:cubicBezTo>
                              <a:cubicBezTo>
                                <a:pt x="9" y="14"/>
                                <a:pt x="9" y="14"/>
                                <a:pt x="9" y="14"/>
                              </a:cubicBezTo>
                              <a:cubicBezTo>
                                <a:pt x="7" y="11"/>
                                <a:pt x="6" y="8"/>
                                <a:pt x="5" y="3"/>
                              </a:cubicBezTo>
                              <a:close/>
                              <a:moveTo>
                                <a:pt x="40" y="3"/>
                              </a:moveTo>
                              <a:cubicBezTo>
                                <a:pt x="39" y="8"/>
                                <a:pt x="37" y="12"/>
                                <a:pt x="36" y="14"/>
                              </a:cubicBezTo>
                              <a:cubicBezTo>
                                <a:pt x="33" y="14"/>
                                <a:pt x="33" y="14"/>
                                <a:pt x="33" y="14"/>
                              </a:cubicBezTo>
                              <a:cubicBezTo>
                                <a:pt x="35" y="10"/>
                                <a:pt x="36" y="7"/>
                                <a:pt x="36" y="3"/>
                              </a:cubicBez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o:spt="100" style="position:absolute;left:0pt;margin-left:419.4pt;margin-top:698.35pt;height:12.9pt;width:12.55pt;z-index:251769856;mso-width-relative:page;mso-height-relative:page;" fillcolor="#2A3D52 [3204]" filled="t" stroked="f" coordsize="45,46" o:gfxdata="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PTzKsHaAAAADQEAAA8AAAAAAAAAAQAgAAAAIgAAAGRycy9kb3du&#10;cmV2LnhtbFBLAQIUABQAAAAIAIdO4kBv7Om4OAYAAOscAAAOAAAAAAAAAAEAIAAAACkBAABkcnMv&#10;ZTJvRG9jLnhtbFBLBQYAAAAABgAGAFkBAADTCQAAAAA=&#10;" path="m45,42c36,37,30,30,27,20c24,20,24,20,24,20c24,46,24,46,24,46c21,46,21,46,21,46c21,20,21,20,21,20c17,20,17,20,17,20c15,30,9,37,0,42c0,40,0,40,0,40c7,35,12,28,14,20c0,20,0,20,0,20c0,18,0,18,0,18c21,18,21,18,21,18c21,0,21,0,21,0c24,0,24,0,24,0c24,18,24,18,24,18c45,18,45,18,45,18c45,20,45,20,45,20c31,20,31,20,31,20c33,28,38,35,45,40l45,42xm5,3c8,3,8,3,8,3c9,7,10,10,12,14c9,14,9,14,9,14c7,11,6,8,5,3xm40,3c39,8,37,12,36,14c33,14,33,14,33,14c35,10,36,7,36,3l40,3xe">
                <v:path o:connectlocs="159232,149499;95539,71190;84923,71190;84923,163738;74308,163738;74308,71190;60154,71190;0,149499;0,142380;49538,71190;0,71190;0,64071;74308,64071;74308,0;84923,0;84923,64071;159232,64071;159232,71190;109693,71190;159232,142380;159232,149499;17692,10678;28307,10678;42461,49833;31846,49833;17692,10678;141539,10678;127385,49833;116770,49833;127385,10678;141539,10678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8869045</wp:posOffset>
                </wp:positionV>
                <wp:extent cx="160655" cy="159385"/>
                <wp:effectExtent l="0" t="0" r="0" b="0"/>
                <wp:wrapNone/>
                <wp:docPr id="112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0733" cy="159232"/>
                        </a:xfrm>
                        <a:custGeom>
                          <a:avLst/>
                          <a:gdLst>
                            <a:gd name="T0" fmla="*/ 12 w 45"/>
                            <a:gd name="T1" fmla="*/ 45 h 45"/>
                            <a:gd name="T2" fmla="*/ 12 w 45"/>
                            <a:gd name="T3" fmla="*/ 36 h 45"/>
                            <a:gd name="T4" fmla="*/ 0 w 45"/>
                            <a:gd name="T5" fmla="*/ 38 h 45"/>
                            <a:gd name="T6" fmla="*/ 0 w 45"/>
                            <a:gd name="T7" fmla="*/ 36 h 45"/>
                            <a:gd name="T8" fmla="*/ 3 w 45"/>
                            <a:gd name="T9" fmla="*/ 35 h 45"/>
                            <a:gd name="T10" fmla="*/ 3 w 45"/>
                            <a:gd name="T11" fmla="*/ 4 h 45"/>
                            <a:gd name="T12" fmla="*/ 0 w 45"/>
                            <a:gd name="T13" fmla="*/ 4 h 45"/>
                            <a:gd name="T14" fmla="*/ 0 w 45"/>
                            <a:gd name="T15" fmla="*/ 2 h 45"/>
                            <a:gd name="T16" fmla="*/ 17 w 45"/>
                            <a:gd name="T17" fmla="*/ 2 h 45"/>
                            <a:gd name="T18" fmla="*/ 17 w 45"/>
                            <a:gd name="T19" fmla="*/ 4 h 45"/>
                            <a:gd name="T20" fmla="*/ 15 w 45"/>
                            <a:gd name="T21" fmla="*/ 4 h 45"/>
                            <a:gd name="T22" fmla="*/ 15 w 45"/>
                            <a:gd name="T23" fmla="*/ 34 h 45"/>
                            <a:gd name="T24" fmla="*/ 18 w 45"/>
                            <a:gd name="T25" fmla="*/ 33 h 45"/>
                            <a:gd name="T26" fmla="*/ 18 w 45"/>
                            <a:gd name="T27" fmla="*/ 35 h 45"/>
                            <a:gd name="T28" fmla="*/ 16 w 45"/>
                            <a:gd name="T29" fmla="*/ 35 h 45"/>
                            <a:gd name="T30" fmla="*/ 15 w 45"/>
                            <a:gd name="T31" fmla="*/ 36 h 45"/>
                            <a:gd name="T32" fmla="*/ 15 w 45"/>
                            <a:gd name="T33" fmla="*/ 45 h 45"/>
                            <a:gd name="T34" fmla="*/ 12 w 45"/>
                            <a:gd name="T35" fmla="*/ 45 h 45"/>
                            <a:gd name="T36" fmla="*/ 6 w 45"/>
                            <a:gd name="T37" fmla="*/ 4 h 45"/>
                            <a:gd name="T38" fmla="*/ 6 w 45"/>
                            <a:gd name="T39" fmla="*/ 13 h 45"/>
                            <a:gd name="T40" fmla="*/ 12 w 45"/>
                            <a:gd name="T41" fmla="*/ 13 h 45"/>
                            <a:gd name="T42" fmla="*/ 12 w 45"/>
                            <a:gd name="T43" fmla="*/ 4 h 45"/>
                            <a:gd name="T44" fmla="*/ 6 w 45"/>
                            <a:gd name="T45" fmla="*/ 4 h 45"/>
                            <a:gd name="T46" fmla="*/ 6 w 45"/>
                            <a:gd name="T47" fmla="*/ 15 h 45"/>
                            <a:gd name="T48" fmla="*/ 6 w 45"/>
                            <a:gd name="T49" fmla="*/ 23 h 45"/>
                            <a:gd name="T50" fmla="*/ 12 w 45"/>
                            <a:gd name="T51" fmla="*/ 23 h 45"/>
                            <a:gd name="T52" fmla="*/ 12 w 45"/>
                            <a:gd name="T53" fmla="*/ 15 h 45"/>
                            <a:gd name="T54" fmla="*/ 6 w 45"/>
                            <a:gd name="T55" fmla="*/ 15 h 45"/>
                            <a:gd name="T56" fmla="*/ 6 w 45"/>
                            <a:gd name="T57" fmla="*/ 35 h 45"/>
                            <a:gd name="T58" fmla="*/ 9 w 45"/>
                            <a:gd name="T59" fmla="*/ 35 h 45"/>
                            <a:gd name="T60" fmla="*/ 12 w 45"/>
                            <a:gd name="T61" fmla="*/ 34 h 45"/>
                            <a:gd name="T62" fmla="*/ 12 w 45"/>
                            <a:gd name="T63" fmla="*/ 25 h 45"/>
                            <a:gd name="T64" fmla="*/ 6 w 45"/>
                            <a:gd name="T65" fmla="*/ 25 h 45"/>
                            <a:gd name="T66" fmla="*/ 6 w 45"/>
                            <a:gd name="T67" fmla="*/ 35 h 45"/>
                            <a:gd name="T68" fmla="*/ 30 w 45"/>
                            <a:gd name="T69" fmla="*/ 7 h 45"/>
                            <a:gd name="T70" fmla="*/ 30 w 45"/>
                            <a:gd name="T71" fmla="*/ 26 h 45"/>
                            <a:gd name="T72" fmla="*/ 19 w 45"/>
                            <a:gd name="T73" fmla="*/ 45 h 45"/>
                            <a:gd name="T74" fmla="*/ 19 w 45"/>
                            <a:gd name="T75" fmla="*/ 43 h 45"/>
                            <a:gd name="T76" fmla="*/ 28 w 45"/>
                            <a:gd name="T77" fmla="*/ 29 h 45"/>
                            <a:gd name="T78" fmla="*/ 20 w 45"/>
                            <a:gd name="T79" fmla="*/ 32 h 45"/>
                            <a:gd name="T80" fmla="*/ 20 w 45"/>
                            <a:gd name="T81" fmla="*/ 1 h 45"/>
                            <a:gd name="T82" fmla="*/ 25 w 45"/>
                            <a:gd name="T83" fmla="*/ 1 h 45"/>
                            <a:gd name="T84" fmla="*/ 32 w 45"/>
                            <a:gd name="T85" fmla="*/ 0 h 45"/>
                            <a:gd name="T86" fmla="*/ 32 w 45"/>
                            <a:gd name="T87" fmla="*/ 3 h 45"/>
                            <a:gd name="T88" fmla="*/ 26 w 45"/>
                            <a:gd name="T89" fmla="*/ 4 h 45"/>
                            <a:gd name="T90" fmla="*/ 22 w 45"/>
                            <a:gd name="T91" fmla="*/ 4 h 45"/>
                            <a:gd name="T92" fmla="*/ 22 w 45"/>
                            <a:gd name="T93" fmla="*/ 29 h 45"/>
                            <a:gd name="T94" fmla="*/ 28 w 45"/>
                            <a:gd name="T95" fmla="*/ 27 h 45"/>
                            <a:gd name="T96" fmla="*/ 28 w 45"/>
                            <a:gd name="T97" fmla="*/ 7 h 45"/>
                            <a:gd name="T98" fmla="*/ 30 w 45"/>
                            <a:gd name="T99" fmla="*/ 7 h 45"/>
                            <a:gd name="T100" fmla="*/ 43 w 45"/>
                            <a:gd name="T101" fmla="*/ 32 h 45"/>
                            <a:gd name="T102" fmla="*/ 43 w 45"/>
                            <a:gd name="T103" fmla="*/ 4 h 45"/>
                            <a:gd name="T104" fmla="*/ 37 w 45"/>
                            <a:gd name="T105" fmla="*/ 4 h 45"/>
                            <a:gd name="T106" fmla="*/ 37 w 45"/>
                            <a:gd name="T107" fmla="*/ 45 h 45"/>
                            <a:gd name="T108" fmla="*/ 34 w 45"/>
                            <a:gd name="T109" fmla="*/ 45 h 45"/>
                            <a:gd name="T110" fmla="*/ 34 w 45"/>
                            <a:gd name="T111" fmla="*/ 2 h 45"/>
                            <a:gd name="T112" fmla="*/ 45 w 45"/>
                            <a:gd name="T113" fmla="*/ 2 h 45"/>
                            <a:gd name="T114" fmla="*/ 45 w 45"/>
                            <a:gd name="T115" fmla="*/ 32 h 45"/>
                            <a:gd name="T116" fmla="*/ 41 w 45"/>
                            <a:gd name="T117" fmla="*/ 37 h 45"/>
                            <a:gd name="T118" fmla="*/ 39 w 45"/>
                            <a:gd name="T119" fmla="*/ 37 h 45"/>
                            <a:gd name="T120" fmla="*/ 39 w 45"/>
                            <a:gd name="T121" fmla="*/ 35 h 45"/>
                            <a:gd name="T122" fmla="*/ 40 w 45"/>
                            <a:gd name="T123" fmla="*/ 35 h 45"/>
                            <a:gd name="T124" fmla="*/ 43 w 45"/>
                            <a:gd name="T125" fmla="*/ 32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2" y="45"/>
                              </a:moveTo>
                              <a:cubicBezTo>
                                <a:pt x="12" y="36"/>
                                <a:pt x="12" y="36"/>
                                <a:pt x="12" y="36"/>
                              </a:cubicBezTo>
                              <a:cubicBezTo>
                                <a:pt x="10" y="37"/>
                                <a:pt x="6" y="38"/>
                                <a:pt x="0" y="38"/>
                              </a:cubicBezTo>
                              <a:cubicBezTo>
                                <a:pt x="0" y="36"/>
                                <a:pt x="0" y="36"/>
                                <a:pt x="0" y="36"/>
                              </a:cubicBezTo>
                              <a:cubicBezTo>
                                <a:pt x="3" y="35"/>
                                <a:pt x="3" y="35"/>
                                <a:pt x="3" y="35"/>
                              </a:cubicBezTo>
                              <a:cubicBezTo>
                                <a:pt x="3" y="4"/>
                                <a:pt x="3" y="4"/>
                                <a:pt x="3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2"/>
                                <a:pt x="0" y="2"/>
                                <a:pt x="0" y="2"/>
                              </a:cubicBezTo>
                              <a:cubicBezTo>
                                <a:pt x="17" y="2"/>
                                <a:pt x="17" y="2"/>
                                <a:pt x="17" y="2"/>
                              </a:cubicBezTo>
                              <a:cubicBezTo>
                                <a:pt x="17" y="4"/>
                                <a:pt x="17" y="4"/>
                                <a:pt x="17" y="4"/>
                              </a:cubicBezTo>
                              <a:cubicBezTo>
                                <a:pt x="15" y="4"/>
                                <a:pt x="15" y="4"/>
                                <a:pt x="15" y="4"/>
                              </a:cubicBezTo>
                              <a:cubicBezTo>
                                <a:pt x="15" y="34"/>
                                <a:pt x="15" y="34"/>
                                <a:pt x="15" y="34"/>
                              </a:cubicBezTo>
                              <a:cubicBezTo>
                                <a:pt x="16" y="33"/>
                                <a:pt x="17" y="33"/>
                                <a:pt x="18" y="33"/>
                              </a:cubicBezTo>
                              <a:cubicBezTo>
                                <a:pt x="18" y="35"/>
                                <a:pt x="18" y="35"/>
                                <a:pt x="18" y="35"/>
                              </a:cubicBezTo>
                              <a:cubicBezTo>
                                <a:pt x="17" y="35"/>
                                <a:pt x="17" y="35"/>
                                <a:pt x="16" y="35"/>
                              </a:cubicBezTo>
                              <a:cubicBezTo>
                                <a:pt x="16" y="35"/>
                                <a:pt x="15" y="35"/>
                                <a:pt x="15" y="36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lnTo>
                                <a:pt x="12" y="45"/>
                              </a:lnTo>
                              <a:close/>
                              <a:moveTo>
                                <a:pt x="6" y="4"/>
                              </a:moveTo>
                              <a:cubicBezTo>
                                <a:pt x="6" y="13"/>
                                <a:pt x="6" y="13"/>
                                <a:pt x="6" y="13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lnTo>
                                <a:pt x="6" y="4"/>
                              </a:lnTo>
                              <a:close/>
                              <a:moveTo>
                                <a:pt x="6" y="15"/>
                              </a:moveTo>
                              <a:cubicBezTo>
                                <a:pt x="6" y="23"/>
                                <a:pt x="6" y="23"/>
                                <a:pt x="6" y="23"/>
                              </a:cubicBezTo>
                              <a:cubicBezTo>
                                <a:pt x="12" y="23"/>
                                <a:pt x="12" y="23"/>
                                <a:pt x="12" y="23"/>
                              </a:cubicBezTo>
                              <a:cubicBezTo>
                                <a:pt x="12" y="15"/>
                                <a:pt x="12" y="15"/>
                                <a:pt x="12" y="15"/>
                              </a:cubicBezTo>
                              <a:lnTo>
                                <a:pt x="6" y="15"/>
                              </a:lnTo>
                              <a:close/>
                              <a:moveTo>
                                <a:pt x="6" y="35"/>
                              </a:moveTo>
                              <a:cubicBezTo>
                                <a:pt x="7" y="35"/>
                                <a:pt x="8" y="35"/>
                                <a:pt x="9" y="35"/>
                              </a:cubicBezTo>
                              <a:cubicBezTo>
                                <a:pt x="10" y="34"/>
                                <a:pt x="11" y="34"/>
                                <a:pt x="12" y="34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6" y="25"/>
                                <a:pt x="6" y="25"/>
                                <a:pt x="6" y="25"/>
                              </a:cubicBezTo>
                              <a:lnTo>
                                <a:pt x="6" y="35"/>
                              </a:lnTo>
                              <a:close/>
                              <a:moveTo>
                                <a:pt x="30" y="7"/>
                              </a:moveTo>
                              <a:cubicBezTo>
                                <a:pt x="30" y="26"/>
                                <a:pt x="30" y="26"/>
                                <a:pt x="30" y="26"/>
                              </a:cubicBezTo>
                              <a:cubicBezTo>
                                <a:pt x="31" y="35"/>
                                <a:pt x="27" y="42"/>
                                <a:pt x="19" y="45"/>
                              </a:cubicBezTo>
                              <a:cubicBezTo>
                                <a:pt x="19" y="43"/>
                                <a:pt x="19" y="43"/>
                                <a:pt x="19" y="43"/>
                              </a:cubicBezTo>
                              <a:cubicBezTo>
                                <a:pt x="25" y="40"/>
                                <a:pt x="28" y="35"/>
                                <a:pt x="28" y="29"/>
                              </a:cubicBezTo>
                              <a:cubicBezTo>
                                <a:pt x="25" y="30"/>
                                <a:pt x="23" y="31"/>
                                <a:pt x="20" y="32"/>
                              </a:cubicBezTo>
                              <a:cubicBezTo>
                                <a:pt x="20" y="1"/>
                                <a:pt x="20" y="1"/>
                                <a:pt x="20" y="1"/>
                              </a:cubicBezTo>
                              <a:cubicBezTo>
                                <a:pt x="25" y="1"/>
                                <a:pt x="25" y="1"/>
                                <a:pt x="25" y="1"/>
                              </a:cubicBezTo>
                              <a:cubicBezTo>
                                <a:pt x="28" y="1"/>
                                <a:pt x="30" y="1"/>
                                <a:pt x="32" y="0"/>
                              </a:cubicBezTo>
                              <a:cubicBezTo>
                                <a:pt x="32" y="3"/>
                                <a:pt x="32" y="3"/>
                                <a:pt x="32" y="3"/>
                              </a:cubicBezTo>
                              <a:cubicBezTo>
                                <a:pt x="30" y="3"/>
                                <a:pt x="28" y="4"/>
                                <a:pt x="26" y="4"/>
                              </a:cubicBezTo>
                              <a:cubicBezTo>
                                <a:pt x="22" y="4"/>
                                <a:pt x="22" y="4"/>
                                <a:pt x="22" y="4"/>
                              </a:cubicBezTo>
                              <a:cubicBezTo>
                                <a:pt x="22" y="29"/>
                                <a:pt x="22" y="29"/>
                                <a:pt x="22" y="29"/>
                              </a:cubicBezTo>
                              <a:cubicBezTo>
                                <a:pt x="24" y="28"/>
                                <a:pt x="25" y="28"/>
                                <a:pt x="28" y="27"/>
                              </a:cubicBezTo>
                              <a:cubicBezTo>
                                <a:pt x="28" y="7"/>
                                <a:pt x="28" y="7"/>
                                <a:pt x="28" y="7"/>
                              </a:cubicBezTo>
                              <a:lnTo>
                                <a:pt x="30" y="7"/>
                              </a:lnTo>
                              <a:close/>
                              <a:moveTo>
                                <a:pt x="43" y="32"/>
                              </a:moveTo>
                              <a:cubicBezTo>
                                <a:pt x="43" y="4"/>
                                <a:pt x="43" y="4"/>
                                <a:pt x="43" y="4"/>
                              </a:cubicBezTo>
                              <a:cubicBezTo>
                                <a:pt x="37" y="4"/>
                                <a:pt x="37" y="4"/>
                                <a:pt x="37" y="4"/>
                              </a:cubicBezTo>
                              <a:cubicBezTo>
                                <a:pt x="37" y="45"/>
                                <a:pt x="37" y="45"/>
                                <a:pt x="37" y="45"/>
                              </a:cubicBezTo>
                              <a:cubicBezTo>
                                <a:pt x="34" y="45"/>
                                <a:pt x="34" y="45"/>
                                <a:pt x="34" y="45"/>
                              </a:cubicBezTo>
                              <a:cubicBezTo>
                                <a:pt x="34" y="2"/>
                                <a:pt x="34" y="2"/>
                                <a:pt x="3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5" y="32"/>
                                <a:pt x="45" y="32"/>
                                <a:pt x="45" y="32"/>
                              </a:cubicBezTo>
                              <a:cubicBezTo>
                                <a:pt x="45" y="35"/>
                                <a:pt x="44" y="37"/>
                                <a:pt x="41" y="37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39" y="35"/>
                                <a:pt x="39" y="35"/>
                                <a:pt x="39" y="35"/>
                              </a:cubicBezTo>
                              <a:cubicBezTo>
                                <a:pt x="40" y="35"/>
                                <a:pt x="40" y="35"/>
                                <a:pt x="40" y="35"/>
                              </a:cubicBezTo>
                              <a:cubicBezTo>
                                <a:pt x="42" y="35"/>
                                <a:pt x="43" y="34"/>
                                <a:pt x="43" y="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o:spt="100" style="position:absolute;left:0pt;margin-left:433.35pt;margin-top:698.35pt;height:12.55pt;width:12.65pt;z-index:251770880;mso-width-relative:page;mso-height-relative:page;" fillcolor="#2A3D52 [3204]" filled="t" stroked="f" coordsize="45,45" o:gfxdata="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" path="m12,45c12,36,12,36,12,36c10,37,6,38,0,38c0,36,0,36,0,36c3,35,3,35,3,35c3,4,3,4,3,4c0,4,0,4,0,4c0,2,0,2,0,2c17,2,17,2,17,2c17,4,17,4,17,4c15,4,15,4,15,4c15,34,15,34,15,34c16,33,17,33,18,33c18,35,18,35,18,35c17,35,17,35,16,35c16,35,15,35,15,36c15,45,15,45,15,45l12,45xm6,4c6,13,6,13,6,13c12,13,12,13,12,13c12,4,12,4,12,4l6,4xm6,15c6,23,6,23,6,23c12,23,12,23,12,23c12,15,12,15,12,15l6,15xm6,35c7,35,8,35,9,35c10,34,11,34,12,34c12,25,12,25,12,25c6,25,6,25,6,25l6,35xm30,7c30,26,30,26,30,26c31,35,27,42,19,45c19,43,19,43,19,43c25,40,28,35,28,29c25,30,23,31,20,32c20,1,20,1,20,1c25,1,25,1,25,1c28,1,30,1,32,0c32,3,32,3,32,3c30,3,28,4,26,4c22,4,22,4,22,4c22,29,22,29,22,29c24,28,25,28,28,27c28,7,28,7,28,7l30,7xm43,32c43,4,43,4,43,4c37,4,37,4,37,4c37,45,37,45,37,45c34,45,34,45,34,45c34,2,34,2,34,2c45,2,45,2,45,2c45,32,45,32,45,32c45,35,44,37,41,37c39,37,39,37,39,37c39,35,39,35,39,35c40,35,40,35,40,35c42,35,43,34,43,32xe">
                <v:path o:connectlocs="42862,159232;42862,127385;0,134462;0,127385;10715,123847;10715,14153;0,14153;0,7076;60721,7076;60721,14153;53577,14153;53577,120308;64293,116770;64293,123847;57149,123847;53577,127385;53577,159232;42862,159232;21431,14153;21431,46000;42862,46000;42862,14153;21431,14153;21431,53077;21431,81385;42862,81385;42862,53077;21431,53077;21431,123847;32146,123847;42862,120308;42862,88462;21431,88462;21431,123847;107155,24769;107155,92000;67865,159232;67865,152155;100011,102616;71436,113231;71436,3538;89296,3538;114299,0;114299,10615;92867,14153;78580,14153;78580,102616;100011,95539;100011,24769;107155,24769;153589,113231;153589,14153;132158,14153;132158,159232;121442,159232;121442,7076;160733,7076;160733,113231;146445,130924;139301,130924;139301,123847;142873,123847;153589,113231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tab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BB92C6A-0660-4306-B766-28CBF2108B1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ao UI">
    <w:panose1 w:val="020B0502040204020203"/>
    <w:charset w:val="00"/>
    <w:family w:val="swiss"/>
    <w:pitch w:val="default"/>
    <w:sig w:usb0="02000003" w:usb1="00000000" w:usb2="00000000" w:usb3="00000000" w:csb0="00000001" w:csb1="00000000"/>
    <w:embedRegular r:id="rId2" w:fontKey="{5D43095D-C05F-485A-8BD1-42F5E227A565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AB1AE15-DBA2-49EB-BDC2-31B77D526C3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CA35883A-69DA-4D59-8A73-11370B0A6CB7}"/>
  </w:font>
  <w:font w:name="Vrinda">
    <w:altName w:val="Segoe UI Symbol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55952528-8422-42BA-9137-3DE50A699063}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947483BE-7F37-4A42-AEFB-F544EBF7F968}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BB2B0E"/>
    <w:rsid w:val="0007274B"/>
    <w:rsid w:val="000A3426"/>
    <w:rsid w:val="000D652D"/>
    <w:rsid w:val="00152576"/>
    <w:rsid w:val="00186DB1"/>
    <w:rsid w:val="00187B40"/>
    <w:rsid w:val="00235CF8"/>
    <w:rsid w:val="00265329"/>
    <w:rsid w:val="003733BA"/>
    <w:rsid w:val="003A1059"/>
    <w:rsid w:val="003C0580"/>
    <w:rsid w:val="00400D89"/>
    <w:rsid w:val="00412411"/>
    <w:rsid w:val="004216F1"/>
    <w:rsid w:val="00446539"/>
    <w:rsid w:val="004F0B19"/>
    <w:rsid w:val="00504016"/>
    <w:rsid w:val="00531D88"/>
    <w:rsid w:val="005739CC"/>
    <w:rsid w:val="005B5A7E"/>
    <w:rsid w:val="005D6756"/>
    <w:rsid w:val="00613BE5"/>
    <w:rsid w:val="00642D49"/>
    <w:rsid w:val="006437BB"/>
    <w:rsid w:val="006A0282"/>
    <w:rsid w:val="006B6441"/>
    <w:rsid w:val="00732C9C"/>
    <w:rsid w:val="008065E6"/>
    <w:rsid w:val="00825F08"/>
    <w:rsid w:val="00A10C00"/>
    <w:rsid w:val="00A26F4C"/>
    <w:rsid w:val="00B9005C"/>
    <w:rsid w:val="00BD2562"/>
    <w:rsid w:val="00C16B24"/>
    <w:rsid w:val="00C45A1D"/>
    <w:rsid w:val="00D200A2"/>
    <w:rsid w:val="00DD5FE2"/>
    <w:rsid w:val="00DF51B3"/>
    <w:rsid w:val="00E03232"/>
    <w:rsid w:val="00E2702B"/>
    <w:rsid w:val="00E96400"/>
    <w:rsid w:val="00EE0C2B"/>
    <w:rsid w:val="00F34B48"/>
    <w:rsid w:val="00F356A2"/>
    <w:rsid w:val="00F55588"/>
    <w:rsid w:val="00F70EBB"/>
    <w:rsid w:val="00FC02B0"/>
    <w:rsid w:val="2BBB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iyu\AppData\Roaming\kingsoft\office6\templates\download\d83da6b4a065c76f639761607fb54f65\&#31283;&#37325;&#21830;&#21153;&#33521;&#25991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达芬奇的左手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A3D52"/>
      </a:accent1>
      <a:accent2>
        <a:srgbClr val="FEBA01"/>
      </a:accent2>
      <a:accent3>
        <a:srgbClr val="0070C0"/>
      </a:accent3>
      <a:accent4>
        <a:srgbClr val="C00000"/>
      </a:accent4>
      <a:accent5>
        <a:srgbClr val="38526E"/>
      </a:accent5>
      <a:accent6>
        <a:srgbClr val="BFBFBF"/>
      </a:accent6>
      <a:hlink>
        <a:srgbClr val="2A3D52"/>
      </a:hlink>
      <a:folHlink>
        <a:srgbClr val="C4AF99"/>
      </a:folHlink>
    </a:clrScheme>
    <a:fontScheme name="Lao UI">
      <a:majorFont>
        <a:latin typeface="Lao UI"/>
        <a:ea typeface="微软雅黑"/>
        <a:cs typeface=""/>
      </a:majorFont>
      <a:minorFont>
        <a:latin typeface="Lao UI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稳重商务英文简历模板.docx</Template>
  <Pages>2</Pages>
  <Words>0</Words>
  <Characters>0</Characters>
  <Lines>1</Lines>
  <Paragraphs>1</Paragraphs>
  <TotalTime>0</TotalTime>
  <ScaleCrop>false</ScaleCrop>
  <LinksUpToDate>false</LinksUpToDate>
  <CharactersWithSpaces>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2023-09-30T08:37:00Z</dcterms:created>
  <dc:creator>幻主PPT</dc:creator>
  <cp:lastModifiedBy>幻主PPT</cp:lastModifiedBy>
  <dcterms:modified xsi:type="dcterms:W3CDTF">2023-09-30T08:45:45Z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1.0_v79Kw/KeUwTCLirYU2D9exdJ1gwDULnHFvBkEeRRM/UvOSMv9z+RrYQmOmL/hJmz1IkVjl7zn45BPejD1zvNAw==</vt:lpwstr>
  </property>
  <property fmtid="{D5CDD505-2E9C-101B-9397-08002B2CF9AE}" pid="3" name="ICV">
    <vt:lpwstr>44AA02C2E6F3468C93BE2E2ABE3A62C5_11</vt:lpwstr>
  </property>
  <property fmtid="{D5CDD505-2E9C-101B-9397-08002B2CF9AE}" pid="4" name="KSOProductBuildVer">
    <vt:lpwstr>2052-12.1.0.15374</vt:lpwstr>
  </property>
</Properties>
</file>